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:rsidTr="009B6476">
        <w:trPr>
          <w:trHeight w:val="1015"/>
        </w:trPr>
        <w:tc>
          <w:tcPr>
            <w:tcW w:w="15559" w:type="dxa"/>
            <w:gridSpan w:val="3"/>
          </w:tcPr>
          <w:p w:rsidR="0027367B" w:rsidRPr="009B6476" w:rsidRDefault="009B6476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r w:rsidRPr="009B6476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146C1EAE" wp14:editId="12E1AF9D">
                  <wp:simplePos x="0" y="0"/>
                  <wp:positionH relativeFrom="column">
                    <wp:posOffset>9178925</wp:posOffset>
                  </wp:positionH>
                  <wp:positionV relativeFrom="paragraph">
                    <wp:posOffset>0</wp:posOffset>
                  </wp:positionV>
                  <wp:extent cx="594360" cy="70929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0769" y="20885"/>
                      <wp:lineTo x="20769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70929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B6476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771AC890" wp14:editId="598D34C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609600" cy="775970"/>
                  <wp:effectExtent l="0" t="0" r="0" b="5080"/>
                  <wp:wrapTight wrapText="bothSides">
                    <wp:wrapPolygon edited="0">
                      <wp:start x="0" y="0"/>
                      <wp:lineTo x="0" y="21211"/>
                      <wp:lineTo x="20925" y="21211"/>
                      <wp:lineTo x="20925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7597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4243" w:rsidRPr="009B6476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27367B" w:rsidRPr="009B6476">
              <w:rPr>
                <w:rFonts w:cstheme="minorHAnsi"/>
                <w:b/>
                <w:sz w:val="40"/>
                <w:szCs w:val="40"/>
              </w:rPr>
              <w:t xml:space="preserve">Understanding the World </w:t>
            </w:r>
            <w:r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9B6476">
              <w:rPr>
                <w:rFonts w:cstheme="minorHAnsi"/>
                <w:b/>
                <w:sz w:val="40"/>
                <w:szCs w:val="40"/>
              </w:rPr>
              <w:t xml:space="preserve"> </w:t>
            </w:r>
            <w:r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B32ED0" w:rsidRPr="009B6476">
              <w:rPr>
                <w:rFonts w:cstheme="minorHAnsi"/>
                <w:b/>
                <w:sz w:val="40"/>
                <w:szCs w:val="40"/>
              </w:rPr>
              <w:t>Science</w:t>
            </w:r>
          </w:p>
          <w:p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9B6476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:rsidTr="005D544D">
        <w:trPr>
          <w:trHeight w:val="474"/>
        </w:trPr>
        <w:tc>
          <w:tcPr>
            <w:tcW w:w="8188" w:type="dxa"/>
          </w:tcPr>
          <w:p w:rsidR="007A3F24" w:rsidRPr="009532CA" w:rsidRDefault="009B6476" w:rsidP="00F7079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8177481" wp14:editId="16DD631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24130</wp:posOffset>
                  </wp:positionV>
                  <wp:extent cx="695325" cy="232410"/>
                  <wp:effectExtent l="0" t="0" r="9525" b="0"/>
                  <wp:wrapTight wrapText="bothSides">
                    <wp:wrapPolygon edited="0">
                      <wp:start x="0" y="0"/>
                      <wp:lineTo x="0" y="19475"/>
                      <wp:lineTo x="21304" y="19475"/>
                      <wp:lineTo x="21304" y="0"/>
                      <wp:lineTo x="0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232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C00EF" w:rsidRPr="009532CA">
              <w:rPr>
                <w:rFonts w:cstheme="minorHAnsi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0DF291D6" wp14:editId="2DD178E3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24130</wp:posOffset>
                  </wp:positionV>
                  <wp:extent cx="575310" cy="234950"/>
                  <wp:effectExtent l="0" t="0" r="0" b="0"/>
                  <wp:wrapTight wrapText="bothSides">
                    <wp:wrapPolygon edited="0">
                      <wp:start x="0" y="0"/>
                      <wp:lineTo x="0" y="19265"/>
                      <wp:lineTo x="20742" y="19265"/>
                      <wp:lineTo x="20742" y="0"/>
                      <wp:lineTo x="0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" cy="23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25922" w:rsidRPr="009532CA">
              <w:rPr>
                <w:rFonts w:cstheme="minorHAnsi"/>
                <w:b/>
                <w:sz w:val="24"/>
                <w:szCs w:val="24"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:rsidR="00C22F22" w:rsidRPr="009532CA" w:rsidRDefault="00031C46" w:rsidP="005D544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571AA6" w:rsidRPr="009532CA">
              <w:rPr>
                <w:rFonts w:cstheme="minorHAnsi"/>
                <w:b/>
                <w:sz w:val="24"/>
                <w:szCs w:val="24"/>
              </w:rPr>
              <w:t>Early Reading Linked to Key Texts</w:t>
            </w:r>
          </w:p>
        </w:tc>
      </w:tr>
      <w:tr w:rsidR="005020AF" w:rsidRPr="00625922" w:rsidTr="009532CA">
        <w:trPr>
          <w:trHeight w:val="4141"/>
        </w:trPr>
        <w:tc>
          <w:tcPr>
            <w:tcW w:w="8188" w:type="dxa"/>
            <w:tcBorders>
              <w:bottom w:val="single" w:sz="4" w:space="0" w:color="auto"/>
            </w:tcBorders>
          </w:tcPr>
          <w:p w:rsidR="005020AF" w:rsidRPr="009532CA" w:rsidRDefault="005020AF" w:rsidP="00625922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Reception: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Learn new vocabulary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Ask questions to find out more and to check wat has been said to them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Articulate their ideas and thoughts in well-formed sentences.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Describe events in some detail.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Use talk to work out problems and organise thinking and activities. Explain how things work and why they might happen.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Use new vocabulary in different contexts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Know and talk about different factors that support overall health and wellbeing such as: regular physical activity, healthy eating, toothbrushing, sensible amounts of screen time, having a good sleep routine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Being a safe pedestrian.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Explore the natural world around them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Describe what they see, hear and feel whilst outside.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Recognise some environments that are different to the one in which they live.</w:t>
            </w:r>
          </w:p>
          <w:p w:rsidR="0048278A" w:rsidRPr="009532CA" w:rsidRDefault="00B32ED0" w:rsidP="0048278A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Understand the effect of changing seasons on the natural world around them.</w:t>
            </w:r>
          </w:p>
        </w:tc>
        <w:tc>
          <w:tcPr>
            <w:tcW w:w="3685" w:type="dxa"/>
            <w:vMerge w:val="restart"/>
          </w:tcPr>
          <w:p w:rsidR="0048278A" w:rsidRPr="009532CA" w:rsidRDefault="0048278A" w:rsidP="00CC350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Autumn 1</w:t>
            </w:r>
          </w:p>
          <w:p w:rsidR="005020AF" w:rsidRPr="009532CA" w:rsidRDefault="005020AF" w:rsidP="00CC350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Jake’s First Day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Marvellous Me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Monkey Puzzle 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532CA">
              <w:rPr>
                <w:rFonts w:cstheme="minorHAnsi"/>
                <w:sz w:val="24"/>
                <w:szCs w:val="24"/>
              </w:rPr>
              <w:t>Leafman</w:t>
            </w:r>
            <w:proofErr w:type="spellEnd"/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532CA">
              <w:rPr>
                <w:rFonts w:cstheme="minorHAnsi"/>
                <w:sz w:val="24"/>
                <w:szCs w:val="24"/>
              </w:rPr>
              <w:t>Handa’s</w:t>
            </w:r>
            <w:proofErr w:type="spellEnd"/>
            <w:r w:rsidRPr="009532CA">
              <w:rPr>
                <w:rFonts w:cstheme="minorHAnsi"/>
                <w:sz w:val="24"/>
                <w:szCs w:val="24"/>
              </w:rPr>
              <w:t xml:space="preserve"> Surprise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:rsidR="0048278A" w:rsidRPr="009532CA" w:rsidRDefault="0048278A" w:rsidP="005020A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Autumn 2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Scarecrow’s Wedding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Runaway Iceberg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Polar Express</w:t>
            </w:r>
          </w:p>
          <w:p w:rsidR="005020AF" w:rsidRPr="009532CA" w:rsidRDefault="005020AF" w:rsidP="005020A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Christmas Story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020AF" w:rsidRPr="00625922" w:rsidTr="009532CA">
        <w:trPr>
          <w:trHeight w:val="96"/>
        </w:trPr>
        <w:tc>
          <w:tcPr>
            <w:tcW w:w="8188" w:type="dxa"/>
          </w:tcPr>
          <w:p w:rsidR="005020AF" w:rsidRPr="009532CA" w:rsidRDefault="005020AF" w:rsidP="0048278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Early Learning Goals</w:t>
            </w:r>
          </w:p>
        </w:tc>
        <w:tc>
          <w:tcPr>
            <w:tcW w:w="3685" w:type="dxa"/>
            <w:vMerge/>
          </w:tcPr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020AF" w:rsidRPr="00625922" w:rsidTr="009532CA">
        <w:trPr>
          <w:trHeight w:val="833"/>
        </w:trPr>
        <w:tc>
          <w:tcPr>
            <w:tcW w:w="8188" w:type="dxa"/>
            <w:vMerge w:val="restart"/>
          </w:tcPr>
          <w:p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The Natural World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Explore the natural world around them, making observations and drawing pictures of animals and plants.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Know some similarities and differences between the natural world around them and contrasting environments, drawing on their experiences and what has been read in class.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Understand some important processes and changes in the natural world around them, including the seasons and changing states of matter.</w:t>
            </w:r>
          </w:p>
          <w:p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</w:p>
          <w:p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Managing Self</w:t>
            </w:r>
          </w:p>
          <w:p w:rsidR="00B32ED0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Manage their own basic hygiene and personal needs, including dressing, going to the toilet and understanding the importance of healthy food choices.</w:t>
            </w:r>
          </w:p>
          <w:p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</w:p>
          <w:p w:rsidR="00B32ED0" w:rsidRPr="009532CA" w:rsidRDefault="00B32ED0" w:rsidP="00B32ED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Listening, Attention and Understanding</w:t>
            </w:r>
          </w:p>
          <w:p w:rsidR="005020AF" w:rsidRPr="009532CA" w:rsidRDefault="00B32ED0" w:rsidP="00B32ED0">
            <w:pPr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•Make comments about what they have heard and ask questions to clarify their understanding.</w:t>
            </w:r>
          </w:p>
          <w:p w:rsidR="009532CA" w:rsidRPr="009532CA" w:rsidRDefault="009532CA" w:rsidP="00B32ED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85" w:type="dxa"/>
          </w:tcPr>
          <w:p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Spring 1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Jolly Postman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 Cops and Robbers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 Fireman Sam 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9532CA">
              <w:rPr>
                <w:rFonts w:cstheme="minorHAnsi"/>
                <w:sz w:val="24"/>
                <w:szCs w:val="24"/>
              </w:rPr>
              <w:t>Topsy</w:t>
            </w:r>
            <w:proofErr w:type="spellEnd"/>
            <w:r w:rsidRPr="009532CA">
              <w:rPr>
                <w:rFonts w:cstheme="minorHAnsi"/>
                <w:sz w:val="24"/>
                <w:szCs w:val="24"/>
              </w:rPr>
              <w:t xml:space="preserve"> and Tim</w:t>
            </w:r>
          </w:p>
        </w:tc>
        <w:tc>
          <w:tcPr>
            <w:tcW w:w="3686" w:type="dxa"/>
          </w:tcPr>
          <w:p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Spring 2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Mad about Minibeasts 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Very Hungry Caterpillar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Snail Trail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Tiny Seed</w:t>
            </w:r>
          </w:p>
        </w:tc>
      </w:tr>
      <w:tr w:rsidR="005020AF" w:rsidRPr="00625922" w:rsidTr="00FB3146">
        <w:trPr>
          <w:trHeight w:val="1515"/>
        </w:trPr>
        <w:tc>
          <w:tcPr>
            <w:tcW w:w="8188" w:type="dxa"/>
            <w:vMerge/>
          </w:tcPr>
          <w:p w:rsidR="005020AF" w:rsidRPr="009532CA" w:rsidRDefault="005020AF" w:rsidP="00625922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Summer 1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Jack and the Beanstalk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Gingerbread Man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Three Little Pigs</w:t>
            </w:r>
          </w:p>
        </w:tc>
        <w:tc>
          <w:tcPr>
            <w:tcW w:w="3686" w:type="dxa"/>
          </w:tcPr>
          <w:p w:rsidR="0048278A" w:rsidRPr="009532CA" w:rsidRDefault="0048278A" w:rsidP="00A85F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Summer 2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Sharing a Shell 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Tiddler 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Whale’s Song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Seal Surfer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The Dolphin Boy</w:t>
            </w:r>
          </w:p>
          <w:p w:rsidR="005020AF" w:rsidRPr="009532CA" w:rsidRDefault="005020AF" w:rsidP="00A85F8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Lighthouse Keepers lunch</w:t>
            </w:r>
          </w:p>
        </w:tc>
      </w:tr>
      <w:tr w:rsidR="007A3F24" w:rsidRPr="00625922" w:rsidTr="00EE3BBE">
        <w:tc>
          <w:tcPr>
            <w:tcW w:w="8188" w:type="dxa"/>
          </w:tcPr>
          <w:p w:rsidR="007A3F24" w:rsidRPr="00527010" w:rsidRDefault="00625922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29BC7B42" wp14:editId="3ED14C86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59671</wp:posOffset>
                  </wp:positionV>
                  <wp:extent cx="552450" cy="515620"/>
                  <wp:effectExtent l="0" t="0" r="0" b="0"/>
                  <wp:wrapTight wrapText="bothSides">
                    <wp:wrapPolygon edited="0">
                      <wp:start x="0" y="0"/>
                      <wp:lineTo x="0" y="20749"/>
                      <wp:lineTo x="20855" y="20749"/>
                      <wp:lineTo x="20855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15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4EBD019F" wp14:editId="43F4134B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14605</wp:posOffset>
                  </wp:positionV>
                  <wp:extent cx="523875" cy="488950"/>
                  <wp:effectExtent l="0" t="0" r="9525" b="6350"/>
                  <wp:wrapTight wrapText="bothSides">
                    <wp:wrapPolygon edited="0">
                      <wp:start x="0" y="0"/>
                      <wp:lineTo x="0" y="21039"/>
                      <wp:lineTo x="21207" y="21039"/>
                      <wp:lineTo x="21207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48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AA6">
              <w:rPr>
                <w:rFonts w:cstheme="minorHAnsi"/>
                <w:b/>
                <w:sz w:val="32"/>
                <w:szCs w:val="32"/>
              </w:rPr>
              <w:t>Concepts</w:t>
            </w:r>
          </w:p>
        </w:tc>
        <w:tc>
          <w:tcPr>
            <w:tcW w:w="7371" w:type="dxa"/>
            <w:gridSpan w:val="2"/>
          </w:tcPr>
          <w:p w:rsidR="007A3F24" w:rsidRPr="00527010" w:rsidRDefault="005D544D" w:rsidP="00F70793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035EC298" wp14:editId="655BFAFD">
                  <wp:simplePos x="0" y="0"/>
                  <wp:positionH relativeFrom="column">
                    <wp:posOffset>3565838</wp:posOffset>
                  </wp:positionH>
                  <wp:positionV relativeFrom="paragraph">
                    <wp:posOffset>55226</wp:posOffset>
                  </wp:positionV>
                  <wp:extent cx="590550" cy="502920"/>
                  <wp:effectExtent l="19050" t="0" r="0" b="0"/>
                  <wp:wrapTight wrapText="bothSides">
                    <wp:wrapPolygon edited="0">
                      <wp:start x="-697" y="0"/>
                      <wp:lineTo x="-697" y="20455"/>
                      <wp:lineTo x="21600" y="20455"/>
                      <wp:lineTo x="21600" y="0"/>
                      <wp:lineTo x="-697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553339FD" wp14:editId="29448291">
                  <wp:simplePos x="0" y="0"/>
                  <wp:positionH relativeFrom="column">
                    <wp:posOffset>326087</wp:posOffset>
                  </wp:positionH>
                  <wp:positionV relativeFrom="paragraph">
                    <wp:posOffset>55226</wp:posOffset>
                  </wp:positionV>
                  <wp:extent cx="590550" cy="502920"/>
                  <wp:effectExtent l="19050" t="0" r="0" b="0"/>
                  <wp:wrapTight wrapText="bothSides">
                    <wp:wrapPolygon edited="0">
                      <wp:start x="-697" y="0"/>
                      <wp:lineTo x="-697" y="20455"/>
                      <wp:lineTo x="21600" y="20455"/>
                      <wp:lineTo x="21600" y="0"/>
                      <wp:lineTo x="-697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02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A3F24" w:rsidRPr="00527010">
              <w:rPr>
                <w:rFonts w:cstheme="minorHAnsi"/>
                <w:b/>
                <w:sz w:val="32"/>
                <w:szCs w:val="32"/>
              </w:rPr>
              <w:t>Key vocabulary</w:t>
            </w:r>
          </w:p>
          <w:p w:rsidR="009532CA" w:rsidRPr="00625922" w:rsidRDefault="009532CA" w:rsidP="009532CA">
            <w:pPr>
              <w:rPr>
                <w:rFonts w:cstheme="minorHAnsi"/>
                <w:b/>
                <w:sz w:val="40"/>
                <w:szCs w:val="40"/>
              </w:rPr>
            </w:pPr>
          </w:p>
        </w:tc>
      </w:tr>
      <w:tr w:rsidR="00571AA6" w:rsidRPr="00625922" w:rsidTr="00571AA6">
        <w:trPr>
          <w:trHeight w:val="330"/>
        </w:trPr>
        <w:tc>
          <w:tcPr>
            <w:tcW w:w="8188" w:type="dxa"/>
          </w:tcPr>
          <w:p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some foods that are healthy and not healthy.</w:t>
            </w:r>
          </w:p>
        </w:tc>
        <w:tc>
          <w:tcPr>
            <w:tcW w:w="7371" w:type="dxa"/>
            <w:gridSpan w:val="2"/>
          </w:tcPr>
          <w:p w:rsidR="00571AA6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</w:t>
            </w:r>
            <w:r w:rsidR="004E6F73" w:rsidRPr="009532CA">
              <w:rPr>
                <w:rFonts w:cstheme="minorHAnsi"/>
                <w:b/>
                <w:sz w:val="24"/>
                <w:szCs w:val="24"/>
              </w:rPr>
              <w:t xml:space="preserve">ealthy, unhealthy, fruit, vegetable, sweet, sour, </w:t>
            </w:r>
          </w:p>
        </w:tc>
      </w:tr>
      <w:tr w:rsidR="00571AA6" w:rsidRPr="00625922" w:rsidTr="009532CA">
        <w:trPr>
          <w:trHeight w:val="137"/>
        </w:trPr>
        <w:tc>
          <w:tcPr>
            <w:tcW w:w="8188" w:type="dxa"/>
          </w:tcPr>
          <w:p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why we need to wash our hands and brush our teeth.</w:t>
            </w:r>
          </w:p>
        </w:tc>
        <w:tc>
          <w:tcPr>
            <w:tcW w:w="7371" w:type="dxa"/>
            <w:gridSpan w:val="2"/>
          </w:tcPr>
          <w:p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healthy, unhealthy, germs, toothbrush, toothpaste</w:t>
            </w:r>
            <w:r w:rsidR="00F66007" w:rsidRPr="009532CA">
              <w:rPr>
                <w:rFonts w:cstheme="minorHAnsi"/>
                <w:b/>
                <w:sz w:val="24"/>
                <w:szCs w:val="24"/>
              </w:rPr>
              <w:t>, soap</w:t>
            </w:r>
          </w:p>
        </w:tc>
      </w:tr>
      <w:tr w:rsidR="00571AA6" w:rsidRPr="00625922" w:rsidTr="00571AA6">
        <w:trPr>
          <w:trHeight w:val="96"/>
        </w:trPr>
        <w:tc>
          <w:tcPr>
            <w:tcW w:w="8188" w:type="dxa"/>
          </w:tcPr>
          <w:p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how to use the toilet.</w:t>
            </w:r>
          </w:p>
        </w:tc>
        <w:tc>
          <w:tcPr>
            <w:tcW w:w="7371" w:type="dxa"/>
            <w:gridSpan w:val="2"/>
          </w:tcPr>
          <w:p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toilet, toilet paper, wipe, bottom, flush, soap</w:t>
            </w:r>
          </w:p>
        </w:tc>
      </w:tr>
      <w:tr w:rsidR="00571AA6" w:rsidRPr="00625922" w:rsidTr="004E6F73">
        <w:trPr>
          <w:trHeight w:val="274"/>
        </w:trPr>
        <w:tc>
          <w:tcPr>
            <w:tcW w:w="8188" w:type="dxa"/>
          </w:tcPr>
          <w:p w:rsidR="00571AA6" w:rsidRPr="009532CA" w:rsidRDefault="00571AA6" w:rsidP="00571AA6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how to get myself dressed.</w:t>
            </w:r>
          </w:p>
        </w:tc>
        <w:tc>
          <w:tcPr>
            <w:tcW w:w="7371" w:type="dxa"/>
            <w:gridSpan w:val="2"/>
          </w:tcPr>
          <w:p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dress, undress, socks, shoes, trousers, buttons, zip</w:t>
            </w:r>
          </w:p>
        </w:tc>
      </w:tr>
      <w:tr w:rsidR="00571AA6" w:rsidRPr="00625922" w:rsidTr="004E6F73">
        <w:trPr>
          <w:trHeight w:val="195"/>
        </w:trPr>
        <w:tc>
          <w:tcPr>
            <w:tcW w:w="8188" w:type="dxa"/>
          </w:tcPr>
          <w:p w:rsidR="00571AA6" w:rsidRPr="009532CA" w:rsidRDefault="00571AA6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some body parts and can say what they do</w:t>
            </w:r>
            <w:r w:rsidR="004E6F73" w:rsidRPr="009532CA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371" w:type="dxa"/>
            <w:gridSpan w:val="2"/>
          </w:tcPr>
          <w:p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head, legs, arms, hands, feet, shoulders, face, eyes, ears, mouth, tongue, teeth heart, brain, bones, skin</w:t>
            </w:r>
          </w:p>
        </w:tc>
      </w:tr>
      <w:tr w:rsidR="00571AA6" w:rsidRPr="00625922" w:rsidTr="004E6F73">
        <w:trPr>
          <w:trHeight w:val="270"/>
        </w:trPr>
        <w:tc>
          <w:tcPr>
            <w:tcW w:w="8188" w:type="dxa"/>
          </w:tcPr>
          <w:p w:rsidR="00571AA6" w:rsidRPr="009532CA" w:rsidRDefault="00571AA6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who is in my family, including pets.</w:t>
            </w:r>
          </w:p>
        </w:tc>
        <w:tc>
          <w:tcPr>
            <w:tcW w:w="7371" w:type="dxa"/>
            <w:gridSpan w:val="2"/>
          </w:tcPr>
          <w:p w:rsidR="00571AA6" w:rsidRPr="009532CA" w:rsidRDefault="004E6F73" w:rsidP="004E6F73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Mum, Dad, brother, sister, auntie, uncle, grandparents, dog, cat, fish, hamster</w:t>
            </w:r>
          </w:p>
        </w:tc>
      </w:tr>
      <w:tr w:rsidR="00571AA6" w:rsidRPr="00625922" w:rsidTr="009532CA">
        <w:trPr>
          <w:trHeight w:val="111"/>
        </w:trPr>
        <w:tc>
          <w:tcPr>
            <w:tcW w:w="8188" w:type="dxa"/>
          </w:tcPr>
          <w:p w:rsidR="00571AA6" w:rsidRPr="009532CA" w:rsidRDefault="00571AA6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the names of different animals: from our country and far away.</w:t>
            </w:r>
          </w:p>
        </w:tc>
        <w:tc>
          <w:tcPr>
            <w:tcW w:w="7371" w:type="dxa"/>
            <w:gridSpan w:val="2"/>
          </w:tcPr>
          <w:p w:rsidR="00571AA6" w:rsidRPr="009532CA" w:rsidRDefault="00F66007" w:rsidP="00E6379A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rabbit cow, horse, sheep, goat, elephant</w:t>
            </w:r>
            <w:r w:rsidR="00971850" w:rsidRPr="009532CA">
              <w:rPr>
                <w:rFonts w:cstheme="minorHAnsi"/>
                <w:b/>
                <w:sz w:val="24"/>
                <w:szCs w:val="24"/>
              </w:rPr>
              <w:t>,</w:t>
            </w:r>
            <w:r w:rsidRPr="009532CA">
              <w:rPr>
                <w:rFonts w:cstheme="minorHAnsi"/>
                <w:b/>
                <w:sz w:val="24"/>
                <w:szCs w:val="24"/>
              </w:rPr>
              <w:t xml:space="preserve"> tiger, lion, crocodile, giraffe</w:t>
            </w:r>
          </w:p>
        </w:tc>
      </w:tr>
      <w:tr w:rsidR="00971850" w:rsidRPr="00625922" w:rsidTr="009532CA">
        <w:trPr>
          <w:trHeight w:val="883"/>
        </w:trPr>
        <w:tc>
          <w:tcPr>
            <w:tcW w:w="8188" w:type="dxa"/>
          </w:tcPr>
          <w:p w:rsidR="00971850" w:rsidRPr="009532CA" w:rsidRDefault="00971850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the names of the four seasons.</w:t>
            </w:r>
          </w:p>
          <w:p w:rsidR="00971850" w:rsidRPr="009532CA" w:rsidRDefault="00971850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what the weather is like in each of the seasons.</w:t>
            </w:r>
          </w:p>
          <w:p w:rsidR="00971850" w:rsidRPr="009532CA" w:rsidRDefault="00971850" w:rsidP="00B32ED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• I know the main changes that happen in Autumn, Winter, Spring and Summer. </w:t>
            </w:r>
          </w:p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some animals sleep during the winter.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Autumn, Winter, Spring, Summer, weather, hot, cold, snowing, freezing, warm, wet, cloudy, harvest, farming, leaves, light, dark, desert, polar, hibernate, tortoise</w:t>
            </w:r>
          </w:p>
        </w:tc>
      </w:tr>
      <w:tr w:rsidR="00971850" w:rsidRPr="00625922" w:rsidTr="00E6379A">
        <w:trPr>
          <w:trHeight w:val="498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ice melts when it gets hot.</w:t>
            </w:r>
          </w:p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water turns into ice when it freezes.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ice, water, melt, freeze, defrost, experiment, freezer, fridge, sun, hot, cold</w:t>
            </w:r>
          </w:p>
        </w:tc>
      </w:tr>
      <w:tr w:rsidR="00971850" w:rsidRPr="00625922" w:rsidTr="004E6F73">
        <w:trPr>
          <w:trHeight w:val="96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the weather is different in different parts of the world.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hot, cold, wet, dry, rain, desert, freezing, Africa, Antarctic, England, United Kingdom</w:t>
            </w:r>
          </w:p>
        </w:tc>
      </w:tr>
      <w:tr w:rsidR="00971850" w:rsidRPr="00625922" w:rsidTr="00E6379A">
        <w:trPr>
          <w:trHeight w:val="1194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a plant needs light, soil and water to grow.</w:t>
            </w:r>
          </w:p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plants die if they don’t have enough water.</w:t>
            </w:r>
          </w:p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some food grows on trees and some comes from plants on and under the ground.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plants, grow, soil, sunlight, fruit, vegetable, tree, flower, bush, water, die, nutrients, food</w:t>
            </w:r>
          </w:p>
        </w:tc>
      </w:tr>
      <w:tr w:rsidR="00971850" w:rsidRPr="00625922" w:rsidTr="009532CA">
        <w:trPr>
          <w:trHeight w:val="217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a tadpole becomes a frog and a caterpillar becomes a butterfly.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life cycle, grow, change, tadpole, froglet, frog, larva, caterpillar, chrysalis, cocoon</w:t>
            </w:r>
          </w:p>
        </w:tc>
      </w:tr>
      <w:tr w:rsidR="00971850" w:rsidRPr="00625922" w:rsidTr="004E6F73">
        <w:trPr>
          <w:trHeight w:val="96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 xml:space="preserve">• I know that some materials are more suited to jobs than others. </w:t>
            </w:r>
          </w:p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some materials float and some sink.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material, float, sink, plastic, fabric, wood, strong, waterproof, bendy, light</w:t>
            </w:r>
          </w:p>
        </w:tc>
      </w:tr>
      <w:tr w:rsidR="00971850" w:rsidRPr="00625922" w:rsidTr="004E6F73">
        <w:trPr>
          <w:trHeight w:val="96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that my actions affect the world.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pollution, recycle, rubbish, environment, community</w:t>
            </w:r>
          </w:p>
        </w:tc>
      </w:tr>
      <w:tr w:rsidR="00971850" w:rsidRPr="00625922" w:rsidTr="00F66007">
        <w:trPr>
          <w:trHeight w:val="251"/>
        </w:trPr>
        <w:tc>
          <w:tcPr>
            <w:tcW w:w="8188" w:type="dxa"/>
          </w:tcPr>
          <w:p w:rsidR="00971850" w:rsidRPr="009532CA" w:rsidRDefault="00971850" w:rsidP="0097185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532CA">
              <w:rPr>
                <w:rFonts w:cstheme="minorHAnsi"/>
                <w:sz w:val="24"/>
                <w:szCs w:val="24"/>
              </w:rPr>
              <w:t>• I know the name of some minibeasts, including insects.</w:t>
            </w: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sz w:val="24"/>
                <w:szCs w:val="24"/>
              </w:rPr>
            </w:pPr>
            <w:r w:rsidRPr="009532CA">
              <w:rPr>
                <w:rFonts w:cstheme="minorHAnsi"/>
                <w:b/>
                <w:sz w:val="24"/>
                <w:szCs w:val="24"/>
              </w:rPr>
              <w:t>minibeast, ant, spider, worm, snail, habitat</w:t>
            </w:r>
          </w:p>
        </w:tc>
      </w:tr>
      <w:tr w:rsidR="00971850" w:rsidRPr="00625922" w:rsidTr="00571AA6">
        <w:trPr>
          <w:trHeight w:val="167"/>
        </w:trPr>
        <w:tc>
          <w:tcPr>
            <w:tcW w:w="15559" w:type="dxa"/>
            <w:gridSpan w:val="3"/>
          </w:tcPr>
          <w:p w:rsidR="009532CA" w:rsidRDefault="009532CA" w:rsidP="00971850">
            <w:pPr>
              <w:pStyle w:val="ListParagraph"/>
              <w:ind w:left="360"/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532CA" w:rsidRPr="009532CA" w:rsidRDefault="009532CA" w:rsidP="009532CA">
            <w:pPr>
              <w:rPr>
                <w:rFonts w:cstheme="minorHAnsi"/>
                <w:b/>
                <w:sz w:val="32"/>
                <w:szCs w:val="32"/>
              </w:rPr>
            </w:pPr>
          </w:p>
          <w:p w:rsidR="003C6128" w:rsidRDefault="003C6128" w:rsidP="00971850">
            <w:pPr>
              <w:pStyle w:val="ListParagraph"/>
              <w:ind w:left="360"/>
              <w:jc w:val="center"/>
              <w:rPr>
                <w:rFonts w:cstheme="minorHAnsi"/>
                <w:b/>
                <w:sz w:val="32"/>
                <w:szCs w:val="32"/>
              </w:rPr>
            </w:pPr>
          </w:p>
          <w:p w:rsidR="00971850" w:rsidRPr="005A0307" w:rsidRDefault="00971850" w:rsidP="00971850">
            <w:pPr>
              <w:pStyle w:val="ListParagraph"/>
              <w:ind w:left="360"/>
              <w:jc w:val="center"/>
              <w:rPr>
                <w:rFonts w:cstheme="minorHAnsi"/>
                <w:sz w:val="32"/>
                <w:szCs w:val="32"/>
              </w:rPr>
            </w:pPr>
            <w:bookmarkStart w:id="0" w:name="_GoBack"/>
            <w:bookmarkEnd w:id="0"/>
            <w:r w:rsidRPr="00A11443">
              <w:rPr>
                <w:rFonts w:cstheme="minorHAnsi"/>
                <w:b/>
                <w:sz w:val="32"/>
                <w:szCs w:val="32"/>
              </w:rPr>
              <w:t>How this is achieved</w:t>
            </w:r>
            <w:r>
              <w:rPr>
                <w:rFonts w:cstheme="minorHAnsi"/>
                <w:b/>
                <w:sz w:val="32"/>
                <w:szCs w:val="32"/>
              </w:rPr>
              <w:t xml:space="preserve"> in EYFS</w:t>
            </w:r>
            <w:r w:rsidRPr="00A11443">
              <w:rPr>
                <w:rFonts w:cstheme="minorHAnsi"/>
                <w:b/>
                <w:sz w:val="32"/>
                <w:szCs w:val="32"/>
              </w:rPr>
              <w:t xml:space="preserve"> </w:t>
            </w:r>
            <w:r>
              <w:rPr>
                <w:rFonts w:cstheme="minorHAnsi"/>
                <w:b/>
                <w:sz w:val="32"/>
                <w:szCs w:val="32"/>
              </w:rPr>
              <w:t>at St Philip’s</w:t>
            </w:r>
          </w:p>
        </w:tc>
      </w:tr>
      <w:tr w:rsidR="00971850" w:rsidRPr="00625922" w:rsidTr="00571AA6">
        <w:trPr>
          <w:trHeight w:val="5148"/>
        </w:trPr>
        <w:tc>
          <w:tcPr>
            <w:tcW w:w="8188" w:type="dxa"/>
          </w:tcPr>
          <w:p w:rsidR="00971850" w:rsidRPr="009532CA" w:rsidRDefault="00971850" w:rsidP="00971850">
            <w:pPr>
              <w:rPr>
                <w:rFonts w:cstheme="minorHAnsi"/>
                <w:b/>
                <w:u w:val="single"/>
              </w:rPr>
            </w:pPr>
            <w:r w:rsidRPr="009532CA">
              <w:rPr>
                <w:rFonts w:cstheme="minorHAnsi"/>
                <w:b/>
                <w:u w:val="single"/>
              </w:rPr>
              <w:lastRenderedPageBreak/>
              <w:t>Autumn Term:</w:t>
            </w:r>
          </w:p>
          <w:p w:rsidR="00C90AF8" w:rsidRPr="000A3084" w:rsidRDefault="00C90AF8" w:rsidP="00C90AF8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All about me: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Discussions around snack time and lunch time - healthy eating choices.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 xml:space="preserve">Discussions around healthy living choices including: washing hands, brushing teeth, eating and exercise. 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Story time and circle time to explore books focusing on staying healthy and the human body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Naming body parts through songs:  if you’re happy and you know it and head, shoulders, knees and toes…</w:t>
            </w:r>
          </w:p>
          <w:p w:rsidR="00B72CC9" w:rsidRPr="009532CA" w:rsidRDefault="00C90AF8" w:rsidP="00B72CC9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Talking about our pets at home and drawing our pets in our family portraits.</w:t>
            </w:r>
            <w:r w:rsidR="00B72CC9" w:rsidRPr="009532CA">
              <w:rPr>
                <w:rFonts w:cstheme="minorHAnsi"/>
              </w:rPr>
              <w:t xml:space="preserve"> </w:t>
            </w:r>
          </w:p>
          <w:p w:rsidR="00B72CC9" w:rsidRPr="009532CA" w:rsidRDefault="00B72CC9" w:rsidP="00B72CC9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 Exploring school’s grounds and observing seasonal changes in the Autumn.</w:t>
            </w:r>
          </w:p>
          <w:p w:rsidR="00C90AF8" w:rsidRPr="009532CA" w:rsidRDefault="00B72CC9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 Exploring natural autumnal resources in provision, asking questions and making/drawing observations.</w:t>
            </w:r>
          </w:p>
          <w:p w:rsidR="00C90AF8" w:rsidRPr="000A3084" w:rsidRDefault="00B72CC9" w:rsidP="00C90AF8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Polar Explorers: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 hibernation and migration, looking at contrasting environments/animals around the world in the autumn.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 harvest time in the UK and farming at harvest time.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 seasonal weather changes and longer nights in the autumn compared to the summer.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 and explain decomposition of pumpkins</w:t>
            </w:r>
          </w:p>
          <w:p w:rsidR="001627BD" w:rsidRPr="009532CA" w:rsidRDefault="00C05B75" w:rsidP="001627BD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1627BD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Observe, explore and compare contrasting natural environments around the world: polar regions, Kenya</w:t>
            </w:r>
            <w:r w:rsidR="00296CBE" w:rsidRPr="009532CA">
              <w:rPr>
                <w:rFonts w:cstheme="minorHAnsi"/>
              </w:rPr>
              <w:t xml:space="preserve"> </w:t>
            </w:r>
          </w:p>
          <w:p w:rsidR="00C05B75" w:rsidRPr="009532CA" w:rsidRDefault="001627BD" w:rsidP="001627BD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 xml:space="preserve">• </w:t>
            </w:r>
            <w:r w:rsidR="00296CBE" w:rsidRPr="009532CA">
              <w:rPr>
                <w:rFonts w:cstheme="minorHAnsi"/>
              </w:rPr>
              <w:t>Explore compare/contrast our environment with polar regions.</w:t>
            </w:r>
          </w:p>
          <w:p w:rsidR="00C05B75" w:rsidRPr="009532CA" w:rsidRDefault="00C05B75" w:rsidP="00C05B75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296CBE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Explore, compare, contrast, observe, draw and discuss animals native to polar regions and Africa.</w:t>
            </w:r>
          </w:p>
          <w:p w:rsidR="001627BD" w:rsidRPr="009532CA" w:rsidRDefault="001627BD" w:rsidP="00C05B75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 Discuss global warming and the impact on polar regions</w:t>
            </w:r>
          </w:p>
          <w:p w:rsidR="00296CBE" w:rsidRPr="000A3084" w:rsidRDefault="00296CBE" w:rsidP="00C05B75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Festivals</w:t>
            </w:r>
          </w:p>
          <w:p w:rsidR="00C90AF8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Explore festival origins/celebrations across the world, using a world map/globe.</w:t>
            </w:r>
          </w:p>
          <w:p w:rsidR="00971850" w:rsidRPr="009532CA" w:rsidRDefault="00C90AF8" w:rsidP="00C90AF8">
            <w:pPr>
              <w:rPr>
                <w:rFonts w:cstheme="minorHAnsi"/>
              </w:rPr>
            </w:pPr>
            <w:r w:rsidRPr="009532CA">
              <w:rPr>
                <w:rFonts w:cstheme="minorHAnsi"/>
              </w:rPr>
              <w:t>•</w:t>
            </w:r>
            <w:r w:rsidR="00B72CC9" w:rsidRPr="009532CA">
              <w:rPr>
                <w:rFonts w:cstheme="minorHAnsi"/>
              </w:rPr>
              <w:t xml:space="preserve"> </w:t>
            </w:r>
            <w:r w:rsidRPr="009532CA">
              <w:rPr>
                <w:rFonts w:cstheme="minorHAnsi"/>
              </w:rPr>
              <w:t>Observe changes – light</w:t>
            </w:r>
          </w:p>
          <w:p w:rsidR="00971850" w:rsidRPr="009532CA" w:rsidRDefault="00971850" w:rsidP="00971850">
            <w:pPr>
              <w:rPr>
                <w:rFonts w:cstheme="minorHAnsi"/>
                <w:i/>
              </w:rPr>
            </w:pPr>
            <w:r w:rsidRPr="009532CA">
              <w:rPr>
                <w:rFonts w:cstheme="minorHAnsi"/>
                <w:b/>
                <w:u w:val="single"/>
              </w:rPr>
              <w:t>Spring Term:</w:t>
            </w:r>
            <w:r w:rsidRPr="009532CA">
              <w:rPr>
                <w:rFonts w:cstheme="minorHAnsi"/>
                <w:i/>
              </w:rPr>
              <w:t xml:space="preserve"> </w:t>
            </w:r>
          </w:p>
          <w:p w:rsidR="00971850" w:rsidRPr="000A3084" w:rsidRDefault="00971850" w:rsidP="00971850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People who help us:</w:t>
            </w:r>
          </w:p>
          <w:p w:rsidR="00C05B75" w:rsidRPr="009532CA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 looking after our community environment and recycling.</w:t>
            </w:r>
          </w:p>
          <w:p w:rsidR="00C05B75" w:rsidRPr="009532CA" w:rsidRDefault="00C05B75" w:rsidP="00C05B7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Discuss how we can help look after our local and world environments</w:t>
            </w:r>
          </w:p>
          <w:p w:rsidR="00296CBE" w:rsidRPr="009532CA" w:rsidRDefault="00296CBE" w:rsidP="001627BD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 xml:space="preserve">Exploring schools’ grounds and observing seasonal changes in the winter/spring. </w:t>
            </w:r>
          </w:p>
          <w:p w:rsidR="00296CBE" w:rsidRPr="009532CA" w:rsidRDefault="00296CBE" w:rsidP="00185F05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Observe seasonal weather changes in the winter/spring (ice exploration)</w:t>
            </w:r>
          </w:p>
          <w:p w:rsidR="00971850" w:rsidRPr="000A3084" w:rsidRDefault="001627BD" w:rsidP="00C05B75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 xml:space="preserve">Mad About </w:t>
            </w:r>
            <w:r w:rsidR="00971850" w:rsidRPr="000A3084">
              <w:rPr>
                <w:rFonts w:cstheme="minorHAnsi"/>
                <w:b/>
              </w:rPr>
              <w:t>Minibeasts:</w:t>
            </w:r>
          </w:p>
          <w:p w:rsidR="00971850" w:rsidRPr="009532CA" w:rsidRDefault="00971850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Observing life cycles and seeing how animals grow and change over time.</w:t>
            </w:r>
          </w:p>
          <w:p w:rsidR="00C05B75" w:rsidRPr="009532CA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Explore, observe and identify UK minibeasts.</w:t>
            </w:r>
          </w:p>
          <w:p w:rsidR="00C05B75" w:rsidRPr="009532CA" w:rsidRDefault="00C05B75" w:rsidP="00C05B75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Look after our local environment – build minibeast houses</w:t>
            </w:r>
          </w:p>
          <w:p w:rsidR="001627BD" w:rsidRPr="009532CA" w:rsidRDefault="001627BD" w:rsidP="001627B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 xml:space="preserve">Explore the life cycle of frogs and butterflies. </w:t>
            </w:r>
          </w:p>
          <w:p w:rsidR="000A3084" w:rsidRDefault="001627BD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 the life cycle of plants</w:t>
            </w:r>
            <w:r w:rsidR="000A3084" w:rsidRPr="009532CA">
              <w:rPr>
                <w:rFonts w:cstheme="minorHAnsi"/>
              </w:rPr>
              <w:t xml:space="preserve"> </w:t>
            </w:r>
          </w:p>
          <w:p w:rsidR="000A3084" w:rsidRPr="009532CA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Observe, question and draw spring plants/spring growth.</w:t>
            </w:r>
          </w:p>
          <w:p w:rsidR="000A3084" w:rsidRPr="009532CA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Explore natural spring resources in provision, asking questions and making/drawing observations.</w:t>
            </w:r>
          </w:p>
          <w:p w:rsidR="001627BD" w:rsidRPr="009532CA" w:rsidRDefault="000A3084" w:rsidP="000A3084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Spring walk around School grounds describing and discussing what is found.</w:t>
            </w:r>
          </w:p>
          <w:p w:rsidR="000A3084" w:rsidRDefault="00971850" w:rsidP="000A3084">
            <w:pPr>
              <w:rPr>
                <w:rFonts w:cstheme="minorHAnsi"/>
              </w:rPr>
            </w:pPr>
            <w:r w:rsidRPr="000A3084">
              <w:rPr>
                <w:rFonts w:cstheme="minorHAnsi"/>
                <w:b/>
              </w:rPr>
              <w:t>Festivals</w:t>
            </w:r>
            <w:r w:rsidR="000A3084" w:rsidRPr="009532CA">
              <w:rPr>
                <w:rFonts w:cstheme="minorHAnsi"/>
              </w:rPr>
              <w:t xml:space="preserve"> </w:t>
            </w:r>
          </w:p>
          <w:p w:rsidR="000A3084" w:rsidRPr="009532CA" w:rsidRDefault="000A3084" w:rsidP="000A3084">
            <w:pPr>
              <w:numPr>
                <w:ilvl w:val="0"/>
                <w:numId w:val="1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Explor</w:t>
            </w:r>
            <w:r>
              <w:rPr>
                <w:rFonts w:cstheme="minorHAnsi"/>
              </w:rPr>
              <w:t>ing</w:t>
            </w:r>
            <w:r w:rsidRPr="009532CA">
              <w:rPr>
                <w:rFonts w:cstheme="minorHAnsi"/>
              </w:rPr>
              <w:t xml:space="preserve"> the festival and family traditions of Chinese New Year</w:t>
            </w:r>
          </w:p>
          <w:p w:rsidR="00971850" w:rsidRPr="000A3084" w:rsidRDefault="00971850" w:rsidP="000A3084">
            <w:pPr>
              <w:rPr>
                <w:rFonts w:cstheme="minorHAnsi"/>
                <w:b/>
              </w:rPr>
            </w:pPr>
          </w:p>
        </w:tc>
        <w:tc>
          <w:tcPr>
            <w:tcW w:w="7371" w:type="dxa"/>
            <w:gridSpan w:val="2"/>
          </w:tcPr>
          <w:p w:rsidR="00971850" w:rsidRPr="009532CA" w:rsidRDefault="00971850" w:rsidP="00971850">
            <w:pPr>
              <w:rPr>
                <w:rFonts w:cstheme="minorHAnsi"/>
                <w:b/>
                <w:u w:val="single"/>
              </w:rPr>
            </w:pPr>
            <w:r w:rsidRPr="009532CA">
              <w:rPr>
                <w:rFonts w:cstheme="minorHAnsi"/>
                <w:b/>
                <w:u w:val="single"/>
              </w:rPr>
              <w:t>Summer Term:</w:t>
            </w:r>
          </w:p>
          <w:p w:rsidR="00296CBE" w:rsidRPr="000A3084" w:rsidRDefault="00971850" w:rsidP="00296CBE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>Traditional Tales:</w:t>
            </w:r>
          </w:p>
          <w:p w:rsidR="001627BD" w:rsidRPr="000A3084" w:rsidRDefault="001627BD" w:rsidP="001627B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Planting seeds and plants</w:t>
            </w:r>
          </w:p>
          <w:p w:rsidR="001627BD" w:rsidRPr="000A3084" w:rsidRDefault="001627BD" w:rsidP="001627BD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Still life observations and drawings of flowers.</w:t>
            </w:r>
          </w:p>
          <w:p w:rsidR="00296CBE" w:rsidRPr="000A3084" w:rsidRDefault="00296CBE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Making gingerbread men</w:t>
            </w:r>
          </w:p>
          <w:p w:rsidR="00296CBE" w:rsidRPr="000A3084" w:rsidRDefault="00296CBE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Discover, compare and contrast food</w:t>
            </w:r>
          </w:p>
          <w:p w:rsidR="00296CBE" w:rsidRPr="000A3084" w:rsidRDefault="00296CBE" w:rsidP="00296CBE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Materials – what is the best material for the Three Pigs to build a house out of?</w:t>
            </w:r>
          </w:p>
          <w:p w:rsidR="00971850" w:rsidRPr="000A3084" w:rsidRDefault="00B2703E" w:rsidP="00B2703E">
            <w:pPr>
              <w:rPr>
                <w:rFonts w:cstheme="minorHAnsi"/>
                <w:b/>
              </w:rPr>
            </w:pPr>
            <w:r w:rsidRPr="000A3084">
              <w:rPr>
                <w:rFonts w:cstheme="minorHAnsi"/>
                <w:b/>
              </w:rPr>
              <w:t xml:space="preserve">Under the Sea/ Pirates </w:t>
            </w:r>
            <w:proofErr w:type="gramStart"/>
            <w:r w:rsidRPr="000A3084">
              <w:rPr>
                <w:rFonts w:cstheme="minorHAnsi"/>
                <w:b/>
              </w:rPr>
              <w:t>Ahoy!</w:t>
            </w:r>
            <w:r w:rsidR="00971850" w:rsidRPr="000A3084">
              <w:rPr>
                <w:rFonts w:cstheme="minorHAnsi"/>
                <w:b/>
              </w:rPr>
              <w:t>:</w:t>
            </w:r>
            <w:proofErr w:type="gramEnd"/>
          </w:p>
          <w:p w:rsidR="00B2703E" w:rsidRPr="000A3084" w:rsidRDefault="00B2703E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Explor</w:t>
            </w:r>
            <w:r w:rsidR="000A3084">
              <w:rPr>
                <w:rFonts w:cstheme="minorHAnsi"/>
              </w:rPr>
              <w:t>ing</w:t>
            </w:r>
            <w:r w:rsidRPr="000A3084">
              <w:rPr>
                <w:rFonts w:cstheme="minorHAnsi"/>
              </w:rPr>
              <w:t xml:space="preserve"> creatures that live in the sea</w:t>
            </w:r>
            <w:r w:rsidR="000A3084">
              <w:rPr>
                <w:rFonts w:cstheme="minorHAnsi"/>
              </w:rPr>
              <w:t xml:space="preserve"> and in rockpools</w:t>
            </w:r>
            <w:r w:rsidRPr="000A3084">
              <w:rPr>
                <w:rFonts w:cstheme="minorHAnsi"/>
              </w:rPr>
              <w:t>.</w:t>
            </w:r>
          </w:p>
          <w:p w:rsidR="00971850" w:rsidRPr="000A3084" w:rsidRDefault="00971850" w:rsidP="00971850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</w:rPr>
            </w:pPr>
            <w:r w:rsidRPr="000A3084">
              <w:rPr>
                <w:rFonts w:cstheme="minorHAnsi"/>
              </w:rPr>
              <w:t>Compare modes of travel on the sea.</w:t>
            </w:r>
          </w:p>
          <w:p w:rsidR="00971850" w:rsidRPr="009532CA" w:rsidRDefault="00971850" w:rsidP="00971850">
            <w:pPr>
              <w:pStyle w:val="ListParagraph"/>
              <w:ind w:left="360"/>
              <w:rPr>
                <w:rFonts w:cstheme="minorHAnsi"/>
              </w:rPr>
            </w:pPr>
          </w:p>
          <w:p w:rsidR="00971850" w:rsidRPr="009532CA" w:rsidRDefault="00971850" w:rsidP="00971850">
            <w:pPr>
              <w:jc w:val="center"/>
              <w:rPr>
                <w:rFonts w:cstheme="minorHAnsi"/>
                <w:b/>
              </w:rPr>
            </w:pPr>
            <w:r w:rsidRPr="009532CA">
              <w:rPr>
                <w:rFonts w:cstheme="minorHAnsi"/>
                <w:b/>
              </w:rPr>
              <w:t>Curriculum links and further research</w:t>
            </w:r>
          </w:p>
          <w:p w:rsidR="00971850" w:rsidRPr="009532CA" w:rsidRDefault="00971850" w:rsidP="00971850">
            <w:pPr>
              <w:jc w:val="center"/>
              <w:rPr>
                <w:rFonts w:cstheme="minorHAnsi"/>
                <w:b/>
              </w:rPr>
            </w:pPr>
            <w:r w:rsidRPr="009532CA">
              <w:rPr>
                <w:rFonts w:cstheme="minorHAnsi"/>
                <w:b/>
              </w:rPr>
              <w:t>Christian values – thankfulness, caring, loving</w:t>
            </w:r>
          </w:p>
          <w:p w:rsidR="00971850" w:rsidRPr="009532CA" w:rsidRDefault="00971850" w:rsidP="00971850">
            <w:pPr>
              <w:pStyle w:val="ListParagraph"/>
              <w:rPr>
                <w:rFonts w:cstheme="minorHAnsi"/>
              </w:rPr>
            </w:pPr>
            <w:r w:rsidRPr="009532CA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10D0BA8F" wp14:editId="3291BB25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71850" w:rsidRPr="009532CA" w:rsidRDefault="00971850" w:rsidP="00971850">
            <w:pPr>
              <w:pStyle w:val="ListParagraph"/>
              <w:rPr>
                <w:rFonts w:cstheme="minorHAnsi"/>
              </w:rPr>
            </w:pPr>
          </w:p>
          <w:p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Art/DT – Self-</w:t>
            </w:r>
            <w:proofErr w:type="spellStart"/>
            <w:r w:rsidRPr="009532CA">
              <w:rPr>
                <w:rFonts w:cstheme="minorHAnsi"/>
              </w:rPr>
              <w:t>portaits</w:t>
            </w:r>
            <w:proofErr w:type="spellEnd"/>
          </w:p>
          <w:p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Geography – To explore the natural world around them, describing what they see, hear and feel whilst outside;</w:t>
            </w:r>
          </w:p>
          <w:p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To observe the effect of changing seasons on the natural world around them;</w:t>
            </w:r>
          </w:p>
          <w:p w:rsidR="00971850" w:rsidRPr="009532CA" w:rsidRDefault="00971850" w:rsidP="009532CA">
            <w:pPr>
              <w:pStyle w:val="ListParagraph"/>
              <w:rPr>
                <w:rFonts w:cstheme="minorHAnsi"/>
                <w:b/>
              </w:rPr>
            </w:pPr>
            <w:r w:rsidRPr="009532CA">
              <w:rPr>
                <w:rFonts w:cstheme="minorHAnsi"/>
                <w:b/>
              </w:rPr>
              <w:t>Enrichment Opportunities</w:t>
            </w:r>
          </w:p>
          <w:p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Role play areas – Fruit and veg shop, home corner.</w:t>
            </w:r>
          </w:p>
          <w:p w:rsidR="009532CA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Reading area – all about me books, non-fiction body parts, explorers, people who help us, life cycles.</w:t>
            </w:r>
          </w:p>
          <w:p w:rsidR="00971850" w:rsidRPr="009532CA" w:rsidRDefault="00971850" w:rsidP="009532CA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9532CA">
              <w:rPr>
                <w:rFonts w:cstheme="minorHAnsi"/>
              </w:rPr>
              <w:t>Children will explore their classroom, school and school grounds and know who key people are in school.</w:t>
            </w:r>
          </w:p>
        </w:tc>
      </w:tr>
    </w:tbl>
    <w:p w:rsidR="006B0315" w:rsidRPr="00625922" w:rsidRDefault="006B0315" w:rsidP="005A4243">
      <w:pPr>
        <w:rPr>
          <w:rFonts w:cstheme="minorHAnsi"/>
          <w:szCs w:val="24"/>
        </w:rPr>
      </w:pPr>
    </w:p>
    <w:p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D02043"/>
    <w:multiLevelType w:val="hybridMultilevel"/>
    <w:tmpl w:val="BFCC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0076A"/>
    <w:multiLevelType w:val="hybridMultilevel"/>
    <w:tmpl w:val="3D22A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3"/>
  </w:num>
  <w:num w:numId="4">
    <w:abstractNumId w:val="16"/>
  </w:num>
  <w:num w:numId="5">
    <w:abstractNumId w:val="24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19"/>
  </w:num>
  <w:num w:numId="11">
    <w:abstractNumId w:val="3"/>
  </w:num>
  <w:num w:numId="12">
    <w:abstractNumId w:val="2"/>
  </w:num>
  <w:num w:numId="13">
    <w:abstractNumId w:val="4"/>
  </w:num>
  <w:num w:numId="14">
    <w:abstractNumId w:val="20"/>
  </w:num>
  <w:num w:numId="15">
    <w:abstractNumId w:val="11"/>
  </w:num>
  <w:num w:numId="16">
    <w:abstractNumId w:val="14"/>
  </w:num>
  <w:num w:numId="17">
    <w:abstractNumId w:val="5"/>
  </w:num>
  <w:num w:numId="18">
    <w:abstractNumId w:val="9"/>
  </w:num>
  <w:num w:numId="19">
    <w:abstractNumId w:val="28"/>
  </w:num>
  <w:num w:numId="20">
    <w:abstractNumId w:val="12"/>
  </w:num>
  <w:num w:numId="21">
    <w:abstractNumId w:val="14"/>
  </w:num>
  <w:num w:numId="22">
    <w:abstractNumId w:val="13"/>
  </w:num>
  <w:num w:numId="23">
    <w:abstractNumId w:val="0"/>
  </w:num>
  <w:num w:numId="24">
    <w:abstractNumId w:val="8"/>
  </w:num>
  <w:num w:numId="25">
    <w:abstractNumId w:val="6"/>
  </w:num>
  <w:num w:numId="26">
    <w:abstractNumId w:val="18"/>
  </w:num>
  <w:num w:numId="27">
    <w:abstractNumId w:val="17"/>
  </w:num>
  <w:num w:numId="28">
    <w:abstractNumId w:val="21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60E3"/>
    <w:rsid w:val="00027EF9"/>
    <w:rsid w:val="00031C46"/>
    <w:rsid w:val="0003414A"/>
    <w:rsid w:val="00054628"/>
    <w:rsid w:val="00085314"/>
    <w:rsid w:val="000A3084"/>
    <w:rsid w:val="000F37ED"/>
    <w:rsid w:val="00104B8A"/>
    <w:rsid w:val="00106928"/>
    <w:rsid w:val="001105FF"/>
    <w:rsid w:val="001466B6"/>
    <w:rsid w:val="001627BD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2EE0"/>
    <w:rsid w:val="0028613D"/>
    <w:rsid w:val="00296CBE"/>
    <w:rsid w:val="002A2652"/>
    <w:rsid w:val="002A4531"/>
    <w:rsid w:val="002A57B6"/>
    <w:rsid w:val="002B1CB1"/>
    <w:rsid w:val="002D4B2D"/>
    <w:rsid w:val="0030696B"/>
    <w:rsid w:val="003167B5"/>
    <w:rsid w:val="003202F9"/>
    <w:rsid w:val="00337732"/>
    <w:rsid w:val="0036048A"/>
    <w:rsid w:val="00361B06"/>
    <w:rsid w:val="003A234D"/>
    <w:rsid w:val="003A62A5"/>
    <w:rsid w:val="003A7A68"/>
    <w:rsid w:val="003B1EA4"/>
    <w:rsid w:val="003C6128"/>
    <w:rsid w:val="003F5DCF"/>
    <w:rsid w:val="00402166"/>
    <w:rsid w:val="0043186A"/>
    <w:rsid w:val="00433F49"/>
    <w:rsid w:val="0048278A"/>
    <w:rsid w:val="00494786"/>
    <w:rsid w:val="004D7851"/>
    <w:rsid w:val="004E6F73"/>
    <w:rsid w:val="004F43C5"/>
    <w:rsid w:val="005020AF"/>
    <w:rsid w:val="00527010"/>
    <w:rsid w:val="00530699"/>
    <w:rsid w:val="0056789E"/>
    <w:rsid w:val="00571AA6"/>
    <w:rsid w:val="0057404D"/>
    <w:rsid w:val="0057569D"/>
    <w:rsid w:val="005A0307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25922"/>
    <w:rsid w:val="00650C63"/>
    <w:rsid w:val="006577F1"/>
    <w:rsid w:val="00685FA6"/>
    <w:rsid w:val="006A67EE"/>
    <w:rsid w:val="006B0315"/>
    <w:rsid w:val="006C4156"/>
    <w:rsid w:val="006C4966"/>
    <w:rsid w:val="006E2C58"/>
    <w:rsid w:val="006E3080"/>
    <w:rsid w:val="006F1931"/>
    <w:rsid w:val="00736101"/>
    <w:rsid w:val="00751959"/>
    <w:rsid w:val="007A3F24"/>
    <w:rsid w:val="007A664D"/>
    <w:rsid w:val="007E50B8"/>
    <w:rsid w:val="00823497"/>
    <w:rsid w:val="00837FA1"/>
    <w:rsid w:val="00861C21"/>
    <w:rsid w:val="008C433B"/>
    <w:rsid w:val="008E78EB"/>
    <w:rsid w:val="00922ECD"/>
    <w:rsid w:val="00937185"/>
    <w:rsid w:val="009532CA"/>
    <w:rsid w:val="00957E86"/>
    <w:rsid w:val="00971850"/>
    <w:rsid w:val="00976006"/>
    <w:rsid w:val="0099210B"/>
    <w:rsid w:val="00994E9A"/>
    <w:rsid w:val="009B6476"/>
    <w:rsid w:val="009B6617"/>
    <w:rsid w:val="009C00EF"/>
    <w:rsid w:val="009C43C0"/>
    <w:rsid w:val="009F4799"/>
    <w:rsid w:val="009F6CFA"/>
    <w:rsid w:val="00A016DE"/>
    <w:rsid w:val="00A11443"/>
    <w:rsid w:val="00A401AD"/>
    <w:rsid w:val="00A43825"/>
    <w:rsid w:val="00A75133"/>
    <w:rsid w:val="00A85F8B"/>
    <w:rsid w:val="00AD6D82"/>
    <w:rsid w:val="00AE745D"/>
    <w:rsid w:val="00B2703E"/>
    <w:rsid w:val="00B32ED0"/>
    <w:rsid w:val="00B43CBD"/>
    <w:rsid w:val="00B60EBE"/>
    <w:rsid w:val="00B619B8"/>
    <w:rsid w:val="00B620F7"/>
    <w:rsid w:val="00B72CC9"/>
    <w:rsid w:val="00B86887"/>
    <w:rsid w:val="00BC56F3"/>
    <w:rsid w:val="00BD17DE"/>
    <w:rsid w:val="00BE07FF"/>
    <w:rsid w:val="00BF22F6"/>
    <w:rsid w:val="00C05B75"/>
    <w:rsid w:val="00C22F22"/>
    <w:rsid w:val="00C351C1"/>
    <w:rsid w:val="00C64BAA"/>
    <w:rsid w:val="00C90AF8"/>
    <w:rsid w:val="00CC2675"/>
    <w:rsid w:val="00CC350F"/>
    <w:rsid w:val="00D01087"/>
    <w:rsid w:val="00D0439D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6379A"/>
    <w:rsid w:val="00EC50BC"/>
    <w:rsid w:val="00EE23E9"/>
    <w:rsid w:val="00EE3BBE"/>
    <w:rsid w:val="00F13974"/>
    <w:rsid w:val="00F17372"/>
    <w:rsid w:val="00F343B2"/>
    <w:rsid w:val="00F3460E"/>
    <w:rsid w:val="00F4277B"/>
    <w:rsid w:val="00F453B9"/>
    <w:rsid w:val="00F55CE5"/>
    <w:rsid w:val="00F60374"/>
    <w:rsid w:val="00F66007"/>
    <w:rsid w:val="00F70793"/>
    <w:rsid w:val="00FC53E6"/>
    <w:rsid w:val="00FD5A38"/>
    <w:rsid w:val="00FD71F4"/>
    <w:rsid w:val="00FE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05D45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2FCB0-82A0-4DBB-A0B9-5D60C83F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875BFBFA</Template>
  <TotalTime>97</TotalTime>
  <Pages>2</Pages>
  <Words>1213</Words>
  <Characters>6919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8116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Stephanie Samuel</cp:lastModifiedBy>
  <cp:revision>13</cp:revision>
  <cp:lastPrinted>2022-05-06T07:19:00Z</cp:lastPrinted>
  <dcterms:created xsi:type="dcterms:W3CDTF">2022-03-20T18:45:00Z</dcterms:created>
  <dcterms:modified xsi:type="dcterms:W3CDTF">2022-05-06T08:42:00Z</dcterms:modified>
</cp:coreProperties>
</file>