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:rsidTr="0073741D">
        <w:trPr>
          <w:trHeight w:val="1014"/>
        </w:trPr>
        <w:tc>
          <w:tcPr>
            <w:tcW w:w="15559" w:type="dxa"/>
            <w:gridSpan w:val="3"/>
          </w:tcPr>
          <w:p w:rsidR="0027367B" w:rsidRPr="0073741D" w:rsidRDefault="0073741D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73741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146C1EAE" wp14:editId="12E1AF9D">
                  <wp:simplePos x="0" y="0"/>
                  <wp:positionH relativeFrom="column">
                    <wp:posOffset>9102725</wp:posOffset>
                  </wp:positionH>
                  <wp:positionV relativeFrom="paragraph">
                    <wp:posOffset>0</wp:posOffset>
                  </wp:positionV>
                  <wp:extent cx="670560" cy="800100"/>
                  <wp:effectExtent l="0" t="0" r="0" b="0"/>
                  <wp:wrapTight wrapText="bothSides">
                    <wp:wrapPolygon edited="0">
                      <wp:start x="0" y="0"/>
                      <wp:lineTo x="0" y="21086"/>
                      <wp:lineTo x="20864" y="21086"/>
                      <wp:lineTo x="20864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8001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741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771AC890" wp14:editId="598D34C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638175" cy="812800"/>
                  <wp:effectExtent l="0" t="0" r="9525" b="6350"/>
                  <wp:wrapTight wrapText="bothSides">
                    <wp:wrapPolygon edited="0">
                      <wp:start x="0" y="0"/>
                      <wp:lineTo x="0" y="21263"/>
                      <wp:lineTo x="21278" y="21263"/>
                      <wp:lineTo x="21278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128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243" w:rsidRPr="0073741D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27367B" w:rsidRPr="0073741D">
              <w:rPr>
                <w:rFonts w:cstheme="minorHAnsi"/>
                <w:b/>
                <w:sz w:val="40"/>
                <w:szCs w:val="40"/>
              </w:rPr>
              <w:t xml:space="preserve">Understanding the World </w:t>
            </w:r>
            <w:r w:rsidR="0054018F"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73741D">
              <w:rPr>
                <w:rFonts w:cstheme="minorHAnsi"/>
                <w:b/>
                <w:sz w:val="40"/>
                <w:szCs w:val="40"/>
              </w:rPr>
              <w:t xml:space="preserve"> </w:t>
            </w:r>
            <w:r w:rsidR="0054018F"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27367B" w:rsidRPr="0073741D">
              <w:rPr>
                <w:rFonts w:cstheme="minorHAnsi"/>
                <w:b/>
                <w:sz w:val="40"/>
                <w:szCs w:val="40"/>
              </w:rPr>
              <w:t xml:space="preserve">History </w:t>
            </w:r>
          </w:p>
          <w:p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73741D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:rsidTr="005D544D">
        <w:trPr>
          <w:trHeight w:val="474"/>
        </w:trPr>
        <w:tc>
          <w:tcPr>
            <w:tcW w:w="8188" w:type="dxa"/>
          </w:tcPr>
          <w:p w:rsidR="007A3F24" w:rsidRPr="00EE255A" w:rsidRDefault="009C00EF" w:rsidP="00F7079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E255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0DF291D6" wp14:editId="2DD178E3">
                  <wp:simplePos x="0" y="0"/>
                  <wp:positionH relativeFrom="column">
                    <wp:posOffset>3722370</wp:posOffset>
                  </wp:positionH>
                  <wp:positionV relativeFrom="paragraph">
                    <wp:posOffset>25400</wp:posOffset>
                  </wp:positionV>
                  <wp:extent cx="689610" cy="281940"/>
                  <wp:effectExtent l="19050" t="0" r="0" b="0"/>
                  <wp:wrapTight wrapText="bothSides">
                    <wp:wrapPolygon edited="0">
                      <wp:start x="-597" y="0"/>
                      <wp:lineTo x="-597" y="20432"/>
                      <wp:lineTo x="21481" y="20432"/>
                      <wp:lineTo x="21481" y="0"/>
                      <wp:lineTo x="-597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E255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8177481" wp14:editId="16DD631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25400</wp:posOffset>
                  </wp:positionV>
                  <wp:extent cx="842010" cy="281940"/>
                  <wp:effectExtent l="19050" t="0" r="0" b="0"/>
                  <wp:wrapTight wrapText="bothSides">
                    <wp:wrapPolygon edited="0">
                      <wp:start x="-489" y="0"/>
                      <wp:lineTo x="-489" y="20432"/>
                      <wp:lineTo x="21502" y="20432"/>
                      <wp:lineTo x="21502" y="0"/>
                      <wp:lineTo x="-489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922" w:rsidRPr="00EE255A">
              <w:rPr>
                <w:rFonts w:cstheme="minorHAnsi"/>
                <w:b/>
                <w:sz w:val="24"/>
                <w:szCs w:val="24"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:rsidR="00C22F22" w:rsidRPr="00EE255A" w:rsidRDefault="00031C46" w:rsidP="005D544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E255A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F872D4" w:rsidRPr="00EE255A">
              <w:rPr>
                <w:rFonts w:cstheme="minorHAnsi"/>
                <w:b/>
                <w:sz w:val="24"/>
                <w:szCs w:val="24"/>
              </w:rPr>
              <w:t xml:space="preserve">Early Reading Linked to </w:t>
            </w:r>
            <w:r w:rsidR="005D544D" w:rsidRPr="00EE255A">
              <w:rPr>
                <w:rFonts w:cstheme="minorHAnsi"/>
                <w:b/>
                <w:sz w:val="24"/>
                <w:szCs w:val="24"/>
              </w:rPr>
              <w:t>Key Texts</w:t>
            </w:r>
          </w:p>
        </w:tc>
      </w:tr>
      <w:tr w:rsidR="005020AF" w:rsidRPr="00625922" w:rsidTr="00EE255A">
        <w:trPr>
          <w:trHeight w:val="1320"/>
        </w:trPr>
        <w:tc>
          <w:tcPr>
            <w:tcW w:w="8188" w:type="dxa"/>
            <w:tcBorders>
              <w:bottom w:val="single" w:sz="4" w:space="0" w:color="auto"/>
            </w:tcBorders>
          </w:tcPr>
          <w:p w:rsidR="005020AF" w:rsidRPr="00EE255A" w:rsidRDefault="005020AF" w:rsidP="00625922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Reception:</w:t>
            </w:r>
          </w:p>
          <w:p w:rsidR="005020AF" w:rsidRPr="00EE255A" w:rsidRDefault="005020AF" w:rsidP="00625922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  <w:u w:val="single"/>
              </w:rPr>
            </w:pPr>
            <w:r w:rsidRPr="00EE255A">
              <w:rPr>
                <w:rFonts w:cstheme="minorHAnsi"/>
              </w:rPr>
              <w:t>Begin to make sense of their own life-story and family’s history.</w:t>
            </w:r>
          </w:p>
          <w:p w:rsidR="005020AF" w:rsidRPr="00EE255A" w:rsidRDefault="005020AF" w:rsidP="0052701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Comment on images of familiar situations in the past.</w:t>
            </w:r>
          </w:p>
          <w:p w:rsidR="005020AF" w:rsidRPr="00EE255A" w:rsidRDefault="005020AF" w:rsidP="0052701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Compare and contrast characters from stories including figures from the past.</w:t>
            </w:r>
          </w:p>
          <w:p w:rsidR="0048278A" w:rsidRPr="00EE255A" w:rsidRDefault="0048278A" w:rsidP="0048278A">
            <w:pPr>
              <w:rPr>
                <w:rFonts w:cstheme="minorHAnsi"/>
              </w:rPr>
            </w:pPr>
          </w:p>
          <w:p w:rsidR="0048278A" w:rsidRPr="00EE255A" w:rsidRDefault="0048278A" w:rsidP="0048278A">
            <w:pPr>
              <w:rPr>
                <w:rFonts w:cstheme="minorHAnsi"/>
              </w:rPr>
            </w:pPr>
          </w:p>
          <w:p w:rsidR="0048278A" w:rsidRPr="00EE255A" w:rsidRDefault="0048278A" w:rsidP="0048278A">
            <w:pPr>
              <w:rPr>
                <w:rFonts w:cstheme="minorHAnsi"/>
              </w:rPr>
            </w:pPr>
          </w:p>
        </w:tc>
        <w:tc>
          <w:tcPr>
            <w:tcW w:w="3685" w:type="dxa"/>
            <w:vMerge w:val="restart"/>
          </w:tcPr>
          <w:p w:rsidR="0048278A" w:rsidRPr="00EE255A" w:rsidRDefault="0048278A" w:rsidP="00CC350F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Autumn 1</w:t>
            </w:r>
          </w:p>
          <w:p w:rsidR="005020AF" w:rsidRPr="00EE255A" w:rsidRDefault="005020AF" w:rsidP="00CC350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Jake’s First Day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Marvellous Me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Monkey Puzzle 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EE255A">
              <w:rPr>
                <w:rFonts w:cstheme="minorHAnsi"/>
              </w:rPr>
              <w:t>Leafman</w:t>
            </w:r>
            <w:proofErr w:type="spellEnd"/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EE255A">
              <w:rPr>
                <w:rFonts w:cstheme="minorHAnsi"/>
              </w:rPr>
              <w:t>Handa’s</w:t>
            </w:r>
            <w:proofErr w:type="spellEnd"/>
            <w:r w:rsidRPr="00EE255A">
              <w:rPr>
                <w:rFonts w:cstheme="minorHAnsi"/>
              </w:rPr>
              <w:t xml:space="preserve"> Surprise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:rsidR="0048278A" w:rsidRPr="00EE255A" w:rsidRDefault="0048278A" w:rsidP="005020AF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Autumn 2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Scarecrow’s Wedding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Runaway Iceberg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Polar Express</w:t>
            </w:r>
          </w:p>
          <w:p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Christmas Story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:rsidTr="00EE255A">
        <w:trPr>
          <w:trHeight w:val="74"/>
        </w:trPr>
        <w:tc>
          <w:tcPr>
            <w:tcW w:w="8188" w:type="dxa"/>
          </w:tcPr>
          <w:p w:rsidR="005020AF" w:rsidRPr="00EE255A" w:rsidRDefault="005020AF" w:rsidP="0048278A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Early Learning Goals</w:t>
            </w:r>
          </w:p>
        </w:tc>
        <w:tc>
          <w:tcPr>
            <w:tcW w:w="3685" w:type="dxa"/>
            <w:vMerge/>
          </w:tcPr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vMerge/>
          </w:tcPr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:rsidTr="005020AF">
        <w:trPr>
          <w:trHeight w:val="1515"/>
        </w:trPr>
        <w:tc>
          <w:tcPr>
            <w:tcW w:w="8188" w:type="dxa"/>
            <w:vMerge w:val="restart"/>
          </w:tcPr>
          <w:p w:rsidR="005020AF" w:rsidRPr="00EE255A" w:rsidRDefault="005020AF" w:rsidP="00625922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Past and Present</w:t>
            </w:r>
          </w:p>
          <w:p w:rsidR="005020AF" w:rsidRPr="00EE255A" w:rsidRDefault="005020AF" w:rsidP="006259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Talk about the lives of people around them and their roles in society.</w:t>
            </w:r>
          </w:p>
          <w:p w:rsidR="005020AF" w:rsidRPr="00EE255A" w:rsidRDefault="005020AF" w:rsidP="006259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Know some similarities and differences between things in the past and now, drawing on their experiences and what has been read in class.</w:t>
            </w:r>
          </w:p>
          <w:p w:rsidR="005020AF" w:rsidRPr="00EE255A" w:rsidRDefault="005020AF" w:rsidP="006259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</w:rPr>
            </w:pPr>
            <w:r w:rsidRPr="00EE255A">
              <w:rPr>
                <w:rFonts w:cstheme="minorHAnsi"/>
              </w:rPr>
              <w:t>Understand the past through settings, characters and events encountered in books read in class and storytelling.</w:t>
            </w:r>
          </w:p>
          <w:p w:rsidR="005020AF" w:rsidRPr="00EE255A" w:rsidRDefault="005020AF" w:rsidP="00625922">
            <w:pPr>
              <w:rPr>
                <w:rFonts w:cstheme="minorHAnsi"/>
                <w:b/>
              </w:rPr>
            </w:pPr>
          </w:p>
          <w:p w:rsidR="005020AF" w:rsidRPr="00EE255A" w:rsidRDefault="005020AF" w:rsidP="00625922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People, Culture and Communities</w:t>
            </w:r>
          </w:p>
          <w:p w:rsidR="005020AF" w:rsidRPr="00EE255A" w:rsidRDefault="005020AF" w:rsidP="0062592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Describe their immediate environment using knowledge from observations, discussions, stories, non-fiction texts and maps.</w:t>
            </w:r>
          </w:p>
          <w:p w:rsidR="005020AF" w:rsidRPr="00EE255A" w:rsidRDefault="005020AF" w:rsidP="0062592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Know some similarities and differences between families, different religious and cultural communities, cultures and traditions.</w:t>
            </w:r>
          </w:p>
        </w:tc>
        <w:tc>
          <w:tcPr>
            <w:tcW w:w="3685" w:type="dxa"/>
          </w:tcPr>
          <w:p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Spring 1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Jolly Postman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 Cops and Robbers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 Fireman Sam 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proofErr w:type="spellStart"/>
            <w:r w:rsidRPr="00EE255A">
              <w:rPr>
                <w:rFonts w:cstheme="minorHAnsi"/>
              </w:rPr>
              <w:t>Topsy</w:t>
            </w:r>
            <w:proofErr w:type="spellEnd"/>
            <w:r w:rsidRPr="00EE255A">
              <w:rPr>
                <w:rFonts w:cstheme="minorHAnsi"/>
              </w:rPr>
              <w:t xml:space="preserve"> and Tim</w:t>
            </w:r>
          </w:p>
        </w:tc>
        <w:tc>
          <w:tcPr>
            <w:tcW w:w="3686" w:type="dxa"/>
          </w:tcPr>
          <w:p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Spring 2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Mad about Minibeasts 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Very Hungry Caterpillar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Snail Trail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Tiny Seed</w:t>
            </w:r>
          </w:p>
        </w:tc>
      </w:tr>
      <w:tr w:rsidR="005020AF" w:rsidRPr="00625922" w:rsidTr="00FB3146">
        <w:trPr>
          <w:trHeight w:val="1515"/>
        </w:trPr>
        <w:tc>
          <w:tcPr>
            <w:tcW w:w="8188" w:type="dxa"/>
            <w:vMerge/>
          </w:tcPr>
          <w:p w:rsidR="005020AF" w:rsidRPr="00EE255A" w:rsidRDefault="005020AF" w:rsidP="00625922">
            <w:pPr>
              <w:rPr>
                <w:rFonts w:cstheme="minorHAnsi"/>
                <w:b/>
              </w:rPr>
            </w:pPr>
          </w:p>
        </w:tc>
        <w:tc>
          <w:tcPr>
            <w:tcW w:w="3685" w:type="dxa"/>
          </w:tcPr>
          <w:p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Summer 1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Jack and the Beanstalk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Gingerbread Man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Three Little Pigs</w:t>
            </w:r>
          </w:p>
        </w:tc>
        <w:tc>
          <w:tcPr>
            <w:tcW w:w="3686" w:type="dxa"/>
          </w:tcPr>
          <w:p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Summer 2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Sharing a Shell 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Tiddler 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Whale’s Song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Seal Surfer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Dolphin Boy</w:t>
            </w:r>
          </w:p>
          <w:p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Lighthouse Keepers lunch</w:t>
            </w:r>
          </w:p>
        </w:tc>
      </w:tr>
      <w:tr w:rsidR="007A3F24" w:rsidRPr="00625922" w:rsidTr="00EE3BBE">
        <w:tc>
          <w:tcPr>
            <w:tcW w:w="8188" w:type="dxa"/>
          </w:tcPr>
          <w:p w:rsidR="007A3F24" w:rsidRPr="00EE255A" w:rsidRDefault="00EE255A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E255A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29BC7B42" wp14:editId="3ED14C86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53340</wp:posOffset>
                  </wp:positionV>
                  <wp:extent cx="40005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571" y="20939"/>
                      <wp:lineTo x="20571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255A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4EBD019F" wp14:editId="43F4134B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15240</wp:posOffset>
                  </wp:positionV>
                  <wp:extent cx="428625" cy="400050"/>
                  <wp:effectExtent l="0" t="0" r="9525" b="0"/>
                  <wp:wrapTight wrapText="bothSides">
                    <wp:wrapPolygon edited="0">
                      <wp:start x="0" y="0"/>
                      <wp:lineTo x="0" y="20571"/>
                      <wp:lineTo x="21120" y="20571"/>
                      <wp:lineTo x="21120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872D4" w:rsidRPr="00EE255A">
              <w:rPr>
                <w:rFonts w:cstheme="minorHAnsi"/>
                <w:b/>
                <w:sz w:val="32"/>
                <w:szCs w:val="32"/>
              </w:rPr>
              <w:t xml:space="preserve">Concepts </w:t>
            </w:r>
          </w:p>
        </w:tc>
        <w:tc>
          <w:tcPr>
            <w:tcW w:w="7371" w:type="dxa"/>
            <w:gridSpan w:val="2"/>
          </w:tcPr>
          <w:p w:rsidR="007A3F24" w:rsidRPr="00EE255A" w:rsidRDefault="00EE255A" w:rsidP="00F7079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E255A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035EC298" wp14:editId="655BFAFD">
                  <wp:simplePos x="0" y="0"/>
                  <wp:positionH relativeFrom="column">
                    <wp:posOffset>3561715</wp:posOffset>
                  </wp:positionH>
                  <wp:positionV relativeFrom="paragraph">
                    <wp:posOffset>53340</wp:posOffset>
                  </wp:positionV>
                  <wp:extent cx="447675" cy="381000"/>
                  <wp:effectExtent l="0" t="0" r="9525" b="0"/>
                  <wp:wrapTight wrapText="bothSides">
                    <wp:wrapPolygon edited="0">
                      <wp:start x="0" y="0"/>
                      <wp:lineTo x="0" y="20520"/>
                      <wp:lineTo x="21140" y="20520"/>
                      <wp:lineTo x="21140" y="0"/>
                      <wp:lineTo x="0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255A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553339FD" wp14:editId="29448291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53340</wp:posOffset>
                  </wp:positionV>
                  <wp:extent cx="447040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250" y="20520"/>
                      <wp:lineTo x="20250" y="0"/>
                      <wp:lineTo x="0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3F24" w:rsidRPr="00EE255A">
              <w:rPr>
                <w:rFonts w:cstheme="minorHAnsi"/>
                <w:b/>
                <w:sz w:val="32"/>
                <w:szCs w:val="32"/>
              </w:rPr>
              <w:t>Key vocabulary</w:t>
            </w:r>
          </w:p>
          <w:p w:rsidR="00C22F22" w:rsidRPr="00EE255A" w:rsidRDefault="00C22F22" w:rsidP="00F7079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872D4" w:rsidRPr="00625922" w:rsidTr="00F872D4">
        <w:trPr>
          <w:trHeight w:val="201"/>
        </w:trPr>
        <w:tc>
          <w:tcPr>
            <w:tcW w:w="8188" w:type="dxa"/>
          </w:tcPr>
          <w:p w:rsidR="00F872D4" w:rsidRPr="00EE255A" w:rsidRDefault="00F872D4" w:rsidP="00F872D4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I know about my family and where I was born. </w:t>
            </w:r>
          </w:p>
        </w:tc>
        <w:tc>
          <w:tcPr>
            <w:tcW w:w="7371" w:type="dxa"/>
            <w:gridSpan w:val="2"/>
          </w:tcPr>
          <w:p w:rsidR="00F872D4" w:rsidRPr="00EE255A" w:rsidRDefault="00F872D4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family,</w:t>
            </w:r>
            <w:r w:rsidR="00AC346A" w:rsidRPr="00EE255A">
              <w:rPr>
                <w:rFonts w:cstheme="minorHAnsi"/>
                <w:b/>
              </w:rPr>
              <w:t xml:space="preserve"> surname, auntie, uncle, brother, sister, cousin, </w:t>
            </w:r>
            <w:r w:rsidRPr="00EE255A">
              <w:rPr>
                <w:rFonts w:cstheme="minorHAnsi"/>
                <w:b/>
              </w:rPr>
              <w:t>grandparents,</w:t>
            </w:r>
            <w:r w:rsidR="00AC346A" w:rsidRPr="00EE255A">
              <w:rPr>
                <w:rFonts w:cstheme="minorHAnsi"/>
                <w:b/>
              </w:rPr>
              <w:t xml:space="preserve"> niece, nephew, Southport, England, UK</w:t>
            </w:r>
          </w:p>
        </w:tc>
      </w:tr>
      <w:tr w:rsidR="00336ACB" w:rsidRPr="00625922" w:rsidTr="00F872D4">
        <w:trPr>
          <w:trHeight w:val="253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I know that as I get older I can do different things. </w:t>
            </w:r>
          </w:p>
        </w:tc>
        <w:tc>
          <w:tcPr>
            <w:tcW w:w="7371" w:type="dxa"/>
            <w:gridSpan w:val="2"/>
          </w:tcPr>
          <w:p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change, different, same</w:t>
            </w:r>
            <w:r w:rsidR="00AC346A" w:rsidRPr="00EE255A">
              <w:rPr>
                <w:rFonts w:cstheme="minorHAnsi"/>
                <w:b/>
              </w:rPr>
              <w:t>, yesterday, today, tomorrow, grow</w:t>
            </w:r>
          </w:p>
        </w:tc>
      </w:tr>
      <w:tr w:rsidR="00336ACB" w:rsidRPr="00625922" w:rsidTr="00F872D4">
        <w:trPr>
          <w:trHeight w:val="214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my Grandparents are my Mum and Dads parents.</w:t>
            </w:r>
          </w:p>
        </w:tc>
        <w:tc>
          <w:tcPr>
            <w:tcW w:w="7371" w:type="dxa"/>
            <w:gridSpan w:val="2"/>
          </w:tcPr>
          <w:p w:rsidR="00336ACB" w:rsidRPr="00EE255A" w:rsidRDefault="00EE255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f</w:t>
            </w:r>
            <w:r w:rsidR="00336ACB" w:rsidRPr="00EE255A">
              <w:rPr>
                <w:rFonts w:cstheme="minorHAnsi"/>
                <w:b/>
              </w:rPr>
              <w:t>amily, grandparents, grandchil</w:t>
            </w:r>
            <w:r w:rsidR="00AC346A" w:rsidRPr="00EE255A">
              <w:rPr>
                <w:rFonts w:cstheme="minorHAnsi"/>
                <w:b/>
              </w:rPr>
              <w:t>d</w:t>
            </w:r>
          </w:p>
        </w:tc>
      </w:tr>
      <w:tr w:rsidR="00336ACB" w:rsidRPr="00625922" w:rsidTr="00F872D4">
        <w:trPr>
          <w:trHeight w:val="77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things have changed since my Mum and Dad were little.</w:t>
            </w:r>
          </w:p>
        </w:tc>
        <w:tc>
          <w:tcPr>
            <w:tcW w:w="7371" w:type="dxa"/>
            <w:gridSpan w:val="2"/>
          </w:tcPr>
          <w:p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change, different, same</w:t>
            </w:r>
          </w:p>
        </w:tc>
      </w:tr>
      <w:tr w:rsidR="00336ACB" w:rsidRPr="00625922" w:rsidTr="00336ACB">
        <w:trPr>
          <w:trHeight w:val="108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which objects are from the past and which are modern (toys, home artefacts, transport)</w:t>
            </w:r>
          </w:p>
        </w:tc>
        <w:tc>
          <w:tcPr>
            <w:tcW w:w="7371" w:type="dxa"/>
            <w:gridSpan w:val="2"/>
          </w:tcPr>
          <w:p w:rsidR="00336ACB" w:rsidRPr="00EE255A" w:rsidRDefault="00EE255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n</w:t>
            </w:r>
            <w:r w:rsidR="00336ACB" w:rsidRPr="00EE255A">
              <w:rPr>
                <w:rFonts w:cstheme="minorHAnsi"/>
                <w:b/>
              </w:rPr>
              <w:t>ew, old, past, present, travel, steam train, electric train</w:t>
            </w:r>
          </w:p>
        </w:tc>
      </w:tr>
      <w:tr w:rsidR="00336ACB" w:rsidRPr="00625922" w:rsidTr="00F872D4">
        <w:trPr>
          <w:trHeight w:val="247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some facts about people from the past.</w:t>
            </w:r>
          </w:p>
        </w:tc>
        <w:tc>
          <w:tcPr>
            <w:tcW w:w="7371" w:type="dxa"/>
            <w:gridSpan w:val="2"/>
          </w:tcPr>
          <w:p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Guy Fawkes, Florence Nightingale</w:t>
            </w:r>
            <w:r w:rsidR="00AC346A" w:rsidRPr="00EE255A">
              <w:rPr>
                <w:rFonts w:cstheme="minorHAnsi"/>
                <w:b/>
              </w:rPr>
              <w:t>, Bonfire Night, plot, lamp, parliament</w:t>
            </w:r>
          </w:p>
        </w:tc>
      </w:tr>
      <w:tr w:rsidR="00336ACB" w:rsidRPr="00625922" w:rsidTr="00B8279D">
        <w:trPr>
          <w:trHeight w:val="360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some stories have been around for a long time and that some are new.</w:t>
            </w:r>
          </w:p>
        </w:tc>
        <w:tc>
          <w:tcPr>
            <w:tcW w:w="7371" w:type="dxa"/>
            <w:gridSpan w:val="2"/>
          </w:tcPr>
          <w:p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traditional tales</w:t>
            </w:r>
            <w:r w:rsidR="00540AC4">
              <w:rPr>
                <w:rFonts w:cstheme="minorHAnsi"/>
                <w:b/>
              </w:rPr>
              <w:t>, author, illustrator, changed, adapted</w:t>
            </w:r>
            <w:bookmarkStart w:id="0" w:name="_GoBack"/>
            <w:bookmarkEnd w:id="0"/>
          </w:p>
        </w:tc>
      </w:tr>
      <w:tr w:rsidR="00336ACB" w:rsidRPr="00625922" w:rsidTr="00F872D4">
        <w:trPr>
          <w:trHeight w:val="277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families celebrate in different ways.</w:t>
            </w:r>
          </w:p>
        </w:tc>
        <w:tc>
          <w:tcPr>
            <w:tcW w:w="7371" w:type="dxa"/>
            <w:gridSpan w:val="2"/>
          </w:tcPr>
          <w:p w:rsidR="00336ACB" w:rsidRPr="00EE255A" w:rsidRDefault="00EE255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t</w:t>
            </w:r>
            <w:r w:rsidR="00336ACB" w:rsidRPr="00EE255A">
              <w:rPr>
                <w:rFonts w:cstheme="minorHAnsi"/>
                <w:b/>
              </w:rPr>
              <w:t>radition, meal, party</w:t>
            </w:r>
            <w:r w:rsidR="00AC346A" w:rsidRPr="00EE255A">
              <w:rPr>
                <w:rFonts w:cstheme="minorHAnsi"/>
                <w:b/>
              </w:rPr>
              <w:t>, celebration, invitation</w:t>
            </w:r>
          </w:p>
        </w:tc>
      </w:tr>
      <w:tr w:rsidR="00336ACB" w:rsidRPr="00625922" w:rsidTr="00AC346A">
        <w:trPr>
          <w:trHeight w:val="304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I know some celebrations / festivals and can say why they are celebrated. </w:t>
            </w:r>
          </w:p>
        </w:tc>
        <w:tc>
          <w:tcPr>
            <w:tcW w:w="7371" w:type="dxa"/>
            <w:gridSpan w:val="2"/>
          </w:tcPr>
          <w:p w:rsidR="00336ACB" w:rsidRDefault="00AC346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 xml:space="preserve">Christian, </w:t>
            </w:r>
            <w:r w:rsidR="00336ACB" w:rsidRPr="00EE255A">
              <w:rPr>
                <w:rFonts w:cstheme="minorHAnsi"/>
                <w:b/>
              </w:rPr>
              <w:t>Christmas, Easter, Bonfire Night, Diwali, Chinese New Year</w:t>
            </w:r>
            <w:r w:rsidRPr="00EE255A">
              <w:rPr>
                <w:rFonts w:cstheme="minorHAnsi"/>
                <w:b/>
              </w:rPr>
              <w:t xml:space="preserve">, Jesus, Disciples, Hinduism, Rama, Sita, Lunar Calendar </w:t>
            </w:r>
          </w:p>
          <w:p w:rsidR="008E55B2" w:rsidRPr="00EE255A" w:rsidRDefault="008E55B2" w:rsidP="00336ACB">
            <w:pPr>
              <w:rPr>
                <w:rFonts w:cstheme="minorHAnsi"/>
                <w:b/>
              </w:rPr>
            </w:pPr>
          </w:p>
        </w:tc>
      </w:tr>
      <w:tr w:rsidR="00336ACB" w:rsidRPr="00625922" w:rsidTr="00F872D4">
        <w:trPr>
          <w:trHeight w:val="416"/>
        </w:trPr>
        <w:tc>
          <w:tcPr>
            <w:tcW w:w="15559" w:type="dxa"/>
            <w:gridSpan w:val="3"/>
          </w:tcPr>
          <w:p w:rsidR="00336ACB" w:rsidRPr="008E55B2" w:rsidRDefault="00336ACB" w:rsidP="008E55B2">
            <w:pPr>
              <w:jc w:val="center"/>
              <w:rPr>
                <w:rFonts w:cstheme="minorHAnsi"/>
              </w:rPr>
            </w:pPr>
            <w:r w:rsidRPr="008E55B2">
              <w:rPr>
                <w:rFonts w:cstheme="minorHAnsi"/>
                <w:b/>
                <w:sz w:val="32"/>
                <w:szCs w:val="32"/>
              </w:rPr>
              <w:t>How this is achieved in EYFS at St Philip’s</w:t>
            </w:r>
          </w:p>
        </w:tc>
      </w:tr>
      <w:tr w:rsidR="00336ACB" w:rsidRPr="00625922" w:rsidTr="0048278A">
        <w:trPr>
          <w:trHeight w:val="6448"/>
        </w:trPr>
        <w:tc>
          <w:tcPr>
            <w:tcW w:w="8188" w:type="dxa"/>
          </w:tcPr>
          <w:p w:rsidR="00336ACB" w:rsidRPr="00EE255A" w:rsidRDefault="00336ACB" w:rsidP="00336ACB">
            <w:pPr>
              <w:rPr>
                <w:rFonts w:cstheme="minorHAnsi"/>
                <w:b/>
                <w:u w:val="single"/>
              </w:rPr>
            </w:pPr>
            <w:r w:rsidRPr="00EE255A">
              <w:rPr>
                <w:rFonts w:cstheme="minorHAnsi"/>
                <w:b/>
                <w:u w:val="single"/>
              </w:rPr>
              <w:t>Autumn Term: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All about me: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Discussing our families, recounting fun family experiences in our past.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Thinking about changes in our life as we grow and get older.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Look at how homes have changed over time. Compare own homes to those from the past.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Polar Explorers: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i/>
              </w:rPr>
            </w:pPr>
            <w:r w:rsidRPr="00EE255A">
              <w:rPr>
                <w:rFonts w:cstheme="minorHAnsi"/>
              </w:rPr>
              <w:t>Exploring and comparing steam train and electric trains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Festivals: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Explore festivals and family traditions from different cultures </w:t>
            </w:r>
            <w:proofErr w:type="spellStart"/>
            <w:r w:rsidRPr="00EE255A">
              <w:rPr>
                <w:rFonts w:cstheme="minorHAnsi"/>
              </w:rPr>
              <w:t>inc</w:t>
            </w:r>
            <w:proofErr w:type="spellEnd"/>
            <w:r w:rsidRPr="00EE255A">
              <w:rPr>
                <w:rFonts w:cstheme="minorHAnsi"/>
              </w:rPr>
              <w:t>: Christmas, bonfire night, Halloween, Diwali, Harvest Festival, Remembrance Day and Christingle.</w:t>
            </w:r>
          </w:p>
          <w:p w:rsidR="00336ACB" w:rsidRPr="00EE255A" w:rsidRDefault="00336ACB" w:rsidP="00336ACB">
            <w:pPr>
              <w:rPr>
                <w:rFonts w:cstheme="minorHAnsi"/>
              </w:rPr>
            </w:pP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b/>
                <w:u w:val="single"/>
              </w:rPr>
              <w:t>Spring Term:</w:t>
            </w:r>
            <w:r w:rsidRPr="00EE255A">
              <w:rPr>
                <w:rFonts w:cstheme="minorHAnsi"/>
                <w:i/>
              </w:rPr>
              <w:t xml:space="preserve"> 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People who help us: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Find out about people who help us and how jobs and places of work have changed. 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Minibeasts: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Observing life cycles and seeing how animals grow and change over time.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Spring Festivals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Explore festivals and family traditions from different cultures </w:t>
            </w:r>
            <w:proofErr w:type="spellStart"/>
            <w:r w:rsidRPr="00EE255A">
              <w:rPr>
                <w:rFonts w:cstheme="minorHAnsi"/>
              </w:rPr>
              <w:t>inc</w:t>
            </w:r>
            <w:proofErr w:type="spellEnd"/>
            <w:r w:rsidRPr="00EE255A">
              <w:rPr>
                <w:rFonts w:cstheme="minorHAnsi"/>
              </w:rPr>
              <w:t xml:space="preserve">: Easter 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Exploring family traditions of Shrove Tuesday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Explore the festival and family traditions of Chinese New Year</w:t>
            </w:r>
          </w:p>
          <w:p w:rsidR="00336ACB" w:rsidRPr="00EE255A" w:rsidRDefault="00336ACB" w:rsidP="00336ACB">
            <w:pPr>
              <w:rPr>
                <w:rFonts w:cstheme="minorHAnsi"/>
              </w:rPr>
            </w:pPr>
          </w:p>
        </w:tc>
        <w:tc>
          <w:tcPr>
            <w:tcW w:w="7371" w:type="dxa"/>
            <w:gridSpan w:val="2"/>
          </w:tcPr>
          <w:p w:rsidR="00336ACB" w:rsidRPr="00EE255A" w:rsidRDefault="00336ACB" w:rsidP="00336ACB">
            <w:pPr>
              <w:rPr>
                <w:rFonts w:cstheme="minorHAnsi"/>
                <w:b/>
                <w:u w:val="single"/>
              </w:rPr>
            </w:pPr>
            <w:r w:rsidRPr="00EE255A">
              <w:rPr>
                <w:rFonts w:cstheme="minorHAnsi"/>
                <w:b/>
                <w:u w:val="single"/>
              </w:rPr>
              <w:t>Summer Term: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Traditional Tales: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Look at traditional tales and notice how they have been adapted and changed over time. </w:t>
            </w:r>
          </w:p>
          <w:p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Around the world: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Recount and share family experiences of holidays abroad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Talk about how holidays have changed over time.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Recount and share family experiences of holidays in the UK.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Look at a Victorian holiday. 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Compare modes of travel on the sea.</w:t>
            </w:r>
          </w:p>
          <w:p w:rsidR="00336ACB" w:rsidRPr="00EE255A" w:rsidRDefault="00336ACB" w:rsidP="00336ACB">
            <w:pPr>
              <w:pStyle w:val="ListParagraph"/>
              <w:ind w:left="360"/>
              <w:rPr>
                <w:rFonts w:cstheme="minorHAnsi"/>
              </w:rPr>
            </w:pPr>
          </w:p>
          <w:p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General learning throughout the year: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Through interactions talking about what they did yesterday, last week, last year.</w:t>
            </w:r>
          </w:p>
          <w:p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Personal history; how they celebrate Christmas, new year, family celebrations such as Birthday’s – throughout the year.</w:t>
            </w:r>
          </w:p>
          <w:p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Learning about the family traditions of children in class from different cultural backgrounds.</w:t>
            </w:r>
          </w:p>
          <w:p w:rsidR="00336ACB" w:rsidRPr="00EE255A" w:rsidRDefault="00336ACB" w:rsidP="00336AC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Curriculum links and further research</w:t>
            </w:r>
          </w:p>
          <w:p w:rsidR="00336ACB" w:rsidRPr="00EE255A" w:rsidRDefault="00336ACB" w:rsidP="00336AC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Christian values – thankfulness, caring, loving</w:t>
            </w:r>
          </w:p>
          <w:p w:rsidR="00336ACB" w:rsidRPr="00EE255A" w:rsidRDefault="00336ACB" w:rsidP="00336ACB">
            <w:pPr>
              <w:pStyle w:val="ListParagraph"/>
              <w:rPr>
                <w:rFonts w:cstheme="minorHAnsi"/>
              </w:rPr>
            </w:pPr>
            <w:r w:rsidRPr="00EE255A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5651478E" wp14:editId="0732E66F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36ACB" w:rsidRPr="00EE255A" w:rsidRDefault="00336ACB" w:rsidP="00336ACB">
            <w:pPr>
              <w:pStyle w:val="ListParagraph"/>
              <w:rPr>
                <w:rFonts w:cstheme="minorHAnsi"/>
              </w:rPr>
            </w:pPr>
          </w:p>
          <w:p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Art/DT – Self-</w:t>
            </w:r>
            <w:proofErr w:type="spellStart"/>
            <w:r w:rsidRPr="00EE255A">
              <w:rPr>
                <w:rFonts w:cstheme="minorHAnsi"/>
              </w:rPr>
              <w:t>portaits</w:t>
            </w:r>
            <w:proofErr w:type="spellEnd"/>
          </w:p>
          <w:p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Geography, Science – To explore the natural world around them, describing what they see, hear and feel whilst outside;</w:t>
            </w:r>
          </w:p>
          <w:p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To observe the effect of changing seasons on the natural world around them;</w:t>
            </w:r>
          </w:p>
          <w:p w:rsidR="00336ACB" w:rsidRPr="00EE255A" w:rsidRDefault="00336ACB" w:rsidP="00EE255A">
            <w:pPr>
              <w:pStyle w:val="ListParagraph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Enrichment Opportunities</w:t>
            </w:r>
          </w:p>
          <w:p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Role play areas – Fruit and veg shop, home corner.</w:t>
            </w:r>
          </w:p>
          <w:p w:rsid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Reading area – all about me books, non-fiction body parts, explorers, people who help us, life cycles.</w:t>
            </w:r>
          </w:p>
          <w:p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Children will explore their classroom, school and school grounds and know who key people are in school.</w:t>
            </w:r>
          </w:p>
        </w:tc>
      </w:tr>
    </w:tbl>
    <w:p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561581"/>
    <w:multiLevelType w:val="hybridMultilevel"/>
    <w:tmpl w:val="47E2FA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22"/>
  </w:num>
  <w:num w:numId="4">
    <w:abstractNumId w:val="15"/>
  </w:num>
  <w:num w:numId="5">
    <w:abstractNumId w:val="23"/>
  </w:num>
  <w:num w:numId="6">
    <w:abstractNumId w:val="21"/>
  </w:num>
  <w:num w:numId="7">
    <w:abstractNumId w:val="26"/>
  </w:num>
  <w:num w:numId="8">
    <w:abstractNumId w:val="25"/>
  </w:num>
  <w:num w:numId="9">
    <w:abstractNumId w:val="24"/>
  </w:num>
  <w:num w:numId="10">
    <w:abstractNumId w:val="18"/>
  </w:num>
  <w:num w:numId="11">
    <w:abstractNumId w:val="3"/>
  </w:num>
  <w:num w:numId="12">
    <w:abstractNumId w:val="2"/>
  </w:num>
  <w:num w:numId="13">
    <w:abstractNumId w:val="4"/>
  </w:num>
  <w:num w:numId="14">
    <w:abstractNumId w:val="19"/>
  </w:num>
  <w:num w:numId="15">
    <w:abstractNumId w:val="9"/>
  </w:num>
  <w:num w:numId="16">
    <w:abstractNumId w:val="13"/>
  </w:num>
  <w:num w:numId="17">
    <w:abstractNumId w:val="5"/>
  </w:num>
  <w:num w:numId="18">
    <w:abstractNumId w:val="8"/>
  </w:num>
  <w:num w:numId="19">
    <w:abstractNumId w:val="27"/>
  </w:num>
  <w:num w:numId="20">
    <w:abstractNumId w:val="11"/>
  </w:num>
  <w:num w:numId="21">
    <w:abstractNumId w:val="13"/>
  </w:num>
  <w:num w:numId="22">
    <w:abstractNumId w:val="12"/>
  </w:num>
  <w:num w:numId="23">
    <w:abstractNumId w:val="0"/>
  </w:num>
  <w:num w:numId="24">
    <w:abstractNumId w:val="7"/>
  </w:num>
  <w:num w:numId="25">
    <w:abstractNumId w:val="6"/>
  </w:num>
  <w:num w:numId="26">
    <w:abstractNumId w:val="17"/>
  </w:num>
  <w:num w:numId="27">
    <w:abstractNumId w:val="16"/>
  </w:num>
  <w:num w:numId="28">
    <w:abstractNumId w:val="2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60E3"/>
    <w:rsid w:val="00027EF9"/>
    <w:rsid w:val="00031C46"/>
    <w:rsid w:val="0003414A"/>
    <w:rsid w:val="00054628"/>
    <w:rsid w:val="00085314"/>
    <w:rsid w:val="000F37ED"/>
    <w:rsid w:val="00104B8A"/>
    <w:rsid w:val="00106928"/>
    <w:rsid w:val="001105FF"/>
    <w:rsid w:val="001466B6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613D"/>
    <w:rsid w:val="002A2652"/>
    <w:rsid w:val="002A4531"/>
    <w:rsid w:val="002A57B6"/>
    <w:rsid w:val="002B1CB1"/>
    <w:rsid w:val="002D4B2D"/>
    <w:rsid w:val="0030696B"/>
    <w:rsid w:val="003167B5"/>
    <w:rsid w:val="003202F9"/>
    <w:rsid w:val="00336ACB"/>
    <w:rsid w:val="00337732"/>
    <w:rsid w:val="0036048A"/>
    <w:rsid w:val="00361B06"/>
    <w:rsid w:val="003A234D"/>
    <w:rsid w:val="003A62A5"/>
    <w:rsid w:val="003A7A68"/>
    <w:rsid w:val="003B1EA4"/>
    <w:rsid w:val="00402166"/>
    <w:rsid w:val="0043186A"/>
    <w:rsid w:val="00433F49"/>
    <w:rsid w:val="0048278A"/>
    <w:rsid w:val="00494786"/>
    <w:rsid w:val="004D7851"/>
    <w:rsid w:val="004F43C5"/>
    <w:rsid w:val="005020AF"/>
    <w:rsid w:val="00527010"/>
    <w:rsid w:val="00530699"/>
    <w:rsid w:val="0054018F"/>
    <w:rsid w:val="00540AC4"/>
    <w:rsid w:val="0056789E"/>
    <w:rsid w:val="0057404D"/>
    <w:rsid w:val="0057569D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25922"/>
    <w:rsid w:val="00650C63"/>
    <w:rsid w:val="006577F1"/>
    <w:rsid w:val="00685FA6"/>
    <w:rsid w:val="006A67EE"/>
    <w:rsid w:val="006B0315"/>
    <w:rsid w:val="006C4156"/>
    <w:rsid w:val="006C4966"/>
    <w:rsid w:val="006E2C58"/>
    <w:rsid w:val="006E3080"/>
    <w:rsid w:val="00736101"/>
    <w:rsid w:val="0073741D"/>
    <w:rsid w:val="00751959"/>
    <w:rsid w:val="007A3F24"/>
    <w:rsid w:val="007A664D"/>
    <w:rsid w:val="00823497"/>
    <w:rsid w:val="00837FA1"/>
    <w:rsid w:val="00861C21"/>
    <w:rsid w:val="008C433B"/>
    <w:rsid w:val="008E55B2"/>
    <w:rsid w:val="008E78EB"/>
    <w:rsid w:val="00922ECD"/>
    <w:rsid w:val="00937185"/>
    <w:rsid w:val="00957E86"/>
    <w:rsid w:val="00976006"/>
    <w:rsid w:val="0099210B"/>
    <w:rsid w:val="00994E9A"/>
    <w:rsid w:val="009B6617"/>
    <w:rsid w:val="009C00EF"/>
    <w:rsid w:val="009C43C0"/>
    <w:rsid w:val="009F4799"/>
    <w:rsid w:val="009F6CFA"/>
    <w:rsid w:val="00A016DE"/>
    <w:rsid w:val="00A11443"/>
    <w:rsid w:val="00A401AD"/>
    <w:rsid w:val="00A43825"/>
    <w:rsid w:val="00A75133"/>
    <w:rsid w:val="00A85F8B"/>
    <w:rsid w:val="00AC346A"/>
    <w:rsid w:val="00AD6D82"/>
    <w:rsid w:val="00AE745D"/>
    <w:rsid w:val="00B43CBD"/>
    <w:rsid w:val="00B60EBE"/>
    <w:rsid w:val="00B619B8"/>
    <w:rsid w:val="00B620F7"/>
    <w:rsid w:val="00B8279D"/>
    <w:rsid w:val="00B86887"/>
    <w:rsid w:val="00BC56F3"/>
    <w:rsid w:val="00BD17DE"/>
    <w:rsid w:val="00BE07FF"/>
    <w:rsid w:val="00BF22F6"/>
    <w:rsid w:val="00C22F22"/>
    <w:rsid w:val="00C351C1"/>
    <w:rsid w:val="00C64BAA"/>
    <w:rsid w:val="00CC2675"/>
    <w:rsid w:val="00CC350F"/>
    <w:rsid w:val="00D01087"/>
    <w:rsid w:val="00D0439D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C50BC"/>
    <w:rsid w:val="00EE23E9"/>
    <w:rsid w:val="00EE255A"/>
    <w:rsid w:val="00EE3BBE"/>
    <w:rsid w:val="00F13974"/>
    <w:rsid w:val="00F17372"/>
    <w:rsid w:val="00F343B2"/>
    <w:rsid w:val="00F3460E"/>
    <w:rsid w:val="00F4277B"/>
    <w:rsid w:val="00F453B9"/>
    <w:rsid w:val="00F55CE5"/>
    <w:rsid w:val="00F60374"/>
    <w:rsid w:val="00F70793"/>
    <w:rsid w:val="00F872D4"/>
    <w:rsid w:val="00FC53E6"/>
    <w:rsid w:val="00FD5A38"/>
    <w:rsid w:val="00FD71F4"/>
    <w:rsid w:val="00FE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B7785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243B7-E8B7-49E5-BCA3-D16EEBB82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875BFBFA</Template>
  <TotalTime>41</TotalTime>
  <Pages>1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Stephanie Samuel</cp:lastModifiedBy>
  <cp:revision>9</cp:revision>
  <cp:lastPrinted>2022-05-06T07:18:00Z</cp:lastPrinted>
  <dcterms:created xsi:type="dcterms:W3CDTF">2022-03-13T18:20:00Z</dcterms:created>
  <dcterms:modified xsi:type="dcterms:W3CDTF">2022-05-06T08:51:00Z</dcterms:modified>
</cp:coreProperties>
</file>