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96F47" w:rsidRPr="007C5EB4" w:rsidRDefault="003D1F58" w:rsidP="003D1F58">
      <w:pPr>
        <w:jc w:val="center"/>
        <w:rPr>
          <w:rFonts w:ascii="Comic Sans MS" w:hAnsi="Comic Sans MS"/>
          <w:b/>
        </w:rPr>
      </w:pPr>
      <w:r w:rsidRPr="007C5EB4">
        <w:rPr>
          <w:rFonts w:ascii="Comic Sans MS" w:hAnsi="Comic Sans MS"/>
          <w:b/>
        </w:rPr>
        <w:t>Role of the RE Co-ordinator</w:t>
      </w:r>
    </w:p>
    <w:p w:rsidR="003D1F58" w:rsidRDefault="003D1F58" w:rsidP="003D1F58">
      <w:pPr>
        <w:jc w:val="center"/>
        <w:rPr>
          <w:rFonts w:ascii="Comic Sans MS" w:hAnsi="Comic Sans MS"/>
        </w:rPr>
      </w:pPr>
    </w:p>
    <w:p w:rsidR="003D1F58" w:rsidRPr="003D1F58" w:rsidRDefault="003D1F58" w:rsidP="003D1F58">
      <w:pPr>
        <w:pStyle w:val="ListParagraph"/>
        <w:numPr>
          <w:ilvl w:val="0"/>
          <w:numId w:val="1"/>
        </w:numPr>
        <w:spacing w:line="276" w:lineRule="auto"/>
        <w:rPr>
          <w:rFonts w:ascii="Comic Sans MS" w:hAnsi="Comic Sans MS"/>
          <w:sz w:val="20"/>
          <w:szCs w:val="20"/>
        </w:rPr>
      </w:pPr>
      <w:r w:rsidRPr="003D1F58">
        <w:rPr>
          <w:rFonts w:ascii="Comic Sans MS" w:hAnsi="Comic Sans MS"/>
          <w:sz w:val="20"/>
          <w:szCs w:val="20"/>
        </w:rPr>
        <w:t>To be the professional leader and manager of Religious Education in the school</w:t>
      </w:r>
    </w:p>
    <w:p w:rsidR="003D1F58" w:rsidRPr="003D1F58" w:rsidRDefault="003D1F58" w:rsidP="003D1F58">
      <w:pPr>
        <w:pStyle w:val="ListParagraph"/>
        <w:numPr>
          <w:ilvl w:val="0"/>
          <w:numId w:val="1"/>
        </w:numPr>
        <w:spacing w:line="276" w:lineRule="auto"/>
        <w:rPr>
          <w:rFonts w:ascii="Comic Sans MS" w:hAnsi="Comic Sans MS"/>
          <w:sz w:val="20"/>
          <w:szCs w:val="20"/>
        </w:rPr>
      </w:pPr>
      <w:r w:rsidRPr="003D1F58">
        <w:rPr>
          <w:rFonts w:ascii="Comic Sans MS" w:hAnsi="Comic Sans MS"/>
          <w:sz w:val="20"/>
          <w:szCs w:val="20"/>
        </w:rPr>
        <w:t xml:space="preserve">To secure high quality teaching in RE </w:t>
      </w:r>
    </w:p>
    <w:p w:rsidR="003D1F58" w:rsidRPr="003D1F58" w:rsidRDefault="007C5EB4" w:rsidP="003D1F58">
      <w:pPr>
        <w:pStyle w:val="ListParagraph"/>
        <w:numPr>
          <w:ilvl w:val="0"/>
          <w:numId w:val="1"/>
        </w:numPr>
        <w:spacing w:line="276" w:lineRule="auto"/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>T</w:t>
      </w:r>
      <w:r w:rsidR="003D1F58" w:rsidRPr="003D1F58">
        <w:rPr>
          <w:rFonts w:ascii="Comic Sans MS" w:hAnsi="Comic Sans MS"/>
          <w:sz w:val="20"/>
          <w:szCs w:val="20"/>
        </w:rPr>
        <w:t xml:space="preserve">o monitor and secure high standards of learning and achievement in RE </w:t>
      </w:r>
    </w:p>
    <w:p w:rsidR="003D1F58" w:rsidRDefault="003D1F58" w:rsidP="003D1F58">
      <w:pPr>
        <w:pStyle w:val="ListParagraph"/>
        <w:numPr>
          <w:ilvl w:val="0"/>
          <w:numId w:val="1"/>
        </w:numPr>
        <w:spacing w:line="276" w:lineRule="auto"/>
        <w:rPr>
          <w:rFonts w:ascii="Comic Sans MS" w:hAnsi="Comic Sans MS"/>
          <w:sz w:val="20"/>
          <w:szCs w:val="20"/>
        </w:rPr>
      </w:pPr>
      <w:r w:rsidRPr="003D1F58">
        <w:rPr>
          <w:rFonts w:ascii="Comic Sans MS" w:hAnsi="Comic Sans MS"/>
          <w:sz w:val="20"/>
          <w:szCs w:val="20"/>
        </w:rPr>
        <w:t xml:space="preserve">To ensure the effective provision and  use of resources in RE </w:t>
      </w:r>
    </w:p>
    <w:p w:rsidR="003D1F58" w:rsidRDefault="003D1F58" w:rsidP="003D1F58">
      <w:pPr>
        <w:spacing w:line="276" w:lineRule="auto"/>
        <w:rPr>
          <w:rFonts w:ascii="Comic Sans MS" w:hAnsi="Comic Sans MS"/>
          <w:sz w:val="20"/>
          <w:szCs w:val="20"/>
        </w:rPr>
      </w:pPr>
    </w:p>
    <w:p w:rsidR="003D1F58" w:rsidRPr="007C5EB4" w:rsidRDefault="003D1F58" w:rsidP="00BC0D1C">
      <w:pPr>
        <w:spacing w:line="276" w:lineRule="auto"/>
        <w:rPr>
          <w:rFonts w:ascii="Comic Sans MS" w:hAnsi="Comic Sans MS"/>
        </w:rPr>
      </w:pPr>
      <w:r w:rsidRPr="00EE7745">
        <w:rPr>
          <w:rFonts w:ascii="Comic Sans MS" w:hAnsi="Comic Sans MS"/>
          <w:b/>
          <w:sz w:val="20"/>
          <w:szCs w:val="20"/>
        </w:rPr>
        <w:t>To</w:t>
      </w:r>
      <w:r>
        <w:rPr>
          <w:rFonts w:ascii="Comic Sans MS" w:hAnsi="Comic Sans MS"/>
          <w:sz w:val="20"/>
          <w:szCs w:val="20"/>
        </w:rPr>
        <w:t xml:space="preserve"> </w:t>
      </w:r>
      <w:r w:rsidR="00BC0D1C">
        <w:rPr>
          <w:rFonts w:ascii="Comic Sans MS" w:hAnsi="Comic Sans MS"/>
          <w:sz w:val="20"/>
          <w:szCs w:val="20"/>
        </w:rPr>
        <w:tab/>
      </w:r>
      <w:r w:rsidR="00BC0D1C">
        <w:rPr>
          <w:rFonts w:ascii="Comic Sans MS" w:hAnsi="Comic Sans MS"/>
          <w:sz w:val="20"/>
          <w:szCs w:val="20"/>
        </w:rPr>
        <w:tab/>
      </w:r>
      <w:r w:rsidRPr="007C5EB4">
        <w:rPr>
          <w:rFonts w:ascii="Comic Sans MS" w:hAnsi="Comic Sans MS"/>
        </w:rPr>
        <w:t xml:space="preserve">Lead </w:t>
      </w:r>
      <w:r w:rsidRPr="007C5EB4">
        <w:rPr>
          <w:rFonts w:ascii="Comic Sans MS" w:hAnsi="Comic Sans MS"/>
        </w:rPr>
        <w:tab/>
      </w:r>
      <w:r w:rsidRPr="007C5EB4">
        <w:rPr>
          <w:rFonts w:ascii="Comic Sans MS" w:hAnsi="Comic Sans MS"/>
        </w:rPr>
        <w:tab/>
      </w:r>
      <w:r w:rsidRPr="007C5EB4">
        <w:rPr>
          <w:rFonts w:ascii="Comic Sans MS" w:hAnsi="Comic Sans MS"/>
        </w:rPr>
        <w:tab/>
        <w:t>Manage</w:t>
      </w:r>
      <w:r w:rsidRPr="007C5EB4">
        <w:rPr>
          <w:rFonts w:ascii="Comic Sans MS" w:hAnsi="Comic Sans MS"/>
        </w:rPr>
        <w:tab/>
      </w:r>
      <w:r w:rsidRPr="007C5EB4">
        <w:rPr>
          <w:rFonts w:ascii="Comic Sans MS" w:hAnsi="Comic Sans MS"/>
        </w:rPr>
        <w:tab/>
      </w:r>
      <w:r w:rsidRPr="007C5EB4">
        <w:rPr>
          <w:rFonts w:ascii="Comic Sans MS" w:hAnsi="Comic Sans MS"/>
        </w:rPr>
        <w:tab/>
      </w:r>
      <w:r w:rsidR="00BC0D1C" w:rsidRPr="007C5EB4">
        <w:rPr>
          <w:rFonts w:ascii="Comic Sans MS" w:hAnsi="Comic Sans MS"/>
        </w:rPr>
        <w:t>Guide</w:t>
      </w:r>
    </w:p>
    <w:p w:rsidR="00BC0D1C" w:rsidRPr="007C5EB4" w:rsidRDefault="00BC0D1C" w:rsidP="00BC0D1C">
      <w:pPr>
        <w:spacing w:line="276" w:lineRule="auto"/>
        <w:rPr>
          <w:rFonts w:ascii="Comic Sans MS" w:hAnsi="Comic Sans MS"/>
        </w:rPr>
      </w:pPr>
      <w:r w:rsidRPr="007C5EB4">
        <w:rPr>
          <w:rFonts w:ascii="Comic Sans MS" w:hAnsi="Comic Sans MS"/>
        </w:rPr>
        <w:tab/>
      </w:r>
      <w:r w:rsidRPr="007C5EB4">
        <w:rPr>
          <w:rFonts w:ascii="Comic Sans MS" w:hAnsi="Comic Sans MS"/>
        </w:rPr>
        <w:tab/>
      </w:r>
      <w:r w:rsidRPr="007C5EB4">
        <w:rPr>
          <w:rFonts w:ascii="Comic Sans MS" w:hAnsi="Comic Sans MS"/>
        </w:rPr>
        <w:tab/>
        <w:t xml:space="preserve">Monitor </w:t>
      </w:r>
      <w:r w:rsidRPr="007C5EB4">
        <w:rPr>
          <w:rFonts w:ascii="Comic Sans MS" w:hAnsi="Comic Sans MS"/>
        </w:rPr>
        <w:tab/>
      </w:r>
      <w:r w:rsidRPr="007C5EB4">
        <w:rPr>
          <w:rFonts w:ascii="Comic Sans MS" w:hAnsi="Comic Sans MS"/>
        </w:rPr>
        <w:tab/>
      </w:r>
      <w:r w:rsidRPr="007C5EB4">
        <w:rPr>
          <w:rFonts w:ascii="Comic Sans MS" w:hAnsi="Comic Sans MS"/>
        </w:rPr>
        <w:tab/>
        <w:t xml:space="preserve">Train </w:t>
      </w:r>
    </w:p>
    <w:p w:rsidR="00BC0D1C" w:rsidRPr="007C5EB4" w:rsidRDefault="00BC0D1C" w:rsidP="00BC0D1C">
      <w:pPr>
        <w:spacing w:line="276" w:lineRule="auto"/>
        <w:rPr>
          <w:rFonts w:ascii="Comic Sans MS" w:hAnsi="Comic Sans MS"/>
        </w:rPr>
      </w:pPr>
      <w:r w:rsidRPr="007C5EB4">
        <w:rPr>
          <w:rFonts w:ascii="Comic Sans MS" w:hAnsi="Comic Sans MS"/>
        </w:rPr>
        <w:tab/>
      </w:r>
      <w:r w:rsidRPr="007C5EB4">
        <w:rPr>
          <w:rFonts w:ascii="Comic Sans MS" w:hAnsi="Comic Sans MS"/>
        </w:rPr>
        <w:tab/>
      </w:r>
      <w:r w:rsidRPr="007C5EB4">
        <w:rPr>
          <w:rFonts w:ascii="Comic Sans MS" w:hAnsi="Comic Sans MS"/>
        </w:rPr>
        <w:tab/>
      </w:r>
      <w:r w:rsidRPr="007C5EB4">
        <w:rPr>
          <w:rFonts w:ascii="Comic Sans MS" w:hAnsi="Comic Sans MS"/>
        </w:rPr>
        <w:tab/>
      </w:r>
      <w:r w:rsidRPr="007C5EB4">
        <w:rPr>
          <w:rFonts w:ascii="Comic Sans MS" w:hAnsi="Comic Sans MS"/>
        </w:rPr>
        <w:tab/>
        <w:t xml:space="preserve">Motivate </w:t>
      </w:r>
    </w:p>
    <w:p w:rsidR="00BC0D1C" w:rsidRDefault="00BC0D1C" w:rsidP="00BC0D1C">
      <w:pPr>
        <w:spacing w:line="276" w:lineRule="auto"/>
        <w:rPr>
          <w:rFonts w:ascii="Comic Sans MS" w:hAnsi="Comic Sans MS"/>
          <w:sz w:val="20"/>
          <w:szCs w:val="20"/>
        </w:rPr>
      </w:pPr>
    </w:p>
    <w:p w:rsidR="00BC0D1C" w:rsidRPr="007C5EB4" w:rsidRDefault="007C5EB4" w:rsidP="00BC0D1C">
      <w:pPr>
        <w:spacing w:line="276" w:lineRule="auto"/>
        <w:rPr>
          <w:rFonts w:ascii="Comic Sans MS" w:hAnsi="Comic Sans MS"/>
          <w:b/>
          <w:sz w:val="20"/>
          <w:szCs w:val="20"/>
        </w:rPr>
      </w:pPr>
      <w:r w:rsidRPr="007C5EB4">
        <w:rPr>
          <w:rFonts w:ascii="Comic Sans MS" w:hAnsi="Comic Sans MS"/>
          <w:b/>
          <w:sz w:val="20"/>
          <w:szCs w:val="20"/>
        </w:rPr>
        <w:t>In brief</w:t>
      </w:r>
    </w:p>
    <w:p w:rsidR="00BC0D1C" w:rsidRPr="007C5EB4" w:rsidRDefault="009A2F55" w:rsidP="00BC0D1C">
      <w:pPr>
        <w:spacing w:line="276" w:lineRule="auto"/>
        <w:jc w:val="center"/>
        <w:rPr>
          <w:rFonts w:ascii="Comic Sans MS" w:hAnsi="Comic Sans MS"/>
          <w:b/>
        </w:rPr>
      </w:pPr>
      <w:r w:rsidRPr="007C5EB4">
        <w:rPr>
          <w:rFonts w:ascii="Comic Sans MS" w:hAnsi="Comic Sans MS"/>
          <w:b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5C14A163" wp14:editId="1E80301A">
                <wp:simplePos x="0" y="0"/>
                <wp:positionH relativeFrom="column">
                  <wp:posOffset>3518535</wp:posOffset>
                </wp:positionH>
                <wp:positionV relativeFrom="paragraph">
                  <wp:posOffset>594937</wp:posOffset>
                </wp:positionV>
                <wp:extent cx="685800" cy="1911350"/>
                <wp:effectExtent l="0" t="0" r="0" b="0"/>
                <wp:wrapNone/>
                <wp:docPr id="17" name="Text Box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5800" cy="19113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80F32" w:rsidRPr="001003AD" w:rsidRDefault="00880F32" w:rsidP="00A26BA5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1003AD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SIAMS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7" o:spid="_x0000_s1026" type="#_x0000_t202" style="position:absolute;left:0;text-align:left;margin-left:277.05pt;margin-top:46.85pt;width:54pt;height:150.5pt;z-index:25168179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" fillcolor="white [3201]" stroked="f" strokeweight=".5pt">
                <v:textbox>
                  <w:txbxContent>
                    <w:p w:rsidR="00880F32" w:rsidRPr="001003AD" w:rsidRDefault="00880F32" w:rsidP="00A26BA5">
                      <w:p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 w:rsidRPr="001003AD">
                        <w:rPr>
                          <w:rFonts w:ascii="Comic Sans MS" w:hAnsi="Comic Sans MS"/>
                          <w:sz w:val="20"/>
                          <w:szCs w:val="20"/>
                        </w:rPr>
                        <w:t>SIAMS</w:t>
                      </w:r>
                    </w:p>
                  </w:txbxContent>
                </v:textbox>
              </v:shape>
            </w:pict>
          </mc:Fallback>
        </mc:AlternateContent>
      </w:r>
      <w:r w:rsidR="001003AD" w:rsidRPr="007C5EB4">
        <w:rPr>
          <w:rFonts w:ascii="Comic Sans MS" w:hAnsi="Comic Sans MS"/>
          <w:b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36C226D1" wp14:editId="515803CE">
                <wp:simplePos x="0" y="0"/>
                <wp:positionH relativeFrom="column">
                  <wp:posOffset>2362142</wp:posOffset>
                </wp:positionH>
                <wp:positionV relativeFrom="paragraph">
                  <wp:posOffset>594360</wp:posOffset>
                </wp:positionV>
                <wp:extent cx="657860" cy="1911350"/>
                <wp:effectExtent l="0" t="0" r="8890" b="0"/>
                <wp:wrapNone/>
                <wp:docPr id="16" name="Text Box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7860" cy="19113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80F32" w:rsidRDefault="00880F32" w:rsidP="001003AD">
                            <w:pPr>
                              <w:jc w:val="center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1003AD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CPD</w:t>
                            </w:r>
                          </w:p>
                          <w:p w:rsidR="00880F32" w:rsidRDefault="00880F32" w:rsidP="001003AD">
                            <w:pPr>
                              <w:jc w:val="center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</w:p>
                          <w:p w:rsidR="00880F32" w:rsidRDefault="00880F32" w:rsidP="00A26BA5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Attend training</w:t>
                            </w:r>
                          </w:p>
                          <w:p w:rsidR="00880F32" w:rsidRDefault="00880F32" w:rsidP="00A26BA5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</w:p>
                          <w:p w:rsidR="00880F32" w:rsidRPr="001003AD" w:rsidRDefault="00880F32" w:rsidP="00A26BA5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Deliver training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Text Box 16" o:spid="_x0000_s1027" type="#_x0000_t202" style="position:absolute;left:0;text-align:left;margin-left:186pt;margin-top:46.8pt;width:51.8pt;height:150.5pt;z-index:25167974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" fillcolor="white [3201]" stroked="f" strokeweight=".5pt">
                <v:textbox>
                  <w:txbxContent>
                    <w:p w:rsidR="00880F32" w:rsidRDefault="00880F32" w:rsidP="001003AD">
                      <w:pPr>
                        <w:jc w:val="center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 w:rsidRPr="001003AD">
                        <w:rPr>
                          <w:rFonts w:ascii="Comic Sans MS" w:hAnsi="Comic Sans MS"/>
                          <w:sz w:val="20"/>
                          <w:szCs w:val="20"/>
                        </w:rPr>
                        <w:t>CPD</w:t>
                      </w:r>
                    </w:p>
                    <w:p w:rsidR="00880F32" w:rsidRDefault="00880F32" w:rsidP="001003AD">
                      <w:pPr>
                        <w:jc w:val="center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</w:p>
                    <w:p w:rsidR="00880F32" w:rsidRDefault="00880F32" w:rsidP="00A26BA5">
                      <w:p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>Attend training</w:t>
                      </w:r>
                    </w:p>
                    <w:p w:rsidR="00880F32" w:rsidRDefault="00880F32" w:rsidP="00A26BA5">
                      <w:p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</w:p>
                    <w:p w:rsidR="00880F32" w:rsidRPr="001003AD" w:rsidRDefault="00880F32" w:rsidP="00A26BA5">
                      <w:p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Deliver training </w:t>
                      </w:r>
                    </w:p>
                  </w:txbxContent>
                </v:textbox>
              </v:shape>
            </w:pict>
          </mc:Fallback>
        </mc:AlternateContent>
      </w:r>
      <w:r w:rsidR="001003AD" w:rsidRPr="007C5EB4">
        <w:rPr>
          <w:rFonts w:ascii="Comic Sans MS" w:hAnsi="Comic Sans MS"/>
          <w:b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3896D48C" wp14:editId="0D64C91E">
                <wp:simplePos x="0" y="0"/>
                <wp:positionH relativeFrom="column">
                  <wp:posOffset>4565073</wp:posOffset>
                </wp:positionH>
                <wp:positionV relativeFrom="paragraph">
                  <wp:posOffset>588010</wp:posOffset>
                </wp:positionV>
                <wp:extent cx="1046018" cy="1911350"/>
                <wp:effectExtent l="0" t="0" r="1905" b="0"/>
                <wp:wrapNone/>
                <wp:docPr id="18" name="Text Box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46018" cy="19113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80F32" w:rsidRPr="001003AD" w:rsidRDefault="00880F32" w:rsidP="00A26BA5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1003AD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Policy </w:t>
                            </w:r>
                          </w:p>
                          <w:p w:rsidR="00880F32" w:rsidRPr="001003AD" w:rsidRDefault="00880F32" w:rsidP="00A26BA5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</w:p>
                          <w:p w:rsidR="00880F32" w:rsidRPr="001003AD" w:rsidRDefault="00880F32" w:rsidP="00A26BA5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1003AD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Legal </w:t>
                            </w: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Requirements </w:t>
                            </w:r>
                          </w:p>
                          <w:p w:rsidR="00880F32" w:rsidRPr="001003AD" w:rsidRDefault="00880F32" w:rsidP="00A26BA5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</w:p>
                          <w:p w:rsidR="00880F32" w:rsidRPr="001003AD" w:rsidRDefault="00880F32" w:rsidP="00A26BA5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1003AD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Report to HT and Governors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Text Box 18" o:spid="_x0000_s1028" type="#_x0000_t202" style="position:absolute;left:0;text-align:left;margin-left:359.45pt;margin-top:46.3pt;width:82.35pt;height:150.5pt;z-index:25168384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" fillcolor="white [3201]" stroked="f" strokeweight=".5pt">
                <v:textbox>
                  <w:txbxContent>
                    <w:p w:rsidR="00880F32" w:rsidRPr="001003AD" w:rsidRDefault="00880F32" w:rsidP="00A26BA5">
                      <w:p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 w:rsidRPr="001003AD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Policy </w:t>
                      </w:r>
                    </w:p>
                    <w:p w:rsidR="00880F32" w:rsidRPr="001003AD" w:rsidRDefault="00880F32" w:rsidP="00A26BA5">
                      <w:p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</w:p>
                    <w:p w:rsidR="00880F32" w:rsidRPr="001003AD" w:rsidRDefault="00880F32" w:rsidP="00A26BA5">
                      <w:p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 w:rsidRPr="001003AD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Legal </w:t>
                      </w: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Requirements </w:t>
                      </w:r>
                    </w:p>
                    <w:p w:rsidR="00880F32" w:rsidRPr="001003AD" w:rsidRDefault="00880F32" w:rsidP="00A26BA5">
                      <w:p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</w:p>
                    <w:p w:rsidR="00880F32" w:rsidRPr="001003AD" w:rsidRDefault="00880F32" w:rsidP="00A26BA5">
                      <w:p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 w:rsidRPr="001003AD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Report to HT and Governors </w:t>
                      </w:r>
                    </w:p>
                  </w:txbxContent>
                </v:textbox>
              </v:shape>
            </w:pict>
          </mc:Fallback>
        </mc:AlternateContent>
      </w:r>
      <w:r w:rsidR="00A26BA5" w:rsidRPr="007C5EB4">
        <w:rPr>
          <w:rFonts w:ascii="Comic Sans MS" w:hAnsi="Comic Sans MS"/>
          <w:b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6E843799" wp14:editId="6155CF28">
                <wp:simplePos x="0" y="0"/>
                <wp:positionH relativeFrom="column">
                  <wp:posOffset>976744</wp:posOffset>
                </wp:positionH>
                <wp:positionV relativeFrom="paragraph">
                  <wp:posOffset>588010</wp:posOffset>
                </wp:positionV>
                <wp:extent cx="1004455" cy="2805545"/>
                <wp:effectExtent l="0" t="0" r="5715" b="0"/>
                <wp:wrapNone/>
                <wp:docPr id="15" name="Text Box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04455" cy="280554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80F32" w:rsidRPr="00A26BA5" w:rsidRDefault="00880F32" w:rsidP="00A26BA5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Monitor Standards</w:t>
                            </w:r>
                          </w:p>
                          <w:p w:rsidR="00880F32" w:rsidRPr="00A26BA5" w:rsidRDefault="00880F32" w:rsidP="00A26BA5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</w:p>
                          <w:p w:rsidR="00880F32" w:rsidRPr="00A26BA5" w:rsidRDefault="00880F32" w:rsidP="00A26BA5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</w:p>
                          <w:p w:rsidR="00880F32" w:rsidRPr="00A26BA5" w:rsidRDefault="00880F32" w:rsidP="00A26BA5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Book Scrutiny</w:t>
                            </w:r>
                          </w:p>
                          <w:p w:rsidR="00880F32" w:rsidRPr="00A26BA5" w:rsidRDefault="00880F32" w:rsidP="00A26BA5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</w:p>
                          <w:p w:rsidR="00880F32" w:rsidRPr="00A26BA5" w:rsidRDefault="00880F32" w:rsidP="00A26BA5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Portfolio of briefly annotated and levelled work </w:t>
                            </w:r>
                          </w:p>
                          <w:p w:rsidR="00880F32" w:rsidRPr="00A26BA5" w:rsidRDefault="00880F32" w:rsidP="00A26BA5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</w:p>
                          <w:p w:rsidR="00880F32" w:rsidRPr="00A26BA5" w:rsidRDefault="00880F32" w:rsidP="00A26BA5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Observations</w:t>
                            </w:r>
                            <w:r w:rsidRPr="00A26BA5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  <w:p w:rsidR="00880F32" w:rsidRDefault="00880F32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5" o:spid="_x0000_s1029" type="#_x0000_t202" style="position:absolute;left:0;text-align:left;margin-left:76.9pt;margin-top:46.3pt;width:79.1pt;height:220.9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" fillcolor="white [3201]" stroked="f" strokeweight=".5pt">
                <v:textbox>
                  <w:txbxContent>
                    <w:p w:rsidR="00880F32" w:rsidRPr="00A26BA5" w:rsidRDefault="00880F32" w:rsidP="00A26BA5">
                      <w:p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>Monitor Standards</w:t>
                      </w:r>
                    </w:p>
                    <w:p w:rsidR="00880F32" w:rsidRPr="00A26BA5" w:rsidRDefault="00880F32" w:rsidP="00A26BA5">
                      <w:p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</w:p>
                    <w:p w:rsidR="00880F32" w:rsidRPr="00A26BA5" w:rsidRDefault="00880F32" w:rsidP="00A26BA5">
                      <w:p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</w:p>
                    <w:p w:rsidR="00880F32" w:rsidRPr="00A26BA5" w:rsidRDefault="00880F32" w:rsidP="00A26BA5">
                      <w:p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>Book Scrutiny</w:t>
                      </w:r>
                    </w:p>
                    <w:p w:rsidR="00880F32" w:rsidRPr="00A26BA5" w:rsidRDefault="00880F32" w:rsidP="00A26BA5">
                      <w:p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</w:p>
                    <w:p w:rsidR="00880F32" w:rsidRPr="00A26BA5" w:rsidRDefault="00880F32" w:rsidP="00A26BA5">
                      <w:p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Portfolio of briefly annotated and levelled work </w:t>
                      </w:r>
                    </w:p>
                    <w:p w:rsidR="00880F32" w:rsidRPr="00A26BA5" w:rsidRDefault="00880F32" w:rsidP="00A26BA5">
                      <w:p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</w:p>
                    <w:p w:rsidR="00880F32" w:rsidRPr="00A26BA5" w:rsidRDefault="00880F32" w:rsidP="00A26BA5">
                      <w:p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>Observations</w:t>
                      </w:r>
                      <w:r w:rsidRPr="00A26BA5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 </w:t>
                      </w:r>
                    </w:p>
                    <w:p w:rsidR="00880F32" w:rsidRDefault="00880F32"/>
                  </w:txbxContent>
                </v:textbox>
              </v:shape>
            </w:pict>
          </mc:Fallback>
        </mc:AlternateContent>
      </w:r>
      <w:r w:rsidR="00A26BA5" w:rsidRPr="007C5EB4">
        <w:rPr>
          <w:rFonts w:ascii="Comic Sans MS" w:hAnsi="Comic Sans MS"/>
          <w:b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33F924FF" wp14:editId="780D20F3">
                <wp:simplePos x="0" y="0"/>
                <wp:positionH relativeFrom="column">
                  <wp:posOffset>-404264</wp:posOffset>
                </wp:positionH>
                <wp:positionV relativeFrom="paragraph">
                  <wp:posOffset>657860</wp:posOffset>
                </wp:positionV>
                <wp:extent cx="907415" cy="1911350"/>
                <wp:effectExtent l="0" t="0" r="6985" b="0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07415" cy="19113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80F32" w:rsidRPr="00A26BA5" w:rsidRDefault="00880F32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A26BA5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Curricul</w:t>
                            </w: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um</w:t>
                            </w:r>
                          </w:p>
                          <w:p w:rsidR="00880F32" w:rsidRPr="00A26BA5" w:rsidRDefault="00880F32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</w:p>
                          <w:p w:rsidR="00880F32" w:rsidRPr="00A26BA5" w:rsidRDefault="00880F32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</w:p>
                          <w:p w:rsidR="00880F32" w:rsidRPr="00A26BA5" w:rsidRDefault="00880F32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A26BA5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BDBE Syllabus </w:t>
                            </w:r>
                          </w:p>
                          <w:p w:rsidR="00880F32" w:rsidRPr="00A26BA5" w:rsidRDefault="00880F32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noProof/>
                                <w:sz w:val="20"/>
                                <w:szCs w:val="20"/>
                                <w:lang w:eastAsia="en-GB"/>
                              </w:rPr>
                              <w:drawing>
                                <wp:inline distT="0" distB="0" distL="0" distR="0" wp14:anchorId="1C34F15E" wp14:editId="361C51E8">
                                  <wp:extent cx="6985" cy="173355"/>
                                  <wp:effectExtent l="0" t="0" r="0" b="0"/>
                                  <wp:docPr id="21" name="Picture 2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4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6985" cy="17335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880F32" w:rsidRPr="00A26BA5" w:rsidRDefault="00880F32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A26BA5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Overview Grid </w:t>
                            </w:r>
                          </w:p>
                          <w:p w:rsidR="00880F32" w:rsidRPr="00A26BA5" w:rsidRDefault="00880F32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</w:p>
                          <w:p w:rsidR="00880F32" w:rsidRPr="00A26BA5" w:rsidRDefault="00880F32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A26BA5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Resources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" o:spid="_x0000_s1030" type="#_x0000_t202" style="position:absolute;left:0;text-align:left;margin-left:-31.85pt;margin-top:51.8pt;width:71.45pt;height:150.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" stroked="f">
                <v:textbox>
                  <w:txbxContent>
                    <w:p w:rsidR="00880F32" w:rsidRPr="00A26BA5" w:rsidRDefault="00880F32">
                      <w:p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 w:rsidRPr="00A26BA5">
                        <w:rPr>
                          <w:rFonts w:ascii="Comic Sans MS" w:hAnsi="Comic Sans MS"/>
                          <w:sz w:val="20"/>
                          <w:szCs w:val="20"/>
                        </w:rPr>
                        <w:t>Curricul</w:t>
                      </w: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>um</w:t>
                      </w:r>
                    </w:p>
                    <w:p w:rsidR="00880F32" w:rsidRPr="00A26BA5" w:rsidRDefault="00880F32">
                      <w:p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</w:p>
                    <w:p w:rsidR="00880F32" w:rsidRPr="00A26BA5" w:rsidRDefault="00880F32">
                      <w:p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</w:p>
                    <w:p w:rsidR="00880F32" w:rsidRPr="00A26BA5" w:rsidRDefault="00880F32">
                      <w:p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 w:rsidRPr="00A26BA5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BDBE Syllabus </w:t>
                      </w:r>
                    </w:p>
                    <w:p w:rsidR="00880F32" w:rsidRPr="00A26BA5" w:rsidRDefault="00880F32">
                      <w:p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noProof/>
                          <w:sz w:val="20"/>
                          <w:szCs w:val="20"/>
                          <w:lang w:eastAsia="en-GB"/>
                        </w:rPr>
                        <w:drawing>
                          <wp:inline distT="0" distB="0" distL="0" distR="0" wp14:anchorId="1C34F15E" wp14:editId="361C51E8">
                            <wp:extent cx="6985" cy="173355"/>
                            <wp:effectExtent l="0" t="0" r="0" b="0"/>
                            <wp:docPr id="21" name="Picture 2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4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6985" cy="17335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880F32" w:rsidRPr="00A26BA5" w:rsidRDefault="00880F32">
                      <w:p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 w:rsidRPr="00A26BA5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Overview Grid </w:t>
                      </w:r>
                    </w:p>
                    <w:p w:rsidR="00880F32" w:rsidRPr="00A26BA5" w:rsidRDefault="00880F32">
                      <w:p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</w:p>
                    <w:p w:rsidR="00880F32" w:rsidRPr="00A26BA5" w:rsidRDefault="00880F32">
                      <w:p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 w:rsidRPr="00A26BA5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Resources </w:t>
                      </w:r>
                    </w:p>
                  </w:txbxContent>
                </v:textbox>
              </v:shape>
            </w:pict>
          </mc:Fallback>
        </mc:AlternateContent>
      </w:r>
      <w:r w:rsidR="00BC0D1C" w:rsidRPr="007C5EB4">
        <w:rPr>
          <w:rFonts w:ascii="Comic Sans MS" w:hAnsi="Comic Sans MS"/>
          <w:b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2AB61412" wp14:editId="262CD1E1">
                <wp:simplePos x="0" y="0"/>
                <wp:positionH relativeFrom="column">
                  <wp:posOffset>2660015</wp:posOffset>
                </wp:positionH>
                <wp:positionV relativeFrom="paragraph">
                  <wp:posOffset>392834</wp:posOffset>
                </wp:positionV>
                <wp:extent cx="0" cy="179705"/>
                <wp:effectExtent l="0" t="0" r="19050" b="10795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79705"/>
                        </a:xfrm>
                        <a:prstGeom prst="line">
                          <a:avLst/>
                        </a:prstGeom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4" o:spid="_x0000_s1026" style="position:absolute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09.45pt,30.95pt" to="209.45pt,45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" strokecolor="black [3213]" strokeweight="1.5pt"/>
            </w:pict>
          </mc:Fallback>
        </mc:AlternateContent>
      </w:r>
      <w:r w:rsidR="00BC0D1C" w:rsidRPr="007C5EB4">
        <w:rPr>
          <w:rFonts w:ascii="Comic Sans MS" w:hAnsi="Comic Sans MS"/>
          <w:b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207C6853" wp14:editId="5FBB0BD8">
                <wp:simplePos x="0" y="0"/>
                <wp:positionH relativeFrom="column">
                  <wp:posOffset>3844290</wp:posOffset>
                </wp:positionH>
                <wp:positionV relativeFrom="paragraph">
                  <wp:posOffset>393065</wp:posOffset>
                </wp:positionV>
                <wp:extent cx="0" cy="179705"/>
                <wp:effectExtent l="0" t="0" r="19050" b="10795"/>
                <wp:wrapNone/>
                <wp:docPr id="5" name="Straight Connector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79705"/>
                        </a:xfrm>
                        <a:prstGeom prst="line">
                          <a:avLst/>
                        </a:prstGeom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5" o:spid="_x0000_s1026" style="position:absolute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02.7pt,30.95pt" to="302.7pt,45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" strokecolor="black [3213]" strokeweight="1.5pt"/>
            </w:pict>
          </mc:Fallback>
        </mc:AlternateContent>
      </w:r>
      <w:r w:rsidR="00BC0D1C" w:rsidRPr="007C5EB4">
        <w:rPr>
          <w:rFonts w:ascii="Comic Sans MS" w:hAnsi="Comic Sans MS"/>
          <w:b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5C2598D" wp14:editId="2BF24845">
                <wp:simplePos x="0" y="0"/>
                <wp:positionH relativeFrom="column">
                  <wp:posOffset>1426845</wp:posOffset>
                </wp:positionH>
                <wp:positionV relativeFrom="paragraph">
                  <wp:posOffset>393065</wp:posOffset>
                </wp:positionV>
                <wp:extent cx="0" cy="179705"/>
                <wp:effectExtent l="0" t="0" r="19050" b="10795"/>
                <wp:wrapNone/>
                <wp:docPr id="3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79705"/>
                        </a:xfrm>
                        <a:prstGeom prst="line">
                          <a:avLst/>
                        </a:prstGeom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3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12.35pt,30.95pt" to="112.35pt,45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" strokecolor="black [3213]" strokeweight="1.5pt"/>
            </w:pict>
          </mc:Fallback>
        </mc:AlternateContent>
      </w:r>
      <w:r w:rsidR="00BC0D1C" w:rsidRPr="007C5EB4">
        <w:rPr>
          <w:rFonts w:ascii="Comic Sans MS" w:hAnsi="Comic Sans MS"/>
          <w:b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08CB54F0" wp14:editId="7B8634CE">
                <wp:simplePos x="0" y="0"/>
                <wp:positionH relativeFrom="column">
                  <wp:posOffset>34290</wp:posOffset>
                </wp:positionH>
                <wp:positionV relativeFrom="paragraph">
                  <wp:posOffset>393065</wp:posOffset>
                </wp:positionV>
                <wp:extent cx="0" cy="179705"/>
                <wp:effectExtent l="0" t="0" r="19050" b="10795"/>
                <wp:wrapNone/>
                <wp:docPr id="6" name="Straight Connector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79705"/>
                        </a:xfrm>
                        <a:prstGeom prst="line">
                          <a:avLst/>
                        </a:prstGeom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6" o:spid="_x0000_s1026" style="position:absolute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.7pt,30.95pt" to="2.7pt,45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" strokecolor="black [3213]" strokeweight="1.5pt"/>
            </w:pict>
          </mc:Fallback>
        </mc:AlternateContent>
      </w:r>
      <w:r w:rsidR="00BC0D1C" w:rsidRPr="007C5EB4">
        <w:rPr>
          <w:rFonts w:ascii="Comic Sans MS" w:hAnsi="Comic Sans MS"/>
          <w:b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66A4B6D3" wp14:editId="58069D62">
                <wp:simplePos x="0" y="0"/>
                <wp:positionH relativeFrom="column">
                  <wp:posOffset>5028565</wp:posOffset>
                </wp:positionH>
                <wp:positionV relativeFrom="paragraph">
                  <wp:posOffset>393065</wp:posOffset>
                </wp:positionV>
                <wp:extent cx="0" cy="179705"/>
                <wp:effectExtent l="0" t="0" r="19050" b="10795"/>
                <wp:wrapNone/>
                <wp:docPr id="7" name="Straight Connector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79705"/>
                        </a:xfrm>
                        <a:prstGeom prst="line">
                          <a:avLst/>
                        </a:prstGeom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7" o:spid="_x0000_s1026" style="position:absolute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95.95pt,30.95pt" to="395.95pt,45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" strokecolor="black [3213]" strokeweight="1.5pt"/>
            </w:pict>
          </mc:Fallback>
        </mc:AlternateContent>
      </w:r>
      <w:r w:rsidR="00BC0D1C" w:rsidRPr="007C5EB4">
        <w:rPr>
          <w:rFonts w:ascii="Comic Sans MS" w:hAnsi="Comic Sans MS"/>
          <w:b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0D0A58D" wp14:editId="2F6BC9BF">
                <wp:simplePos x="0" y="0"/>
                <wp:positionH relativeFrom="column">
                  <wp:posOffset>34636</wp:posOffset>
                </wp:positionH>
                <wp:positionV relativeFrom="paragraph">
                  <wp:posOffset>394046</wp:posOffset>
                </wp:positionV>
                <wp:extent cx="4994564" cy="0"/>
                <wp:effectExtent l="0" t="0" r="15875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4994564" cy="0"/>
                        </a:xfrm>
                        <a:prstGeom prst="line">
                          <a:avLst/>
                        </a:prstGeom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2" o:spid="_x0000_s1026" style="position:absolute;flip:x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.75pt,31.05pt" to="396pt,31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" strokecolor="black [3213]" strokeweight="1.5pt"/>
            </w:pict>
          </mc:Fallback>
        </mc:AlternateContent>
      </w:r>
      <w:r w:rsidR="00BC0D1C" w:rsidRPr="007C5EB4">
        <w:rPr>
          <w:rFonts w:ascii="Comic Sans MS" w:hAnsi="Comic Sans MS"/>
          <w:b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5276EB7" wp14:editId="64CF4383">
                <wp:simplePos x="0" y="0"/>
                <wp:positionH relativeFrom="column">
                  <wp:posOffset>2660073</wp:posOffset>
                </wp:positionH>
                <wp:positionV relativeFrom="paragraph">
                  <wp:posOffset>213937</wp:posOffset>
                </wp:positionV>
                <wp:extent cx="0" cy="180109"/>
                <wp:effectExtent l="0" t="0" r="19050" b="10795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80109"/>
                        </a:xfrm>
                        <a:prstGeom prst="line">
                          <a:avLst/>
                        </a:prstGeom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09.45pt,16.85pt" to="209.45pt,31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" strokecolor="black [3213]" strokeweight="1.5pt"/>
            </w:pict>
          </mc:Fallback>
        </mc:AlternateContent>
      </w:r>
      <w:r w:rsidR="007C5EB4" w:rsidRPr="007C5EB4">
        <w:rPr>
          <w:rFonts w:ascii="Comic Sans MS" w:hAnsi="Comic Sans MS"/>
          <w:b/>
        </w:rPr>
        <w:t>RE</w:t>
      </w:r>
      <w:r w:rsidR="00BC0D1C" w:rsidRPr="007C5EB4">
        <w:rPr>
          <w:rFonts w:ascii="Comic Sans MS" w:hAnsi="Comic Sans MS"/>
          <w:b/>
        </w:rPr>
        <w:t xml:space="preserve"> Co-ordinator</w:t>
      </w:r>
    </w:p>
    <w:p w:rsidR="00924D5B" w:rsidRDefault="00924D5B" w:rsidP="00924D5B"/>
    <w:p w:rsidR="00924D5B" w:rsidRPr="007C5EB4" w:rsidRDefault="00924D5B">
      <w:pPr>
        <w:spacing w:line="276" w:lineRule="auto"/>
        <w:jc w:val="center"/>
        <w:rPr>
          <w:rFonts w:ascii="Comic Sans MS" w:hAnsi="Comic Sans MS"/>
          <w:b/>
        </w:rPr>
      </w:pPr>
      <w:bookmarkStart w:id="0" w:name="_GoBack"/>
      <w:bookmarkEnd w:id="0"/>
      <w:r w:rsidRPr="00924D5B">
        <w:rPr>
          <w:rFonts w:ascii="Comic Sans MS" w:hAnsi="Comic Sans MS"/>
          <w:b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editId="36B11C9B">
                <wp:simplePos x="0" y="0"/>
                <wp:positionH relativeFrom="column">
                  <wp:posOffset>-77209</wp:posOffset>
                </wp:positionH>
                <wp:positionV relativeFrom="paragraph">
                  <wp:posOffset>3562657</wp:posOffset>
                </wp:positionV>
                <wp:extent cx="5746792" cy="1403985"/>
                <wp:effectExtent l="0" t="0" r="25400" b="21590"/>
                <wp:wrapNone/>
                <wp:docPr id="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46792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80F32" w:rsidRPr="00731E8B" w:rsidRDefault="00880F32">
                            <w:pP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 w:rsidRPr="00731E8B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 xml:space="preserve">For additional guidance, training and knowledge go to </w:t>
                            </w:r>
                            <w:hyperlink r:id="rId9" w:history="1">
                              <w:r w:rsidRPr="00731E8B">
                                <w:rPr>
                                  <w:rStyle w:val="Hyperlink"/>
                                  <w:rFonts w:ascii="Comic Sans MS" w:hAnsi="Comic Sans MS"/>
                                  <w:sz w:val="32"/>
                                  <w:szCs w:val="32"/>
                                </w:rPr>
                                <w:t>www.reonline.org.uk</w:t>
                              </w:r>
                            </w:hyperlink>
                          </w:p>
                          <w:p w:rsidR="00880F32" w:rsidRPr="00731E8B" w:rsidRDefault="00880F32">
                            <w:pP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hyperlink r:id="rId10" w:history="1">
                              <w:r w:rsidRPr="00731E8B">
                                <w:rPr>
                                  <w:rStyle w:val="Hyperlink"/>
                                  <w:rFonts w:ascii="Comic Sans MS" w:hAnsi="Comic Sans MS"/>
                                  <w:sz w:val="32"/>
                                  <w:szCs w:val="32"/>
                                </w:rPr>
                                <w:t>www.re-handbook.org.uk</w:t>
                              </w:r>
                            </w:hyperlink>
                          </w:p>
                          <w:p w:rsidR="00880F32" w:rsidRPr="00731E8B" w:rsidRDefault="00880F32">
                            <w:pP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hyperlink r:id="rId11" w:history="1">
                              <w:r w:rsidRPr="00731E8B">
                                <w:rPr>
                                  <w:rStyle w:val="Hyperlink"/>
                                  <w:rFonts w:ascii="Comic Sans MS" w:hAnsi="Comic Sans MS"/>
                                  <w:sz w:val="32"/>
                                  <w:szCs w:val="32"/>
                                </w:rPr>
                                <w:t>www.natre.org.uk</w:t>
                              </w:r>
                            </w:hyperlink>
                          </w:p>
                          <w:p w:rsidR="00880F32" w:rsidRPr="00731E8B" w:rsidRDefault="00880F32">
                            <w:pP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31" type="#_x0000_t202" style="position:absolute;left:0;text-align:left;margin-left:-6.1pt;margin-top:280.5pt;width:452.5pt;height:110.55pt;z-index:25168588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">
                <v:textbox style="mso-fit-shape-to-text:t">
                  <w:txbxContent>
                    <w:p w:rsidR="00880F32" w:rsidRPr="00731E8B" w:rsidRDefault="00880F32">
                      <w:pPr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  <w:r w:rsidRPr="00731E8B">
                        <w:rPr>
                          <w:rFonts w:ascii="Comic Sans MS" w:hAnsi="Comic Sans MS"/>
                          <w:sz w:val="32"/>
                          <w:szCs w:val="32"/>
                        </w:rPr>
                        <w:t xml:space="preserve">For additional guidance, training and knowledge go to </w:t>
                      </w:r>
                      <w:hyperlink r:id="rId12" w:history="1">
                        <w:r w:rsidRPr="00731E8B">
                          <w:rPr>
                            <w:rStyle w:val="Hyperlink"/>
                            <w:rFonts w:ascii="Comic Sans MS" w:hAnsi="Comic Sans MS"/>
                            <w:sz w:val="32"/>
                            <w:szCs w:val="32"/>
                          </w:rPr>
                          <w:t>www.reonline.org.uk</w:t>
                        </w:r>
                      </w:hyperlink>
                    </w:p>
                    <w:p w:rsidR="00880F32" w:rsidRPr="00731E8B" w:rsidRDefault="00880F32">
                      <w:pPr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  <w:hyperlink r:id="rId13" w:history="1">
                        <w:r w:rsidRPr="00731E8B">
                          <w:rPr>
                            <w:rStyle w:val="Hyperlink"/>
                            <w:rFonts w:ascii="Comic Sans MS" w:hAnsi="Comic Sans MS"/>
                            <w:sz w:val="32"/>
                            <w:szCs w:val="32"/>
                          </w:rPr>
                          <w:t>www.re-handbook.org.uk</w:t>
                        </w:r>
                      </w:hyperlink>
                    </w:p>
                    <w:p w:rsidR="00880F32" w:rsidRPr="00731E8B" w:rsidRDefault="00880F32">
                      <w:pPr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  <w:hyperlink r:id="rId14" w:history="1">
                        <w:r w:rsidRPr="00731E8B">
                          <w:rPr>
                            <w:rStyle w:val="Hyperlink"/>
                            <w:rFonts w:ascii="Comic Sans MS" w:hAnsi="Comic Sans MS"/>
                            <w:sz w:val="32"/>
                            <w:szCs w:val="32"/>
                          </w:rPr>
                          <w:t>www.natre.org.uk</w:t>
                        </w:r>
                      </w:hyperlink>
                    </w:p>
                    <w:p w:rsidR="00880F32" w:rsidRPr="00731E8B" w:rsidRDefault="00880F32">
                      <w:pPr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sectPr w:rsidR="00924D5B" w:rsidRPr="007C5EB4">
      <w:headerReference w:type="default" r:id="rId15"/>
      <w:footerReference w:type="default" r:id="rId16"/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80F32" w:rsidRDefault="00880F32" w:rsidP="003D1F58">
      <w:r>
        <w:separator/>
      </w:r>
    </w:p>
  </w:endnote>
  <w:endnote w:type="continuationSeparator" w:id="0">
    <w:p w:rsidR="00880F32" w:rsidRDefault="00880F32" w:rsidP="003D1F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80F32" w:rsidRPr="00AE667A" w:rsidRDefault="00880F32" w:rsidP="003D1F58">
    <w:pPr>
      <w:pStyle w:val="Footer"/>
      <w:pBdr>
        <w:top w:val="single" w:sz="4" w:space="1" w:color="auto"/>
        <w:bottom w:val="thinThickSmallGap" w:sz="24" w:space="0" w:color="auto"/>
      </w:pBdr>
      <w:rPr>
        <w:rFonts w:ascii="Comic Sans MS" w:hAnsi="Comic Sans MS" w:cs="Arial"/>
        <w:sz w:val="16"/>
        <w:szCs w:val="16"/>
      </w:rPr>
    </w:pPr>
    <w:r>
      <w:rPr>
        <w:rFonts w:ascii="Comic Sans MS" w:hAnsi="Comic Sans MS" w:cs="Arial"/>
        <w:sz w:val="16"/>
        <w:szCs w:val="16"/>
      </w:rPr>
      <w:t xml:space="preserve">© </w:t>
    </w:r>
    <w:r w:rsidRPr="00AE667A">
      <w:rPr>
        <w:rFonts w:ascii="Comic Sans MS" w:hAnsi="Comic Sans MS" w:cs="Arial"/>
        <w:sz w:val="16"/>
        <w:szCs w:val="16"/>
      </w:rPr>
      <w:t>Blackburn Dioces</w:t>
    </w:r>
    <w:r>
      <w:rPr>
        <w:rFonts w:ascii="Comic Sans MS" w:hAnsi="Comic Sans MS" w:cs="Arial"/>
        <w:sz w:val="16"/>
        <w:szCs w:val="16"/>
      </w:rPr>
      <w:t>an Board of Education 2013</w:t>
    </w:r>
    <w:r w:rsidRPr="00AE667A">
      <w:rPr>
        <w:rFonts w:ascii="Comic Sans MS" w:hAnsi="Comic Sans MS" w:cs="Arial"/>
        <w:sz w:val="16"/>
        <w:szCs w:val="16"/>
      </w:rPr>
      <w:t xml:space="preserve">       </w:t>
    </w:r>
    <w:r>
      <w:rPr>
        <w:rFonts w:ascii="Comic Sans MS" w:hAnsi="Comic Sans MS" w:cs="Arial"/>
        <w:sz w:val="16"/>
        <w:szCs w:val="16"/>
      </w:rPr>
      <w:t xml:space="preserve">                                          </w:t>
    </w:r>
    <w:r w:rsidRPr="00AE667A">
      <w:rPr>
        <w:rFonts w:ascii="Comic Sans MS" w:hAnsi="Comic Sans MS" w:cs="Arial"/>
        <w:sz w:val="16"/>
        <w:szCs w:val="16"/>
      </w:rPr>
      <w:t xml:space="preserve"> </w:t>
    </w:r>
    <w:r>
      <w:rPr>
        <w:rFonts w:ascii="Comic Sans MS" w:hAnsi="Comic Sans MS" w:cs="Arial"/>
        <w:sz w:val="16"/>
        <w:szCs w:val="16"/>
      </w:rPr>
      <w:t xml:space="preserve">Role of RE Co-ordinator      Page </w:t>
    </w:r>
    <w:r w:rsidRPr="000110A8">
      <w:rPr>
        <w:rFonts w:ascii="Comic Sans MS" w:hAnsi="Comic Sans MS" w:cs="Arial"/>
        <w:sz w:val="16"/>
        <w:szCs w:val="16"/>
      </w:rPr>
      <w:fldChar w:fldCharType="begin"/>
    </w:r>
    <w:r w:rsidRPr="000110A8">
      <w:rPr>
        <w:rFonts w:ascii="Comic Sans MS" w:hAnsi="Comic Sans MS" w:cs="Arial"/>
        <w:sz w:val="16"/>
        <w:szCs w:val="16"/>
      </w:rPr>
      <w:instrText xml:space="preserve"> PAGE   \* MERGEFORMAT </w:instrText>
    </w:r>
    <w:r w:rsidRPr="000110A8">
      <w:rPr>
        <w:rFonts w:ascii="Comic Sans MS" w:hAnsi="Comic Sans MS" w:cs="Arial"/>
        <w:sz w:val="16"/>
        <w:szCs w:val="16"/>
      </w:rPr>
      <w:fldChar w:fldCharType="separate"/>
    </w:r>
    <w:r w:rsidR="00731E8B">
      <w:rPr>
        <w:rFonts w:ascii="Comic Sans MS" w:hAnsi="Comic Sans MS" w:cs="Arial"/>
        <w:noProof/>
        <w:sz w:val="16"/>
        <w:szCs w:val="16"/>
      </w:rPr>
      <w:t>1</w:t>
    </w:r>
    <w:r w:rsidRPr="000110A8">
      <w:rPr>
        <w:rFonts w:ascii="Comic Sans MS" w:hAnsi="Comic Sans MS" w:cs="Arial"/>
        <w:noProof/>
        <w:sz w:val="16"/>
        <w:szCs w:val="16"/>
      </w:rPr>
      <w:fldChar w:fldCharType="end"/>
    </w:r>
    <w:r>
      <w:rPr>
        <w:rFonts w:ascii="Comic Sans MS" w:hAnsi="Comic Sans MS" w:cs="Arial"/>
        <w:sz w:val="16"/>
        <w:szCs w:val="16"/>
      </w:rPr>
      <w:t xml:space="preserve"> </w:t>
    </w:r>
    <w:r w:rsidRPr="00AE667A">
      <w:rPr>
        <w:rFonts w:ascii="Comic Sans MS" w:hAnsi="Comic Sans MS" w:cs="Arial"/>
        <w:sz w:val="16"/>
        <w:szCs w:val="16"/>
      </w:rPr>
      <w:t xml:space="preserve">                                                                                             </w:t>
    </w:r>
  </w:p>
  <w:p w:rsidR="00880F32" w:rsidRPr="003D1F58" w:rsidRDefault="00880F32" w:rsidP="003D1F58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80F32" w:rsidRDefault="00880F32" w:rsidP="003D1F58">
      <w:r>
        <w:separator/>
      </w:r>
    </w:p>
  </w:footnote>
  <w:footnote w:type="continuationSeparator" w:id="0">
    <w:p w:rsidR="00880F32" w:rsidRDefault="00880F32" w:rsidP="003D1F5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80F32" w:rsidRDefault="00880F32" w:rsidP="003D1F58">
    <w:pPr>
      <w:pStyle w:val="Header"/>
      <w:pBdr>
        <w:top w:val="single" w:sz="4" w:space="2" w:color="auto"/>
        <w:bottom w:val="thinThickSmallGap" w:sz="24" w:space="1" w:color="auto"/>
      </w:pBdr>
    </w:pPr>
    <w:r w:rsidRPr="00685225">
      <w:rPr>
        <w:rFonts w:ascii="Comic Sans MS" w:hAnsi="Comic Sans MS"/>
        <w:sz w:val="20"/>
        <w:szCs w:val="20"/>
      </w:rPr>
      <w:t>Religious Education Syllabus for Church Schools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3F3AF6"/>
    <w:multiLevelType w:val="hybridMultilevel"/>
    <w:tmpl w:val="44CEE2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57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D1F58"/>
    <w:rsid w:val="00017B4D"/>
    <w:rsid w:val="00023EFD"/>
    <w:rsid w:val="000A5A51"/>
    <w:rsid w:val="000F74DC"/>
    <w:rsid w:val="001003AD"/>
    <w:rsid w:val="002808D0"/>
    <w:rsid w:val="00323000"/>
    <w:rsid w:val="00366FA8"/>
    <w:rsid w:val="003D1F58"/>
    <w:rsid w:val="003F7066"/>
    <w:rsid w:val="00437CB3"/>
    <w:rsid w:val="00456DA6"/>
    <w:rsid w:val="00491131"/>
    <w:rsid w:val="004A5734"/>
    <w:rsid w:val="004E7996"/>
    <w:rsid w:val="005538D4"/>
    <w:rsid w:val="00556241"/>
    <w:rsid w:val="005F3B43"/>
    <w:rsid w:val="005F74A2"/>
    <w:rsid w:val="00685F3B"/>
    <w:rsid w:val="00731E8B"/>
    <w:rsid w:val="00755427"/>
    <w:rsid w:val="007C5EB4"/>
    <w:rsid w:val="007C7B46"/>
    <w:rsid w:val="00845984"/>
    <w:rsid w:val="00880F32"/>
    <w:rsid w:val="008826F7"/>
    <w:rsid w:val="00906A9D"/>
    <w:rsid w:val="00924D5B"/>
    <w:rsid w:val="00934681"/>
    <w:rsid w:val="009721A8"/>
    <w:rsid w:val="0098245C"/>
    <w:rsid w:val="009A2F55"/>
    <w:rsid w:val="00A24E09"/>
    <w:rsid w:val="00A26BA5"/>
    <w:rsid w:val="00AD472B"/>
    <w:rsid w:val="00B0088A"/>
    <w:rsid w:val="00BC0D1C"/>
    <w:rsid w:val="00C34D3B"/>
    <w:rsid w:val="00C54825"/>
    <w:rsid w:val="00C66247"/>
    <w:rsid w:val="00C90E8C"/>
    <w:rsid w:val="00D65490"/>
    <w:rsid w:val="00D96F47"/>
    <w:rsid w:val="00DC3648"/>
    <w:rsid w:val="00DD1E66"/>
    <w:rsid w:val="00DF5E85"/>
    <w:rsid w:val="00E8136D"/>
    <w:rsid w:val="00EE7745"/>
    <w:rsid w:val="00F05D45"/>
    <w:rsid w:val="00F15D41"/>
    <w:rsid w:val="00FE56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lang w:val="en-GB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  <w:lang w:eastAsia="ja-JP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3D1F58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D1F58"/>
    <w:rPr>
      <w:sz w:val="24"/>
      <w:szCs w:val="24"/>
      <w:lang w:eastAsia="ja-JP"/>
    </w:rPr>
  </w:style>
  <w:style w:type="paragraph" w:styleId="Footer">
    <w:name w:val="footer"/>
    <w:basedOn w:val="Normal"/>
    <w:link w:val="FooterChar"/>
    <w:rsid w:val="003D1F58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rsid w:val="003D1F58"/>
    <w:rPr>
      <w:sz w:val="24"/>
      <w:szCs w:val="24"/>
      <w:lang w:eastAsia="ja-JP"/>
    </w:rPr>
  </w:style>
  <w:style w:type="paragraph" w:styleId="BalloonText">
    <w:name w:val="Balloon Text"/>
    <w:basedOn w:val="Normal"/>
    <w:link w:val="BalloonTextChar"/>
    <w:rsid w:val="003D1F5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3D1F58"/>
    <w:rPr>
      <w:rFonts w:ascii="Tahoma" w:hAnsi="Tahoma" w:cs="Tahoma"/>
      <w:sz w:val="16"/>
      <w:szCs w:val="16"/>
      <w:lang w:eastAsia="ja-JP"/>
    </w:rPr>
  </w:style>
  <w:style w:type="paragraph" w:styleId="ListParagraph">
    <w:name w:val="List Paragraph"/>
    <w:basedOn w:val="Normal"/>
    <w:uiPriority w:val="34"/>
    <w:qFormat/>
    <w:rsid w:val="003D1F58"/>
    <w:pPr>
      <w:ind w:left="720"/>
      <w:contextualSpacing/>
    </w:pPr>
  </w:style>
  <w:style w:type="character" w:styleId="Hyperlink">
    <w:name w:val="Hyperlink"/>
    <w:basedOn w:val="DefaultParagraphFont"/>
    <w:rsid w:val="00880F32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lang w:val="en-GB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  <w:lang w:eastAsia="ja-JP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3D1F58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D1F58"/>
    <w:rPr>
      <w:sz w:val="24"/>
      <w:szCs w:val="24"/>
      <w:lang w:eastAsia="ja-JP"/>
    </w:rPr>
  </w:style>
  <w:style w:type="paragraph" w:styleId="Footer">
    <w:name w:val="footer"/>
    <w:basedOn w:val="Normal"/>
    <w:link w:val="FooterChar"/>
    <w:rsid w:val="003D1F58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rsid w:val="003D1F58"/>
    <w:rPr>
      <w:sz w:val="24"/>
      <w:szCs w:val="24"/>
      <w:lang w:eastAsia="ja-JP"/>
    </w:rPr>
  </w:style>
  <w:style w:type="paragraph" w:styleId="BalloonText">
    <w:name w:val="Balloon Text"/>
    <w:basedOn w:val="Normal"/>
    <w:link w:val="BalloonTextChar"/>
    <w:rsid w:val="003D1F5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3D1F58"/>
    <w:rPr>
      <w:rFonts w:ascii="Tahoma" w:hAnsi="Tahoma" w:cs="Tahoma"/>
      <w:sz w:val="16"/>
      <w:szCs w:val="16"/>
      <w:lang w:eastAsia="ja-JP"/>
    </w:rPr>
  </w:style>
  <w:style w:type="paragraph" w:styleId="ListParagraph">
    <w:name w:val="List Paragraph"/>
    <w:basedOn w:val="Normal"/>
    <w:uiPriority w:val="34"/>
    <w:qFormat/>
    <w:rsid w:val="003D1F58"/>
    <w:pPr>
      <w:ind w:left="720"/>
      <w:contextualSpacing/>
    </w:pPr>
  </w:style>
  <w:style w:type="character" w:styleId="Hyperlink">
    <w:name w:val="Hyperlink"/>
    <w:basedOn w:val="DefaultParagraphFont"/>
    <w:rsid w:val="00880F3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hyperlink" Target="http://www.re-handbook.org.uk" TargetMode="Externa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http://www.reonline.org.uk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://www.natre.org.uk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1.xml"/><Relationship Id="rId10" Type="http://schemas.openxmlformats.org/officeDocument/2006/relationships/hyperlink" Target="http://www.re-handbook.org.uk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reonline.org.uk" TargetMode="External"/><Relationship Id="rId14" Type="http://schemas.openxmlformats.org/officeDocument/2006/relationships/hyperlink" Target="http://www.natre.org.u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F546BB5</Template>
  <TotalTime>76</TotalTime>
  <Pages>1</Pages>
  <Words>59</Words>
  <Characters>329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Carole Garner</dc:creator>
  <cp:lastModifiedBy>Lisa Fenton</cp:lastModifiedBy>
  <cp:revision>4</cp:revision>
  <dcterms:created xsi:type="dcterms:W3CDTF">2013-05-15T10:59:00Z</dcterms:created>
  <dcterms:modified xsi:type="dcterms:W3CDTF">2013-05-17T12:46:00Z</dcterms:modified>
</cp:coreProperties>
</file>