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78E" w:rsidRDefault="003970C3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posOffset>74930</wp:posOffset>
                </wp:positionH>
                <wp:positionV relativeFrom="paragraph">
                  <wp:posOffset>6350</wp:posOffset>
                </wp:positionV>
                <wp:extent cx="6739890" cy="4175760"/>
                <wp:effectExtent l="0" t="0" r="22860" b="15240"/>
                <wp:wrapTight wrapText="bothSides">
                  <wp:wrapPolygon edited="0">
                    <wp:start x="0" y="0"/>
                    <wp:lineTo x="0" y="21580"/>
                    <wp:lineTo x="21612" y="21580"/>
                    <wp:lineTo x="2161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9890" cy="417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8E" w:rsidRPr="003970C3" w:rsidRDefault="0013578E" w:rsidP="003970C3">
                            <w:pPr>
                              <w:jc w:val="center"/>
                              <w:rPr>
                                <w:rFonts w:ascii="CCW Cursive Writing 7" w:hAnsi="CCW Cursive Writing 7"/>
                                <w:b/>
                                <w:szCs w:val="40"/>
                                <w:u w:val="single"/>
                              </w:rPr>
                            </w:pPr>
                            <w:r w:rsidRPr="00412A73">
                              <w:rPr>
                                <w:rFonts w:ascii="CCW Cursive Writing 7" w:hAnsi="CCW Cursive Writing 7"/>
                                <w:b/>
                                <w:szCs w:val="40"/>
                                <w:u w:val="single"/>
                              </w:rPr>
                              <w:t xml:space="preserve">Christian values </w:t>
                            </w:r>
                            <w:r w:rsidR="00C60779" w:rsidRPr="00412A73">
                              <w:rPr>
                                <w:rFonts w:ascii="CCW Cursive Writing 7" w:hAnsi="CCW Cursive Writing 7"/>
                                <w:b/>
                                <w:szCs w:val="40"/>
                                <w:u w:val="single"/>
                              </w:rPr>
                              <w:t>Spring</w:t>
                            </w:r>
                            <w:r w:rsidR="00412A73" w:rsidRPr="00412A73">
                              <w:rPr>
                                <w:rFonts w:ascii="CCW Cursive Writing 7" w:hAnsi="CCW Cursive Writing 7"/>
                                <w:b/>
                                <w:szCs w:val="40"/>
                                <w:u w:val="single"/>
                              </w:rPr>
                              <w:t xml:space="preserve"> 2</w:t>
                            </w:r>
                            <w:r w:rsidR="00AE320F" w:rsidRPr="00412A73">
                              <w:rPr>
                                <w:rFonts w:ascii="CCW Cursive Writing 7" w:hAnsi="CCW Cursive Writing 7"/>
                                <w:b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FC3023" w:rsidRPr="00412A73">
                              <w:rPr>
                                <w:rFonts w:ascii="CCW Cursive Writing 7" w:hAnsi="CCW Cursive Writing 7"/>
                                <w:b/>
                                <w:szCs w:val="40"/>
                                <w:u w:val="single"/>
                              </w:rPr>
                              <w:t>‘</w:t>
                            </w:r>
                            <w:r w:rsidR="00412A73" w:rsidRPr="00412A73">
                              <w:rPr>
                                <w:rFonts w:ascii="CCW Cursive Writing 7" w:hAnsi="CCW Cursive Writing 7"/>
                                <w:b/>
                                <w:szCs w:val="40"/>
                                <w:u w:val="single"/>
                              </w:rPr>
                              <w:t>Humility</w:t>
                            </w:r>
                            <w:r w:rsidR="00FC3023" w:rsidRPr="00412A73">
                              <w:rPr>
                                <w:rFonts w:ascii="CCW Cursive Writing 7" w:hAnsi="CCW Cursive Writing 7"/>
                                <w:b/>
                                <w:szCs w:val="40"/>
                                <w:u w:val="single"/>
                              </w:rPr>
                              <w:t xml:space="preserve">’ </w:t>
                            </w:r>
                          </w:p>
                          <w:p w:rsidR="003970C3" w:rsidRDefault="0013578E" w:rsidP="003970C3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</w:pP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This half term </w:t>
                            </w:r>
                            <w:r w:rsidR="00412A73"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>our new value is ‘Humility’</w:t>
                            </w:r>
                            <w:r w:rsidR="003970C3"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- this is </w:t>
                            </w:r>
                          </w:p>
                          <w:p w:rsidR="003970C3" w:rsidRDefault="003970C3" w:rsidP="003970C3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</w:pPr>
                            <w:proofErr w:type="gramStart"/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>also</w:t>
                            </w:r>
                            <w:proofErr w:type="gramEnd"/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 the time of Lent when we stop and think about our </w:t>
                            </w:r>
                          </w:p>
                          <w:p w:rsidR="003970C3" w:rsidRPr="003970C3" w:rsidRDefault="003970C3" w:rsidP="003970C3">
                            <w:pPr>
                              <w:spacing w:line="240" w:lineRule="auto"/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</w:pP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actions and how we can make small changes to make a big difference to others. </w:t>
                            </w:r>
                          </w:p>
                          <w:p w:rsidR="003970C3" w:rsidRDefault="00412A73" w:rsidP="00412A73">
                            <w:pPr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</w:pP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>We would like you to create a ‘Hand of humility’ for our whole-school homework</w:t>
                            </w:r>
                            <w:r w:rsidR="003970C3"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 this Lent</w:t>
                            </w: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>.</w:t>
                            </w:r>
                          </w:p>
                          <w:p w:rsidR="003970C3" w:rsidRDefault="00412A73" w:rsidP="003970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</w:pP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="003970C3"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>Draw round your hand on the sheet below.</w:t>
                            </w:r>
                          </w:p>
                          <w:p w:rsidR="003970C3" w:rsidRDefault="003970C3" w:rsidP="003970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</w:pP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 </w:t>
                            </w:r>
                            <w:r w:rsidR="00412A73"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>In the centre of your hand please draw a cross-</w:t>
                            </w: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 to remind us that God is in the centre of all we do.</w:t>
                            </w:r>
                            <w:r w:rsidR="003C4380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 Inside the cross write the names of people important to you and who you will help this Lent.</w:t>
                            </w:r>
                          </w:p>
                          <w:p w:rsidR="003970C3" w:rsidRPr="003970C3" w:rsidRDefault="003970C3" w:rsidP="00412A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</w:pP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 On each finger write something that you are going to do this Lent to help </w:t>
                            </w:r>
                            <w:r w:rsidR="003C4380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them. </w:t>
                            </w:r>
                          </w:p>
                          <w:p w:rsidR="003970C3" w:rsidRPr="003970C3" w:rsidRDefault="003970C3" w:rsidP="00412A73">
                            <w:pPr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</w:pPr>
                            <w:r w:rsidRPr="003970C3">
                              <w:rPr>
                                <w:rFonts w:ascii="CCW Cursive Writing 7" w:hAnsi="CCW Cursive Writing 7"/>
                                <w:sz w:val="20"/>
                                <w:szCs w:val="28"/>
                              </w:rPr>
                              <w:t xml:space="preserve">In school we are going to create a ‘Hands of humility’ display showing all the things we are doing this lent to help others. </w:t>
                            </w:r>
                          </w:p>
                          <w:p w:rsidR="003970C3" w:rsidRPr="0013578E" w:rsidRDefault="003970C3" w:rsidP="00412A7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3578E" w:rsidRDefault="0013578E"/>
                          <w:p w:rsidR="0013578E" w:rsidRDefault="0013578E"/>
                          <w:p w:rsidR="0013578E" w:rsidRDefault="0013578E"/>
                          <w:p w:rsidR="0013578E" w:rsidRDefault="0013578E"/>
                          <w:p w:rsidR="0013578E" w:rsidRDefault="001357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9pt;margin-top:.5pt;width:530.7pt;height:328.8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" strokecolor="black [3213]" strokeweight="1.5pt">
                <v:textbox>
                  <w:txbxContent>
                    <w:p w:rsidR="0013578E" w:rsidRPr="003970C3" w:rsidRDefault="0013578E" w:rsidP="003970C3">
                      <w:pPr>
                        <w:jc w:val="center"/>
                        <w:rPr>
                          <w:rFonts w:ascii="CCW Cursive Writing 7" w:hAnsi="CCW Cursive Writing 7"/>
                          <w:b/>
                          <w:szCs w:val="40"/>
                          <w:u w:val="single"/>
                        </w:rPr>
                      </w:pPr>
                      <w:r w:rsidRPr="00412A73">
                        <w:rPr>
                          <w:rFonts w:ascii="CCW Cursive Writing 7" w:hAnsi="CCW Cursive Writing 7"/>
                          <w:b/>
                          <w:szCs w:val="40"/>
                          <w:u w:val="single"/>
                        </w:rPr>
                        <w:t xml:space="preserve">Christian values </w:t>
                      </w:r>
                      <w:r w:rsidR="00C60779" w:rsidRPr="00412A73">
                        <w:rPr>
                          <w:rFonts w:ascii="CCW Cursive Writing 7" w:hAnsi="CCW Cursive Writing 7"/>
                          <w:b/>
                          <w:szCs w:val="40"/>
                          <w:u w:val="single"/>
                        </w:rPr>
                        <w:t>Spring</w:t>
                      </w:r>
                      <w:r w:rsidR="00412A73" w:rsidRPr="00412A73">
                        <w:rPr>
                          <w:rFonts w:ascii="CCW Cursive Writing 7" w:hAnsi="CCW Cursive Writing 7"/>
                          <w:b/>
                          <w:szCs w:val="40"/>
                          <w:u w:val="single"/>
                        </w:rPr>
                        <w:t xml:space="preserve"> 2</w:t>
                      </w:r>
                      <w:r w:rsidR="00AE320F" w:rsidRPr="00412A73">
                        <w:rPr>
                          <w:rFonts w:ascii="CCW Cursive Writing 7" w:hAnsi="CCW Cursive Writing 7"/>
                          <w:b/>
                          <w:szCs w:val="40"/>
                          <w:u w:val="single"/>
                        </w:rPr>
                        <w:t xml:space="preserve"> </w:t>
                      </w:r>
                      <w:r w:rsidR="00FC3023" w:rsidRPr="00412A73">
                        <w:rPr>
                          <w:rFonts w:ascii="CCW Cursive Writing 7" w:hAnsi="CCW Cursive Writing 7"/>
                          <w:b/>
                          <w:szCs w:val="40"/>
                          <w:u w:val="single"/>
                        </w:rPr>
                        <w:t>‘</w:t>
                      </w:r>
                      <w:r w:rsidR="00412A73" w:rsidRPr="00412A73">
                        <w:rPr>
                          <w:rFonts w:ascii="CCW Cursive Writing 7" w:hAnsi="CCW Cursive Writing 7"/>
                          <w:b/>
                          <w:szCs w:val="40"/>
                          <w:u w:val="single"/>
                        </w:rPr>
                        <w:t>Humility</w:t>
                      </w:r>
                      <w:r w:rsidR="00FC3023" w:rsidRPr="00412A73">
                        <w:rPr>
                          <w:rFonts w:ascii="CCW Cursive Writing 7" w:hAnsi="CCW Cursive Writing 7"/>
                          <w:b/>
                          <w:szCs w:val="40"/>
                          <w:u w:val="single"/>
                        </w:rPr>
                        <w:t xml:space="preserve">’ </w:t>
                      </w:r>
                    </w:p>
                    <w:p w:rsidR="003970C3" w:rsidRDefault="0013578E" w:rsidP="003970C3">
                      <w:pPr>
                        <w:spacing w:line="240" w:lineRule="auto"/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</w:pP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This half term </w:t>
                      </w:r>
                      <w:r w:rsidR="00412A73"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>our new value is ‘Humility’</w:t>
                      </w:r>
                      <w:r w:rsidR="003970C3"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- this is </w:t>
                      </w:r>
                    </w:p>
                    <w:p w:rsidR="003970C3" w:rsidRDefault="003970C3" w:rsidP="003970C3">
                      <w:pPr>
                        <w:spacing w:line="240" w:lineRule="auto"/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</w:pPr>
                      <w:proofErr w:type="gramStart"/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>also</w:t>
                      </w:r>
                      <w:proofErr w:type="gramEnd"/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 the time of Lent when we stop and think about our </w:t>
                      </w:r>
                    </w:p>
                    <w:p w:rsidR="003970C3" w:rsidRPr="003970C3" w:rsidRDefault="003970C3" w:rsidP="003970C3">
                      <w:pPr>
                        <w:spacing w:line="240" w:lineRule="auto"/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</w:pP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actions and how we can make small changes to make a big difference to others. </w:t>
                      </w:r>
                    </w:p>
                    <w:p w:rsidR="003970C3" w:rsidRDefault="00412A73" w:rsidP="00412A73">
                      <w:pPr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</w:pP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>We would like you to create a ‘Hand of humility’ for our whole-school homework</w:t>
                      </w:r>
                      <w:r w:rsidR="003970C3"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 this Lent</w:t>
                      </w: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>.</w:t>
                      </w:r>
                    </w:p>
                    <w:p w:rsidR="003970C3" w:rsidRDefault="00412A73" w:rsidP="003970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</w:pP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 </w:t>
                      </w:r>
                      <w:r w:rsidR="003970C3"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>Draw round your hand on the sheet below.</w:t>
                      </w:r>
                    </w:p>
                    <w:p w:rsidR="003970C3" w:rsidRDefault="003970C3" w:rsidP="003970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</w:pP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 </w:t>
                      </w:r>
                      <w:r w:rsidR="00412A73"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>In the centre of your hand please draw a cross-</w:t>
                      </w: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 to remind us that God is in the centre of all we do.</w:t>
                      </w:r>
                      <w:r w:rsidR="003C4380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 Inside the cross write the names of people important to you and who you will help this Lent.</w:t>
                      </w:r>
                    </w:p>
                    <w:p w:rsidR="003970C3" w:rsidRPr="003970C3" w:rsidRDefault="003970C3" w:rsidP="00412A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</w:pP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 On each finger write something that you are going to do this Lent to help </w:t>
                      </w:r>
                      <w:r w:rsidR="003C4380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them. </w:t>
                      </w:r>
                    </w:p>
                    <w:p w:rsidR="003970C3" w:rsidRPr="003970C3" w:rsidRDefault="003970C3" w:rsidP="00412A73">
                      <w:pPr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</w:pPr>
                      <w:r w:rsidRPr="003970C3">
                        <w:rPr>
                          <w:rFonts w:ascii="CCW Cursive Writing 7" w:hAnsi="CCW Cursive Writing 7"/>
                          <w:sz w:val="20"/>
                          <w:szCs w:val="28"/>
                        </w:rPr>
                        <w:t xml:space="preserve">In school we are going to create a ‘Hands of humility’ display showing all the things we are doing this lent to help others. </w:t>
                      </w:r>
                    </w:p>
                    <w:p w:rsidR="003970C3" w:rsidRPr="0013578E" w:rsidRDefault="003970C3" w:rsidP="00412A7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3578E" w:rsidRDefault="0013578E"/>
                    <w:p w:rsidR="0013578E" w:rsidRDefault="0013578E"/>
                    <w:p w:rsidR="0013578E" w:rsidRDefault="0013578E"/>
                    <w:p w:rsidR="0013578E" w:rsidRDefault="0013578E"/>
                    <w:p w:rsidR="0013578E" w:rsidRDefault="0013578E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5969635</wp:posOffset>
            </wp:positionH>
            <wp:positionV relativeFrom="paragraph">
              <wp:posOffset>142875</wp:posOffset>
            </wp:positionV>
            <wp:extent cx="844550" cy="752475"/>
            <wp:effectExtent l="0" t="0" r="0" b="9525"/>
            <wp:wrapSquare wrapText="bothSides"/>
            <wp:docPr id="4" name="Picture 4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578E" w:rsidSect="00FC3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2B5DC0"/>
    <w:multiLevelType w:val="hybridMultilevel"/>
    <w:tmpl w:val="A426B6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8E"/>
    <w:rsid w:val="0013578E"/>
    <w:rsid w:val="003970C3"/>
    <w:rsid w:val="003C4380"/>
    <w:rsid w:val="00412A73"/>
    <w:rsid w:val="009045A9"/>
    <w:rsid w:val="009808B8"/>
    <w:rsid w:val="00AE320F"/>
    <w:rsid w:val="00C60779"/>
    <w:rsid w:val="00FC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0DB2F"/>
  <w15:chartTrackingRefBased/>
  <w15:docId w15:val="{376A03DC-2DA6-4F6E-B1EE-B5254883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7FF05FD6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Autumn Wallace-Whittall</dc:creator>
  <cp:keywords/>
  <dc:description/>
  <cp:lastModifiedBy>Emma Cooper</cp:lastModifiedBy>
  <cp:revision>3</cp:revision>
  <dcterms:created xsi:type="dcterms:W3CDTF">2024-02-09T10:35:00Z</dcterms:created>
  <dcterms:modified xsi:type="dcterms:W3CDTF">2024-02-09T10:36:00Z</dcterms:modified>
</cp:coreProperties>
</file>