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C73" w:rsidRDefault="00D75C96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6362701</wp:posOffset>
                </wp:positionH>
                <wp:positionV relativeFrom="paragraph">
                  <wp:posOffset>-647700</wp:posOffset>
                </wp:positionV>
                <wp:extent cx="3105150" cy="695325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6953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447CE" w:rsidRDefault="00C447CE"/>
                          <w:p w:rsidR="00512039" w:rsidRPr="00EE1D2A" w:rsidRDefault="00512039" w:rsidP="00512039">
                            <w:pPr>
                              <w:jc w:val="center"/>
                              <w:rPr>
                                <w:b/>
                                <w:color w:val="C00000"/>
                                <w:sz w:val="36"/>
                                <w:szCs w:val="36"/>
                                <w:u w:val="single"/>
                              </w:rPr>
                            </w:pPr>
                            <w:bookmarkStart w:id="0" w:name="_GoBack"/>
                            <w:r w:rsidRPr="00EE1D2A">
                              <w:rPr>
                                <w:b/>
                                <w:color w:val="C00000"/>
                                <w:sz w:val="36"/>
                                <w:szCs w:val="36"/>
                                <w:u w:val="single"/>
                              </w:rPr>
                              <w:t>Breakfast Club Menu</w:t>
                            </w:r>
                          </w:p>
                          <w:bookmarkEnd w:id="0"/>
                          <w:p w:rsidR="00512039" w:rsidRPr="00A75284" w:rsidRDefault="00512039" w:rsidP="008D10EA">
                            <w:pPr>
                              <w:jc w:val="center"/>
                              <w:rPr>
                                <w:b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A75284">
                              <w:rPr>
                                <w:b/>
                                <w:color w:val="C00000"/>
                                <w:sz w:val="36"/>
                                <w:szCs w:val="36"/>
                              </w:rPr>
                              <w:t>Toast</w:t>
                            </w:r>
                          </w:p>
                          <w:p w:rsidR="00512039" w:rsidRPr="00A75284" w:rsidRDefault="00512039" w:rsidP="00512039">
                            <w:pPr>
                              <w:jc w:val="center"/>
                              <w:rPr>
                                <w:b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A75284">
                              <w:rPr>
                                <w:b/>
                                <w:color w:val="C00000"/>
                                <w:sz w:val="36"/>
                                <w:szCs w:val="36"/>
                              </w:rPr>
                              <w:t>Choice of Cereals</w:t>
                            </w:r>
                          </w:p>
                          <w:p w:rsidR="008D10EA" w:rsidRPr="00A75284" w:rsidRDefault="008D10EA" w:rsidP="00512039">
                            <w:pPr>
                              <w:jc w:val="center"/>
                              <w:rPr>
                                <w:b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A75284">
                              <w:rPr>
                                <w:b/>
                                <w:color w:val="C00000"/>
                                <w:sz w:val="36"/>
                                <w:szCs w:val="36"/>
                              </w:rPr>
                              <w:t>Fresh Fruit</w:t>
                            </w:r>
                          </w:p>
                          <w:p w:rsidR="00512039" w:rsidRPr="00A75284" w:rsidRDefault="00512039" w:rsidP="00512039">
                            <w:pPr>
                              <w:jc w:val="center"/>
                              <w:rPr>
                                <w:b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A75284">
                              <w:rPr>
                                <w:b/>
                                <w:color w:val="C00000"/>
                                <w:sz w:val="36"/>
                                <w:szCs w:val="36"/>
                              </w:rPr>
                              <w:t>Fruit Juice</w:t>
                            </w:r>
                          </w:p>
                          <w:p w:rsidR="00512039" w:rsidRPr="00A75284" w:rsidRDefault="00512039" w:rsidP="00512039">
                            <w:pPr>
                              <w:jc w:val="center"/>
                              <w:rPr>
                                <w:b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A75284">
                              <w:rPr>
                                <w:b/>
                                <w:color w:val="C00000"/>
                                <w:sz w:val="36"/>
                                <w:szCs w:val="36"/>
                              </w:rPr>
                              <w:t>Milk</w:t>
                            </w:r>
                          </w:p>
                          <w:p w:rsidR="00512039" w:rsidRDefault="00512039" w:rsidP="00512039">
                            <w:pPr>
                              <w:jc w:val="center"/>
                              <w:rPr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  <w:color w:val="C00000"/>
                                <w:sz w:val="36"/>
                                <w:szCs w:val="36"/>
                              </w:rPr>
                              <w:drawing>
                                <wp:inline distT="0" distB="0" distL="0" distR="0">
                                  <wp:extent cx="1949957" cy="1943100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Mueesli-Food-Eat-Muesli-Cereals-Healthy-Bowl-3114980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64976" cy="19580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12039" w:rsidRPr="00512039" w:rsidRDefault="00512039" w:rsidP="00512039">
                            <w:pPr>
                              <w:jc w:val="center"/>
                              <w:rPr>
                                <w:color w:val="C00000"/>
                                <w:sz w:val="36"/>
                                <w:szCs w:val="36"/>
                              </w:rPr>
                            </w:pPr>
                          </w:p>
                          <w:p w:rsidR="00772E12" w:rsidRDefault="0051203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067050" cy="1638300"/>
                                  <wp:effectExtent l="0" t="0" r="0" b="0"/>
                                  <wp:docPr id="23" name="caramelapplemilkshake.jpe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caramelapplemilkshake.jpe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62359" cy="10482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72E12" w:rsidRDefault="00772E12"/>
                          <w:p w:rsidR="00772E12" w:rsidRDefault="00772E12"/>
                          <w:p w:rsidR="00772E12" w:rsidRDefault="00772E12"/>
                          <w:p w:rsidR="00772E12" w:rsidRDefault="00772E12"/>
                          <w:p w:rsidR="00772E12" w:rsidRDefault="00772E12"/>
                          <w:p w:rsidR="00772E12" w:rsidRDefault="00772E12"/>
                          <w:p w:rsidR="00772E12" w:rsidRDefault="00772E12"/>
                          <w:p w:rsidR="00772E12" w:rsidRDefault="00772E12" w:rsidP="00772E12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772E12" w:rsidRPr="00772E12" w:rsidRDefault="00772E12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501pt;margin-top:-51pt;width:244.5pt;height:54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" fillcolor="white [3201]" strokeweight=".5pt">
                <v:textbox>
                  <w:txbxContent>
                    <w:p w:rsidR="00C447CE" w:rsidRDefault="00C447CE"/>
                    <w:p w:rsidR="00512039" w:rsidRPr="00EE1D2A" w:rsidRDefault="00512039" w:rsidP="00512039">
                      <w:pPr>
                        <w:jc w:val="center"/>
                        <w:rPr>
                          <w:b/>
                          <w:color w:val="C00000"/>
                          <w:sz w:val="36"/>
                          <w:szCs w:val="36"/>
                          <w:u w:val="single"/>
                        </w:rPr>
                      </w:pPr>
                      <w:bookmarkStart w:id="1" w:name="_GoBack"/>
                      <w:r w:rsidRPr="00EE1D2A">
                        <w:rPr>
                          <w:b/>
                          <w:color w:val="C00000"/>
                          <w:sz w:val="36"/>
                          <w:szCs w:val="36"/>
                          <w:u w:val="single"/>
                        </w:rPr>
                        <w:t>Breakfast Club Menu</w:t>
                      </w:r>
                    </w:p>
                    <w:bookmarkEnd w:id="1"/>
                    <w:p w:rsidR="00512039" w:rsidRPr="00A75284" w:rsidRDefault="00512039" w:rsidP="008D10EA">
                      <w:pPr>
                        <w:jc w:val="center"/>
                        <w:rPr>
                          <w:b/>
                          <w:color w:val="C00000"/>
                          <w:sz w:val="36"/>
                          <w:szCs w:val="36"/>
                        </w:rPr>
                      </w:pPr>
                      <w:r w:rsidRPr="00A75284">
                        <w:rPr>
                          <w:b/>
                          <w:color w:val="C00000"/>
                          <w:sz w:val="36"/>
                          <w:szCs w:val="36"/>
                        </w:rPr>
                        <w:t>Toast</w:t>
                      </w:r>
                    </w:p>
                    <w:p w:rsidR="00512039" w:rsidRPr="00A75284" w:rsidRDefault="00512039" w:rsidP="00512039">
                      <w:pPr>
                        <w:jc w:val="center"/>
                        <w:rPr>
                          <w:b/>
                          <w:color w:val="C00000"/>
                          <w:sz w:val="36"/>
                          <w:szCs w:val="36"/>
                        </w:rPr>
                      </w:pPr>
                      <w:r w:rsidRPr="00A75284">
                        <w:rPr>
                          <w:b/>
                          <w:color w:val="C00000"/>
                          <w:sz w:val="36"/>
                          <w:szCs w:val="36"/>
                        </w:rPr>
                        <w:t>Choice of Cereals</w:t>
                      </w:r>
                    </w:p>
                    <w:p w:rsidR="008D10EA" w:rsidRPr="00A75284" w:rsidRDefault="008D10EA" w:rsidP="00512039">
                      <w:pPr>
                        <w:jc w:val="center"/>
                        <w:rPr>
                          <w:b/>
                          <w:color w:val="C00000"/>
                          <w:sz w:val="36"/>
                          <w:szCs w:val="36"/>
                        </w:rPr>
                      </w:pPr>
                      <w:r w:rsidRPr="00A75284">
                        <w:rPr>
                          <w:b/>
                          <w:color w:val="C00000"/>
                          <w:sz w:val="36"/>
                          <w:szCs w:val="36"/>
                        </w:rPr>
                        <w:t>Fresh Fruit</w:t>
                      </w:r>
                    </w:p>
                    <w:p w:rsidR="00512039" w:rsidRPr="00A75284" w:rsidRDefault="00512039" w:rsidP="00512039">
                      <w:pPr>
                        <w:jc w:val="center"/>
                        <w:rPr>
                          <w:b/>
                          <w:color w:val="C00000"/>
                          <w:sz w:val="36"/>
                          <w:szCs w:val="36"/>
                        </w:rPr>
                      </w:pPr>
                      <w:r w:rsidRPr="00A75284">
                        <w:rPr>
                          <w:b/>
                          <w:color w:val="C00000"/>
                          <w:sz w:val="36"/>
                          <w:szCs w:val="36"/>
                        </w:rPr>
                        <w:t>Fruit Juice</w:t>
                      </w:r>
                    </w:p>
                    <w:p w:rsidR="00512039" w:rsidRPr="00A75284" w:rsidRDefault="00512039" w:rsidP="00512039">
                      <w:pPr>
                        <w:jc w:val="center"/>
                        <w:rPr>
                          <w:b/>
                          <w:color w:val="C00000"/>
                          <w:sz w:val="36"/>
                          <w:szCs w:val="36"/>
                        </w:rPr>
                      </w:pPr>
                      <w:r w:rsidRPr="00A75284">
                        <w:rPr>
                          <w:b/>
                          <w:color w:val="C00000"/>
                          <w:sz w:val="36"/>
                          <w:szCs w:val="36"/>
                        </w:rPr>
                        <w:t>Milk</w:t>
                      </w:r>
                    </w:p>
                    <w:p w:rsidR="00512039" w:rsidRDefault="00512039" w:rsidP="00512039">
                      <w:pPr>
                        <w:jc w:val="center"/>
                        <w:rPr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  <w:color w:val="C00000"/>
                          <w:sz w:val="36"/>
                          <w:szCs w:val="36"/>
                        </w:rPr>
                        <w:drawing>
                          <wp:inline distT="0" distB="0" distL="0" distR="0">
                            <wp:extent cx="1949957" cy="1943100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Mueesli-Food-Eat-Muesli-Cereals-Healthy-Bowl-3114980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6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64976" cy="19580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12039" w:rsidRPr="00512039" w:rsidRDefault="00512039" w:rsidP="00512039">
                      <w:pPr>
                        <w:jc w:val="center"/>
                        <w:rPr>
                          <w:color w:val="C00000"/>
                          <w:sz w:val="36"/>
                          <w:szCs w:val="36"/>
                        </w:rPr>
                      </w:pPr>
                    </w:p>
                    <w:p w:rsidR="00772E12" w:rsidRDefault="0051203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067050" cy="1638300"/>
                            <wp:effectExtent l="0" t="0" r="0" b="0"/>
                            <wp:docPr id="23" name="caramelapplemilkshake.jpe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caramelapplemilkshake.jpe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62359" cy="10482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72E12" w:rsidRDefault="00772E12"/>
                    <w:p w:rsidR="00772E12" w:rsidRDefault="00772E12"/>
                    <w:p w:rsidR="00772E12" w:rsidRDefault="00772E12"/>
                    <w:p w:rsidR="00772E12" w:rsidRDefault="00772E12"/>
                    <w:p w:rsidR="00772E12" w:rsidRDefault="00772E12"/>
                    <w:p w:rsidR="00772E12" w:rsidRDefault="00772E12"/>
                    <w:p w:rsidR="00772E12" w:rsidRDefault="00772E12"/>
                    <w:p w:rsidR="00772E12" w:rsidRDefault="00772E12" w:rsidP="00772E12">
                      <w:pPr>
                        <w:jc w:val="center"/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772E12" w:rsidRPr="00772E12" w:rsidRDefault="00772E12">
                      <w:pPr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62D4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-581025</wp:posOffset>
                </wp:positionH>
                <wp:positionV relativeFrom="paragraph">
                  <wp:posOffset>-638175</wp:posOffset>
                </wp:positionV>
                <wp:extent cx="3105150" cy="69818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6981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90FE1" w:rsidRDefault="00590FE1" w:rsidP="00DE23F2">
                            <w:pPr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:rsidR="00590FE1" w:rsidRPr="00A75284" w:rsidRDefault="00DE23F2" w:rsidP="00DE23F2">
                            <w:pPr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A75284"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  <w:t>St Philip’s Breakfast Club is open 5 mornings a week to provide breakfast and care for pupils of St Philip’s Primary School before the school day starts.</w:t>
                            </w:r>
                          </w:p>
                          <w:p w:rsidR="00A75284" w:rsidRDefault="00A75284" w:rsidP="00DE23F2">
                            <w:pPr>
                              <w:rPr>
                                <w:color w:val="00206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DE23F2" w:rsidRPr="00A75284" w:rsidRDefault="00DE23F2" w:rsidP="00DE23F2">
                            <w:pPr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A75284">
                              <w:rPr>
                                <w:b/>
                                <w:color w:val="002060"/>
                                <w:sz w:val="32"/>
                                <w:szCs w:val="32"/>
                                <w:u w:val="single"/>
                              </w:rPr>
                              <w:t>The main details:</w:t>
                            </w:r>
                          </w:p>
                          <w:p w:rsidR="00ED282C" w:rsidRDefault="00A75284" w:rsidP="00ED282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2060"/>
                                <w:sz w:val="24"/>
                                <w:szCs w:val="24"/>
                              </w:rPr>
                              <w:t>Our Breakfast</w:t>
                            </w:r>
                            <w:r w:rsidR="00ED282C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color w:val="002060"/>
                                <w:sz w:val="24"/>
                                <w:szCs w:val="24"/>
                              </w:rPr>
                              <w:t>C</w:t>
                            </w:r>
                            <w:r w:rsidR="00ED282C">
                              <w:rPr>
                                <w:color w:val="002060"/>
                                <w:sz w:val="24"/>
                                <w:szCs w:val="24"/>
                              </w:rPr>
                              <w:t>lub is for pupils of St Philip’s Primary school only</w:t>
                            </w:r>
                            <w:r w:rsidR="00590FE1">
                              <w:rPr>
                                <w:color w:val="00206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590FE1" w:rsidRDefault="00590FE1" w:rsidP="00590FE1">
                            <w:pPr>
                              <w:pStyle w:val="ListParagraph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:rsidR="00ED282C" w:rsidRPr="00590FE1" w:rsidRDefault="00A75284" w:rsidP="00590FE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2060"/>
                                <w:sz w:val="24"/>
                                <w:szCs w:val="24"/>
                              </w:rPr>
                              <w:t>All</w:t>
                            </w:r>
                            <w:r w:rsidR="00590FE1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child</w:t>
                            </w:r>
                            <w:r>
                              <w:rPr>
                                <w:color w:val="002060"/>
                                <w:sz w:val="24"/>
                                <w:szCs w:val="24"/>
                              </w:rPr>
                              <w:t>ren</w:t>
                            </w:r>
                            <w:r w:rsidR="00590FE1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from Rec – Year 6 </w:t>
                            </w:r>
                            <w:r>
                              <w:rPr>
                                <w:color w:val="002060"/>
                                <w:sz w:val="24"/>
                                <w:szCs w:val="24"/>
                              </w:rPr>
                              <w:t>are</w:t>
                            </w:r>
                            <w:r w:rsidR="00590FE1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very welcome to join us.</w:t>
                            </w:r>
                            <w:r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(Limited places)</w:t>
                            </w:r>
                          </w:p>
                          <w:p w:rsidR="00590FE1" w:rsidRDefault="00590FE1" w:rsidP="00590FE1">
                            <w:pPr>
                              <w:pStyle w:val="ListParagraph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:rsidR="00DE23F2" w:rsidRPr="00ED282C" w:rsidRDefault="00DE23F2" w:rsidP="00ED282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ED282C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From September </w:t>
                            </w:r>
                            <w:r w:rsidR="00ED282C" w:rsidRPr="00ED282C">
                              <w:rPr>
                                <w:color w:val="002060"/>
                                <w:sz w:val="24"/>
                                <w:szCs w:val="24"/>
                              </w:rPr>
                              <w:t>2020 the cost each morning per child is £4</w:t>
                            </w:r>
                            <w:r w:rsidR="00590FE1">
                              <w:rPr>
                                <w:color w:val="00206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D3DE3" w:rsidRDefault="00BD3DE3" w:rsidP="00A75284">
                            <w:pPr>
                              <w:pStyle w:val="ListParagraph"/>
                              <w:ind w:left="643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:rsidR="00ED282C" w:rsidRPr="00BD3DE3" w:rsidRDefault="00ED282C" w:rsidP="00BD3D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BD3DE3">
                              <w:rPr>
                                <w:color w:val="002060"/>
                                <w:sz w:val="24"/>
                                <w:szCs w:val="24"/>
                              </w:rPr>
                              <w:t>The club is open from 7.45 am to 8.45 am</w:t>
                            </w:r>
                            <w:r w:rsidR="00590FE1" w:rsidRPr="00BD3DE3">
                              <w:rPr>
                                <w:color w:val="00206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ED282C" w:rsidRDefault="00ED282C" w:rsidP="00ED282C">
                            <w:pPr>
                              <w:pStyle w:val="ListParagraph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:rsidR="00590FE1" w:rsidRDefault="009961C6" w:rsidP="00A7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2060"/>
                                <w:sz w:val="24"/>
                                <w:szCs w:val="24"/>
                              </w:rPr>
                              <w:t>Reserve</w:t>
                            </w:r>
                            <w:r w:rsidR="00ED282C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75284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and pay for </w:t>
                            </w:r>
                            <w:r w:rsidR="00ED282C">
                              <w:rPr>
                                <w:color w:val="002060"/>
                                <w:sz w:val="24"/>
                                <w:szCs w:val="24"/>
                              </w:rPr>
                              <w:t>your child</w:t>
                            </w:r>
                            <w:r w:rsidR="00A75284">
                              <w:rPr>
                                <w:color w:val="002060"/>
                                <w:sz w:val="24"/>
                                <w:szCs w:val="24"/>
                              </w:rPr>
                              <w:t>’</w:t>
                            </w:r>
                            <w:r>
                              <w:rPr>
                                <w:color w:val="002060"/>
                                <w:sz w:val="24"/>
                                <w:szCs w:val="24"/>
                              </w:rPr>
                              <w:t>s place</w:t>
                            </w:r>
                            <w:r w:rsidR="00ED282C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online</w:t>
                            </w:r>
                            <w:r w:rsidR="00A75284">
                              <w:rPr>
                                <w:color w:val="002060"/>
                                <w:sz w:val="24"/>
                                <w:szCs w:val="24"/>
                              </w:rPr>
                              <w:t>,</w:t>
                            </w:r>
                            <w:r w:rsidR="00ED282C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via our </w:t>
                            </w:r>
                            <w:proofErr w:type="spellStart"/>
                            <w:r w:rsidR="00ED282C">
                              <w:rPr>
                                <w:color w:val="002060"/>
                                <w:sz w:val="24"/>
                                <w:szCs w:val="24"/>
                              </w:rPr>
                              <w:t>Schoolcomms</w:t>
                            </w:r>
                            <w:proofErr w:type="spellEnd"/>
                            <w:r w:rsidR="00ED282C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booking system</w:t>
                            </w:r>
                            <w:r w:rsidR="00A75284">
                              <w:rPr>
                                <w:color w:val="00206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A75284" w:rsidRPr="00A75284" w:rsidRDefault="00A75284" w:rsidP="00A75284">
                            <w:pPr>
                              <w:pStyle w:val="ListParagraph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:rsidR="00590FE1" w:rsidRPr="00A75284" w:rsidRDefault="00ED282C" w:rsidP="00A7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A75284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The club is supervised by Mrs </w:t>
                            </w:r>
                            <w:proofErr w:type="spellStart"/>
                            <w:r w:rsidRPr="00A75284">
                              <w:rPr>
                                <w:color w:val="002060"/>
                                <w:sz w:val="24"/>
                                <w:szCs w:val="24"/>
                              </w:rPr>
                              <w:t>Rimmer</w:t>
                            </w:r>
                            <w:proofErr w:type="spellEnd"/>
                            <w:r w:rsidRPr="00A75284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and Mrs Edwards</w:t>
                            </w:r>
                            <w:r w:rsidR="00590FE1" w:rsidRPr="00A75284">
                              <w:rPr>
                                <w:color w:val="00206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590FE1" w:rsidRDefault="00590FE1" w:rsidP="00590FE1">
                            <w:pPr>
                              <w:pStyle w:val="ListParagraph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:rsidR="002E4992" w:rsidRPr="00A75284" w:rsidRDefault="00A75284" w:rsidP="00A7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A75284">
                              <w:rPr>
                                <w:color w:val="002060"/>
                                <w:sz w:val="24"/>
                                <w:szCs w:val="24"/>
                              </w:rPr>
                              <w:t>Please make sure you arrive</w:t>
                            </w:r>
                            <w:r w:rsidR="00ED282C" w:rsidRPr="00A75284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between 7.45 am and 8.15 am</w:t>
                            </w:r>
                          </w:p>
                          <w:p w:rsidR="002E4992" w:rsidRDefault="002E4992" w:rsidP="002E4992">
                            <w:pPr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2E4992" w:rsidRDefault="002E4992" w:rsidP="002E4992">
                            <w:pPr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2E4992" w:rsidRPr="002E4992" w:rsidRDefault="002E4992" w:rsidP="002E4992">
                            <w:pPr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-45.75pt;margin-top:-50.25pt;width:244.5pt;height:54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" fillcolor="white [3201]" strokeweight=".5pt">
                <v:textbox>
                  <w:txbxContent>
                    <w:p w:rsidR="00590FE1" w:rsidRDefault="00590FE1" w:rsidP="00DE23F2">
                      <w:pPr>
                        <w:rPr>
                          <w:color w:val="002060"/>
                          <w:sz w:val="24"/>
                          <w:szCs w:val="24"/>
                        </w:rPr>
                      </w:pPr>
                    </w:p>
                    <w:p w:rsidR="00590FE1" w:rsidRPr="00A75284" w:rsidRDefault="00DE23F2" w:rsidP="00DE23F2">
                      <w:pPr>
                        <w:rPr>
                          <w:b/>
                          <w:color w:val="002060"/>
                          <w:sz w:val="24"/>
                          <w:szCs w:val="24"/>
                        </w:rPr>
                      </w:pPr>
                      <w:r w:rsidRPr="00A75284">
                        <w:rPr>
                          <w:b/>
                          <w:color w:val="002060"/>
                          <w:sz w:val="24"/>
                          <w:szCs w:val="24"/>
                        </w:rPr>
                        <w:t>St Philip’s Breakfast Club is open 5 mornings a week to provide breakfast and care for pupils of St Philip’s Primary School before the school day starts.</w:t>
                      </w:r>
                    </w:p>
                    <w:p w:rsidR="00A75284" w:rsidRDefault="00A75284" w:rsidP="00DE23F2">
                      <w:pPr>
                        <w:rPr>
                          <w:color w:val="002060"/>
                          <w:sz w:val="32"/>
                          <w:szCs w:val="32"/>
                          <w:u w:val="single"/>
                        </w:rPr>
                      </w:pPr>
                    </w:p>
                    <w:p w:rsidR="00DE23F2" w:rsidRPr="00A75284" w:rsidRDefault="00DE23F2" w:rsidP="00DE23F2">
                      <w:pPr>
                        <w:rPr>
                          <w:b/>
                          <w:color w:val="002060"/>
                          <w:sz w:val="24"/>
                          <w:szCs w:val="24"/>
                        </w:rPr>
                      </w:pPr>
                      <w:r w:rsidRPr="00A75284">
                        <w:rPr>
                          <w:b/>
                          <w:color w:val="002060"/>
                          <w:sz w:val="32"/>
                          <w:szCs w:val="32"/>
                          <w:u w:val="single"/>
                        </w:rPr>
                        <w:t>The main details:</w:t>
                      </w:r>
                    </w:p>
                    <w:p w:rsidR="00ED282C" w:rsidRDefault="00A75284" w:rsidP="00ED282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color w:val="002060"/>
                          <w:sz w:val="24"/>
                          <w:szCs w:val="24"/>
                        </w:rPr>
                        <w:t>Our Breakfast</w:t>
                      </w:r>
                      <w:r w:rsidR="00ED282C">
                        <w:rPr>
                          <w:color w:val="00206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color w:val="002060"/>
                          <w:sz w:val="24"/>
                          <w:szCs w:val="24"/>
                        </w:rPr>
                        <w:t>C</w:t>
                      </w:r>
                      <w:r w:rsidR="00ED282C">
                        <w:rPr>
                          <w:color w:val="002060"/>
                          <w:sz w:val="24"/>
                          <w:szCs w:val="24"/>
                        </w:rPr>
                        <w:t>lub is for pupils of St Philip’s Primary school only</w:t>
                      </w:r>
                      <w:r w:rsidR="00590FE1">
                        <w:rPr>
                          <w:color w:val="002060"/>
                          <w:sz w:val="24"/>
                          <w:szCs w:val="24"/>
                        </w:rPr>
                        <w:t>.</w:t>
                      </w:r>
                    </w:p>
                    <w:p w:rsidR="00590FE1" w:rsidRDefault="00590FE1" w:rsidP="00590FE1">
                      <w:pPr>
                        <w:pStyle w:val="ListParagraph"/>
                        <w:rPr>
                          <w:color w:val="002060"/>
                          <w:sz w:val="24"/>
                          <w:szCs w:val="24"/>
                        </w:rPr>
                      </w:pPr>
                    </w:p>
                    <w:p w:rsidR="00ED282C" w:rsidRPr="00590FE1" w:rsidRDefault="00A75284" w:rsidP="00590FE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color w:val="002060"/>
                          <w:sz w:val="24"/>
                          <w:szCs w:val="24"/>
                        </w:rPr>
                        <w:t>All</w:t>
                      </w:r>
                      <w:r w:rsidR="00590FE1">
                        <w:rPr>
                          <w:color w:val="002060"/>
                          <w:sz w:val="24"/>
                          <w:szCs w:val="24"/>
                        </w:rPr>
                        <w:t xml:space="preserve"> child</w:t>
                      </w:r>
                      <w:r>
                        <w:rPr>
                          <w:color w:val="002060"/>
                          <w:sz w:val="24"/>
                          <w:szCs w:val="24"/>
                        </w:rPr>
                        <w:t>ren</w:t>
                      </w:r>
                      <w:r w:rsidR="00590FE1">
                        <w:rPr>
                          <w:color w:val="002060"/>
                          <w:sz w:val="24"/>
                          <w:szCs w:val="24"/>
                        </w:rPr>
                        <w:t xml:space="preserve"> from Rec – Year 6 </w:t>
                      </w:r>
                      <w:r>
                        <w:rPr>
                          <w:color w:val="002060"/>
                          <w:sz w:val="24"/>
                          <w:szCs w:val="24"/>
                        </w:rPr>
                        <w:t>are</w:t>
                      </w:r>
                      <w:r w:rsidR="00590FE1">
                        <w:rPr>
                          <w:color w:val="002060"/>
                          <w:sz w:val="24"/>
                          <w:szCs w:val="24"/>
                        </w:rPr>
                        <w:t xml:space="preserve"> very welcome to join us.</w:t>
                      </w:r>
                      <w:r>
                        <w:rPr>
                          <w:color w:val="002060"/>
                          <w:sz w:val="24"/>
                          <w:szCs w:val="24"/>
                        </w:rPr>
                        <w:t xml:space="preserve"> (Limited places)</w:t>
                      </w:r>
                    </w:p>
                    <w:p w:rsidR="00590FE1" w:rsidRDefault="00590FE1" w:rsidP="00590FE1">
                      <w:pPr>
                        <w:pStyle w:val="ListParagraph"/>
                        <w:rPr>
                          <w:color w:val="002060"/>
                          <w:sz w:val="24"/>
                          <w:szCs w:val="24"/>
                        </w:rPr>
                      </w:pPr>
                    </w:p>
                    <w:p w:rsidR="00DE23F2" w:rsidRPr="00ED282C" w:rsidRDefault="00DE23F2" w:rsidP="00ED282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ED282C">
                        <w:rPr>
                          <w:color w:val="002060"/>
                          <w:sz w:val="24"/>
                          <w:szCs w:val="24"/>
                        </w:rPr>
                        <w:t xml:space="preserve">From September </w:t>
                      </w:r>
                      <w:r w:rsidR="00ED282C" w:rsidRPr="00ED282C">
                        <w:rPr>
                          <w:color w:val="002060"/>
                          <w:sz w:val="24"/>
                          <w:szCs w:val="24"/>
                        </w:rPr>
                        <w:t>2020 the cost each morning per child is £4</w:t>
                      </w:r>
                      <w:r w:rsidR="00590FE1">
                        <w:rPr>
                          <w:color w:val="002060"/>
                          <w:sz w:val="24"/>
                          <w:szCs w:val="24"/>
                        </w:rPr>
                        <w:t>.</w:t>
                      </w:r>
                    </w:p>
                    <w:p w:rsidR="00BD3DE3" w:rsidRDefault="00BD3DE3" w:rsidP="00A75284">
                      <w:pPr>
                        <w:pStyle w:val="ListParagraph"/>
                        <w:ind w:left="643"/>
                        <w:rPr>
                          <w:color w:val="002060"/>
                          <w:sz w:val="24"/>
                          <w:szCs w:val="24"/>
                        </w:rPr>
                      </w:pPr>
                    </w:p>
                    <w:p w:rsidR="00ED282C" w:rsidRPr="00BD3DE3" w:rsidRDefault="00ED282C" w:rsidP="00BD3DE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BD3DE3">
                        <w:rPr>
                          <w:color w:val="002060"/>
                          <w:sz w:val="24"/>
                          <w:szCs w:val="24"/>
                        </w:rPr>
                        <w:t>The club is open from 7.45 am to 8.45 am</w:t>
                      </w:r>
                      <w:r w:rsidR="00590FE1" w:rsidRPr="00BD3DE3">
                        <w:rPr>
                          <w:color w:val="002060"/>
                          <w:sz w:val="24"/>
                          <w:szCs w:val="24"/>
                        </w:rPr>
                        <w:t>.</w:t>
                      </w:r>
                    </w:p>
                    <w:p w:rsidR="00ED282C" w:rsidRDefault="00ED282C" w:rsidP="00ED282C">
                      <w:pPr>
                        <w:pStyle w:val="ListParagraph"/>
                        <w:rPr>
                          <w:color w:val="002060"/>
                          <w:sz w:val="24"/>
                          <w:szCs w:val="24"/>
                        </w:rPr>
                      </w:pPr>
                    </w:p>
                    <w:p w:rsidR="00590FE1" w:rsidRDefault="009961C6" w:rsidP="00A7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color w:val="002060"/>
                          <w:sz w:val="24"/>
                          <w:szCs w:val="24"/>
                        </w:rPr>
                        <w:t>Reserve</w:t>
                      </w:r>
                      <w:r w:rsidR="00ED282C">
                        <w:rPr>
                          <w:color w:val="002060"/>
                          <w:sz w:val="24"/>
                          <w:szCs w:val="24"/>
                        </w:rPr>
                        <w:t xml:space="preserve"> </w:t>
                      </w:r>
                      <w:r w:rsidR="00A75284">
                        <w:rPr>
                          <w:color w:val="002060"/>
                          <w:sz w:val="24"/>
                          <w:szCs w:val="24"/>
                        </w:rPr>
                        <w:t xml:space="preserve">and pay for </w:t>
                      </w:r>
                      <w:r w:rsidR="00ED282C">
                        <w:rPr>
                          <w:color w:val="002060"/>
                          <w:sz w:val="24"/>
                          <w:szCs w:val="24"/>
                        </w:rPr>
                        <w:t>your child</w:t>
                      </w:r>
                      <w:r w:rsidR="00A75284">
                        <w:rPr>
                          <w:color w:val="002060"/>
                          <w:sz w:val="24"/>
                          <w:szCs w:val="24"/>
                        </w:rPr>
                        <w:t>’</w:t>
                      </w:r>
                      <w:r>
                        <w:rPr>
                          <w:color w:val="002060"/>
                          <w:sz w:val="24"/>
                          <w:szCs w:val="24"/>
                        </w:rPr>
                        <w:t>s place</w:t>
                      </w:r>
                      <w:r w:rsidR="00ED282C">
                        <w:rPr>
                          <w:color w:val="002060"/>
                          <w:sz w:val="24"/>
                          <w:szCs w:val="24"/>
                        </w:rPr>
                        <w:t xml:space="preserve"> online</w:t>
                      </w:r>
                      <w:r w:rsidR="00A75284">
                        <w:rPr>
                          <w:color w:val="002060"/>
                          <w:sz w:val="24"/>
                          <w:szCs w:val="24"/>
                        </w:rPr>
                        <w:t>,</w:t>
                      </w:r>
                      <w:r w:rsidR="00ED282C">
                        <w:rPr>
                          <w:color w:val="002060"/>
                          <w:sz w:val="24"/>
                          <w:szCs w:val="24"/>
                        </w:rPr>
                        <w:t xml:space="preserve"> via our </w:t>
                      </w:r>
                      <w:proofErr w:type="spellStart"/>
                      <w:r w:rsidR="00ED282C">
                        <w:rPr>
                          <w:color w:val="002060"/>
                          <w:sz w:val="24"/>
                          <w:szCs w:val="24"/>
                        </w:rPr>
                        <w:t>Schoolcomms</w:t>
                      </w:r>
                      <w:proofErr w:type="spellEnd"/>
                      <w:r w:rsidR="00ED282C">
                        <w:rPr>
                          <w:color w:val="002060"/>
                          <w:sz w:val="24"/>
                          <w:szCs w:val="24"/>
                        </w:rPr>
                        <w:t xml:space="preserve"> booking system</w:t>
                      </w:r>
                      <w:r w:rsidR="00A75284">
                        <w:rPr>
                          <w:color w:val="002060"/>
                          <w:sz w:val="24"/>
                          <w:szCs w:val="24"/>
                        </w:rPr>
                        <w:t>.</w:t>
                      </w:r>
                    </w:p>
                    <w:p w:rsidR="00A75284" w:rsidRPr="00A75284" w:rsidRDefault="00A75284" w:rsidP="00A75284">
                      <w:pPr>
                        <w:pStyle w:val="ListParagraph"/>
                        <w:rPr>
                          <w:color w:val="002060"/>
                          <w:sz w:val="24"/>
                          <w:szCs w:val="24"/>
                        </w:rPr>
                      </w:pPr>
                    </w:p>
                    <w:p w:rsidR="00590FE1" w:rsidRPr="00A75284" w:rsidRDefault="00ED282C" w:rsidP="00A7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A75284">
                        <w:rPr>
                          <w:color w:val="002060"/>
                          <w:sz w:val="24"/>
                          <w:szCs w:val="24"/>
                        </w:rPr>
                        <w:t xml:space="preserve">The club is supervised by Mrs </w:t>
                      </w:r>
                      <w:proofErr w:type="spellStart"/>
                      <w:r w:rsidRPr="00A75284">
                        <w:rPr>
                          <w:color w:val="002060"/>
                          <w:sz w:val="24"/>
                          <w:szCs w:val="24"/>
                        </w:rPr>
                        <w:t>Rimmer</w:t>
                      </w:r>
                      <w:proofErr w:type="spellEnd"/>
                      <w:r w:rsidRPr="00A75284">
                        <w:rPr>
                          <w:color w:val="002060"/>
                          <w:sz w:val="24"/>
                          <w:szCs w:val="24"/>
                        </w:rPr>
                        <w:t xml:space="preserve"> and Mrs Edwards</w:t>
                      </w:r>
                      <w:r w:rsidR="00590FE1" w:rsidRPr="00A75284">
                        <w:rPr>
                          <w:color w:val="002060"/>
                          <w:sz w:val="24"/>
                          <w:szCs w:val="24"/>
                        </w:rPr>
                        <w:t>.</w:t>
                      </w:r>
                    </w:p>
                    <w:p w:rsidR="00590FE1" w:rsidRDefault="00590FE1" w:rsidP="00590FE1">
                      <w:pPr>
                        <w:pStyle w:val="ListParagraph"/>
                        <w:rPr>
                          <w:color w:val="002060"/>
                          <w:sz w:val="24"/>
                          <w:szCs w:val="24"/>
                        </w:rPr>
                      </w:pPr>
                    </w:p>
                    <w:p w:rsidR="002E4992" w:rsidRPr="00A75284" w:rsidRDefault="00A75284" w:rsidP="00A7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A75284">
                        <w:rPr>
                          <w:color w:val="002060"/>
                          <w:sz w:val="24"/>
                          <w:szCs w:val="24"/>
                        </w:rPr>
                        <w:t>Please make sure you arrive</w:t>
                      </w:r>
                      <w:r w:rsidR="00ED282C" w:rsidRPr="00A75284">
                        <w:rPr>
                          <w:color w:val="002060"/>
                          <w:sz w:val="24"/>
                          <w:szCs w:val="24"/>
                        </w:rPr>
                        <w:t xml:space="preserve"> between 7.45 am and 8.15 am</w:t>
                      </w:r>
                    </w:p>
                    <w:p w:rsidR="002E4992" w:rsidRDefault="002E4992" w:rsidP="002E4992">
                      <w:pPr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</w:p>
                    <w:p w:rsidR="002E4992" w:rsidRDefault="002E4992" w:rsidP="002E4992">
                      <w:pPr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</w:p>
                    <w:p w:rsidR="002E4992" w:rsidRPr="002E4992" w:rsidRDefault="002E4992" w:rsidP="002E4992">
                      <w:pPr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62D4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2771775</wp:posOffset>
                </wp:positionH>
                <wp:positionV relativeFrom="paragraph">
                  <wp:posOffset>-638175</wp:posOffset>
                </wp:positionV>
                <wp:extent cx="3362325" cy="69723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6972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23B17" w:rsidRDefault="00123B17">
                            <w:pPr>
                              <w:rPr>
                                <w:b/>
                                <w:color w:val="002060"/>
                                <w:sz w:val="48"/>
                                <w:szCs w:val="48"/>
                              </w:rPr>
                            </w:pPr>
                          </w:p>
                          <w:p w:rsidR="006F210E" w:rsidRPr="00ED282C" w:rsidRDefault="006F210E" w:rsidP="00ED282C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48"/>
                                <w:szCs w:val="48"/>
                              </w:rPr>
                            </w:pPr>
                            <w:r w:rsidRPr="00ED282C">
                              <w:rPr>
                                <w:b/>
                                <w:color w:val="70AD47" w:themeColor="accent6"/>
                                <w:sz w:val="48"/>
                                <w:szCs w:val="48"/>
                              </w:rPr>
                              <w:t xml:space="preserve">Breakfast Club </w:t>
                            </w:r>
                            <w:r w:rsidR="00ED282C" w:rsidRPr="00ED282C">
                              <w:rPr>
                                <w:b/>
                                <w:color w:val="70AD47" w:themeColor="accent6"/>
                                <w:sz w:val="48"/>
                                <w:szCs w:val="48"/>
                              </w:rPr>
                              <w:t>Rules</w:t>
                            </w:r>
                          </w:p>
                          <w:p w:rsidR="00ED282C" w:rsidRPr="00ED282C" w:rsidRDefault="00ED282C" w:rsidP="00ED282C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48"/>
                                <w:szCs w:val="48"/>
                              </w:rPr>
                            </w:pPr>
                          </w:p>
                          <w:p w:rsidR="00A75284" w:rsidRPr="00A75284" w:rsidRDefault="00ED282C" w:rsidP="00A7528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  <w:t xml:space="preserve">Choose </w:t>
                            </w:r>
                            <w:r w:rsidR="00BD3DE3"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  <w:t>your own activity indoors or outdoors</w:t>
                            </w:r>
                          </w:p>
                          <w:p w:rsidR="00A75284" w:rsidRDefault="00A75284" w:rsidP="00A75284">
                            <w:pPr>
                              <w:pStyle w:val="ListParagraph"/>
                              <w:ind w:left="785"/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</w:pPr>
                          </w:p>
                          <w:p w:rsidR="00ED282C" w:rsidRPr="00A75284" w:rsidRDefault="00ED282C" w:rsidP="00A7528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</w:pPr>
                            <w:r w:rsidRPr="00A75284"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  <w:t>Treat other</w:t>
                            </w:r>
                            <w:r w:rsidR="00D75C96" w:rsidRPr="00A75284"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  <w:t>s</w:t>
                            </w:r>
                            <w:r w:rsidRPr="00A75284"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  <w:t xml:space="preserve"> kindly</w:t>
                            </w:r>
                          </w:p>
                          <w:p w:rsidR="00ED282C" w:rsidRPr="00ED282C" w:rsidRDefault="00ED282C" w:rsidP="00ED282C">
                            <w:pPr>
                              <w:pStyle w:val="ListParagraph"/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</w:pPr>
                          </w:p>
                          <w:p w:rsidR="00ED282C" w:rsidRDefault="00ED282C" w:rsidP="00ED282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  <w:t>Say ‘please’ and ‘thank you’</w:t>
                            </w:r>
                          </w:p>
                          <w:p w:rsidR="00ED282C" w:rsidRPr="00ED282C" w:rsidRDefault="00ED282C" w:rsidP="00ED282C">
                            <w:pPr>
                              <w:pStyle w:val="ListParagraph"/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</w:pPr>
                          </w:p>
                          <w:p w:rsidR="00ED282C" w:rsidRDefault="00ED282C" w:rsidP="00ED282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  <w:t>Tidy up before you leave the hall</w:t>
                            </w:r>
                          </w:p>
                          <w:p w:rsidR="00ED282C" w:rsidRPr="00ED282C" w:rsidRDefault="00ED282C" w:rsidP="00ED282C">
                            <w:pPr>
                              <w:pStyle w:val="ListParagraph"/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</w:pPr>
                          </w:p>
                          <w:p w:rsidR="00590FE1" w:rsidRDefault="00ED282C" w:rsidP="00ED282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  <w:t>No r</w:t>
                            </w:r>
                            <w:r w:rsidR="00590FE1"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  <w:t>u</w:t>
                            </w:r>
                            <w:r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  <w:t>nnin</w:t>
                            </w:r>
                            <w:r w:rsidR="00590FE1"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  <w:t>g</w:t>
                            </w:r>
                            <w:r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  <w:t>, shouting or</w:t>
                            </w:r>
                            <w:r w:rsidR="00590FE1"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  <w:t xml:space="preserve"> physical games</w:t>
                            </w:r>
                          </w:p>
                          <w:p w:rsidR="00BD3DE3" w:rsidRPr="00BD3DE3" w:rsidRDefault="00BD3DE3" w:rsidP="00BD3DE3">
                            <w:pPr>
                              <w:pStyle w:val="ListParagraph"/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</w:pPr>
                          </w:p>
                          <w:p w:rsidR="00BD3DE3" w:rsidRDefault="00BD3DE3" w:rsidP="00ED282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  <w:t xml:space="preserve">Time for completing homework  </w:t>
                            </w:r>
                          </w:p>
                          <w:p w:rsidR="00590FE1" w:rsidRPr="00590FE1" w:rsidRDefault="00590FE1" w:rsidP="00590FE1">
                            <w:pPr>
                              <w:pStyle w:val="ListParagraph"/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</w:pPr>
                          </w:p>
                          <w:p w:rsidR="00ED282C" w:rsidRPr="00ED282C" w:rsidRDefault="00ED282C" w:rsidP="00590FE1">
                            <w:pPr>
                              <w:pStyle w:val="ListParagraph"/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B35BC8" w:rsidRPr="00ED282C" w:rsidRDefault="00590FE1" w:rsidP="00B35BC8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9A0051" wp14:editId="480B244D">
                                  <wp:extent cx="2143125" cy="990600"/>
                                  <wp:effectExtent l="0" t="0" r="9525" b="0"/>
                                  <wp:docPr id="21" name="Picture 2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12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43125" cy="990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D282C" w:rsidRPr="00ED282C" w:rsidRDefault="00ED282C" w:rsidP="00B35BC8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48"/>
                                <w:szCs w:val="48"/>
                              </w:rPr>
                            </w:pPr>
                          </w:p>
                          <w:p w:rsidR="00B35BC8" w:rsidRPr="00ED282C" w:rsidRDefault="00B35BC8" w:rsidP="00B35BC8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24"/>
                                <w:szCs w:val="24"/>
                              </w:rPr>
                            </w:pPr>
                          </w:p>
                          <w:p w:rsidR="00B35BC8" w:rsidRPr="00ED282C" w:rsidRDefault="00B35BC8" w:rsidP="00B35BC8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24"/>
                                <w:szCs w:val="24"/>
                              </w:rPr>
                            </w:pPr>
                          </w:p>
                          <w:p w:rsidR="00B35BC8" w:rsidRPr="00ED282C" w:rsidRDefault="00B35BC8" w:rsidP="00B35BC8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24"/>
                                <w:szCs w:val="24"/>
                              </w:rPr>
                            </w:pPr>
                          </w:p>
                          <w:p w:rsidR="00B35BC8" w:rsidRPr="00ED282C" w:rsidRDefault="00B35BC8" w:rsidP="00B35BC8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24"/>
                                <w:szCs w:val="24"/>
                              </w:rPr>
                            </w:pPr>
                          </w:p>
                          <w:p w:rsidR="00B35BC8" w:rsidRPr="00ED282C" w:rsidRDefault="00B35BC8" w:rsidP="00B35BC8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24"/>
                                <w:szCs w:val="24"/>
                              </w:rPr>
                            </w:pPr>
                          </w:p>
                          <w:p w:rsidR="00B35BC8" w:rsidRPr="00ED282C" w:rsidRDefault="00B35BC8" w:rsidP="00B35BC8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24"/>
                                <w:szCs w:val="24"/>
                              </w:rPr>
                            </w:pPr>
                          </w:p>
                          <w:p w:rsidR="00B35BC8" w:rsidRPr="00ED282C" w:rsidRDefault="00B35BC8" w:rsidP="00B35BC8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218.25pt;margin-top:-50.25pt;width:264.75pt;height:54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" fillcolor="white [3201]" strokeweight=".5pt">
                <v:textbox>
                  <w:txbxContent>
                    <w:p w:rsidR="00123B17" w:rsidRDefault="00123B17">
                      <w:pPr>
                        <w:rPr>
                          <w:b/>
                          <w:color w:val="002060"/>
                          <w:sz w:val="48"/>
                          <w:szCs w:val="48"/>
                        </w:rPr>
                      </w:pPr>
                    </w:p>
                    <w:p w:rsidR="006F210E" w:rsidRPr="00ED282C" w:rsidRDefault="006F210E" w:rsidP="00ED282C">
                      <w:pPr>
                        <w:jc w:val="center"/>
                        <w:rPr>
                          <w:b/>
                          <w:color w:val="70AD47" w:themeColor="accent6"/>
                          <w:sz w:val="48"/>
                          <w:szCs w:val="48"/>
                        </w:rPr>
                      </w:pPr>
                      <w:r w:rsidRPr="00ED282C">
                        <w:rPr>
                          <w:b/>
                          <w:color w:val="70AD47" w:themeColor="accent6"/>
                          <w:sz w:val="48"/>
                          <w:szCs w:val="48"/>
                        </w:rPr>
                        <w:t xml:space="preserve">Breakfast Club </w:t>
                      </w:r>
                      <w:r w:rsidR="00ED282C" w:rsidRPr="00ED282C">
                        <w:rPr>
                          <w:b/>
                          <w:color w:val="70AD47" w:themeColor="accent6"/>
                          <w:sz w:val="48"/>
                          <w:szCs w:val="48"/>
                        </w:rPr>
                        <w:t>Rules</w:t>
                      </w:r>
                    </w:p>
                    <w:p w:rsidR="00ED282C" w:rsidRPr="00ED282C" w:rsidRDefault="00ED282C" w:rsidP="00ED282C">
                      <w:pPr>
                        <w:jc w:val="center"/>
                        <w:rPr>
                          <w:b/>
                          <w:color w:val="70AD47" w:themeColor="accent6"/>
                          <w:sz w:val="48"/>
                          <w:szCs w:val="48"/>
                        </w:rPr>
                      </w:pPr>
                    </w:p>
                    <w:p w:rsidR="00A75284" w:rsidRPr="00A75284" w:rsidRDefault="00ED282C" w:rsidP="00A7528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  <w:t xml:space="preserve">Choose </w:t>
                      </w:r>
                      <w:r w:rsidR="00BD3DE3"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  <w:t>your own activity indoors or outdoors</w:t>
                      </w:r>
                    </w:p>
                    <w:p w:rsidR="00A75284" w:rsidRDefault="00A75284" w:rsidP="00A75284">
                      <w:pPr>
                        <w:pStyle w:val="ListParagraph"/>
                        <w:ind w:left="785"/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</w:pPr>
                    </w:p>
                    <w:p w:rsidR="00ED282C" w:rsidRPr="00A75284" w:rsidRDefault="00ED282C" w:rsidP="00A7528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</w:pPr>
                      <w:r w:rsidRPr="00A75284"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  <w:t>Treat other</w:t>
                      </w:r>
                      <w:r w:rsidR="00D75C96" w:rsidRPr="00A75284"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  <w:t>s</w:t>
                      </w:r>
                      <w:r w:rsidRPr="00A75284"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  <w:t xml:space="preserve"> kindly</w:t>
                      </w:r>
                    </w:p>
                    <w:p w:rsidR="00ED282C" w:rsidRPr="00ED282C" w:rsidRDefault="00ED282C" w:rsidP="00ED282C">
                      <w:pPr>
                        <w:pStyle w:val="ListParagraph"/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</w:pPr>
                    </w:p>
                    <w:p w:rsidR="00ED282C" w:rsidRDefault="00ED282C" w:rsidP="00ED282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  <w:t>Say ‘please’ and ‘thank you’</w:t>
                      </w:r>
                    </w:p>
                    <w:p w:rsidR="00ED282C" w:rsidRPr="00ED282C" w:rsidRDefault="00ED282C" w:rsidP="00ED282C">
                      <w:pPr>
                        <w:pStyle w:val="ListParagraph"/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</w:pPr>
                    </w:p>
                    <w:p w:rsidR="00ED282C" w:rsidRDefault="00ED282C" w:rsidP="00ED282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  <w:t>Tidy up before you leave the hall</w:t>
                      </w:r>
                    </w:p>
                    <w:p w:rsidR="00ED282C" w:rsidRPr="00ED282C" w:rsidRDefault="00ED282C" w:rsidP="00ED282C">
                      <w:pPr>
                        <w:pStyle w:val="ListParagraph"/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</w:pPr>
                    </w:p>
                    <w:p w:rsidR="00590FE1" w:rsidRDefault="00ED282C" w:rsidP="00ED282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  <w:t>No r</w:t>
                      </w:r>
                      <w:r w:rsidR="00590FE1"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  <w:t>u</w:t>
                      </w:r>
                      <w:r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  <w:t>nnin</w:t>
                      </w:r>
                      <w:r w:rsidR="00590FE1"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  <w:t>g</w:t>
                      </w:r>
                      <w:r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  <w:t>, shouting or</w:t>
                      </w:r>
                      <w:r w:rsidR="00590FE1"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  <w:t xml:space="preserve"> physical games</w:t>
                      </w:r>
                    </w:p>
                    <w:p w:rsidR="00BD3DE3" w:rsidRPr="00BD3DE3" w:rsidRDefault="00BD3DE3" w:rsidP="00BD3DE3">
                      <w:pPr>
                        <w:pStyle w:val="ListParagraph"/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</w:pPr>
                    </w:p>
                    <w:p w:rsidR="00BD3DE3" w:rsidRDefault="00BD3DE3" w:rsidP="00ED282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  <w:t xml:space="preserve">Time for completing homework  </w:t>
                      </w:r>
                    </w:p>
                    <w:p w:rsidR="00590FE1" w:rsidRPr="00590FE1" w:rsidRDefault="00590FE1" w:rsidP="00590FE1">
                      <w:pPr>
                        <w:pStyle w:val="ListParagraph"/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</w:pPr>
                    </w:p>
                    <w:p w:rsidR="00ED282C" w:rsidRPr="00ED282C" w:rsidRDefault="00ED282C" w:rsidP="00590FE1">
                      <w:pPr>
                        <w:pStyle w:val="ListParagraph"/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  <w:t xml:space="preserve"> </w:t>
                      </w:r>
                    </w:p>
                    <w:p w:rsidR="00B35BC8" w:rsidRPr="00ED282C" w:rsidRDefault="00590FE1" w:rsidP="00B35BC8">
                      <w:pPr>
                        <w:jc w:val="center"/>
                        <w:rPr>
                          <w:b/>
                          <w:color w:val="70AD47" w:themeColor="accent6"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D9A0051" wp14:editId="480B244D">
                            <wp:extent cx="2143125" cy="990600"/>
                            <wp:effectExtent l="0" t="0" r="9525" b="0"/>
                            <wp:docPr id="21" name="Picture 2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Picture 12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43125" cy="990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D282C" w:rsidRPr="00ED282C" w:rsidRDefault="00ED282C" w:rsidP="00B35BC8">
                      <w:pPr>
                        <w:jc w:val="center"/>
                        <w:rPr>
                          <w:b/>
                          <w:color w:val="70AD47" w:themeColor="accent6"/>
                          <w:sz w:val="48"/>
                          <w:szCs w:val="48"/>
                        </w:rPr>
                      </w:pPr>
                    </w:p>
                    <w:p w:rsidR="00B35BC8" w:rsidRPr="00ED282C" w:rsidRDefault="00B35BC8" w:rsidP="00B35BC8">
                      <w:pPr>
                        <w:jc w:val="center"/>
                        <w:rPr>
                          <w:b/>
                          <w:color w:val="70AD47" w:themeColor="accent6"/>
                          <w:sz w:val="24"/>
                          <w:szCs w:val="24"/>
                        </w:rPr>
                      </w:pPr>
                    </w:p>
                    <w:p w:rsidR="00B35BC8" w:rsidRPr="00ED282C" w:rsidRDefault="00B35BC8" w:rsidP="00B35BC8">
                      <w:pPr>
                        <w:jc w:val="center"/>
                        <w:rPr>
                          <w:b/>
                          <w:color w:val="70AD47" w:themeColor="accent6"/>
                          <w:sz w:val="24"/>
                          <w:szCs w:val="24"/>
                        </w:rPr>
                      </w:pPr>
                    </w:p>
                    <w:p w:rsidR="00B35BC8" w:rsidRPr="00ED282C" w:rsidRDefault="00B35BC8" w:rsidP="00B35BC8">
                      <w:pPr>
                        <w:jc w:val="center"/>
                        <w:rPr>
                          <w:b/>
                          <w:color w:val="70AD47" w:themeColor="accent6"/>
                          <w:sz w:val="24"/>
                          <w:szCs w:val="24"/>
                        </w:rPr>
                      </w:pPr>
                    </w:p>
                    <w:p w:rsidR="00B35BC8" w:rsidRPr="00ED282C" w:rsidRDefault="00B35BC8" w:rsidP="00B35BC8">
                      <w:pPr>
                        <w:jc w:val="center"/>
                        <w:rPr>
                          <w:b/>
                          <w:color w:val="70AD47" w:themeColor="accent6"/>
                          <w:sz w:val="24"/>
                          <w:szCs w:val="24"/>
                        </w:rPr>
                      </w:pPr>
                    </w:p>
                    <w:p w:rsidR="00B35BC8" w:rsidRPr="00ED282C" w:rsidRDefault="00B35BC8" w:rsidP="00B35BC8">
                      <w:pPr>
                        <w:jc w:val="center"/>
                        <w:rPr>
                          <w:b/>
                          <w:color w:val="70AD47" w:themeColor="accent6"/>
                          <w:sz w:val="24"/>
                          <w:szCs w:val="24"/>
                        </w:rPr>
                      </w:pPr>
                    </w:p>
                    <w:p w:rsidR="00B35BC8" w:rsidRPr="00ED282C" w:rsidRDefault="00B35BC8" w:rsidP="00B35BC8">
                      <w:pPr>
                        <w:jc w:val="center"/>
                        <w:rPr>
                          <w:b/>
                          <w:color w:val="70AD47" w:themeColor="accent6"/>
                          <w:sz w:val="24"/>
                          <w:szCs w:val="24"/>
                        </w:rPr>
                      </w:pPr>
                    </w:p>
                    <w:p w:rsidR="00B35BC8" w:rsidRPr="00ED282C" w:rsidRDefault="00B35BC8" w:rsidP="00B35BC8">
                      <w:pPr>
                        <w:jc w:val="center"/>
                        <w:rPr>
                          <w:b/>
                          <w:color w:val="70AD47" w:themeColor="accent6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72E1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21AED7" wp14:editId="413D52BC">
                <wp:simplePos x="0" y="0"/>
                <wp:positionH relativeFrom="column">
                  <wp:posOffset>6581775</wp:posOffset>
                </wp:positionH>
                <wp:positionV relativeFrom="paragraph">
                  <wp:posOffset>-609600</wp:posOffset>
                </wp:positionV>
                <wp:extent cx="3162300" cy="717232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72E12" w:rsidRDefault="00772E12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21AED7" id="Text Box 13" o:spid="_x0000_s1029" type="#_x0000_t202" style="position:absolute;margin-left:518.25pt;margin-top:-48pt;width:249pt;height:564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" filled="f" stroked="f">
                <v:textbox style="mso-fit-shape-to-text:t">
                  <w:txbxContent>
                    <w:p w:rsidR="00772E12" w:rsidRDefault="00772E12"/>
                  </w:txbxContent>
                </v:textbox>
              </v:shape>
            </w:pict>
          </mc:Fallback>
        </mc:AlternateContent>
      </w:r>
    </w:p>
    <w:sectPr w:rsidR="009B6C73" w:rsidSect="002E499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10899"/>
    <w:multiLevelType w:val="hybridMultilevel"/>
    <w:tmpl w:val="172C4336"/>
    <w:lvl w:ilvl="0" w:tplc="0809000F">
      <w:start w:val="1"/>
      <w:numFmt w:val="decimal"/>
      <w:lvlText w:val="%1."/>
      <w:lvlJc w:val="left"/>
      <w:pPr>
        <w:ind w:left="785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9D517C"/>
    <w:multiLevelType w:val="hybridMultilevel"/>
    <w:tmpl w:val="92E4D99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20475ED"/>
    <w:multiLevelType w:val="hybridMultilevel"/>
    <w:tmpl w:val="8F3434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6B4D03"/>
    <w:multiLevelType w:val="hybridMultilevel"/>
    <w:tmpl w:val="1D9EB644"/>
    <w:lvl w:ilvl="0" w:tplc="CAC6B294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  <w:color w:val="002060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992"/>
    <w:rsid w:val="0008083D"/>
    <w:rsid w:val="00123B17"/>
    <w:rsid w:val="0022038B"/>
    <w:rsid w:val="0025143F"/>
    <w:rsid w:val="002E4992"/>
    <w:rsid w:val="00512039"/>
    <w:rsid w:val="00590FE1"/>
    <w:rsid w:val="00692E78"/>
    <w:rsid w:val="006F210E"/>
    <w:rsid w:val="00772E12"/>
    <w:rsid w:val="00897946"/>
    <w:rsid w:val="008D10EA"/>
    <w:rsid w:val="009961C6"/>
    <w:rsid w:val="009B6C73"/>
    <w:rsid w:val="00A75284"/>
    <w:rsid w:val="00B35BC8"/>
    <w:rsid w:val="00BD3DE3"/>
    <w:rsid w:val="00C447CE"/>
    <w:rsid w:val="00C62D49"/>
    <w:rsid w:val="00D75C96"/>
    <w:rsid w:val="00DE23F2"/>
    <w:rsid w:val="00ED282C"/>
    <w:rsid w:val="00EE1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363BBD-AA47-494B-934D-25F03E420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2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odista.com/blog/2013/10/16/5-minute-caramel-apple-milkshak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xpixel.net/Bread-Crop-Straw-Cereal-Wheat-Seed-Corn-Rye-312058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8DF5946F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Horsley</dc:creator>
  <cp:keywords/>
  <dc:description/>
  <cp:lastModifiedBy>Jayne Horsley</cp:lastModifiedBy>
  <cp:revision>3</cp:revision>
  <cp:lastPrinted>2020-09-25T12:06:00Z</cp:lastPrinted>
  <dcterms:created xsi:type="dcterms:W3CDTF">2020-09-22T08:45:00Z</dcterms:created>
  <dcterms:modified xsi:type="dcterms:W3CDTF">2020-09-25T12:07:00Z</dcterms:modified>
</cp:coreProperties>
</file>