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C73" w:rsidRDefault="00954BE0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42B85D3" wp14:editId="24B9C97E">
            <wp:simplePos x="0" y="0"/>
            <wp:positionH relativeFrom="column">
              <wp:posOffset>6638925</wp:posOffset>
            </wp:positionH>
            <wp:positionV relativeFrom="paragraph">
              <wp:posOffset>0</wp:posOffset>
            </wp:positionV>
            <wp:extent cx="2533650" cy="1381125"/>
            <wp:effectExtent l="0" t="0" r="0" b="9525"/>
            <wp:wrapTight wrapText="bothSides">
              <wp:wrapPolygon edited="0">
                <wp:start x="0" y="0"/>
                <wp:lineTo x="0" y="21451"/>
                <wp:lineTo x="21438" y="21451"/>
                <wp:lineTo x="21438" y="0"/>
                <wp:lineTo x="0" y="0"/>
              </wp:wrapPolygon>
            </wp:wrapTight>
            <wp:docPr id="5" name="Picture 5" descr="\\stphilipssrv\user-areas$\Horsley.J\Desktop\LOGO St Philips 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tphilipssrv\user-areas$\Horsley.J\Desktop\LOGO St Philips 20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6562726</wp:posOffset>
                </wp:positionH>
                <wp:positionV relativeFrom="paragraph">
                  <wp:posOffset>-523875</wp:posOffset>
                </wp:positionV>
                <wp:extent cx="2724150" cy="22860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083D" w:rsidRDefault="000808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516.75pt;margin-top:-41.25pt;width:214.5pt;height:18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" fillcolor="white [3201]" strokeweight=".5pt">
                <v:textbox>
                  <w:txbxContent>
                    <w:p w:rsidR="0008083D" w:rsidRDefault="0008083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6362700</wp:posOffset>
                </wp:positionH>
                <wp:positionV relativeFrom="paragraph">
                  <wp:posOffset>-619125</wp:posOffset>
                </wp:positionV>
                <wp:extent cx="3075305" cy="6924675"/>
                <wp:effectExtent l="0" t="0" r="1079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6924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447CE" w:rsidRDefault="00C447CE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Default="00772E12"/>
                          <w:p w:rsidR="00772E12" w:rsidRPr="00AF2A21" w:rsidRDefault="00772E12" w:rsidP="0022038B">
                            <w:pPr>
                              <w:jc w:val="center"/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2A21"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BREAKFAST</w:t>
                            </w:r>
                          </w:p>
                          <w:p w:rsidR="00772E12" w:rsidRDefault="00772E12" w:rsidP="0022038B">
                            <w:pPr>
                              <w:jc w:val="center"/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2A21"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CLUB</w:t>
                            </w:r>
                          </w:p>
                          <w:p w:rsidR="00AF2A21" w:rsidRPr="00AF2A21" w:rsidRDefault="00AF2A21" w:rsidP="0022038B">
                            <w:pPr>
                              <w:jc w:val="center"/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F2A21">
                              <w:rPr>
                                <w:b/>
                                <w:noProof/>
                                <w:color w:val="00B0F0"/>
                                <w:sz w:val="36"/>
                                <w:szCs w:val="36"/>
                                <w:u w:val="single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£4 per child each morning</w:t>
                            </w:r>
                          </w:p>
                          <w:p w:rsidR="00772E12" w:rsidRDefault="0022038B" w:rsidP="00772E12">
                            <w:pPr>
                              <w:jc w:val="center"/>
                              <w:rPr>
                                <w:b/>
                                <w:noProof/>
                                <w:color w:val="FF000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sz w:val="52"/>
                                <w:szCs w:val="52"/>
                              </w:rPr>
                              <w:drawing>
                                <wp:inline distT="0" distB="0" distL="0" distR="0" wp14:anchorId="1AC20A4C" wp14:editId="2111C826">
                                  <wp:extent cx="2922905" cy="2552700"/>
                                  <wp:effectExtent l="0" t="0" r="0" b="0"/>
                                  <wp:docPr id="20" name="cereal_with_milk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cereal_with_milk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6762" cy="16215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72E12" w:rsidRPr="00772E12" w:rsidRDefault="00772E1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501pt;margin-top:-48.75pt;width:242.15pt;height:54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" fillcolor="white [3201]" strokeweight=".5pt">
                <v:textbox>
                  <w:txbxContent>
                    <w:p w:rsidR="00C447CE" w:rsidRDefault="00C447CE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Default="00772E12"/>
                    <w:p w:rsidR="00772E12" w:rsidRPr="00AF2A21" w:rsidRDefault="00772E12" w:rsidP="0022038B">
                      <w:pPr>
                        <w:jc w:val="center"/>
                        <w:rPr>
                          <w:b/>
                          <w:noProof/>
                          <w:color w:val="00B0F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2A21">
                        <w:rPr>
                          <w:b/>
                          <w:noProof/>
                          <w:color w:val="00B0F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BREAKFAST</w:t>
                      </w:r>
                    </w:p>
                    <w:p w:rsidR="00772E12" w:rsidRDefault="00772E12" w:rsidP="0022038B">
                      <w:pPr>
                        <w:jc w:val="center"/>
                        <w:rPr>
                          <w:b/>
                          <w:noProof/>
                          <w:color w:val="00B0F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2A21">
                        <w:rPr>
                          <w:b/>
                          <w:noProof/>
                          <w:color w:val="00B0F0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CLUB</w:t>
                      </w:r>
                    </w:p>
                    <w:p w:rsidR="00AF2A21" w:rsidRPr="00AF2A21" w:rsidRDefault="00AF2A21" w:rsidP="0022038B">
                      <w:pPr>
                        <w:jc w:val="center"/>
                        <w:rPr>
                          <w:b/>
                          <w:noProof/>
                          <w:color w:val="00B0F0"/>
                          <w:sz w:val="36"/>
                          <w:szCs w:val="36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F2A21">
                        <w:rPr>
                          <w:b/>
                          <w:noProof/>
                          <w:color w:val="00B0F0"/>
                          <w:sz w:val="36"/>
                          <w:szCs w:val="36"/>
                          <w:u w:val="single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£4 per child each morning</w:t>
                      </w:r>
                    </w:p>
                    <w:p w:rsidR="00772E12" w:rsidRDefault="0022038B" w:rsidP="00772E12">
                      <w:pPr>
                        <w:jc w:val="center"/>
                        <w:rPr>
                          <w:b/>
                          <w:noProof/>
                          <w:color w:val="FF000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sz w:val="52"/>
                          <w:szCs w:val="52"/>
                        </w:rPr>
                        <w:drawing>
                          <wp:inline distT="0" distB="0" distL="0" distR="0" wp14:anchorId="1AC20A4C" wp14:editId="2111C826">
                            <wp:extent cx="2922905" cy="2552700"/>
                            <wp:effectExtent l="0" t="0" r="0" b="0"/>
                            <wp:docPr id="20" name="cereal_with_milk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cereal_with_milk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6762" cy="16215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72E12" w:rsidRPr="00772E12" w:rsidRDefault="00772E12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-581025</wp:posOffset>
                </wp:positionH>
                <wp:positionV relativeFrom="paragraph">
                  <wp:posOffset>-657225</wp:posOffset>
                </wp:positionV>
                <wp:extent cx="3105150" cy="700087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7000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90FE1" w:rsidRDefault="00590FE1" w:rsidP="00DE23F2">
                            <w:pPr>
                              <w:rPr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  <w:p w:rsidR="002E4992" w:rsidRDefault="0012727F" w:rsidP="002E4992">
                            <w:pPr>
                              <w:jc w:val="center"/>
                              <w:rPr>
                                <w:b/>
                                <w:color w:val="002060"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12727F">
                              <w:rPr>
                                <w:b/>
                                <w:color w:val="002060"/>
                                <w:sz w:val="40"/>
                                <w:szCs w:val="40"/>
                                <w:u w:val="single"/>
                              </w:rPr>
                              <w:t>Breakfast Club Activities</w:t>
                            </w:r>
                          </w:p>
                          <w:p w:rsidR="0012727F" w:rsidRDefault="0012727F" w:rsidP="002E4992">
                            <w:pPr>
                              <w:jc w:val="center"/>
                              <w:rPr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12727F">
                              <w:rPr>
                                <w:color w:val="C00000"/>
                                <w:sz w:val="40"/>
                                <w:szCs w:val="40"/>
                              </w:rPr>
                              <w:t>There are a wide range of activities which take place each morning</w:t>
                            </w:r>
                          </w:p>
                          <w:p w:rsidR="0012727F" w:rsidRPr="0012727F" w:rsidRDefault="0012727F" w:rsidP="002E4992">
                            <w:pPr>
                              <w:jc w:val="center"/>
                              <w:rPr>
                                <w:color w:val="C00000"/>
                                <w:sz w:val="40"/>
                                <w:szCs w:val="40"/>
                              </w:rPr>
                            </w:pPr>
                          </w:p>
                          <w:p w:rsidR="002E4992" w:rsidRDefault="00977F22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>
                              <w:rPr>
                                <w:b/>
                                <w:noProof/>
                                <w:color w:val="FF0000"/>
                                <w:sz w:val="40"/>
                                <w:szCs w:val="40"/>
                              </w:rPr>
                              <w:drawing>
                                <wp:inline distT="0" distB="0" distL="0" distR="0">
                                  <wp:extent cx="2915920" cy="1838325"/>
                                  <wp:effectExtent l="0" t="0" r="0" b="952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Football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15920" cy="1838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  <w:p w:rsidR="0012727F" w:rsidRDefault="0012727F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2E4992" w:rsidRDefault="002E4992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2E4992" w:rsidRPr="002E4992" w:rsidRDefault="0012727F" w:rsidP="002E4992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966C89" wp14:editId="41EFD282">
                                  <wp:extent cx="2638425" cy="1619250"/>
                                  <wp:effectExtent l="0" t="0" r="9525" b="0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38425" cy="16192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-45.75pt;margin-top:-51.75pt;width:244.5pt;height:55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" fillcolor="white [3201]" strokeweight=".5pt">
                <v:textbox>
                  <w:txbxContent>
                    <w:p w:rsidR="00590FE1" w:rsidRDefault="00590FE1" w:rsidP="00DE23F2">
                      <w:pPr>
                        <w:rPr>
                          <w:color w:val="002060"/>
                          <w:sz w:val="24"/>
                          <w:szCs w:val="24"/>
                        </w:rPr>
                      </w:pPr>
                    </w:p>
                    <w:p w:rsidR="002E4992" w:rsidRDefault="0012727F" w:rsidP="002E4992">
                      <w:pPr>
                        <w:jc w:val="center"/>
                        <w:rPr>
                          <w:b/>
                          <w:color w:val="002060"/>
                          <w:sz w:val="40"/>
                          <w:szCs w:val="40"/>
                          <w:u w:val="single"/>
                        </w:rPr>
                      </w:pPr>
                      <w:r w:rsidRPr="0012727F">
                        <w:rPr>
                          <w:b/>
                          <w:color w:val="002060"/>
                          <w:sz w:val="40"/>
                          <w:szCs w:val="40"/>
                          <w:u w:val="single"/>
                        </w:rPr>
                        <w:t>Breakfast Club Activities</w:t>
                      </w:r>
                    </w:p>
                    <w:p w:rsidR="0012727F" w:rsidRDefault="0012727F" w:rsidP="002E4992">
                      <w:pPr>
                        <w:jc w:val="center"/>
                        <w:rPr>
                          <w:color w:val="C00000"/>
                          <w:sz w:val="40"/>
                          <w:szCs w:val="40"/>
                        </w:rPr>
                      </w:pPr>
                      <w:r w:rsidRPr="0012727F">
                        <w:rPr>
                          <w:color w:val="C00000"/>
                          <w:sz w:val="40"/>
                          <w:szCs w:val="40"/>
                        </w:rPr>
                        <w:t>There are a wide range of activities which take place each morning</w:t>
                      </w:r>
                    </w:p>
                    <w:p w:rsidR="0012727F" w:rsidRPr="0012727F" w:rsidRDefault="0012727F" w:rsidP="002E4992">
                      <w:pPr>
                        <w:jc w:val="center"/>
                        <w:rPr>
                          <w:color w:val="C00000"/>
                          <w:sz w:val="40"/>
                          <w:szCs w:val="40"/>
                        </w:rPr>
                      </w:pPr>
                    </w:p>
                    <w:p w:rsidR="002E4992" w:rsidRDefault="00977F22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b/>
                          <w:noProof/>
                          <w:color w:val="FF0000"/>
                          <w:sz w:val="40"/>
                          <w:szCs w:val="40"/>
                        </w:rPr>
                        <w:drawing>
                          <wp:inline distT="0" distB="0" distL="0" distR="0">
                            <wp:extent cx="2915920" cy="1838325"/>
                            <wp:effectExtent l="0" t="0" r="0" b="952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Football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15920" cy="1838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  <w:p w:rsidR="0012727F" w:rsidRDefault="0012727F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2E4992" w:rsidRDefault="002E4992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</w:p>
                    <w:p w:rsidR="002E4992" w:rsidRPr="002E4992" w:rsidRDefault="0012727F" w:rsidP="002E4992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F966C89" wp14:editId="41EFD282">
                            <wp:extent cx="2638425" cy="1619250"/>
                            <wp:effectExtent l="0" t="0" r="9525" b="0"/>
                            <wp:docPr id="9" name="Picture 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38425" cy="16192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2727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3638550</wp:posOffset>
                </wp:positionH>
                <wp:positionV relativeFrom="paragraph">
                  <wp:posOffset>4286250</wp:posOffset>
                </wp:positionV>
                <wp:extent cx="1390650" cy="169545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0650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727F" w:rsidRDefault="0012727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01420" cy="1544683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1420" cy="15446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margin-left:286.5pt;margin-top:337.5pt;width:109.5pt;height:133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" fillcolor="white [3201]" strokeweight=".5pt">
                <v:textbox>
                  <w:txbxContent>
                    <w:p w:rsidR="0012727F" w:rsidRDefault="0012727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01420" cy="1544683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1420" cy="15446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2727F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2095500</wp:posOffset>
                </wp:positionV>
                <wp:extent cx="1438275" cy="16954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75" cy="1695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727F" w:rsidRDefault="0012727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49045" cy="1605915"/>
                                  <wp:effectExtent l="0" t="0" r="8255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9045" cy="1605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margin-left:4in;margin-top:165pt;width:113.25pt;height:13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" fillcolor="white [3201]" strokeweight=".5pt">
                <v:textbox>
                  <w:txbxContent>
                    <w:p w:rsidR="0012727F" w:rsidRDefault="0012727F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49045" cy="1605915"/>
                            <wp:effectExtent l="0" t="0" r="8255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49045" cy="1605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18B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2771775</wp:posOffset>
                </wp:positionH>
                <wp:positionV relativeFrom="paragraph">
                  <wp:posOffset>-647700</wp:posOffset>
                </wp:positionV>
                <wp:extent cx="3248025" cy="69818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6981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3B17" w:rsidRDefault="00123B17">
                            <w:pPr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</w:pPr>
                          </w:p>
                          <w:p w:rsidR="006F210E" w:rsidRPr="00ED282C" w:rsidRDefault="006F210E" w:rsidP="00ED282C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  <w:r w:rsidRPr="0012727F"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  <w:t xml:space="preserve">Breakfast Club </w:t>
                            </w:r>
                            <w:r w:rsidR="0012727F" w:rsidRPr="0012727F">
                              <w:rPr>
                                <w:b/>
                                <w:color w:val="002060"/>
                                <w:sz w:val="48"/>
                                <w:szCs w:val="48"/>
                              </w:rPr>
                              <w:t>Leaders</w:t>
                            </w:r>
                          </w:p>
                          <w:p w:rsidR="00ED282C" w:rsidRPr="0012727F" w:rsidRDefault="0012727F" w:rsidP="0012727F">
                            <w:pPr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12727F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Both our Breakfast Club workers</w:t>
                            </w:r>
                          </w:p>
                          <w:p w:rsidR="0012727F" w:rsidRPr="0012727F" w:rsidRDefault="004003E4" w:rsidP="0012727F">
                            <w:pPr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a</w:t>
                            </w:r>
                            <w:r w:rsidR="0012727F" w:rsidRPr="0012727F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re also employed by the school in</w:t>
                            </w:r>
                          </w:p>
                          <w:p w:rsidR="0012727F" w:rsidRDefault="004003E4" w:rsidP="0012727F">
                            <w:pPr>
                              <w:jc w:val="center"/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o</w:t>
                            </w:r>
                            <w:r w:rsidR="0012727F" w:rsidRPr="0012727F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ther roles. They are both on-site every day of the week</w:t>
                            </w:r>
                            <w:r w:rsidR="0012727F">
                              <w:rPr>
                                <w:b/>
                                <w:color w:val="C0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12727F" w:rsidRDefault="0012727F" w:rsidP="0012727F">
                            <w:pPr>
                              <w:jc w:val="center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12727F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Mrs </w:t>
                            </w:r>
                            <w:proofErr w:type="spellStart"/>
                            <w:r w:rsidRPr="0012727F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Rimmer</w:t>
                            </w:r>
                            <w:proofErr w:type="spellEnd"/>
                          </w:p>
                          <w:p w:rsidR="0012727F" w:rsidRPr="0012727F" w:rsidRDefault="0012727F" w:rsidP="0012727F">
                            <w:pPr>
                              <w:jc w:val="center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</w:p>
                          <w:p w:rsidR="00ED282C" w:rsidRPr="00ED282C" w:rsidRDefault="00ED282C" w:rsidP="00ED282C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590FE1" w:rsidRPr="00590FE1" w:rsidRDefault="00590FE1" w:rsidP="00590FE1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</w:p>
                          <w:p w:rsidR="00ED282C" w:rsidRPr="00ED282C" w:rsidRDefault="00ED282C" w:rsidP="00590FE1">
                            <w:pPr>
                              <w:pStyle w:val="ListParagraph"/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color w:val="70AD47" w:themeColor="accent6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35BC8" w:rsidRDefault="00B35BC8" w:rsidP="0012727F">
                            <w:pPr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</w:p>
                          <w:p w:rsidR="0012727F" w:rsidRDefault="0012727F" w:rsidP="0012727F">
                            <w:pPr>
                              <w:jc w:val="center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12727F"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  <w:t>Mrs Edwards</w:t>
                            </w:r>
                          </w:p>
                          <w:p w:rsidR="0012727F" w:rsidRPr="0012727F" w:rsidRDefault="0012727F" w:rsidP="0012727F">
                            <w:pPr>
                              <w:jc w:val="center"/>
                              <w:rPr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</w:p>
                          <w:p w:rsidR="00ED282C" w:rsidRPr="00ED282C" w:rsidRDefault="00ED282C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8"/>
                                <w:szCs w:val="48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24"/>
                                <w:szCs w:val="24"/>
                              </w:rPr>
                            </w:pPr>
                          </w:p>
                          <w:p w:rsidR="00B35BC8" w:rsidRPr="00ED282C" w:rsidRDefault="00B35BC8" w:rsidP="00B35BC8">
                            <w:pPr>
                              <w:jc w:val="center"/>
                              <w:rPr>
                                <w:b/>
                                <w:color w:val="70AD47" w:themeColor="accent6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218.25pt;margin-top:-51pt;width:255.75pt;height:54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" fillcolor="white [3201]" strokeweight=".5pt">
                <v:textbox>
                  <w:txbxContent>
                    <w:p w:rsidR="00123B17" w:rsidRDefault="00123B17">
                      <w:pPr>
                        <w:rPr>
                          <w:b/>
                          <w:color w:val="002060"/>
                          <w:sz w:val="48"/>
                          <w:szCs w:val="48"/>
                        </w:rPr>
                      </w:pPr>
                    </w:p>
                    <w:p w:rsidR="006F210E" w:rsidRPr="00ED282C" w:rsidRDefault="006F210E" w:rsidP="00ED282C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  <w:r w:rsidRPr="0012727F">
                        <w:rPr>
                          <w:b/>
                          <w:color w:val="002060"/>
                          <w:sz w:val="48"/>
                          <w:szCs w:val="48"/>
                        </w:rPr>
                        <w:t xml:space="preserve">Breakfast Club </w:t>
                      </w:r>
                      <w:r w:rsidR="0012727F" w:rsidRPr="0012727F">
                        <w:rPr>
                          <w:b/>
                          <w:color w:val="002060"/>
                          <w:sz w:val="48"/>
                          <w:szCs w:val="48"/>
                        </w:rPr>
                        <w:t>Leaders</w:t>
                      </w:r>
                    </w:p>
                    <w:p w:rsidR="00ED282C" w:rsidRPr="0012727F" w:rsidRDefault="0012727F" w:rsidP="0012727F">
                      <w:pPr>
                        <w:jc w:val="center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 w:rsidRPr="0012727F">
                        <w:rPr>
                          <w:b/>
                          <w:color w:val="C00000"/>
                          <w:sz w:val="32"/>
                          <w:szCs w:val="32"/>
                        </w:rPr>
                        <w:t>Both our Breakfast Club workers</w:t>
                      </w:r>
                    </w:p>
                    <w:p w:rsidR="0012727F" w:rsidRPr="0012727F" w:rsidRDefault="004003E4" w:rsidP="0012727F">
                      <w:pPr>
                        <w:jc w:val="center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a</w:t>
                      </w:r>
                      <w:r w:rsidR="0012727F" w:rsidRPr="0012727F">
                        <w:rPr>
                          <w:b/>
                          <w:color w:val="C00000"/>
                          <w:sz w:val="32"/>
                          <w:szCs w:val="32"/>
                        </w:rPr>
                        <w:t>re also employed by the school in</w:t>
                      </w:r>
                    </w:p>
                    <w:p w:rsidR="0012727F" w:rsidRDefault="004003E4" w:rsidP="0012727F">
                      <w:pPr>
                        <w:jc w:val="center"/>
                        <w:rPr>
                          <w:b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32"/>
                        </w:rPr>
                        <w:t>o</w:t>
                      </w:r>
                      <w:r w:rsidR="0012727F" w:rsidRPr="0012727F">
                        <w:rPr>
                          <w:b/>
                          <w:color w:val="C00000"/>
                          <w:sz w:val="32"/>
                          <w:szCs w:val="32"/>
                        </w:rPr>
                        <w:t>ther roles. They are both on-site every day of the week</w:t>
                      </w:r>
                      <w:r w:rsidR="0012727F">
                        <w:rPr>
                          <w:b/>
                          <w:color w:val="C00000"/>
                          <w:sz w:val="32"/>
                          <w:szCs w:val="32"/>
                        </w:rPr>
                        <w:t>.</w:t>
                      </w:r>
                    </w:p>
                    <w:p w:rsidR="0012727F" w:rsidRDefault="0012727F" w:rsidP="0012727F">
                      <w:pPr>
                        <w:jc w:val="center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12727F">
                        <w:rPr>
                          <w:b/>
                          <w:color w:val="002060"/>
                          <w:sz w:val="32"/>
                          <w:szCs w:val="32"/>
                        </w:rPr>
                        <w:t xml:space="preserve">Mrs </w:t>
                      </w:r>
                      <w:proofErr w:type="spellStart"/>
                      <w:r w:rsidRPr="0012727F">
                        <w:rPr>
                          <w:b/>
                          <w:color w:val="002060"/>
                          <w:sz w:val="32"/>
                          <w:szCs w:val="32"/>
                        </w:rPr>
                        <w:t>Rimmer</w:t>
                      </w:r>
                      <w:proofErr w:type="spellEnd"/>
                    </w:p>
                    <w:p w:rsidR="0012727F" w:rsidRPr="0012727F" w:rsidRDefault="0012727F" w:rsidP="0012727F">
                      <w:pPr>
                        <w:jc w:val="center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</w:p>
                    <w:p w:rsidR="00ED282C" w:rsidRPr="00ED282C" w:rsidRDefault="00ED282C" w:rsidP="00ED282C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590FE1" w:rsidRPr="00590FE1" w:rsidRDefault="00590FE1" w:rsidP="00590FE1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</w:p>
                    <w:p w:rsidR="00ED282C" w:rsidRPr="00ED282C" w:rsidRDefault="00ED282C" w:rsidP="00590FE1">
                      <w:pPr>
                        <w:pStyle w:val="ListParagraph"/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color w:val="70AD47" w:themeColor="accent6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35BC8" w:rsidRDefault="00B35BC8" w:rsidP="0012727F">
                      <w:pPr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</w:p>
                    <w:p w:rsidR="0012727F" w:rsidRDefault="0012727F" w:rsidP="0012727F">
                      <w:pPr>
                        <w:jc w:val="center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  <w:r w:rsidRPr="0012727F">
                        <w:rPr>
                          <w:b/>
                          <w:color w:val="002060"/>
                          <w:sz w:val="32"/>
                          <w:szCs w:val="32"/>
                        </w:rPr>
                        <w:t>Mrs Edwards</w:t>
                      </w:r>
                    </w:p>
                    <w:p w:rsidR="0012727F" w:rsidRPr="0012727F" w:rsidRDefault="0012727F" w:rsidP="0012727F">
                      <w:pPr>
                        <w:jc w:val="center"/>
                        <w:rPr>
                          <w:b/>
                          <w:color w:val="002060"/>
                          <w:sz w:val="32"/>
                          <w:szCs w:val="32"/>
                        </w:rPr>
                      </w:pPr>
                    </w:p>
                    <w:p w:rsidR="00ED282C" w:rsidRPr="00ED282C" w:rsidRDefault="00ED282C" w:rsidP="00B35BC8">
                      <w:pPr>
                        <w:jc w:val="center"/>
                        <w:rPr>
                          <w:b/>
                          <w:color w:val="70AD47" w:themeColor="accent6"/>
                          <w:sz w:val="48"/>
                          <w:szCs w:val="48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24"/>
                          <w:szCs w:val="24"/>
                        </w:rPr>
                      </w:pPr>
                    </w:p>
                    <w:p w:rsidR="00B35BC8" w:rsidRPr="00ED282C" w:rsidRDefault="00B35BC8" w:rsidP="00B35BC8">
                      <w:pPr>
                        <w:jc w:val="center"/>
                        <w:rPr>
                          <w:b/>
                          <w:color w:val="70AD47" w:themeColor="accent6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2E1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221AED7" wp14:editId="413D52BC">
                <wp:simplePos x="0" y="0"/>
                <wp:positionH relativeFrom="column">
                  <wp:posOffset>6581775</wp:posOffset>
                </wp:positionH>
                <wp:positionV relativeFrom="paragraph">
                  <wp:posOffset>-609600</wp:posOffset>
                </wp:positionV>
                <wp:extent cx="3162300" cy="717232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72E12" w:rsidRDefault="00772E12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21AED7" id="Text Box 13" o:spid="_x0000_s1032" type="#_x0000_t202" style="position:absolute;margin-left:518.25pt;margin-top:-48pt;width:249pt;height:564.75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" filled="f" stroked="f">
                <v:textbox style="mso-fit-shape-to-text:t">
                  <w:txbxContent>
                    <w:p w:rsidR="00772E12" w:rsidRDefault="00772E12"/>
                  </w:txbxContent>
                </v:textbox>
              </v:shape>
            </w:pict>
          </mc:Fallback>
        </mc:AlternateContent>
      </w:r>
    </w:p>
    <w:sectPr w:rsidR="009B6C73" w:rsidSect="002E49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10899"/>
    <w:multiLevelType w:val="hybridMultilevel"/>
    <w:tmpl w:val="D584D8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D517C"/>
    <w:multiLevelType w:val="hybridMultilevel"/>
    <w:tmpl w:val="92E4D9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20475ED"/>
    <w:multiLevelType w:val="hybridMultilevel"/>
    <w:tmpl w:val="8F3434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B4D03"/>
    <w:multiLevelType w:val="hybridMultilevel"/>
    <w:tmpl w:val="85A45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992"/>
    <w:rsid w:val="0008083D"/>
    <w:rsid w:val="000D18B2"/>
    <w:rsid w:val="00123B17"/>
    <w:rsid w:val="0012727F"/>
    <w:rsid w:val="0022038B"/>
    <w:rsid w:val="0025143F"/>
    <w:rsid w:val="002E4992"/>
    <w:rsid w:val="004003E4"/>
    <w:rsid w:val="00590FE1"/>
    <w:rsid w:val="00692E78"/>
    <w:rsid w:val="006F210E"/>
    <w:rsid w:val="00772E12"/>
    <w:rsid w:val="00897946"/>
    <w:rsid w:val="00954BE0"/>
    <w:rsid w:val="00977F22"/>
    <w:rsid w:val="009B6C73"/>
    <w:rsid w:val="00AF2A21"/>
    <w:rsid w:val="00B35BC8"/>
    <w:rsid w:val="00C447CE"/>
    <w:rsid w:val="00D5686C"/>
    <w:rsid w:val="00DE23F2"/>
    <w:rsid w:val="00ED2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63BBD-AA47-494B-934D-25F03E420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3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reefoodphotos.com/imagelibrary/breakfast/slides/cereal_with_milk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4ABCFC8E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Horsley</dc:creator>
  <cp:keywords/>
  <dc:description/>
  <cp:lastModifiedBy>Jayne Horsley</cp:lastModifiedBy>
  <cp:revision>2</cp:revision>
  <cp:lastPrinted>2020-10-02T13:15:00Z</cp:lastPrinted>
  <dcterms:created xsi:type="dcterms:W3CDTF">2020-10-02T13:16:00Z</dcterms:created>
  <dcterms:modified xsi:type="dcterms:W3CDTF">2020-10-02T13:16:00Z</dcterms:modified>
</cp:coreProperties>
</file>