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69053" w14:textId="77777777" w:rsidR="004E0481" w:rsidRPr="008C72BE" w:rsidRDefault="004E0481" w:rsidP="004E0481">
      <w:pPr>
        <w:rPr>
          <w:sz w:val="22"/>
          <w:szCs w:val="22"/>
        </w:rPr>
      </w:pPr>
    </w:p>
    <w:p w14:paraId="15D426CA" w14:textId="77777777" w:rsidR="004E0481" w:rsidRPr="008C72BE" w:rsidRDefault="004E0481" w:rsidP="004E0481">
      <w:pPr>
        <w:rPr>
          <w:sz w:val="22"/>
          <w:szCs w:val="22"/>
        </w:rPr>
      </w:pPr>
    </w:p>
    <w:p w14:paraId="5A114288" w14:textId="0C9E7CA7" w:rsidR="008F68BB" w:rsidRPr="0003697B" w:rsidRDefault="008F68BB" w:rsidP="008F68BB">
      <w:pPr>
        <w:jc w:val="center"/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3697B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UNIFORM</w:t>
      </w:r>
      <w:r w:rsidR="00955A66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536C7C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</w:t>
      </w:r>
      <w:bookmarkStart w:id="0" w:name="_GoBack"/>
      <w:bookmarkEnd w:id="0"/>
    </w:p>
    <w:p w14:paraId="633243C8" w14:textId="77777777" w:rsidR="008F68BB" w:rsidRPr="0003697B" w:rsidRDefault="008F68BB" w:rsidP="008F68BB">
      <w:pPr>
        <w:jc w:val="center"/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3697B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ALL ITEMS OF CLOTHING MUST BE NAMED CLEARLY</w:t>
      </w:r>
    </w:p>
    <w:p w14:paraId="1A5F2A79" w14:textId="7403B695" w:rsidR="008F68BB" w:rsidRPr="00E36509" w:rsidRDefault="008F68BB" w:rsidP="008F68BB">
      <w:pPr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WINTER UNIFORM</w:t>
      </w:r>
    </w:p>
    <w:p w14:paraId="4FED1D20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SKIRT OR PINAFORE DRESS</w:t>
      </w:r>
    </w:p>
    <w:p w14:paraId="5683452B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WHITE BLOUSE / SCHOOL TIE</w:t>
      </w:r>
    </w:p>
    <w:p w14:paraId="050155B8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LONG SLEEVED CARDIGAN OR JUMPER</w:t>
      </w:r>
    </w:p>
    <w:p w14:paraId="1F42382E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TIGHTS / NAVY OR WHITE SOCKS</w:t>
      </w:r>
    </w:p>
    <w:p w14:paraId="24F7E4C1" w14:textId="77777777" w:rsidR="00955A66" w:rsidRDefault="008F68BB" w:rsidP="008F68BB">
      <w:pPr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BLACK SCHOOL SHOES. NO TRAINERS</w:t>
      </w:r>
      <w:r w:rsidRPr="00E36509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14:paraId="13DE07A9" w14:textId="4881571E" w:rsidR="008F68BB" w:rsidRPr="00955A66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SUMMER UNIFORM</w:t>
      </w:r>
      <w:r w:rsidRPr="00E36509">
        <w:rPr>
          <w:rFonts w:ascii="Comic Sans MS" w:hAnsi="Comic Sans MS"/>
          <w:b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E36509">
        <w:rPr>
          <w:rFonts w:ascii="Comic Sans MS" w:hAnsi="Comic Sans MS"/>
          <w:b/>
          <w:color w:val="FF0000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(Summer Term only)</w:t>
      </w:r>
    </w:p>
    <w:p w14:paraId="47D88DD3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PLAIN WHITE POLO SHIRT</w:t>
      </w:r>
    </w:p>
    <w:p w14:paraId="59C5B0AA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SKIRT / NAVY PINAFORE DRESS</w:t>
      </w:r>
    </w:p>
    <w:p w14:paraId="101761DF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LONG SLEEVED CARDIGAN or JUMPER</w:t>
      </w:r>
    </w:p>
    <w:p w14:paraId="6C126201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BLACK SCHOOL SHOES/ NOT TRAINERS</w:t>
      </w:r>
    </w:p>
    <w:p w14:paraId="1846B0D5" w14:textId="77777777" w:rsidR="008F68BB" w:rsidRPr="00E36509" w:rsidRDefault="008F68BB" w:rsidP="008F68BB">
      <w:pPr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OR</w:t>
      </w:r>
    </w:p>
    <w:p w14:paraId="6AFAA794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RED/WHITE CHECKED DRESS, NAVY CARDIGAN, NAVY OR WHITE SOCKS AND BLACK SCHOOL SHOES. (NO SANDLES)</w:t>
      </w:r>
    </w:p>
    <w:p w14:paraId="4788AB7B" w14:textId="77777777" w:rsidR="00E36509" w:rsidRPr="00E36509" w:rsidRDefault="00E36509" w:rsidP="008F68BB">
      <w:pPr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2CFBCE8E" w14:textId="64B32469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PE KIT</w:t>
      </w:r>
    </w:p>
    <w:p w14:paraId="532FE5BE" w14:textId="77777777" w:rsidR="008F68BB" w:rsidRPr="00E36509" w:rsidRDefault="008F68BB" w:rsidP="008F68BB">
      <w:pPr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NAVY SHORTS, WHITE T-SHIRT WITH SCHOOL LOGO (</w:t>
      </w:r>
      <w:proofErr w:type="spellStart"/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Whittakers</w:t>
      </w:r>
      <w:proofErr w:type="spellEnd"/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), BLACK PUMPS AND A PUMP BAG.</w:t>
      </w:r>
    </w:p>
    <w:p w14:paraId="6F8D80CA" w14:textId="77777777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DURING WINTER CHILDREN CAN ALSO WEAR NAVY JOGGING PANTS AND A SCHOOL HOODIE (hoodies can be purchased from </w:t>
      </w:r>
      <w:proofErr w:type="spellStart"/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Whittakers</w:t>
      </w:r>
      <w:proofErr w:type="spellEnd"/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)</w:t>
      </w:r>
    </w:p>
    <w:p w14:paraId="4225558C" w14:textId="77777777" w:rsidR="00E36509" w:rsidRPr="00E36509" w:rsidRDefault="00E36509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2292AC43" w14:textId="612777A1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SCHOOL CAPS £3, PUMP BAGS £3 AND BOOK BAGS £4 (are all available to buy from the school office)</w:t>
      </w:r>
    </w:p>
    <w:p w14:paraId="655C4CCF" w14:textId="77777777" w:rsidR="00E36509" w:rsidRPr="00E36509" w:rsidRDefault="00E36509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6FE748F3" w14:textId="2D4FB194" w:rsidR="008F68BB" w:rsidRPr="00E36509" w:rsidRDefault="008F68BB" w:rsidP="008F68BB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ALL INFANTS REQUIRE A SCHOOL BOOKBAG NOT A RUCKSACK</w:t>
      </w:r>
    </w:p>
    <w:p w14:paraId="08E84913" w14:textId="77777777" w:rsidR="00E36509" w:rsidRDefault="00E36509" w:rsidP="008F68BB">
      <w:pPr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16E67E7A" w14:textId="1D34AD47" w:rsidR="008F68BB" w:rsidRPr="00E36509" w:rsidRDefault="008F68BB" w:rsidP="008F68BB">
      <w:pPr>
        <w:rPr>
          <w:rFonts w:ascii="Comic Sans MS" w:hAnsi="Comic Sans MS"/>
          <w:b/>
          <w:color w:val="FF0000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HAIR ACCESSORIES MUST BE UNDERSTATED AND IN SCHOOL COLOURS </w:t>
      </w:r>
      <w:r w:rsidRPr="00E36509">
        <w:rPr>
          <w:rFonts w:ascii="Comic Sans MS" w:hAnsi="Comic Sans MS"/>
          <w:b/>
          <w:color w:val="FF0000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(RED, WHITE OR BLUE)      </w:t>
      </w:r>
    </w:p>
    <w:p w14:paraId="314B4DDC" w14:textId="77777777" w:rsidR="00E36509" w:rsidRDefault="00E36509" w:rsidP="00E36509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0EAE2B52" w14:textId="52480DEE" w:rsidR="00E36509" w:rsidRDefault="008F68BB" w:rsidP="00E36509">
      <w:pPr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Juniors may bring in a </w:t>
      </w:r>
      <w:r w:rsidRPr="00E36509">
        <w:rPr>
          <w:rFonts w:ascii="Comic Sans MS" w:hAnsi="Comic Sans MS"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small</w:t>
      </w:r>
      <w:r w:rsidRPr="00E36509">
        <w:rPr>
          <w:rFonts w:ascii="Comic Sans MS" w:hAnsi="Comic Sans MS"/>
          <w:color w:val="323E4F" w:themeColor="text2" w:themeShade="BF"/>
          <w:sz w:val="20"/>
          <w:szCs w:val="2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dark rucksack</w:t>
      </w:r>
    </w:p>
    <w:p w14:paraId="5DA746CD" w14:textId="77777777" w:rsidR="00E36509" w:rsidRDefault="00E36509" w:rsidP="00E36509">
      <w:pPr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334946FA" w14:textId="77777777" w:rsidR="00E36509" w:rsidRDefault="00E36509" w:rsidP="00E36509">
      <w:pPr>
        <w:rPr>
          <w:rFonts w:ascii="Comic Sans MS" w:hAnsi="Comic Sans MS"/>
          <w:b/>
          <w:color w:val="323E4F" w:themeColor="text2" w:themeShade="BF"/>
          <w:sz w:val="20"/>
          <w:szCs w:val="2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0110CB93" w14:textId="0665F12C" w:rsidR="008721C4" w:rsidRPr="00E36509" w:rsidRDefault="008F68BB" w:rsidP="00E36509">
      <w:pPr>
        <w:rPr>
          <w:rFonts w:ascii="Comic Sans MS" w:hAnsi="Comic Sans MS"/>
          <w:color w:val="323E4F" w:themeColor="text2" w:themeShade="BF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36509"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CLEARLY NA</w:t>
      </w:r>
      <w:r w:rsidR="00E36509" w:rsidRPr="00E36509"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M</w:t>
      </w:r>
      <w:r w:rsidRPr="00E36509"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ED WATER BOTTLE</w:t>
      </w:r>
      <w:r w:rsidR="00E36509" w:rsidRPr="00E36509"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/</w:t>
      </w:r>
      <w:r w:rsidRPr="00E36509">
        <w:rPr>
          <w:rFonts w:ascii="Comic Sans MS" w:hAnsi="Comic Sans MS"/>
          <w:b/>
          <w:color w:val="323E4F" w:themeColor="text2" w:themeShade="BF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Packed lunch must be small sized box or bag</w:t>
      </w:r>
    </w:p>
    <w:sectPr w:rsidR="008721C4" w:rsidRPr="00E36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86F41"/>
    <w:rsid w:val="00194F93"/>
    <w:rsid w:val="00250E88"/>
    <w:rsid w:val="002C249E"/>
    <w:rsid w:val="00311216"/>
    <w:rsid w:val="00326DA8"/>
    <w:rsid w:val="004E0481"/>
    <w:rsid w:val="00503EF1"/>
    <w:rsid w:val="00536C7C"/>
    <w:rsid w:val="005D09B0"/>
    <w:rsid w:val="00790414"/>
    <w:rsid w:val="008721C4"/>
    <w:rsid w:val="00884C6A"/>
    <w:rsid w:val="008F68BB"/>
    <w:rsid w:val="00955A66"/>
    <w:rsid w:val="009D7A41"/>
    <w:rsid w:val="00BC1D70"/>
    <w:rsid w:val="00BE6CF4"/>
    <w:rsid w:val="00C67E3F"/>
    <w:rsid w:val="00D24107"/>
    <w:rsid w:val="00D52880"/>
    <w:rsid w:val="00DB6067"/>
    <w:rsid w:val="00E36509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F69D4277</Template>
  <TotalTime>2</TotalTime>
  <Pages>1</Pages>
  <Words>180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1057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Susan Horsley</cp:lastModifiedBy>
  <cp:revision>4</cp:revision>
  <cp:lastPrinted>2018-12-18T10:13:00Z</cp:lastPrinted>
  <dcterms:created xsi:type="dcterms:W3CDTF">2020-04-27T11:00:00Z</dcterms:created>
  <dcterms:modified xsi:type="dcterms:W3CDTF">2022-04-22T14:35:00Z</dcterms:modified>
</cp:coreProperties>
</file>