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62A5A" w:rsidRDefault="00162A5A">
      <w:pPr>
        <w:pStyle w:val="BodyText"/>
        <w:rPr>
          <w:rFonts w:ascii="Times New Roman"/>
          <w:sz w:val="20"/>
        </w:rPr>
      </w:pPr>
    </w:p>
    <w:p w:rsidR="00221DD6" w:rsidRPr="00221DD6" w:rsidRDefault="00221DD6" w:rsidP="00221DD6">
      <w:pPr>
        <w:jc w:val="center"/>
        <w:rPr>
          <w:rFonts w:ascii="Arial" w:hAnsi="Arial" w:cs="Arial"/>
          <w:b/>
          <w:sz w:val="72"/>
          <w:szCs w:val="72"/>
        </w:rPr>
      </w:pPr>
      <w:r w:rsidRPr="00221DD6">
        <w:rPr>
          <w:rFonts w:ascii="Arial" w:hAnsi="Arial" w:cs="Arial"/>
          <w:b/>
          <w:sz w:val="72"/>
          <w:szCs w:val="72"/>
        </w:rPr>
        <w:t xml:space="preserve">Calculation Policy </w:t>
      </w:r>
    </w:p>
    <w:p w:rsidR="00162A5A" w:rsidRDefault="00162A5A">
      <w:pPr>
        <w:pStyle w:val="BodyText"/>
        <w:rPr>
          <w:rFonts w:ascii="Times New Roman"/>
          <w:sz w:val="20"/>
        </w:rPr>
      </w:pPr>
    </w:p>
    <w:p w:rsidR="00221DD6" w:rsidRDefault="00221DD6" w:rsidP="00210230">
      <w:pPr>
        <w:jc w:val="center"/>
        <w:rPr>
          <w:rFonts w:ascii="Century Gothic" w:hAnsi="Century Gothic" w:cs="Arial"/>
          <w:b/>
          <w:sz w:val="40"/>
          <w:szCs w:val="40"/>
        </w:rPr>
      </w:pPr>
    </w:p>
    <w:p w:rsidR="00221DD6" w:rsidRDefault="00221DD6" w:rsidP="00210230">
      <w:pPr>
        <w:jc w:val="center"/>
        <w:rPr>
          <w:rFonts w:ascii="Century Gothic" w:hAnsi="Century Gothic" w:cs="Arial"/>
          <w:b/>
          <w:sz w:val="40"/>
          <w:szCs w:val="40"/>
        </w:rPr>
      </w:pPr>
      <w:r w:rsidRPr="00754C4B">
        <w:rPr>
          <w:rFonts w:ascii="Arial" w:hAnsi="Arial" w:cs="Arial"/>
          <w:noProof/>
          <w:sz w:val="48"/>
          <w:lang w:eastAsia="en-GB"/>
        </w:rPr>
        <w:drawing>
          <wp:inline distT="0" distB="0" distL="0" distR="0" wp14:anchorId="16E9D1D1" wp14:editId="2322F8D9">
            <wp:extent cx="3031968" cy="2869324"/>
            <wp:effectExtent l="0" t="0" r="0" b="762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cstate="print"/>
                    <a:srcRect/>
                    <a:stretch>
                      <a:fillRect/>
                    </a:stretch>
                  </pic:blipFill>
                  <pic:spPr bwMode="auto">
                    <a:xfrm>
                      <a:off x="0" y="0"/>
                      <a:ext cx="3042785" cy="2879560"/>
                    </a:xfrm>
                    <a:prstGeom prst="rect">
                      <a:avLst/>
                    </a:prstGeom>
                    <a:noFill/>
                    <a:ln w="9525">
                      <a:noFill/>
                      <a:miter lim="800000"/>
                      <a:headEnd/>
                      <a:tailEnd/>
                    </a:ln>
                  </pic:spPr>
                </pic:pic>
              </a:graphicData>
            </a:graphic>
          </wp:inline>
        </w:drawing>
      </w:r>
    </w:p>
    <w:p w:rsidR="00221DD6" w:rsidRDefault="00221DD6" w:rsidP="00210230">
      <w:pPr>
        <w:jc w:val="center"/>
        <w:rPr>
          <w:rFonts w:ascii="Century Gothic" w:hAnsi="Century Gothic" w:cs="Arial"/>
          <w:b/>
          <w:sz w:val="40"/>
          <w:szCs w:val="40"/>
        </w:rPr>
      </w:pPr>
    </w:p>
    <w:p w:rsidR="00221DD6" w:rsidRDefault="00221DD6" w:rsidP="00221DD6">
      <w:pPr>
        <w:rPr>
          <w:rFonts w:ascii="Century Gothic" w:hAnsi="Century Gothic" w:cs="Arial"/>
          <w:b/>
          <w:sz w:val="40"/>
          <w:szCs w:val="40"/>
        </w:rPr>
      </w:pPr>
    </w:p>
    <w:tbl>
      <w:tblPr>
        <w:tblpPr w:leftFromText="180" w:rightFromText="180" w:vertAnchor="text" w:horzAnchor="margin" w:tblpXSpec="center" w:tblpYSpec="outside"/>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92"/>
        <w:gridCol w:w="4491"/>
      </w:tblGrid>
      <w:tr w:rsidR="00221DD6" w:rsidRPr="000F112B" w:rsidTr="002C7847">
        <w:tc>
          <w:tcPr>
            <w:tcW w:w="2592" w:type="dxa"/>
            <w:shd w:val="clear" w:color="auto" w:fill="auto"/>
          </w:tcPr>
          <w:p w:rsidR="00221DD6" w:rsidRPr="000F112B" w:rsidRDefault="00221DD6" w:rsidP="002C7847">
            <w:pPr>
              <w:rPr>
                <w:rFonts w:ascii="Arial" w:hAnsi="Arial" w:cs="Arial"/>
                <w:b/>
                <w:sz w:val="28"/>
                <w:szCs w:val="28"/>
              </w:rPr>
            </w:pPr>
            <w:r w:rsidRPr="000F112B">
              <w:rPr>
                <w:rFonts w:ascii="Arial" w:hAnsi="Arial" w:cs="Arial"/>
                <w:b/>
                <w:sz w:val="28"/>
                <w:szCs w:val="28"/>
              </w:rPr>
              <w:t xml:space="preserve">Lead </w:t>
            </w:r>
          </w:p>
        </w:tc>
        <w:tc>
          <w:tcPr>
            <w:tcW w:w="4491" w:type="dxa"/>
            <w:shd w:val="clear" w:color="auto" w:fill="auto"/>
          </w:tcPr>
          <w:p w:rsidR="00221DD6" w:rsidRPr="000F112B" w:rsidRDefault="00221DD6" w:rsidP="002C7847">
            <w:pPr>
              <w:rPr>
                <w:rFonts w:ascii="Arial" w:hAnsi="Arial" w:cs="Arial"/>
                <w:sz w:val="28"/>
                <w:szCs w:val="28"/>
              </w:rPr>
            </w:pPr>
            <w:r>
              <w:rPr>
                <w:rFonts w:ascii="Arial" w:hAnsi="Arial" w:cs="Arial"/>
                <w:sz w:val="28"/>
                <w:szCs w:val="28"/>
              </w:rPr>
              <w:t>D</w:t>
            </w:r>
            <w:r>
              <w:rPr>
                <w:rFonts w:ascii="Arial" w:hAnsi="Arial" w:cs="Arial"/>
                <w:sz w:val="28"/>
                <w:szCs w:val="28"/>
              </w:rPr>
              <w:t xml:space="preserve">iane Bond </w:t>
            </w:r>
          </w:p>
        </w:tc>
      </w:tr>
      <w:tr w:rsidR="00221DD6" w:rsidRPr="000F112B" w:rsidTr="002C7847">
        <w:tc>
          <w:tcPr>
            <w:tcW w:w="2592" w:type="dxa"/>
            <w:shd w:val="clear" w:color="auto" w:fill="auto"/>
          </w:tcPr>
          <w:p w:rsidR="00221DD6" w:rsidRPr="000F112B" w:rsidRDefault="00221DD6" w:rsidP="002C7847">
            <w:pPr>
              <w:rPr>
                <w:rFonts w:ascii="Arial" w:hAnsi="Arial" w:cs="Arial"/>
                <w:b/>
                <w:sz w:val="28"/>
                <w:szCs w:val="28"/>
              </w:rPr>
            </w:pPr>
            <w:r w:rsidRPr="000F112B">
              <w:rPr>
                <w:rFonts w:ascii="Arial" w:hAnsi="Arial" w:cs="Arial"/>
                <w:b/>
                <w:sz w:val="28"/>
                <w:szCs w:val="28"/>
              </w:rPr>
              <w:t xml:space="preserve">Head </w:t>
            </w:r>
          </w:p>
        </w:tc>
        <w:tc>
          <w:tcPr>
            <w:tcW w:w="4491" w:type="dxa"/>
            <w:shd w:val="clear" w:color="auto" w:fill="auto"/>
          </w:tcPr>
          <w:p w:rsidR="00221DD6" w:rsidRPr="000F112B" w:rsidRDefault="00221DD6" w:rsidP="002C7847">
            <w:pPr>
              <w:rPr>
                <w:rFonts w:ascii="Arial" w:hAnsi="Arial" w:cs="Arial"/>
                <w:sz w:val="28"/>
                <w:szCs w:val="28"/>
              </w:rPr>
            </w:pPr>
            <w:r w:rsidRPr="000F112B">
              <w:rPr>
                <w:rFonts w:ascii="Arial" w:hAnsi="Arial" w:cs="Arial"/>
                <w:sz w:val="28"/>
                <w:szCs w:val="28"/>
              </w:rPr>
              <w:t>Sandie Edward</w:t>
            </w:r>
          </w:p>
        </w:tc>
      </w:tr>
      <w:tr w:rsidR="00221DD6" w:rsidRPr="000F112B" w:rsidTr="002C7847">
        <w:tc>
          <w:tcPr>
            <w:tcW w:w="2592" w:type="dxa"/>
            <w:shd w:val="clear" w:color="auto" w:fill="auto"/>
          </w:tcPr>
          <w:p w:rsidR="00221DD6" w:rsidRPr="000F112B" w:rsidRDefault="00221DD6" w:rsidP="002C7847">
            <w:pPr>
              <w:rPr>
                <w:rFonts w:ascii="Arial" w:hAnsi="Arial" w:cs="Arial"/>
                <w:b/>
                <w:sz w:val="28"/>
                <w:szCs w:val="28"/>
              </w:rPr>
            </w:pPr>
            <w:r w:rsidRPr="000F112B">
              <w:rPr>
                <w:rFonts w:ascii="Arial" w:hAnsi="Arial" w:cs="Arial"/>
                <w:b/>
                <w:sz w:val="28"/>
                <w:szCs w:val="28"/>
              </w:rPr>
              <w:t xml:space="preserve">Chair of Governors </w:t>
            </w:r>
          </w:p>
        </w:tc>
        <w:tc>
          <w:tcPr>
            <w:tcW w:w="4491" w:type="dxa"/>
            <w:shd w:val="clear" w:color="auto" w:fill="auto"/>
          </w:tcPr>
          <w:p w:rsidR="00221DD6" w:rsidRPr="000F112B" w:rsidRDefault="00221DD6" w:rsidP="002C7847">
            <w:pPr>
              <w:rPr>
                <w:rFonts w:ascii="Arial" w:hAnsi="Arial" w:cs="Arial"/>
                <w:sz w:val="28"/>
                <w:szCs w:val="28"/>
              </w:rPr>
            </w:pPr>
            <w:r w:rsidRPr="000F112B">
              <w:rPr>
                <w:rFonts w:ascii="Arial" w:hAnsi="Arial" w:cs="Arial"/>
                <w:sz w:val="28"/>
                <w:szCs w:val="28"/>
              </w:rPr>
              <w:t>Jeremy Hooper</w:t>
            </w:r>
          </w:p>
        </w:tc>
      </w:tr>
      <w:tr w:rsidR="00221DD6" w:rsidRPr="000F112B" w:rsidTr="002C7847">
        <w:tc>
          <w:tcPr>
            <w:tcW w:w="2592" w:type="dxa"/>
            <w:shd w:val="clear" w:color="auto" w:fill="auto"/>
          </w:tcPr>
          <w:p w:rsidR="00221DD6" w:rsidRPr="000F112B" w:rsidRDefault="00221DD6" w:rsidP="002C7847">
            <w:pPr>
              <w:rPr>
                <w:rFonts w:ascii="Arial" w:hAnsi="Arial" w:cs="Arial"/>
                <w:b/>
                <w:sz w:val="28"/>
                <w:szCs w:val="28"/>
              </w:rPr>
            </w:pPr>
            <w:r w:rsidRPr="000F112B">
              <w:rPr>
                <w:rFonts w:ascii="Arial" w:hAnsi="Arial" w:cs="Arial"/>
                <w:b/>
                <w:sz w:val="28"/>
                <w:szCs w:val="28"/>
              </w:rPr>
              <w:t xml:space="preserve">Policy amended </w:t>
            </w:r>
          </w:p>
        </w:tc>
        <w:tc>
          <w:tcPr>
            <w:tcW w:w="4491" w:type="dxa"/>
            <w:shd w:val="clear" w:color="auto" w:fill="auto"/>
          </w:tcPr>
          <w:p w:rsidR="00221DD6" w:rsidRPr="000F112B" w:rsidRDefault="00221DD6" w:rsidP="002C7847">
            <w:pPr>
              <w:rPr>
                <w:rFonts w:ascii="Arial" w:hAnsi="Arial" w:cs="Arial"/>
                <w:sz w:val="28"/>
                <w:szCs w:val="28"/>
              </w:rPr>
            </w:pPr>
            <w:r w:rsidRPr="000F112B">
              <w:rPr>
                <w:rFonts w:ascii="Arial" w:hAnsi="Arial" w:cs="Arial"/>
                <w:sz w:val="28"/>
                <w:szCs w:val="28"/>
              </w:rPr>
              <w:t>Jan 2024</w:t>
            </w:r>
          </w:p>
        </w:tc>
      </w:tr>
      <w:tr w:rsidR="00221DD6" w:rsidRPr="000F112B" w:rsidTr="002C7847">
        <w:tc>
          <w:tcPr>
            <w:tcW w:w="2592" w:type="dxa"/>
            <w:shd w:val="clear" w:color="auto" w:fill="auto"/>
          </w:tcPr>
          <w:p w:rsidR="00221DD6" w:rsidRPr="000F112B" w:rsidRDefault="00221DD6" w:rsidP="002C7847">
            <w:pPr>
              <w:rPr>
                <w:rFonts w:ascii="Arial" w:hAnsi="Arial" w:cs="Arial"/>
                <w:b/>
                <w:sz w:val="28"/>
                <w:szCs w:val="28"/>
              </w:rPr>
            </w:pPr>
            <w:r w:rsidRPr="000F112B">
              <w:rPr>
                <w:rFonts w:ascii="Arial" w:hAnsi="Arial" w:cs="Arial"/>
                <w:b/>
                <w:sz w:val="28"/>
                <w:szCs w:val="28"/>
              </w:rPr>
              <w:t>To be reviewed</w:t>
            </w:r>
          </w:p>
        </w:tc>
        <w:tc>
          <w:tcPr>
            <w:tcW w:w="4491" w:type="dxa"/>
            <w:shd w:val="clear" w:color="auto" w:fill="auto"/>
          </w:tcPr>
          <w:p w:rsidR="00221DD6" w:rsidRPr="000F112B" w:rsidRDefault="00221DD6" w:rsidP="002C7847">
            <w:pPr>
              <w:rPr>
                <w:rFonts w:ascii="Arial" w:hAnsi="Arial" w:cs="Arial"/>
                <w:sz w:val="28"/>
                <w:szCs w:val="28"/>
              </w:rPr>
            </w:pPr>
            <w:r w:rsidRPr="000F112B">
              <w:rPr>
                <w:rFonts w:ascii="Arial" w:hAnsi="Arial" w:cs="Arial"/>
                <w:sz w:val="28"/>
                <w:szCs w:val="28"/>
              </w:rPr>
              <w:t>Jan 2027</w:t>
            </w:r>
          </w:p>
        </w:tc>
      </w:tr>
    </w:tbl>
    <w:p w:rsidR="00221DD6" w:rsidRDefault="00221DD6" w:rsidP="00210230">
      <w:pPr>
        <w:jc w:val="center"/>
        <w:rPr>
          <w:rFonts w:ascii="Century Gothic" w:hAnsi="Century Gothic" w:cs="Arial"/>
          <w:b/>
          <w:sz w:val="40"/>
          <w:szCs w:val="40"/>
        </w:rPr>
      </w:pPr>
    </w:p>
    <w:p w:rsidR="00221DD6" w:rsidRDefault="00221DD6" w:rsidP="00210230">
      <w:pPr>
        <w:jc w:val="center"/>
        <w:rPr>
          <w:rFonts w:ascii="Century Gothic" w:hAnsi="Century Gothic" w:cs="Arial"/>
          <w:b/>
          <w:sz w:val="40"/>
          <w:szCs w:val="40"/>
        </w:rPr>
      </w:pPr>
    </w:p>
    <w:p w:rsidR="00221DD6" w:rsidRDefault="00221DD6" w:rsidP="00210230">
      <w:pPr>
        <w:jc w:val="center"/>
        <w:rPr>
          <w:rFonts w:ascii="Century Gothic" w:hAnsi="Century Gothic" w:cs="Arial"/>
          <w:b/>
          <w:sz w:val="40"/>
          <w:szCs w:val="40"/>
        </w:rPr>
      </w:pPr>
    </w:p>
    <w:p w:rsidR="00221DD6" w:rsidRDefault="00221DD6" w:rsidP="00210230">
      <w:pPr>
        <w:jc w:val="center"/>
        <w:rPr>
          <w:rFonts w:ascii="Century Gothic" w:hAnsi="Century Gothic" w:cs="Arial"/>
          <w:b/>
          <w:sz w:val="40"/>
          <w:szCs w:val="40"/>
        </w:rPr>
      </w:pPr>
    </w:p>
    <w:p w:rsidR="00221DD6" w:rsidRDefault="00221DD6" w:rsidP="00210230">
      <w:pPr>
        <w:jc w:val="center"/>
        <w:rPr>
          <w:rFonts w:ascii="Century Gothic" w:hAnsi="Century Gothic" w:cs="Arial"/>
          <w:b/>
          <w:sz w:val="40"/>
          <w:szCs w:val="40"/>
        </w:rPr>
      </w:pPr>
    </w:p>
    <w:p w:rsidR="00221DD6" w:rsidRDefault="00221DD6" w:rsidP="00210230">
      <w:pPr>
        <w:jc w:val="center"/>
        <w:rPr>
          <w:rFonts w:ascii="Century Gothic" w:hAnsi="Century Gothic" w:cs="Arial"/>
          <w:b/>
          <w:sz w:val="40"/>
          <w:szCs w:val="40"/>
        </w:rPr>
      </w:pPr>
    </w:p>
    <w:p w:rsidR="00210230" w:rsidRPr="00210230" w:rsidRDefault="00210230" w:rsidP="00210230">
      <w:pPr>
        <w:rPr>
          <w:rFonts w:ascii="Century Gothic" w:hAnsi="Century Gothic" w:cs="Arial"/>
          <w:b/>
          <w:i/>
          <w:sz w:val="24"/>
          <w:szCs w:val="24"/>
        </w:rPr>
      </w:pPr>
    </w:p>
    <w:p w:rsidR="00210230" w:rsidRPr="00221DD6" w:rsidRDefault="00210230" w:rsidP="00210230">
      <w:pPr>
        <w:rPr>
          <w:rFonts w:ascii="Arial" w:hAnsi="Arial" w:cs="Arial"/>
          <w:sz w:val="24"/>
          <w:szCs w:val="24"/>
        </w:rPr>
      </w:pPr>
      <w:r w:rsidRPr="00221DD6">
        <w:rPr>
          <w:rFonts w:ascii="Arial" w:hAnsi="Arial" w:cs="Arial"/>
          <w:sz w:val="24"/>
          <w:szCs w:val="24"/>
        </w:rPr>
        <w:t>At St Philip’s CE Primary, as children begin to understand the underlying ideas of calculation they will develop ways of recording to support their thinking and methods. Over time children will learn how to use models and images, such as empty number lines, bar models and part-whole models to support their mental and informal written methods of calculation. This policy demonstrates the concrete, pictorial and abstract calculation approaches for each strand of the Mathematics National Curriculum.</w:t>
      </w:r>
    </w:p>
    <w:p w:rsidR="00210230" w:rsidRPr="00221DD6" w:rsidRDefault="00210230" w:rsidP="00210230">
      <w:pPr>
        <w:rPr>
          <w:rFonts w:ascii="Arial" w:hAnsi="Arial" w:cs="Arial"/>
          <w:sz w:val="24"/>
          <w:szCs w:val="24"/>
        </w:rPr>
      </w:pPr>
    </w:p>
    <w:p w:rsidR="00210230" w:rsidRPr="00221DD6" w:rsidRDefault="00210230" w:rsidP="00210230">
      <w:pPr>
        <w:rPr>
          <w:rFonts w:ascii="Arial" w:hAnsi="Arial" w:cs="Arial"/>
          <w:b/>
          <w:i/>
          <w:sz w:val="24"/>
          <w:szCs w:val="24"/>
        </w:rPr>
      </w:pPr>
      <w:r w:rsidRPr="00221DD6">
        <w:rPr>
          <w:rFonts w:ascii="Arial" w:hAnsi="Arial" w:cs="Arial"/>
          <w:b/>
          <w:i/>
          <w:sz w:val="24"/>
          <w:szCs w:val="24"/>
        </w:rPr>
        <w:t>Our aim is that children leave St Philip’s CE Primary equipped with mental and written methods which they understand and can use correctly when faced with a calculation. We aim for children to be able to decide which method is most appropriate and have strategies to give an approximate answer and to check their solutions.</w:t>
      </w:r>
      <w:r w:rsidRPr="00221DD6">
        <w:rPr>
          <w:rFonts w:ascii="Arial" w:hAnsi="Arial" w:cs="Arial"/>
          <w:i/>
          <w:sz w:val="24"/>
          <w:szCs w:val="24"/>
        </w:rPr>
        <w:t xml:space="preserve"> </w:t>
      </w:r>
    </w:p>
    <w:p w:rsidR="00210230" w:rsidRPr="00221DD6" w:rsidRDefault="00210230" w:rsidP="00210230">
      <w:pPr>
        <w:rPr>
          <w:rFonts w:ascii="Arial" w:hAnsi="Arial" w:cs="Arial"/>
          <w:sz w:val="24"/>
          <w:szCs w:val="24"/>
        </w:rPr>
      </w:pPr>
    </w:p>
    <w:p w:rsidR="00210230" w:rsidRPr="00221DD6" w:rsidRDefault="00210230" w:rsidP="00210230">
      <w:pPr>
        <w:rPr>
          <w:rFonts w:ascii="Arial" w:hAnsi="Arial" w:cs="Arial"/>
          <w:sz w:val="24"/>
          <w:szCs w:val="24"/>
        </w:rPr>
      </w:pPr>
      <w:r w:rsidRPr="00221DD6">
        <w:rPr>
          <w:rFonts w:ascii="Arial" w:hAnsi="Arial" w:cs="Arial"/>
          <w:sz w:val="24"/>
          <w:szCs w:val="24"/>
        </w:rPr>
        <w:t>At whatever stage in their learning and whatever method is being used, it must still be underpinned by a secure and appropriate knowledge of number facts, along with those mental skills that are needed to carry out the process and judge if it was successful.</w:t>
      </w:r>
    </w:p>
    <w:p w:rsidR="00210230" w:rsidRPr="00221DD6" w:rsidRDefault="00210230" w:rsidP="00210230">
      <w:pPr>
        <w:rPr>
          <w:rFonts w:ascii="Arial" w:hAnsi="Arial" w:cs="Arial"/>
          <w:sz w:val="24"/>
          <w:szCs w:val="24"/>
        </w:rPr>
      </w:pPr>
    </w:p>
    <w:p w:rsidR="00210230" w:rsidRPr="00221DD6" w:rsidRDefault="00210230" w:rsidP="00210230">
      <w:pPr>
        <w:rPr>
          <w:rFonts w:ascii="Arial" w:hAnsi="Arial" w:cs="Arial"/>
          <w:sz w:val="24"/>
          <w:szCs w:val="24"/>
        </w:rPr>
      </w:pPr>
      <w:r w:rsidRPr="00221DD6">
        <w:rPr>
          <w:rFonts w:ascii="Arial" w:hAnsi="Arial" w:cs="Arial"/>
          <w:sz w:val="24"/>
          <w:szCs w:val="24"/>
        </w:rPr>
        <w:t xml:space="preserve">This policy indicates the progression of written methods within each of the four operations All methods will be used across a range of contexts E.g. money, measures, time </w:t>
      </w:r>
      <w:r w:rsidR="00C62C0B" w:rsidRPr="00221DD6">
        <w:rPr>
          <w:rFonts w:ascii="Arial" w:hAnsi="Arial" w:cs="Arial"/>
          <w:sz w:val="24"/>
          <w:szCs w:val="24"/>
        </w:rPr>
        <w:t>etc.</w:t>
      </w:r>
      <w:r w:rsidRPr="00221DD6">
        <w:rPr>
          <w:rFonts w:ascii="Arial" w:hAnsi="Arial" w:cs="Arial"/>
          <w:sz w:val="24"/>
          <w:szCs w:val="24"/>
        </w:rPr>
        <w:t xml:space="preserve"> and will be applied to decimals as appropriate.</w:t>
      </w:r>
    </w:p>
    <w:p w:rsidR="00210230" w:rsidRPr="00221DD6" w:rsidRDefault="00210230" w:rsidP="00210230">
      <w:pPr>
        <w:rPr>
          <w:rFonts w:ascii="Arial" w:hAnsi="Arial" w:cs="Arial"/>
          <w:b/>
          <w:sz w:val="24"/>
          <w:szCs w:val="24"/>
        </w:rPr>
      </w:pPr>
    </w:p>
    <w:p w:rsidR="00210230" w:rsidRPr="00221DD6" w:rsidRDefault="00210230" w:rsidP="00210230">
      <w:pPr>
        <w:rPr>
          <w:rFonts w:ascii="Arial" w:hAnsi="Arial" w:cs="Arial"/>
          <w:sz w:val="24"/>
          <w:szCs w:val="24"/>
        </w:rPr>
      </w:pPr>
      <w:r w:rsidRPr="00221DD6">
        <w:rPr>
          <w:rFonts w:ascii="Arial" w:hAnsi="Arial" w:cs="Arial"/>
          <w:sz w:val="24"/>
          <w:szCs w:val="24"/>
        </w:rPr>
        <w:t xml:space="preserve">The 2014 National Curriculum places great emphasis on the importance of pupils using the correct mathematical language as a central part of their learning. As children sometimes find this difficult, </w:t>
      </w:r>
      <w:r w:rsidR="00605615" w:rsidRPr="00221DD6">
        <w:rPr>
          <w:rFonts w:ascii="Arial" w:hAnsi="Arial" w:cs="Arial"/>
          <w:sz w:val="24"/>
          <w:szCs w:val="24"/>
        </w:rPr>
        <w:t xml:space="preserve">each class uses </w:t>
      </w:r>
      <w:r w:rsidRPr="00221DD6">
        <w:rPr>
          <w:rFonts w:ascii="Arial" w:hAnsi="Arial" w:cs="Arial"/>
          <w:sz w:val="24"/>
          <w:szCs w:val="24"/>
        </w:rPr>
        <w:t xml:space="preserve">‘stem sentences’ to help </w:t>
      </w:r>
      <w:r w:rsidR="00605615" w:rsidRPr="00221DD6">
        <w:rPr>
          <w:rFonts w:ascii="Arial" w:hAnsi="Arial" w:cs="Arial"/>
          <w:sz w:val="24"/>
          <w:szCs w:val="24"/>
        </w:rPr>
        <w:t>the children to</w:t>
      </w:r>
      <w:r w:rsidRPr="00221DD6">
        <w:rPr>
          <w:rFonts w:ascii="Arial" w:hAnsi="Arial" w:cs="Arial"/>
          <w:sz w:val="24"/>
          <w:szCs w:val="24"/>
        </w:rPr>
        <w:t xml:space="preserve"> explain their mathematical thinking and help cognition. </w:t>
      </w:r>
      <w:r w:rsidR="00605615" w:rsidRPr="00221DD6">
        <w:rPr>
          <w:rFonts w:ascii="Arial" w:hAnsi="Arial" w:cs="Arial"/>
          <w:sz w:val="24"/>
          <w:szCs w:val="24"/>
        </w:rPr>
        <w:t xml:space="preserve">This approach ensures opportunities for children to develop quality mathematical dialogue. </w:t>
      </w:r>
    </w:p>
    <w:p w:rsidR="00210230" w:rsidRPr="00221DD6" w:rsidRDefault="00210230" w:rsidP="00210230">
      <w:pPr>
        <w:rPr>
          <w:rFonts w:ascii="Arial" w:hAnsi="Arial" w:cs="Arial"/>
          <w:b/>
          <w:sz w:val="24"/>
          <w:szCs w:val="24"/>
          <w:u w:val="single"/>
        </w:rPr>
      </w:pPr>
    </w:p>
    <w:p w:rsidR="00210230" w:rsidRPr="00221DD6" w:rsidRDefault="00210230" w:rsidP="00210230">
      <w:pPr>
        <w:rPr>
          <w:rFonts w:ascii="Arial" w:hAnsi="Arial" w:cs="Arial"/>
          <w:sz w:val="24"/>
          <w:szCs w:val="24"/>
        </w:rPr>
      </w:pPr>
      <w:r w:rsidRPr="00221DD6">
        <w:rPr>
          <w:rFonts w:ascii="Arial" w:hAnsi="Arial" w:cs="Arial"/>
          <w:sz w:val="24"/>
          <w:szCs w:val="24"/>
        </w:rPr>
        <w:t xml:space="preserve">At St Philips we follow The White Rose Maths scheme of learning and have consequently adopted their calculation policies.  Throughout the policies, each operation is broken down into skills with detailed models and images to effectively teach each concept. The overview of skills across the year groups, provide consistency throughout the school. </w:t>
      </w:r>
    </w:p>
    <w:p w:rsidR="00210230" w:rsidRPr="00221DD6" w:rsidRDefault="00210230" w:rsidP="00210230">
      <w:pPr>
        <w:rPr>
          <w:rFonts w:ascii="Arial" w:hAnsi="Arial" w:cs="Arial"/>
          <w:sz w:val="24"/>
          <w:szCs w:val="24"/>
        </w:rPr>
      </w:pPr>
    </w:p>
    <w:p w:rsidR="003528D3" w:rsidRPr="00221DD6" w:rsidRDefault="003528D3" w:rsidP="00210230">
      <w:pPr>
        <w:rPr>
          <w:rFonts w:ascii="Arial" w:hAnsi="Arial" w:cs="Arial"/>
          <w:sz w:val="24"/>
          <w:szCs w:val="24"/>
        </w:rPr>
      </w:pPr>
    </w:p>
    <w:p w:rsidR="00210230" w:rsidRPr="00221DD6" w:rsidRDefault="00210230" w:rsidP="00210230">
      <w:pPr>
        <w:rPr>
          <w:rFonts w:ascii="Arial" w:hAnsi="Arial" w:cs="Arial"/>
          <w:sz w:val="24"/>
          <w:szCs w:val="24"/>
        </w:rPr>
      </w:pPr>
      <w:r w:rsidRPr="00221DD6">
        <w:rPr>
          <w:rFonts w:ascii="Arial" w:hAnsi="Arial" w:cs="Arial"/>
          <w:sz w:val="24"/>
          <w:szCs w:val="24"/>
        </w:rPr>
        <w:t>The policies apply to the teaching of Years 1 – 6.   Please see link below to access the full polici</w:t>
      </w:r>
      <w:r w:rsidR="00203E02" w:rsidRPr="00221DD6">
        <w:rPr>
          <w:rFonts w:ascii="Arial" w:hAnsi="Arial" w:cs="Arial"/>
          <w:sz w:val="24"/>
          <w:szCs w:val="24"/>
        </w:rPr>
        <w:t>es</w:t>
      </w:r>
    </w:p>
    <w:p w:rsidR="00203E02" w:rsidRPr="00221DD6" w:rsidRDefault="00203E02" w:rsidP="00210230">
      <w:pPr>
        <w:rPr>
          <w:rFonts w:ascii="Arial" w:hAnsi="Arial" w:cs="Arial"/>
          <w:sz w:val="24"/>
          <w:szCs w:val="24"/>
        </w:rPr>
      </w:pPr>
      <w:r w:rsidRPr="00221DD6">
        <w:rPr>
          <w:rFonts w:ascii="Arial" w:hAnsi="Arial" w:cs="Arial"/>
          <w:sz w:val="24"/>
          <w:szCs w:val="24"/>
        </w:rPr>
        <w:t>https://assets.whiteroseeducation.com/new-schemes/Addition%20and%20subtraction%20calculation%20policy%20July%202022%20v2.pdf</w:t>
      </w:r>
    </w:p>
    <w:p w:rsidR="00210230" w:rsidRPr="00221DD6" w:rsidRDefault="00210230" w:rsidP="00210230">
      <w:pPr>
        <w:rPr>
          <w:rFonts w:ascii="Arial" w:hAnsi="Arial" w:cs="Arial"/>
          <w:b/>
          <w:sz w:val="24"/>
          <w:szCs w:val="24"/>
          <w:u w:val="single"/>
        </w:rPr>
      </w:pPr>
    </w:p>
    <w:p w:rsidR="00210230" w:rsidRPr="00221DD6" w:rsidRDefault="00210230" w:rsidP="00210230">
      <w:pPr>
        <w:rPr>
          <w:rFonts w:ascii="Arial" w:hAnsi="Arial" w:cs="Arial"/>
          <w:b/>
          <w:sz w:val="24"/>
          <w:szCs w:val="24"/>
          <w:u w:val="single"/>
        </w:rPr>
      </w:pPr>
      <w:r w:rsidRPr="00221DD6">
        <w:rPr>
          <w:rFonts w:ascii="Arial" w:hAnsi="Arial" w:cs="Arial"/>
          <w:b/>
          <w:sz w:val="24"/>
          <w:szCs w:val="24"/>
          <w:u w:val="single"/>
        </w:rPr>
        <w:t>Maths in EYFS</w:t>
      </w:r>
    </w:p>
    <w:p w:rsidR="00210230" w:rsidRPr="00221DD6" w:rsidRDefault="00210230" w:rsidP="00210230">
      <w:pPr>
        <w:rPr>
          <w:rFonts w:ascii="Arial" w:hAnsi="Arial" w:cs="Arial"/>
          <w:sz w:val="24"/>
          <w:szCs w:val="24"/>
        </w:rPr>
      </w:pPr>
    </w:p>
    <w:p w:rsidR="00210230" w:rsidRPr="00221DD6" w:rsidRDefault="00210230" w:rsidP="00210230">
      <w:pPr>
        <w:rPr>
          <w:rFonts w:ascii="Arial" w:hAnsi="Arial" w:cs="Arial"/>
          <w:sz w:val="24"/>
          <w:szCs w:val="24"/>
        </w:rPr>
      </w:pPr>
      <w:r w:rsidRPr="00221DD6">
        <w:rPr>
          <w:rFonts w:ascii="Arial" w:hAnsi="Arial" w:cs="Arial"/>
          <w:sz w:val="24"/>
          <w:szCs w:val="24"/>
        </w:rPr>
        <w:t xml:space="preserve">The EYFS framework stresses the importance in early years of ‘developing a strong grounding of number’ in order to ‘develop the necessary building blocks to excel mathematically’. </w:t>
      </w:r>
    </w:p>
    <w:p w:rsidR="00094CB9" w:rsidRPr="00221DD6" w:rsidRDefault="00210230" w:rsidP="00094CB9">
      <w:pPr>
        <w:rPr>
          <w:rFonts w:ascii="Arial" w:hAnsi="Arial" w:cs="Arial"/>
          <w:sz w:val="24"/>
          <w:szCs w:val="24"/>
        </w:rPr>
      </w:pPr>
      <w:r w:rsidRPr="00221DD6">
        <w:rPr>
          <w:rFonts w:ascii="Arial" w:hAnsi="Arial" w:cs="Arial"/>
          <w:sz w:val="24"/>
          <w:szCs w:val="24"/>
        </w:rPr>
        <w:t xml:space="preserve">In Reception at St Philips, the </w:t>
      </w:r>
      <w:r w:rsidR="00150E8B" w:rsidRPr="00221DD6">
        <w:rPr>
          <w:rFonts w:ascii="Arial" w:hAnsi="Arial" w:cs="Arial"/>
          <w:sz w:val="24"/>
          <w:szCs w:val="24"/>
        </w:rPr>
        <w:t>W</w:t>
      </w:r>
      <w:r w:rsidRPr="00221DD6">
        <w:rPr>
          <w:rFonts w:ascii="Arial" w:hAnsi="Arial" w:cs="Arial"/>
          <w:sz w:val="24"/>
          <w:szCs w:val="24"/>
        </w:rPr>
        <w:t xml:space="preserve">hite Rose scheme of learning and NCETM materials are used to inform and guide planning to create a curriculum where children are introduced to concepts in a variety of ways, encouraging mathematical thinking and talking. </w:t>
      </w:r>
      <w:r w:rsidR="00094CB9" w:rsidRPr="00221DD6">
        <w:rPr>
          <w:rFonts w:ascii="Arial" w:hAnsi="Arial" w:cs="Arial"/>
          <w:sz w:val="24"/>
          <w:szCs w:val="24"/>
        </w:rPr>
        <w:t>The updated White Rose Reception scheme underpins the new Educational Programme for Mathematics (DFE 2020)</w:t>
      </w:r>
      <w:r w:rsidR="000049E3" w:rsidRPr="00221DD6">
        <w:rPr>
          <w:rFonts w:ascii="Arial" w:hAnsi="Arial" w:cs="Arial"/>
          <w:sz w:val="24"/>
          <w:szCs w:val="24"/>
        </w:rPr>
        <w:t xml:space="preserve">. </w:t>
      </w:r>
    </w:p>
    <w:p w:rsidR="00210230" w:rsidRPr="00221DD6" w:rsidRDefault="00210230" w:rsidP="00210230">
      <w:pPr>
        <w:rPr>
          <w:rFonts w:ascii="Arial" w:hAnsi="Arial" w:cs="Arial"/>
          <w:sz w:val="24"/>
          <w:szCs w:val="24"/>
        </w:rPr>
      </w:pPr>
      <w:r w:rsidRPr="00221DD6">
        <w:rPr>
          <w:rFonts w:ascii="Arial" w:hAnsi="Arial" w:cs="Arial"/>
          <w:sz w:val="24"/>
          <w:szCs w:val="24"/>
        </w:rPr>
        <w:t>We strive to ensure that the teaching of maths is both age-appropriate and engaging.</w:t>
      </w:r>
      <w:r w:rsidR="00094CB9" w:rsidRPr="00221DD6">
        <w:rPr>
          <w:rFonts w:ascii="Arial" w:hAnsi="Arial" w:cs="Arial"/>
          <w:sz w:val="24"/>
          <w:szCs w:val="24"/>
        </w:rPr>
        <w:t xml:space="preserve"> </w:t>
      </w:r>
      <w:r w:rsidRPr="00221DD6">
        <w:rPr>
          <w:rFonts w:ascii="Arial" w:hAnsi="Arial" w:cs="Arial"/>
          <w:sz w:val="24"/>
          <w:szCs w:val="24"/>
        </w:rPr>
        <w:t>A math</w:t>
      </w:r>
      <w:r w:rsidR="000A513B" w:rsidRPr="00221DD6">
        <w:rPr>
          <w:rFonts w:ascii="Arial" w:hAnsi="Arial" w:cs="Arial"/>
          <w:sz w:val="24"/>
          <w:szCs w:val="24"/>
        </w:rPr>
        <w:t>ematic</w:t>
      </w:r>
      <w:r w:rsidRPr="00221DD6">
        <w:rPr>
          <w:rFonts w:ascii="Arial" w:hAnsi="Arial" w:cs="Arial"/>
          <w:sz w:val="24"/>
          <w:szCs w:val="24"/>
        </w:rPr>
        <w:t xml:space="preserve">s rich environment is important for the children to explore and experience. </w:t>
      </w:r>
      <w:r w:rsidR="00E07E8A" w:rsidRPr="00221DD6">
        <w:rPr>
          <w:rFonts w:ascii="Arial" w:hAnsi="Arial" w:cs="Arial"/>
          <w:sz w:val="24"/>
          <w:szCs w:val="24"/>
        </w:rPr>
        <w:t xml:space="preserve">At St Philips, </w:t>
      </w:r>
      <w:r w:rsidR="002A74A0" w:rsidRPr="00221DD6">
        <w:rPr>
          <w:rFonts w:ascii="Arial" w:hAnsi="Arial" w:cs="Arial"/>
          <w:sz w:val="24"/>
          <w:szCs w:val="24"/>
        </w:rPr>
        <w:t xml:space="preserve">not only do </w:t>
      </w:r>
      <w:r w:rsidR="00E07E8A" w:rsidRPr="00221DD6">
        <w:rPr>
          <w:rFonts w:ascii="Arial" w:hAnsi="Arial" w:cs="Arial"/>
          <w:sz w:val="24"/>
          <w:szCs w:val="24"/>
        </w:rPr>
        <w:t xml:space="preserve">the children </w:t>
      </w:r>
      <w:r w:rsidR="002A74A0" w:rsidRPr="00221DD6">
        <w:rPr>
          <w:rFonts w:ascii="Arial" w:hAnsi="Arial" w:cs="Arial"/>
          <w:sz w:val="24"/>
          <w:szCs w:val="24"/>
        </w:rPr>
        <w:t xml:space="preserve">experience direct mathematical teaching every day but there are </w:t>
      </w:r>
      <w:r w:rsidR="002A74A0" w:rsidRPr="00221DD6">
        <w:rPr>
          <w:rFonts w:ascii="Arial" w:hAnsi="Arial" w:cs="Arial"/>
          <w:sz w:val="24"/>
          <w:szCs w:val="24"/>
        </w:rPr>
        <w:lastRenderedPageBreak/>
        <w:t xml:space="preserve">mathematical elements running throughout the continuous provision, from the reading corner, to the outdoor area, to the art activities. </w:t>
      </w:r>
      <w:r w:rsidR="00AC1F2E" w:rsidRPr="00221DD6">
        <w:rPr>
          <w:rFonts w:ascii="Arial" w:hAnsi="Arial" w:cs="Arial"/>
          <w:sz w:val="24"/>
          <w:szCs w:val="24"/>
        </w:rPr>
        <w:t>The children experience and explore maths through carefully planned activities where manipulatives are used continuously to construct a solid understanding of number. The use of concrete apparatus</w:t>
      </w:r>
      <w:r w:rsidR="00150E8B" w:rsidRPr="00221DD6">
        <w:rPr>
          <w:rFonts w:ascii="Arial" w:hAnsi="Arial" w:cs="Arial"/>
          <w:sz w:val="24"/>
          <w:szCs w:val="24"/>
        </w:rPr>
        <w:t xml:space="preserve"> when introducing a concept </w:t>
      </w:r>
      <w:r w:rsidR="00AC1F2E" w:rsidRPr="00221DD6">
        <w:rPr>
          <w:rFonts w:ascii="Arial" w:hAnsi="Arial" w:cs="Arial"/>
          <w:sz w:val="24"/>
          <w:szCs w:val="24"/>
        </w:rPr>
        <w:t xml:space="preserve">means teaching is engaging, </w:t>
      </w:r>
      <w:r w:rsidR="00150E8B" w:rsidRPr="00221DD6">
        <w:rPr>
          <w:rFonts w:ascii="Arial" w:hAnsi="Arial" w:cs="Arial"/>
          <w:sz w:val="24"/>
          <w:szCs w:val="24"/>
        </w:rPr>
        <w:t xml:space="preserve">this is </w:t>
      </w:r>
      <w:r w:rsidR="00AC1F2E" w:rsidRPr="00221DD6">
        <w:rPr>
          <w:rFonts w:ascii="Arial" w:hAnsi="Arial" w:cs="Arial"/>
          <w:sz w:val="24"/>
          <w:szCs w:val="24"/>
        </w:rPr>
        <w:t xml:space="preserve">followed by a hands-on approach where the children can practice </w:t>
      </w:r>
      <w:r w:rsidR="00150E8B" w:rsidRPr="00221DD6">
        <w:rPr>
          <w:rFonts w:ascii="Arial" w:hAnsi="Arial" w:cs="Arial"/>
          <w:sz w:val="24"/>
          <w:szCs w:val="24"/>
        </w:rPr>
        <w:t xml:space="preserve">and consolidate their learning. </w:t>
      </w:r>
    </w:p>
    <w:p w:rsidR="00210230" w:rsidRPr="00221DD6" w:rsidRDefault="00210230" w:rsidP="00210230">
      <w:pPr>
        <w:rPr>
          <w:rFonts w:ascii="Arial" w:hAnsi="Arial" w:cs="Arial"/>
          <w:sz w:val="24"/>
          <w:szCs w:val="24"/>
        </w:rPr>
      </w:pPr>
    </w:p>
    <w:p w:rsidR="00150E8B" w:rsidRPr="00221DD6" w:rsidRDefault="00150E8B" w:rsidP="00210230">
      <w:pPr>
        <w:rPr>
          <w:rFonts w:ascii="Arial" w:hAnsi="Arial" w:cs="Arial"/>
          <w:sz w:val="24"/>
          <w:szCs w:val="24"/>
        </w:rPr>
      </w:pPr>
    </w:p>
    <w:p w:rsidR="00210230" w:rsidRPr="00221DD6" w:rsidRDefault="000049E3" w:rsidP="003528D3">
      <w:pPr>
        <w:rPr>
          <w:rFonts w:ascii="Arial" w:hAnsi="Arial" w:cs="Arial"/>
          <w:sz w:val="24"/>
          <w:szCs w:val="24"/>
        </w:rPr>
      </w:pPr>
      <w:r w:rsidRPr="00221DD6">
        <w:rPr>
          <w:rFonts w:ascii="Arial" w:hAnsi="Arial" w:cs="Arial"/>
          <w:sz w:val="24"/>
          <w:szCs w:val="24"/>
        </w:rPr>
        <w:t>EFFS schemes of learning -</w:t>
      </w:r>
      <w:r w:rsidR="003528D3" w:rsidRPr="00221DD6">
        <w:rPr>
          <w:rFonts w:ascii="Arial" w:hAnsi="Arial" w:cs="Arial"/>
          <w:sz w:val="24"/>
          <w:szCs w:val="24"/>
        </w:rPr>
        <w:t xml:space="preserve"> https://whiteroseeducation.com/resources?year=reception&amp;subject=maths#supportingmaterials</w:t>
      </w:r>
    </w:p>
    <w:p w:rsidR="00210230" w:rsidRPr="00221DD6" w:rsidRDefault="00210230">
      <w:pPr>
        <w:pStyle w:val="BodyText"/>
        <w:spacing w:before="6"/>
        <w:rPr>
          <w:rFonts w:ascii="Arial" w:hAnsi="Arial" w:cs="Arial"/>
          <w:sz w:val="24"/>
          <w:szCs w:val="24"/>
        </w:rPr>
      </w:pPr>
    </w:p>
    <w:p w:rsidR="00210230" w:rsidRPr="00221DD6" w:rsidRDefault="00210230">
      <w:pPr>
        <w:pStyle w:val="BodyText"/>
        <w:spacing w:before="6"/>
        <w:rPr>
          <w:rFonts w:ascii="Arial" w:hAnsi="Arial" w:cs="Arial"/>
          <w:sz w:val="24"/>
          <w:szCs w:val="24"/>
        </w:rPr>
      </w:pPr>
    </w:p>
    <w:p w:rsidR="00210230" w:rsidRPr="00221DD6" w:rsidRDefault="00210230">
      <w:pPr>
        <w:pStyle w:val="BodyText"/>
        <w:spacing w:before="6"/>
        <w:rPr>
          <w:rFonts w:ascii="Arial" w:hAnsi="Arial" w:cs="Arial"/>
          <w:sz w:val="24"/>
          <w:szCs w:val="24"/>
        </w:rPr>
      </w:pPr>
    </w:p>
    <w:p w:rsidR="00210230" w:rsidRPr="00221DD6" w:rsidRDefault="00210230">
      <w:pPr>
        <w:pStyle w:val="BodyText"/>
        <w:spacing w:before="6"/>
        <w:rPr>
          <w:rFonts w:ascii="Arial" w:hAnsi="Arial" w:cs="Arial"/>
          <w:sz w:val="24"/>
          <w:szCs w:val="24"/>
        </w:rPr>
      </w:pPr>
    </w:p>
    <w:p w:rsidR="00210230" w:rsidRPr="00221DD6" w:rsidRDefault="00210230">
      <w:pPr>
        <w:pStyle w:val="BodyText"/>
        <w:spacing w:before="6"/>
        <w:rPr>
          <w:rFonts w:ascii="Arial" w:hAnsi="Arial" w:cs="Arial"/>
          <w:sz w:val="24"/>
          <w:szCs w:val="24"/>
        </w:rPr>
      </w:pPr>
    </w:p>
    <w:p w:rsidR="00210230" w:rsidRPr="00221DD6" w:rsidRDefault="00210230">
      <w:pPr>
        <w:pStyle w:val="BodyText"/>
        <w:spacing w:before="6"/>
        <w:rPr>
          <w:rFonts w:ascii="Arial" w:hAnsi="Arial" w:cs="Arial"/>
          <w:sz w:val="24"/>
          <w:szCs w:val="24"/>
        </w:rPr>
      </w:pPr>
    </w:p>
    <w:p w:rsidR="00210230" w:rsidRPr="00221DD6" w:rsidRDefault="00210230">
      <w:pPr>
        <w:pStyle w:val="BodyText"/>
        <w:spacing w:before="6"/>
        <w:rPr>
          <w:rFonts w:ascii="Arial" w:hAnsi="Arial" w:cs="Arial"/>
          <w:sz w:val="24"/>
          <w:szCs w:val="24"/>
        </w:rPr>
      </w:pPr>
    </w:p>
    <w:p w:rsidR="00210230" w:rsidRDefault="00210230">
      <w:pPr>
        <w:pStyle w:val="BodyText"/>
        <w:spacing w:before="6"/>
        <w:rPr>
          <w:rFonts w:ascii="Arial" w:hAnsi="Arial" w:cs="Arial"/>
          <w:sz w:val="24"/>
          <w:szCs w:val="24"/>
        </w:rPr>
      </w:pPr>
    </w:p>
    <w:p w:rsidR="00221DD6" w:rsidRDefault="00221DD6">
      <w:pPr>
        <w:pStyle w:val="BodyText"/>
        <w:spacing w:before="6"/>
        <w:rPr>
          <w:rFonts w:ascii="Arial" w:hAnsi="Arial" w:cs="Arial"/>
          <w:sz w:val="24"/>
          <w:szCs w:val="24"/>
        </w:rPr>
      </w:pPr>
    </w:p>
    <w:p w:rsidR="00221DD6" w:rsidRDefault="00221DD6">
      <w:pPr>
        <w:pStyle w:val="BodyText"/>
        <w:spacing w:before="6"/>
        <w:rPr>
          <w:rFonts w:ascii="Arial" w:hAnsi="Arial" w:cs="Arial"/>
          <w:sz w:val="24"/>
          <w:szCs w:val="24"/>
        </w:rPr>
      </w:pPr>
    </w:p>
    <w:p w:rsidR="00221DD6" w:rsidRDefault="00221DD6">
      <w:pPr>
        <w:pStyle w:val="BodyText"/>
        <w:spacing w:before="6"/>
        <w:rPr>
          <w:rFonts w:ascii="Arial" w:hAnsi="Arial" w:cs="Arial"/>
          <w:sz w:val="24"/>
          <w:szCs w:val="24"/>
        </w:rPr>
      </w:pPr>
    </w:p>
    <w:p w:rsidR="00221DD6" w:rsidRDefault="00221DD6">
      <w:pPr>
        <w:pStyle w:val="BodyText"/>
        <w:spacing w:before="6"/>
        <w:rPr>
          <w:rFonts w:ascii="Arial" w:hAnsi="Arial" w:cs="Arial"/>
          <w:sz w:val="24"/>
          <w:szCs w:val="24"/>
        </w:rPr>
      </w:pPr>
    </w:p>
    <w:p w:rsidR="00221DD6" w:rsidRDefault="00221DD6">
      <w:pPr>
        <w:pStyle w:val="BodyText"/>
        <w:spacing w:before="6"/>
        <w:rPr>
          <w:rFonts w:ascii="Arial" w:hAnsi="Arial" w:cs="Arial"/>
          <w:sz w:val="24"/>
          <w:szCs w:val="24"/>
        </w:rPr>
      </w:pPr>
    </w:p>
    <w:p w:rsidR="00221DD6" w:rsidRDefault="00221DD6">
      <w:pPr>
        <w:pStyle w:val="BodyText"/>
        <w:spacing w:before="6"/>
        <w:rPr>
          <w:rFonts w:ascii="Arial" w:hAnsi="Arial" w:cs="Arial"/>
          <w:sz w:val="24"/>
          <w:szCs w:val="24"/>
        </w:rPr>
      </w:pPr>
    </w:p>
    <w:p w:rsidR="00221DD6" w:rsidRDefault="00221DD6">
      <w:pPr>
        <w:pStyle w:val="BodyText"/>
        <w:spacing w:before="6"/>
        <w:rPr>
          <w:rFonts w:ascii="Arial" w:hAnsi="Arial" w:cs="Arial"/>
          <w:sz w:val="24"/>
          <w:szCs w:val="24"/>
        </w:rPr>
      </w:pPr>
    </w:p>
    <w:p w:rsidR="00221DD6" w:rsidRDefault="00221DD6">
      <w:pPr>
        <w:pStyle w:val="BodyText"/>
        <w:spacing w:before="6"/>
        <w:rPr>
          <w:rFonts w:ascii="Arial" w:hAnsi="Arial" w:cs="Arial"/>
          <w:sz w:val="24"/>
          <w:szCs w:val="24"/>
        </w:rPr>
      </w:pPr>
    </w:p>
    <w:p w:rsidR="00221DD6" w:rsidRDefault="00221DD6">
      <w:pPr>
        <w:pStyle w:val="BodyText"/>
        <w:spacing w:before="6"/>
        <w:rPr>
          <w:rFonts w:ascii="Arial" w:hAnsi="Arial" w:cs="Arial"/>
          <w:sz w:val="24"/>
          <w:szCs w:val="24"/>
        </w:rPr>
      </w:pPr>
    </w:p>
    <w:p w:rsidR="00221DD6" w:rsidRDefault="00221DD6">
      <w:pPr>
        <w:pStyle w:val="BodyText"/>
        <w:spacing w:before="6"/>
        <w:rPr>
          <w:rFonts w:ascii="Arial" w:hAnsi="Arial" w:cs="Arial"/>
          <w:sz w:val="24"/>
          <w:szCs w:val="24"/>
        </w:rPr>
      </w:pPr>
    </w:p>
    <w:p w:rsidR="00221DD6" w:rsidRDefault="00221DD6">
      <w:pPr>
        <w:pStyle w:val="BodyText"/>
        <w:spacing w:before="6"/>
        <w:rPr>
          <w:rFonts w:ascii="Arial" w:hAnsi="Arial" w:cs="Arial"/>
          <w:sz w:val="24"/>
          <w:szCs w:val="24"/>
        </w:rPr>
      </w:pPr>
      <w:bookmarkStart w:id="0" w:name="_GoBack"/>
      <w:bookmarkEnd w:id="0"/>
    </w:p>
    <w:p w:rsidR="00221DD6" w:rsidRDefault="00221DD6">
      <w:pPr>
        <w:pStyle w:val="BodyText"/>
        <w:spacing w:before="6"/>
        <w:rPr>
          <w:rFonts w:ascii="Arial" w:hAnsi="Arial" w:cs="Arial"/>
          <w:sz w:val="24"/>
          <w:szCs w:val="24"/>
        </w:rPr>
      </w:pPr>
    </w:p>
    <w:p w:rsidR="00221DD6" w:rsidRDefault="00221DD6">
      <w:pPr>
        <w:pStyle w:val="BodyText"/>
        <w:spacing w:before="6"/>
        <w:rPr>
          <w:rFonts w:ascii="Arial" w:hAnsi="Arial" w:cs="Arial"/>
          <w:sz w:val="24"/>
          <w:szCs w:val="24"/>
        </w:rPr>
      </w:pPr>
    </w:p>
    <w:p w:rsidR="00162A5A" w:rsidRPr="00221DD6" w:rsidRDefault="00D93D41" w:rsidP="00D93D41">
      <w:pPr>
        <w:rPr>
          <w:rFonts w:ascii="Arial" w:hAnsi="Arial" w:cs="Arial"/>
          <w:b/>
          <w:sz w:val="24"/>
          <w:szCs w:val="24"/>
        </w:rPr>
      </w:pPr>
      <w:r w:rsidRPr="00221DD6">
        <w:rPr>
          <w:rFonts w:ascii="Arial" w:hAnsi="Arial" w:cs="Arial"/>
          <w:b/>
          <w:sz w:val="24"/>
          <w:szCs w:val="24"/>
        </w:rPr>
        <w:t>PROGRESSION THROUGH CALCULATION GUIDANCE</w:t>
      </w:r>
    </w:p>
    <w:p w:rsidR="00162A5A" w:rsidRPr="00221DD6" w:rsidRDefault="00162A5A">
      <w:pPr>
        <w:pStyle w:val="BodyText"/>
        <w:rPr>
          <w:rFonts w:ascii="Arial" w:hAnsi="Arial" w:cs="Arial"/>
          <w:sz w:val="24"/>
          <w:szCs w:val="24"/>
        </w:rPr>
      </w:pPr>
    </w:p>
    <w:p w:rsidR="00162A5A" w:rsidRPr="00221DD6" w:rsidRDefault="00162A5A">
      <w:pPr>
        <w:pStyle w:val="BodyText"/>
        <w:rPr>
          <w:rFonts w:ascii="Arial" w:hAnsi="Arial" w:cs="Arial"/>
          <w:sz w:val="24"/>
          <w:szCs w:val="24"/>
        </w:rPr>
      </w:pPr>
    </w:p>
    <w:p w:rsidR="00162A5A" w:rsidRPr="00221DD6" w:rsidRDefault="00D93D41" w:rsidP="00D93D41">
      <w:pPr>
        <w:rPr>
          <w:rFonts w:ascii="Arial" w:hAnsi="Arial" w:cs="Arial"/>
          <w:sz w:val="24"/>
          <w:szCs w:val="24"/>
        </w:rPr>
      </w:pPr>
      <w:r w:rsidRPr="00221DD6">
        <w:rPr>
          <w:rFonts w:ascii="Arial" w:hAnsi="Arial" w:cs="Arial"/>
          <w:sz w:val="24"/>
          <w:szCs w:val="24"/>
        </w:rPr>
        <w:t>This guidance has been developed from the White Rose Calculation Policy: which was written as a guide to indicate the progression through Addition, Subtraction, multiplication and Division in Years 1 – 6.</w:t>
      </w:r>
    </w:p>
    <w:p w:rsidR="00162A5A" w:rsidRDefault="00162A5A">
      <w:pPr>
        <w:sectPr w:rsidR="00162A5A" w:rsidSect="00221DD6">
          <w:type w:val="continuous"/>
          <w:pgSz w:w="16850" w:h="11900" w:orient="landscape"/>
          <w:pgMar w:top="720" w:right="720" w:bottom="720" w:left="720" w:header="720" w:footer="720" w:gutter="0"/>
          <w:pgBorders w:display="firstPage" w:offsetFrom="page">
            <w:top w:val="single" w:sz="36" w:space="24" w:color="002060"/>
            <w:left w:val="single" w:sz="36" w:space="24" w:color="002060"/>
            <w:bottom w:val="single" w:sz="36" w:space="24" w:color="002060"/>
            <w:right w:val="single" w:sz="36" w:space="24" w:color="002060"/>
          </w:pgBorders>
          <w:cols w:space="720"/>
          <w:docGrid w:linePitch="299"/>
        </w:sectPr>
      </w:pPr>
    </w:p>
    <w:p w:rsidR="00162A5A" w:rsidRDefault="00D93D41">
      <w:pPr>
        <w:pStyle w:val="BodyText"/>
        <w:rPr>
          <w:sz w:val="20"/>
        </w:rPr>
      </w:pPr>
      <w:r>
        <w:rPr>
          <w:noProof/>
        </w:rPr>
        <w:lastRenderedPageBreak/>
        <w:drawing>
          <wp:anchor distT="0" distB="0" distL="0" distR="0" simplePos="0" relativeHeight="486457344" behindDoc="1" locked="0" layoutInCell="1" allowOverlap="1">
            <wp:simplePos x="0" y="0"/>
            <wp:positionH relativeFrom="page">
              <wp:posOffset>2142743</wp:posOffset>
            </wp:positionH>
            <wp:positionV relativeFrom="page">
              <wp:posOffset>2621241</wp:posOffset>
            </wp:positionV>
            <wp:extent cx="970670" cy="946403"/>
            <wp:effectExtent l="0" t="0" r="0" b="0"/>
            <wp:wrapNone/>
            <wp:docPr id="13"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6.jpeg"/>
                    <pic:cNvPicPr/>
                  </pic:nvPicPr>
                  <pic:blipFill>
                    <a:blip r:embed="rId7" cstate="print"/>
                    <a:stretch>
                      <a:fillRect/>
                    </a:stretch>
                  </pic:blipFill>
                  <pic:spPr>
                    <a:xfrm>
                      <a:off x="0" y="0"/>
                      <a:ext cx="970670" cy="946403"/>
                    </a:xfrm>
                    <a:prstGeom prst="rect">
                      <a:avLst/>
                    </a:prstGeom>
                  </pic:spPr>
                </pic:pic>
              </a:graphicData>
            </a:graphic>
          </wp:anchor>
        </w:drawing>
      </w:r>
      <w:r w:rsidR="00CD12DA">
        <w:rPr>
          <w:noProof/>
        </w:rPr>
        <mc:AlternateContent>
          <mc:Choice Requires="wpg">
            <w:drawing>
              <wp:anchor distT="0" distB="0" distL="114300" distR="114300" simplePos="0" relativeHeight="486457856" behindDoc="1" locked="0" layoutInCell="1" allowOverlap="1">
                <wp:simplePos x="0" y="0"/>
                <wp:positionH relativeFrom="page">
                  <wp:posOffset>4999990</wp:posOffset>
                </wp:positionH>
                <wp:positionV relativeFrom="page">
                  <wp:posOffset>3773170</wp:posOffset>
                </wp:positionV>
                <wp:extent cx="2030095" cy="295910"/>
                <wp:effectExtent l="0" t="0" r="0" b="0"/>
                <wp:wrapNone/>
                <wp:docPr id="371" name="Group 2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30095" cy="295910"/>
                          <a:chOff x="7874" y="5942"/>
                          <a:chExt cx="3197" cy="466"/>
                        </a:xfrm>
                      </wpg:grpSpPr>
                      <wps:wsp>
                        <wps:cNvPr id="372" name="Rectangle 227"/>
                        <wps:cNvSpPr>
                          <a:spLocks noChangeArrowheads="1"/>
                        </wps:cNvSpPr>
                        <wps:spPr bwMode="auto">
                          <a:xfrm>
                            <a:off x="7874" y="5942"/>
                            <a:ext cx="1860" cy="466"/>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3" name="Rectangle 226"/>
                        <wps:cNvSpPr>
                          <a:spLocks noChangeArrowheads="1"/>
                        </wps:cNvSpPr>
                        <wps:spPr bwMode="auto">
                          <a:xfrm>
                            <a:off x="9720" y="5942"/>
                            <a:ext cx="1352" cy="466"/>
                          </a:xfrm>
                          <a:prstGeom prst="rect">
                            <a:avLst/>
                          </a:prstGeom>
                          <a:solidFill>
                            <a:srgbClr val="6F2F9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EDF5D07" id="Group 225" o:spid="_x0000_s1026" style="position:absolute;margin-left:393.7pt;margin-top:297.1pt;width:159.85pt;height:23.3pt;z-index:-16858624;mso-position-horizontal-relative:page;mso-position-vertical-relative:page" coordorigin="7874,5942" coordsize="3197,4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">
                <v:rect id="Rectangle 227" o:spid="_x0000_s1027" style="position:absolute;left:7874;top:5942;width:1860;height: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" fillcolor="#ec7c30" stroked="f"/>
                <v:rect id="Rectangle 226" o:spid="_x0000_s1028" style="position:absolute;left:9720;top:5942;width:1352;height: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" fillcolor="#6f2f9f" stroked="f"/>
                <w10:wrap anchorx="page" anchory="page"/>
              </v:group>
            </w:pict>
          </mc:Fallback>
        </mc:AlternateContent>
      </w:r>
      <w:r w:rsidR="00CD12DA">
        <w:rPr>
          <w:noProof/>
        </w:rPr>
        <mc:AlternateContent>
          <mc:Choice Requires="wpg">
            <w:drawing>
              <wp:anchor distT="0" distB="0" distL="114300" distR="114300" simplePos="0" relativeHeight="486458368" behindDoc="1" locked="0" layoutInCell="1" allowOverlap="1">
                <wp:simplePos x="0" y="0"/>
                <wp:positionH relativeFrom="page">
                  <wp:posOffset>8546465</wp:posOffset>
                </wp:positionH>
                <wp:positionV relativeFrom="page">
                  <wp:posOffset>1822450</wp:posOffset>
                </wp:positionV>
                <wp:extent cx="1031875" cy="850900"/>
                <wp:effectExtent l="0" t="0" r="0" b="0"/>
                <wp:wrapNone/>
                <wp:docPr id="362" name="Group 2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31875" cy="850900"/>
                          <a:chOff x="13459" y="2870"/>
                          <a:chExt cx="1625" cy="1340"/>
                        </a:xfrm>
                      </wpg:grpSpPr>
                      <wps:wsp>
                        <wps:cNvPr id="363" name="Freeform 224"/>
                        <wps:cNvSpPr>
                          <a:spLocks/>
                        </wps:cNvSpPr>
                        <wps:spPr bwMode="auto">
                          <a:xfrm>
                            <a:off x="13468" y="3254"/>
                            <a:ext cx="608" cy="646"/>
                          </a:xfrm>
                          <a:custGeom>
                            <a:avLst/>
                            <a:gdLst>
                              <a:gd name="T0" fmla="+- 0 13975 13469"/>
                              <a:gd name="T1" fmla="*/ T0 w 608"/>
                              <a:gd name="T2" fmla="+- 0 3254 3254"/>
                              <a:gd name="T3" fmla="*/ 3254 h 646"/>
                              <a:gd name="T4" fmla="+- 0 13570 13469"/>
                              <a:gd name="T5" fmla="*/ T4 w 608"/>
                              <a:gd name="T6" fmla="+- 0 3254 3254"/>
                              <a:gd name="T7" fmla="*/ 3254 h 646"/>
                              <a:gd name="T8" fmla="+- 0 13531 13469"/>
                              <a:gd name="T9" fmla="*/ T8 w 608"/>
                              <a:gd name="T10" fmla="+- 0 3262 3254"/>
                              <a:gd name="T11" fmla="*/ 3262 h 646"/>
                              <a:gd name="T12" fmla="+- 0 13498 13469"/>
                              <a:gd name="T13" fmla="*/ T12 w 608"/>
                              <a:gd name="T14" fmla="+- 0 3284 3254"/>
                              <a:gd name="T15" fmla="*/ 3284 h 646"/>
                              <a:gd name="T16" fmla="+- 0 13477 13469"/>
                              <a:gd name="T17" fmla="*/ T16 w 608"/>
                              <a:gd name="T18" fmla="+- 0 3316 3254"/>
                              <a:gd name="T19" fmla="*/ 3316 h 646"/>
                              <a:gd name="T20" fmla="+- 0 13469 13469"/>
                              <a:gd name="T21" fmla="*/ T20 w 608"/>
                              <a:gd name="T22" fmla="+- 0 3356 3254"/>
                              <a:gd name="T23" fmla="*/ 3356 h 646"/>
                              <a:gd name="T24" fmla="+- 0 13469 13469"/>
                              <a:gd name="T25" fmla="*/ T24 w 608"/>
                              <a:gd name="T26" fmla="+- 0 3799 3254"/>
                              <a:gd name="T27" fmla="*/ 3799 h 646"/>
                              <a:gd name="T28" fmla="+- 0 13477 13469"/>
                              <a:gd name="T29" fmla="*/ T28 w 608"/>
                              <a:gd name="T30" fmla="+- 0 3838 3254"/>
                              <a:gd name="T31" fmla="*/ 3838 h 646"/>
                              <a:gd name="T32" fmla="+- 0 13498 13469"/>
                              <a:gd name="T33" fmla="*/ T32 w 608"/>
                              <a:gd name="T34" fmla="+- 0 3870 3254"/>
                              <a:gd name="T35" fmla="*/ 3870 h 646"/>
                              <a:gd name="T36" fmla="+- 0 13531 13469"/>
                              <a:gd name="T37" fmla="*/ T36 w 608"/>
                              <a:gd name="T38" fmla="+- 0 3892 3254"/>
                              <a:gd name="T39" fmla="*/ 3892 h 646"/>
                              <a:gd name="T40" fmla="+- 0 13570 13469"/>
                              <a:gd name="T41" fmla="*/ T40 w 608"/>
                              <a:gd name="T42" fmla="+- 0 3900 3254"/>
                              <a:gd name="T43" fmla="*/ 3900 h 646"/>
                              <a:gd name="T44" fmla="+- 0 13975 13469"/>
                              <a:gd name="T45" fmla="*/ T44 w 608"/>
                              <a:gd name="T46" fmla="+- 0 3900 3254"/>
                              <a:gd name="T47" fmla="*/ 3900 h 646"/>
                              <a:gd name="T48" fmla="+- 0 14014 13469"/>
                              <a:gd name="T49" fmla="*/ T48 w 608"/>
                              <a:gd name="T50" fmla="+- 0 3892 3254"/>
                              <a:gd name="T51" fmla="*/ 3892 h 646"/>
                              <a:gd name="T52" fmla="+- 0 14046 13469"/>
                              <a:gd name="T53" fmla="*/ T52 w 608"/>
                              <a:gd name="T54" fmla="+- 0 3870 3254"/>
                              <a:gd name="T55" fmla="*/ 3870 h 646"/>
                              <a:gd name="T56" fmla="+- 0 14068 13469"/>
                              <a:gd name="T57" fmla="*/ T56 w 608"/>
                              <a:gd name="T58" fmla="+- 0 3838 3254"/>
                              <a:gd name="T59" fmla="*/ 3838 h 646"/>
                              <a:gd name="T60" fmla="+- 0 14076 13469"/>
                              <a:gd name="T61" fmla="*/ T60 w 608"/>
                              <a:gd name="T62" fmla="+- 0 3799 3254"/>
                              <a:gd name="T63" fmla="*/ 3799 h 646"/>
                              <a:gd name="T64" fmla="+- 0 14076 13469"/>
                              <a:gd name="T65" fmla="*/ T64 w 608"/>
                              <a:gd name="T66" fmla="+- 0 3356 3254"/>
                              <a:gd name="T67" fmla="*/ 3356 h 646"/>
                              <a:gd name="T68" fmla="+- 0 14068 13469"/>
                              <a:gd name="T69" fmla="*/ T68 w 608"/>
                              <a:gd name="T70" fmla="+- 0 3316 3254"/>
                              <a:gd name="T71" fmla="*/ 3316 h 646"/>
                              <a:gd name="T72" fmla="+- 0 14046 13469"/>
                              <a:gd name="T73" fmla="*/ T72 w 608"/>
                              <a:gd name="T74" fmla="+- 0 3284 3254"/>
                              <a:gd name="T75" fmla="*/ 3284 h 646"/>
                              <a:gd name="T76" fmla="+- 0 14014 13469"/>
                              <a:gd name="T77" fmla="*/ T76 w 608"/>
                              <a:gd name="T78" fmla="+- 0 3262 3254"/>
                              <a:gd name="T79" fmla="*/ 3262 h 646"/>
                              <a:gd name="T80" fmla="+- 0 13975 13469"/>
                              <a:gd name="T81" fmla="*/ T80 w 608"/>
                              <a:gd name="T82" fmla="+- 0 3254 3254"/>
                              <a:gd name="T83" fmla="*/ 3254 h 64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608" h="646">
                                <a:moveTo>
                                  <a:pt x="506" y="0"/>
                                </a:moveTo>
                                <a:lnTo>
                                  <a:pt x="101" y="0"/>
                                </a:lnTo>
                                <a:lnTo>
                                  <a:pt x="62" y="8"/>
                                </a:lnTo>
                                <a:lnTo>
                                  <a:pt x="29" y="30"/>
                                </a:lnTo>
                                <a:lnTo>
                                  <a:pt x="8" y="62"/>
                                </a:lnTo>
                                <a:lnTo>
                                  <a:pt x="0" y="102"/>
                                </a:lnTo>
                                <a:lnTo>
                                  <a:pt x="0" y="545"/>
                                </a:lnTo>
                                <a:lnTo>
                                  <a:pt x="8" y="584"/>
                                </a:lnTo>
                                <a:lnTo>
                                  <a:pt x="29" y="616"/>
                                </a:lnTo>
                                <a:lnTo>
                                  <a:pt x="62" y="638"/>
                                </a:lnTo>
                                <a:lnTo>
                                  <a:pt x="101" y="646"/>
                                </a:lnTo>
                                <a:lnTo>
                                  <a:pt x="506" y="646"/>
                                </a:lnTo>
                                <a:lnTo>
                                  <a:pt x="545" y="638"/>
                                </a:lnTo>
                                <a:lnTo>
                                  <a:pt x="577" y="616"/>
                                </a:lnTo>
                                <a:lnTo>
                                  <a:pt x="599" y="584"/>
                                </a:lnTo>
                                <a:lnTo>
                                  <a:pt x="607" y="545"/>
                                </a:lnTo>
                                <a:lnTo>
                                  <a:pt x="607" y="102"/>
                                </a:lnTo>
                                <a:lnTo>
                                  <a:pt x="599" y="62"/>
                                </a:lnTo>
                                <a:lnTo>
                                  <a:pt x="577" y="30"/>
                                </a:lnTo>
                                <a:lnTo>
                                  <a:pt x="545" y="8"/>
                                </a:lnTo>
                                <a:lnTo>
                                  <a:pt x="506" y="0"/>
                                </a:lnTo>
                                <a:close/>
                              </a:path>
                            </a:pathLst>
                          </a:custGeom>
                          <a:solidFill>
                            <a:srgbClr val="5B9B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4" name="Freeform 223"/>
                        <wps:cNvSpPr>
                          <a:spLocks/>
                        </wps:cNvSpPr>
                        <wps:spPr bwMode="auto">
                          <a:xfrm>
                            <a:off x="13468" y="3254"/>
                            <a:ext cx="608" cy="646"/>
                          </a:xfrm>
                          <a:custGeom>
                            <a:avLst/>
                            <a:gdLst>
                              <a:gd name="T0" fmla="+- 0 13469 13469"/>
                              <a:gd name="T1" fmla="*/ T0 w 608"/>
                              <a:gd name="T2" fmla="+- 0 3356 3254"/>
                              <a:gd name="T3" fmla="*/ 3356 h 646"/>
                              <a:gd name="T4" fmla="+- 0 13477 13469"/>
                              <a:gd name="T5" fmla="*/ T4 w 608"/>
                              <a:gd name="T6" fmla="+- 0 3316 3254"/>
                              <a:gd name="T7" fmla="*/ 3316 h 646"/>
                              <a:gd name="T8" fmla="+- 0 13498 13469"/>
                              <a:gd name="T9" fmla="*/ T8 w 608"/>
                              <a:gd name="T10" fmla="+- 0 3284 3254"/>
                              <a:gd name="T11" fmla="*/ 3284 h 646"/>
                              <a:gd name="T12" fmla="+- 0 13531 13469"/>
                              <a:gd name="T13" fmla="*/ T12 w 608"/>
                              <a:gd name="T14" fmla="+- 0 3262 3254"/>
                              <a:gd name="T15" fmla="*/ 3262 h 646"/>
                              <a:gd name="T16" fmla="+- 0 13570 13469"/>
                              <a:gd name="T17" fmla="*/ T16 w 608"/>
                              <a:gd name="T18" fmla="+- 0 3254 3254"/>
                              <a:gd name="T19" fmla="*/ 3254 h 646"/>
                              <a:gd name="T20" fmla="+- 0 13975 13469"/>
                              <a:gd name="T21" fmla="*/ T20 w 608"/>
                              <a:gd name="T22" fmla="+- 0 3254 3254"/>
                              <a:gd name="T23" fmla="*/ 3254 h 646"/>
                              <a:gd name="T24" fmla="+- 0 14014 13469"/>
                              <a:gd name="T25" fmla="*/ T24 w 608"/>
                              <a:gd name="T26" fmla="+- 0 3262 3254"/>
                              <a:gd name="T27" fmla="*/ 3262 h 646"/>
                              <a:gd name="T28" fmla="+- 0 14046 13469"/>
                              <a:gd name="T29" fmla="*/ T28 w 608"/>
                              <a:gd name="T30" fmla="+- 0 3284 3254"/>
                              <a:gd name="T31" fmla="*/ 3284 h 646"/>
                              <a:gd name="T32" fmla="+- 0 14068 13469"/>
                              <a:gd name="T33" fmla="*/ T32 w 608"/>
                              <a:gd name="T34" fmla="+- 0 3316 3254"/>
                              <a:gd name="T35" fmla="*/ 3316 h 646"/>
                              <a:gd name="T36" fmla="+- 0 14076 13469"/>
                              <a:gd name="T37" fmla="*/ T36 w 608"/>
                              <a:gd name="T38" fmla="+- 0 3356 3254"/>
                              <a:gd name="T39" fmla="*/ 3356 h 646"/>
                              <a:gd name="T40" fmla="+- 0 14076 13469"/>
                              <a:gd name="T41" fmla="*/ T40 w 608"/>
                              <a:gd name="T42" fmla="+- 0 3799 3254"/>
                              <a:gd name="T43" fmla="*/ 3799 h 646"/>
                              <a:gd name="T44" fmla="+- 0 14068 13469"/>
                              <a:gd name="T45" fmla="*/ T44 w 608"/>
                              <a:gd name="T46" fmla="+- 0 3838 3254"/>
                              <a:gd name="T47" fmla="*/ 3838 h 646"/>
                              <a:gd name="T48" fmla="+- 0 14046 13469"/>
                              <a:gd name="T49" fmla="*/ T48 w 608"/>
                              <a:gd name="T50" fmla="+- 0 3870 3254"/>
                              <a:gd name="T51" fmla="*/ 3870 h 646"/>
                              <a:gd name="T52" fmla="+- 0 14014 13469"/>
                              <a:gd name="T53" fmla="*/ T52 w 608"/>
                              <a:gd name="T54" fmla="+- 0 3892 3254"/>
                              <a:gd name="T55" fmla="*/ 3892 h 646"/>
                              <a:gd name="T56" fmla="+- 0 13975 13469"/>
                              <a:gd name="T57" fmla="*/ T56 w 608"/>
                              <a:gd name="T58" fmla="+- 0 3900 3254"/>
                              <a:gd name="T59" fmla="*/ 3900 h 646"/>
                              <a:gd name="T60" fmla="+- 0 13570 13469"/>
                              <a:gd name="T61" fmla="*/ T60 w 608"/>
                              <a:gd name="T62" fmla="+- 0 3900 3254"/>
                              <a:gd name="T63" fmla="*/ 3900 h 646"/>
                              <a:gd name="T64" fmla="+- 0 13531 13469"/>
                              <a:gd name="T65" fmla="*/ T64 w 608"/>
                              <a:gd name="T66" fmla="+- 0 3892 3254"/>
                              <a:gd name="T67" fmla="*/ 3892 h 646"/>
                              <a:gd name="T68" fmla="+- 0 13498 13469"/>
                              <a:gd name="T69" fmla="*/ T68 w 608"/>
                              <a:gd name="T70" fmla="+- 0 3870 3254"/>
                              <a:gd name="T71" fmla="*/ 3870 h 646"/>
                              <a:gd name="T72" fmla="+- 0 13477 13469"/>
                              <a:gd name="T73" fmla="*/ T72 w 608"/>
                              <a:gd name="T74" fmla="+- 0 3838 3254"/>
                              <a:gd name="T75" fmla="*/ 3838 h 646"/>
                              <a:gd name="T76" fmla="+- 0 13469 13469"/>
                              <a:gd name="T77" fmla="*/ T76 w 608"/>
                              <a:gd name="T78" fmla="+- 0 3799 3254"/>
                              <a:gd name="T79" fmla="*/ 3799 h 646"/>
                              <a:gd name="T80" fmla="+- 0 13469 13469"/>
                              <a:gd name="T81" fmla="*/ T80 w 608"/>
                              <a:gd name="T82" fmla="+- 0 3356 3254"/>
                              <a:gd name="T83" fmla="*/ 3356 h 64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608" h="646">
                                <a:moveTo>
                                  <a:pt x="0" y="102"/>
                                </a:moveTo>
                                <a:lnTo>
                                  <a:pt x="8" y="62"/>
                                </a:lnTo>
                                <a:lnTo>
                                  <a:pt x="29" y="30"/>
                                </a:lnTo>
                                <a:lnTo>
                                  <a:pt x="62" y="8"/>
                                </a:lnTo>
                                <a:lnTo>
                                  <a:pt x="101" y="0"/>
                                </a:lnTo>
                                <a:lnTo>
                                  <a:pt x="506" y="0"/>
                                </a:lnTo>
                                <a:lnTo>
                                  <a:pt x="545" y="8"/>
                                </a:lnTo>
                                <a:lnTo>
                                  <a:pt x="577" y="30"/>
                                </a:lnTo>
                                <a:lnTo>
                                  <a:pt x="599" y="62"/>
                                </a:lnTo>
                                <a:lnTo>
                                  <a:pt x="607" y="102"/>
                                </a:lnTo>
                                <a:lnTo>
                                  <a:pt x="607" y="545"/>
                                </a:lnTo>
                                <a:lnTo>
                                  <a:pt x="599" y="584"/>
                                </a:lnTo>
                                <a:lnTo>
                                  <a:pt x="577" y="616"/>
                                </a:lnTo>
                                <a:lnTo>
                                  <a:pt x="545" y="638"/>
                                </a:lnTo>
                                <a:lnTo>
                                  <a:pt x="506" y="646"/>
                                </a:lnTo>
                                <a:lnTo>
                                  <a:pt x="101" y="646"/>
                                </a:lnTo>
                                <a:lnTo>
                                  <a:pt x="62" y="638"/>
                                </a:lnTo>
                                <a:lnTo>
                                  <a:pt x="29" y="616"/>
                                </a:lnTo>
                                <a:lnTo>
                                  <a:pt x="8" y="584"/>
                                </a:lnTo>
                                <a:lnTo>
                                  <a:pt x="0" y="545"/>
                                </a:lnTo>
                                <a:lnTo>
                                  <a:pt x="0" y="102"/>
                                </a:lnTo>
                                <a:close/>
                              </a:path>
                            </a:pathLst>
                          </a:custGeom>
                          <a:noFill/>
                          <a:ln w="12192">
                            <a:solidFill>
                              <a:srgbClr val="41709C"/>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5" name="Freeform 222"/>
                        <wps:cNvSpPr>
                          <a:spLocks/>
                        </wps:cNvSpPr>
                        <wps:spPr bwMode="auto">
                          <a:xfrm>
                            <a:off x="14565" y="2880"/>
                            <a:ext cx="509" cy="497"/>
                          </a:xfrm>
                          <a:custGeom>
                            <a:avLst/>
                            <a:gdLst>
                              <a:gd name="T0" fmla="+- 0 14992 14566"/>
                              <a:gd name="T1" fmla="*/ T0 w 509"/>
                              <a:gd name="T2" fmla="+- 0 2880 2880"/>
                              <a:gd name="T3" fmla="*/ 2880 h 497"/>
                              <a:gd name="T4" fmla="+- 0 14648 14566"/>
                              <a:gd name="T5" fmla="*/ T4 w 509"/>
                              <a:gd name="T6" fmla="+- 0 2880 2880"/>
                              <a:gd name="T7" fmla="*/ 2880 h 497"/>
                              <a:gd name="T8" fmla="+- 0 14616 14566"/>
                              <a:gd name="T9" fmla="*/ T8 w 509"/>
                              <a:gd name="T10" fmla="+- 0 2886 2880"/>
                              <a:gd name="T11" fmla="*/ 2886 h 497"/>
                              <a:gd name="T12" fmla="+- 0 14590 14566"/>
                              <a:gd name="T13" fmla="*/ T12 w 509"/>
                              <a:gd name="T14" fmla="+- 0 2904 2880"/>
                              <a:gd name="T15" fmla="*/ 2904 h 497"/>
                              <a:gd name="T16" fmla="+- 0 14572 14566"/>
                              <a:gd name="T17" fmla="*/ T16 w 509"/>
                              <a:gd name="T18" fmla="+- 0 2931 2880"/>
                              <a:gd name="T19" fmla="*/ 2931 h 497"/>
                              <a:gd name="T20" fmla="+- 0 14566 14566"/>
                              <a:gd name="T21" fmla="*/ T20 w 509"/>
                              <a:gd name="T22" fmla="+- 0 2963 2880"/>
                              <a:gd name="T23" fmla="*/ 2963 h 497"/>
                              <a:gd name="T24" fmla="+- 0 14566 14566"/>
                              <a:gd name="T25" fmla="*/ T24 w 509"/>
                              <a:gd name="T26" fmla="+- 0 3294 2880"/>
                              <a:gd name="T27" fmla="*/ 3294 h 497"/>
                              <a:gd name="T28" fmla="+- 0 14572 14566"/>
                              <a:gd name="T29" fmla="*/ T28 w 509"/>
                              <a:gd name="T30" fmla="+- 0 3326 2880"/>
                              <a:gd name="T31" fmla="*/ 3326 h 497"/>
                              <a:gd name="T32" fmla="+- 0 14590 14566"/>
                              <a:gd name="T33" fmla="*/ T32 w 509"/>
                              <a:gd name="T34" fmla="+- 0 3353 2880"/>
                              <a:gd name="T35" fmla="*/ 3353 h 497"/>
                              <a:gd name="T36" fmla="+- 0 14616 14566"/>
                              <a:gd name="T37" fmla="*/ T36 w 509"/>
                              <a:gd name="T38" fmla="+- 0 3370 2880"/>
                              <a:gd name="T39" fmla="*/ 3370 h 497"/>
                              <a:gd name="T40" fmla="+- 0 14648 14566"/>
                              <a:gd name="T41" fmla="*/ T40 w 509"/>
                              <a:gd name="T42" fmla="+- 0 3377 2880"/>
                              <a:gd name="T43" fmla="*/ 3377 h 497"/>
                              <a:gd name="T44" fmla="+- 0 14992 14566"/>
                              <a:gd name="T45" fmla="*/ T44 w 509"/>
                              <a:gd name="T46" fmla="+- 0 3377 2880"/>
                              <a:gd name="T47" fmla="*/ 3377 h 497"/>
                              <a:gd name="T48" fmla="+- 0 15024 14566"/>
                              <a:gd name="T49" fmla="*/ T48 w 509"/>
                              <a:gd name="T50" fmla="+- 0 3370 2880"/>
                              <a:gd name="T51" fmla="*/ 3370 h 497"/>
                              <a:gd name="T52" fmla="+- 0 15050 14566"/>
                              <a:gd name="T53" fmla="*/ T52 w 509"/>
                              <a:gd name="T54" fmla="+- 0 3353 2880"/>
                              <a:gd name="T55" fmla="*/ 3353 h 497"/>
                              <a:gd name="T56" fmla="+- 0 15068 14566"/>
                              <a:gd name="T57" fmla="*/ T56 w 509"/>
                              <a:gd name="T58" fmla="+- 0 3326 2880"/>
                              <a:gd name="T59" fmla="*/ 3326 h 497"/>
                              <a:gd name="T60" fmla="+- 0 15074 14566"/>
                              <a:gd name="T61" fmla="*/ T60 w 509"/>
                              <a:gd name="T62" fmla="+- 0 3294 2880"/>
                              <a:gd name="T63" fmla="*/ 3294 h 497"/>
                              <a:gd name="T64" fmla="+- 0 15074 14566"/>
                              <a:gd name="T65" fmla="*/ T64 w 509"/>
                              <a:gd name="T66" fmla="+- 0 2963 2880"/>
                              <a:gd name="T67" fmla="*/ 2963 h 497"/>
                              <a:gd name="T68" fmla="+- 0 15068 14566"/>
                              <a:gd name="T69" fmla="*/ T68 w 509"/>
                              <a:gd name="T70" fmla="+- 0 2931 2880"/>
                              <a:gd name="T71" fmla="*/ 2931 h 497"/>
                              <a:gd name="T72" fmla="+- 0 15050 14566"/>
                              <a:gd name="T73" fmla="*/ T72 w 509"/>
                              <a:gd name="T74" fmla="+- 0 2904 2880"/>
                              <a:gd name="T75" fmla="*/ 2904 h 497"/>
                              <a:gd name="T76" fmla="+- 0 15024 14566"/>
                              <a:gd name="T77" fmla="*/ T76 w 509"/>
                              <a:gd name="T78" fmla="+- 0 2886 2880"/>
                              <a:gd name="T79" fmla="*/ 2886 h 497"/>
                              <a:gd name="T80" fmla="+- 0 14992 14566"/>
                              <a:gd name="T81" fmla="*/ T80 w 509"/>
                              <a:gd name="T82" fmla="+- 0 2880 2880"/>
                              <a:gd name="T83" fmla="*/ 2880 h 4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09" h="497">
                                <a:moveTo>
                                  <a:pt x="426" y="0"/>
                                </a:moveTo>
                                <a:lnTo>
                                  <a:pt x="82" y="0"/>
                                </a:lnTo>
                                <a:lnTo>
                                  <a:pt x="50" y="6"/>
                                </a:lnTo>
                                <a:lnTo>
                                  <a:pt x="24" y="24"/>
                                </a:lnTo>
                                <a:lnTo>
                                  <a:pt x="6" y="51"/>
                                </a:lnTo>
                                <a:lnTo>
                                  <a:pt x="0" y="83"/>
                                </a:lnTo>
                                <a:lnTo>
                                  <a:pt x="0" y="414"/>
                                </a:lnTo>
                                <a:lnTo>
                                  <a:pt x="6" y="446"/>
                                </a:lnTo>
                                <a:lnTo>
                                  <a:pt x="24" y="473"/>
                                </a:lnTo>
                                <a:lnTo>
                                  <a:pt x="50" y="490"/>
                                </a:lnTo>
                                <a:lnTo>
                                  <a:pt x="82" y="497"/>
                                </a:lnTo>
                                <a:lnTo>
                                  <a:pt x="426" y="497"/>
                                </a:lnTo>
                                <a:lnTo>
                                  <a:pt x="458" y="490"/>
                                </a:lnTo>
                                <a:lnTo>
                                  <a:pt x="484" y="473"/>
                                </a:lnTo>
                                <a:lnTo>
                                  <a:pt x="502" y="446"/>
                                </a:lnTo>
                                <a:lnTo>
                                  <a:pt x="508" y="414"/>
                                </a:lnTo>
                                <a:lnTo>
                                  <a:pt x="508" y="83"/>
                                </a:lnTo>
                                <a:lnTo>
                                  <a:pt x="502" y="51"/>
                                </a:lnTo>
                                <a:lnTo>
                                  <a:pt x="484" y="24"/>
                                </a:lnTo>
                                <a:lnTo>
                                  <a:pt x="458" y="6"/>
                                </a:lnTo>
                                <a:lnTo>
                                  <a:pt x="426" y="0"/>
                                </a:lnTo>
                                <a:close/>
                              </a:path>
                            </a:pathLst>
                          </a:custGeom>
                          <a:solidFill>
                            <a:srgbClr val="FFC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6" name="Freeform 221"/>
                        <wps:cNvSpPr>
                          <a:spLocks/>
                        </wps:cNvSpPr>
                        <wps:spPr bwMode="auto">
                          <a:xfrm>
                            <a:off x="14565" y="2880"/>
                            <a:ext cx="509" cy="497"/>
                          </a:xfrm>
                          <a:custGeom>
                            <a:avLst/>
                            <a:gdLst>
                              <a:gd name="T0" fmla="+- 0 14566 14566"/>
                              <a:gd name="T1" fmla="*/ T0 w 509"/>
                              <a:gd name="T2" fmla="+- 0 2963 2880"/>
                              <a:gd name="T3" fmla="*/ 2963 h 497"/>
                              <a:gd name="T4" fmla="+- 0 14572 14566"/>
                              <a:gd name="T5" fmla="*/ T4 w 509"/>
                              <a:gd name="T6" fmla="+- 0 2931 2880"/>
                              <a:gd name="T7" fmla="*/ 2931 h 497"/>
                              <a:gd name="T8" fmla="+- 0 14590 14566"/>
                              <a:gd name="T9" fmla="*/ T8 w 509"/>
                              <a:gd name="T10" fmla="+- 0 2904 2880"/>
                              <a:gd name="T11" fmla="*/ 2904 h 497"/>
                              <a:gd name="T12" fmla="+- 0 14616 14566"/>
                              <a:gd name="T13" fmla="*/ T12 w 509"/>
                              <a:gd name="T14" fmla="+- 0 2886 2880"/>
                              <a:gd name="T15" fmla="*/ 2886 h 497"/>
                              <a:gd name="T16" fmla="+- 0 14648 14566"/>
                              <a:gd name="T17" fmla="*/ T16 w 509"/>
                              <a:gd name="T18" fmla="+- 0 2880 2880"/>
                              <a:gd name="T19" fmla="*/ 2880 h 497"/>
                              <a:gd name="T20" fmla="+- 0 14992 14566"/>
                              <a:gd name="T21" fmla="*/ T20 w 509"/>
                              <a:gd name="T22" fmla="+- 0 2880 2880"/>
                              <a:gd name="T23" fmla="*/ 2880 h 497"/>
                              <a:gd name="T24" fmla="+- 0 15024 14566"/>
                              <a:gd name="T25" fmla="*/ T24 w 509"/>
                              <a:gd name="T26" fmla="+- 0 2886 2880"/>
                              <a:gd name="T27" fmla="*/ 2886 h 497"/>
                              <a:gd name="T28" fmla="+- 0 15050 14566"/>
                              <a:gd name="T29" fmla="*/ T28 w 509"/>
                              <a:gd name="T30" fmla="+- 0 2904 2880"/>
                              <a:gd name="T31" fmla="*/ 2904 h 497"/>
                              <a:gd name="T32" fmla="+- 0 15068 14566"/>
                              <a:gd name="T33" fmla="*/ T32 w 509"/>
                              <a:gd name="T34" fmla="+- 0 2931 2880"/>
                              <a:gd name="T35" fmla="*/ 2931 h 497"/>
                              <a:gd name="T36" fmla="+- 0 15074 14566"/>
                              <a:gd name="T37" fmla="*/ T36 w 509"/>
                              <a:gd name="T38" fmla="+- 0 2963 2880"/>
                              <a:gd name="T39" fmla="*/ 2963 h 497"/>
                              <a:gd name="T40" fmla="+- 0 15074 14566"/>
                              <a:gd name="T41" fmla="*/ T40 w 509"/>
                              <a:gd name="T42" fmla="+- 0 3294 2880"/>
                              <a:gd name="T43" fmla="*/ 3294 h 497"/>
                              <a:gd name="T44" fmla="+- 0 15068 14566"/>
                              <a:gd name="T45" fmla="*/ T44 w 509"/>
                              <a:gd name="T46" fmla="+- 0 3326 2880"/>
                              <a:gd name="T47" fmla="*/ 3326 h 497"/>
                              <a:gd name="T48" fmla="+- 0 15050 14566"/>
                              <a:gd name="T49" fmla="*/ T48 w 509"/>
                              <a:gd name="T50" fmla="+- 0 3353 2880"/>
                              <a:gd name="T51" fmla="*/ 3353 h 497"/>
                              <a:gd name="T52" fmla="+- 0 15024 14566"/>
                              <a:gd name="T53" fmla="*/ T52 w 509"/>
                              <a:gd name="T54" fmla="+- 0 3370 2880"/>
                              <a:gd name="T55" fmla="*/ 3370 h 497"/>
                              <a:gd name="T56" fmla="+- 0 14992 14566"/>
                              <a:gd name="T57" fmla="*/ T56 w 509"/>
                              <a:gd name="T58" fmla="+- 0 3377 2880"/>
                              <a:gd name="T59" fmla="*/ 3377 h 497"/>
                              <a:gd name="T60" fmla="+- 0 14648 14566"/>
                              <a:gd name="T61" fmla="*/ T60 w 509"/>
                              <a:gd name="T62" fmla="+- 0 3377 2880"/>
                              <a:gd name="T63" fmla="*/ 3377 h 497"/>
                              <a:gd name="T64" fmla="+- 0 14616 14566"/>
                              <a:gd name="T65" fmla="*/ T64 w 509"/>
                              <a:gd name="T66" fmla="+- 0 3370 2880"/>
                              <a:gd name="T67" fmla="*/ 3370 h 497"/>
                              <a:gd name="T68" fmla="+- 0 14590 14566"/>
                              <a:gd name="T69" fmla="*/ T68 w 509"/>
                              <a:gd name="T70" fmla="+- 0 3353 2880"/>
                              <a:gd name="T71" fmla="*/ 3353 h 497"/>
                              <a:gd name="T72" fmla="+- 0 14572 14566"/>
                              <a:gd name="T73" fmla="*/ T72 w 509"/>
                              <a:gd name="T74" fmla="+- 0 3326 2880"/>
                              <a:gd name="T75" fmla="*/ 3326 h 497"/>
                              <a:gd name="T76" fmla="+- 0 14566 14566"/>
                              <a:gd name="T77" fmla="*/ T76 w 509"/>
                              <a:gd name="T78" fmla="+- 0 3294 2880"/>
                              <a:gd name="T79" fmla="*/ 3294 h 497"/>
                              <a:gd name="T80" fmla="+- 0 14566 14566"/>
                              <a:gd name="T81" fmla="*/ T80 w 509"/>
                              <a:gd name="T82" fmla="+- 0 2963 2880"/>
                              <a:gd name="T83" fmla="*/ 2963 h 4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09" h="497">
                                <a:moveTo>
                                  <a:pt x="0" y="83"/>
                                </a:moveTo>
                                <a:lnTo>
                                  <a:pt x="6" y="51"/>
                                </a:lnTo>
                                <a:lnTo>
                                  <a:pt x="24" y="24"/>
                                </a:lnTo>
                                <a:lnTo>
                                  <a:pt x="50" y="6"/>
                                </a:lnTo>
                                <a:lnTo>
                                  <a:pt x="82" y="0"/>
                                </a:lnTo>
                                <a:lnTo>
                                  <a:pt x="426" y="0"/>
                                </a:lnTo>
                                <a:lnTo>
                                  <a:pt x="458" y="6"/>
                                </a:lnTo>
                                <a:lnTo>
                                  <a:pt x="484" y="24"/>
                                </a:lnTo>
                                <a:lnTo>
                                  <a:pt x="502" y="51"/>
                                </a:lnTo>
                                <a:lnTo>
                                  <a:pt x="508" y="83"/>
                                </a:lnTo>
                                <a:lnTo>
                                  <a:pt x="508" y="414"/>
                                </a:lnTo>
                                <a:lnTo>
                                  <a:pt x="502" y="446"/>
                                </a:lnTo>
                                <a:lnTo>
                                  <a:pt x="484" y="473"/>
                                </a:lnTo>
                                <a:lnTo>
                                  <a:pt x="458" y="490"/>
                                </a:lnTo>
                                <a:lnTo>
                                  <a:pt x="426" y="497"/>
                                </a:lnTo>
                                <a:lnTo>
                                  <a:pt x="82" y="497"/>
                                </a:lnTo>
                                <a:lnTo>
                                  <a:pt x="50" y="490"/>
                                </a:lnTo>
                                <a:lnTo>
                                  <a:pt x="24" y="473"/>
                                </a:lnTo>
                                <a:lnTo>
                                  <a:pt x="6" y="446"/>
                                </a:lnTo>
                                <a:lnTo>
                                  <a:pt x="0" y="414"/>
                                </a:lnTo>
                                <a:lnTo>
                                  <a:pt x="0" y="83"/>
                                </a:lnTo>
                                <a:close/>
                              </a:path>
                            </a:pathLst>
                          </a:custGeom>
                          <a:noFill/>
                          <a:ln w="12192">
                            <a:solidFill>
                              <a:srgbClr val="BB8B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7" name="Line 220"/>
                        <wps:cNvCnPr>
                          <a:cxnSpLocks noChangeShapeType="1"/>
                        </wps:cNvCnPr>
                        <wps:spPr bwMode="auto">
                          <a:xfrm>
                            <a:off x="14076" y="3377"/>
                            <a:ext cx="491" cy="0"/>
                          </a:xfrm>
                          <a:prstGeom prst="line">
                            <a:avLst/>
                          </a:prstGeom>
                          <a:noFill/>
                          <a:ln w="6096">
                            <a:solidFill>
                              <a:srgbClr val="5B9BD4"/>
                            </a:solidFill>
                            <a:prstDash val="solid"/>
                            <a:round/>
                            <a:headEnd/>
                            <a:tailEnd/>
                          </a:ln>
                          <a:extLst>
                            <a:ext uri="{909E8E84-426E-40DD-AFC4-6F175D3DCCD1}">
                              <a14:hiddenFill xmlns:a14="http://schemas.microsoft.com/office/drawing/2010/main">
                                <a:noFill/>
                              </a14:hiddenFill>
                            </a:ext>
                          </a:extLst>
                        </wps:spPr>
                        <wps:bodyPr/>
                      </wps:wsp>
                      <wps:wsp>
                        <wps:cNvPr id="368" name="Freeform 219"/>
                        <wps:cNvSpPr>
                          <a:spLocks/>
                        </wps:cNvSpPr>
                        <wps:spPr bwMode="auto">
                          <a:xfrm>
                            <a:off x="14565" y="3703"/>
                            <a:ext cx="509" cy="497"/>
                          </a:xfrm>
                          <a:custGeom>
                            <a:avLst/>
                            <a:gdLst>
                              <a:gd name="T0" fmla="+- 0 14992 14566"/>
                              <a:gd name="T1" fmla="*/ T0 w 509"/>
                              <a:gd name="T2" fmla="+- 0 3703 3703"/>
                              <a:gd name="T3" fmla="*/ 3703 h 497"/>
                              <a:gd name="T4" fmla="+- 0 14648 14566"/>
                              <a:gd name="T5" fmla="*/ T4 w 509"/>
                              <a:gd name="T6" fmla="+- 0 3703 3703"/>
                              <a:gd name="T7" fmla="*/ 3703 h 497"/>
                              <a:gd name="T8" fmla="+- 0 14616 14566"/>
                              <a:gd name="T9" fmla="*/ T8 w 509"/>
                              <a:gd name="T10" fmla="+- 0 3710 3703"/>
                              <a:gd name="T11" fmla="*/ 3710 h 497"/>
                              <a:gd name="T12" fmla="+- 0 14590 14566"/>
                              <a:gd name="T13" fmla="*/ T12 w 509"/>
                              <a:gd name="T14" fmla="+- 0 3727 3703"/>
                              <a:gd name="T15" fmla="*/ 3727 h 497"/>
                              <a:gd name="T16" fmla="+- 0 14572 14566"/>
                              <a:gd name="T17" fmla="*/ T16 w 509"/>
                              <a:gd name="T18" fmla="+- 0 3754 3703"/>
                              <a:gd name="T19" fmla="*/ 3754 h 497"/>
                              <a:gd name="T20" fmla="+- 0 14566 14566"/>
                              <a:gd name="T21" fmla="*/ T20 w 509"/>
                              <a:gd name="T22" fmla="+- 0 3786 3703"/>
                              <a:gd name="T23" fmla="*/ 3786 h 497"/>
                              <a:gd name="T24" fmla="+- 0 14566 14566"/>
                              <a:gd name="T25" fmla="*/ T24 w 509"/>
                              <a:gd name="T26" fmla="+- 0 4117 3703"/>
                              <a:gd name="T27" fmla="*/ 4117 h 497"/>
                              <a:gd name="T28" fmla="+- 0 14572 14566"/>
                              <a:gd name="T29" fmla="*/ T28 w 509"/>
                              <a:gd name="T30" fmla="+- 0 4149 3703"/>
                              <a:gd name="T31" fmla="*/ 4149 h 497"/>
                              <a:gd name="T32" fmla="+- 0 14590 14566"/>
                              <a:gd name="T33" fmla="*/ T32 w 509"/>
                              <a:gd name="T34" fmla="+- 0 4176 3703"/>
                              <a:gd name="T35" fmla="*/ 4176 h 497"/>
                              <a:gd name="T36" fmla="+- 0 14616 14566"/>
                              <a:gd name="T37" fmla="*/ T36 w 509"/>
                              <a:gd name="T38" fmla="+- 0 4194 3703"/>
                              <a:gd name="T39" fmla="*/ 4194 h 497"/>
                              <a:gd name="T40" fmla="+- 0 14648 14566"/>
                              <a:gd name="T41" fmla="*/ T40 w 509"/>
                              <a:gd name="T42" fmla="+- 0 4200 3703"/>
                              <a:gd name="T43" fmla="*/ 4200 h 497"/>
                              <a:gd name="T44" fmla="+- 0 14992 14566"/>
                              <a:gd name="T45" fmla="*/ T44 w 509"/>
                              <a:gd name="T46" fmla="+- 0 4200 3703"/>
                              <a:gd name="T47" fmla="*/ 4200 h 497"/>
                              <a:gd name="T48" fmla="+- 0 15024 14566"/>
                              <a:gd name="T49" fmla="*/ T48 w 509"/>
                              <a:gd name="T50" fmla="+- 0 4194 3703"/>
                              <a:gd name="T51" fmla="*/ 4194 h 497"/>
                              <a:gd name="T52" fmla="+- 0 15050 14566"/>
                              <a:gd name="T53" fmla="*/ T52 w 509"/>
                              <a:gd name="T54" fmla="+- 0 4176 3703"/>
                              <a:gd name="T55" fmla="*/ 4176 h 497"/>
                              <a:gd name="T56" fmla="+- 0 15068 14566"/>
                              <a:gd name="T57" fmla="*/ T56 w 509"/>
                              <a:gd name="T58" fmla="+- 0 4149 3703"/>
                              <a:gd name="T59" fmla="*/ 4149 h 497"/>
                              <a:gd name="T60" fmla="+- 0 15074 14566"/>
                              <a:gd name="T61" fmla="*/ T60 w 509"/>
                              <a:gd name="T62" fmla="+- 0 4117 3703"/>
                              <a:gd name="T63" fmla="*/ 4117 h 497"/>
                              <a:gd name="T64" fmla="+- 0 15074 14566"/>
                              <a:gd name="T65" fmla="*/ T64 w 509"/>
                              <a:gd name="T66" fmla="+- 0 3786 3703"/>
                              <a:gd name="T67" fmla="*/ 3786 h 497"/>
                              <a:gd name="T68" fmla="+- 0 15068 14566"/>
                              <a:gd name="T69" fmla="*/ T68 w 509"/>
                              <a:gd name="T70" fmla="+- 0 3754 3703"/>
                              <a:gd name="T71" fmla="*/ 3754 h 497"/>
                              <a:gd name="T72" fmla="+- 0 15050 14566"/>
                              <a:gd name="T73" fmla="*/ T72 w 509"/>
                              <a:gd name="T74" fmla="+- 0 3727 3703"/>
                              <a:gd name="T75" fmla="*/ 3727 h 497"/>
                              <a:gd name="T76" fmla="+- 0 15024 14566"/>
                              <a:gd name="T77" fmla="*/ T76 w 509"/>
                              <a:gd name="T78" fmla="+- 0 3710 3703"/>
                              <a:gd name="T79" fmla="*/ 3710 h 497"/>
                              <a:gd name="T80" fmla="+- 0 14992 14566"/>
                              <a:gd name="T81" fmla="*/ T80 w 509"/>
                              <a:gd name="T82" fmla="+- 0 3703 3703"/>
                              <a:gd name="T83" fmla="*/ 3703 h 4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09" h="497">
                                <a:moveTo>
                                  <a:pt x="426" y="0"/>
                                </a:moveTo>
                                <a:lnTo>
                                  <a:pt x="82" y="0"/>
                                </a:lnTo>
                                <a:lnTo>
                                  <a:pt x="50" y="7"/>
                                </a:lnTo>
                                <a:lnTo>
                                  <a:pt x="24" y="24"/>
                                </a:lnTo>
                                <a:lnTo>
                                  <a:pt x="6" y="51"/>
                                </a:lnTo>
                                <a:lnTo>
                                  <a:pt x="0" y="83"/>
                                </a:lnTo>
                                <a:lnTo>
                                  <a:pt x="0" y="414"/>
                                </a:lnTo>
                                <a:lnTo>
                                  <a:pt x="6" y="446"/>
                                </a:lnTo>
                                <a:lnTo>
                                  <a:pt x="24" y="473"/>
                                </a:lnTo>
                                <a:lnTo>
                                  <a:pt x="50" y="491"/>
                                </a:lnTo>
                                <a:lnTo>
                                  <a:pt x="82" y="497"/>
                                </a:lnTo>
                                <a:lnTo>
                                  <a:pt x="426" y="497"/>
                                </a:lnTo>
                                <a:lnTo>
                                  <a:pt x="458" y="491"/>
                                </a:lnTo>
                                <a:lnTo>
                                  <a:pt x="484" y="473"/>
                                </a:lnTo>
                                <a:lnTo>
                                  <a:pt x="502" y="446"/>
                                </a:lnTo>
                                <a:lnTo>
                                  <a:pt x="508" y="414"/>
                                </a:lnTo>
                                <a:lnTo>
                                  <a:pt x="508" y="83"/>
                                </a:lnTo>
                                <a:lnTo>
                                  <a:pt x="502" y="51"/>
                                </a:lnTo>
                                <a:lnTo>
                                  <a:pt x="484" y="24"/>
                                </a:lnTo>
                                <a:lnTo>
                                  <a:pt x="458" y="7"/>
                                </a:lnTo>
                                <a:lnTo>
                                  <a:pt x="426" y="0"/>
                                </a:lnTo>
                                <a:close/>
                              </a:path>
                            </a:pathLst>
                          </a:custGeom>
                          <a:solidFill>
                            <a:srgbClr val="EC7C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9" name="Freeform 218"/>
                        <wps:cNvSpPr>
                          <a:spLocks/>
                        </wps:cNvSpPr>
                        <wps:spPr bwMode="auto">
                          <a:xfrm>
                            <a:off x="14565" y="3703"/>
                            <a:ext cx="509" cy="497"/>
                          </a:xfrm>
                          <a:custGeom>
                            <a:avLst/>
                            <a:gdLst>
                              <a:gd name="T0" fmla="+- 0 14566 14566"/>
                              <a:gd name="T1" fmla="*/ T0 w 509"/>
                              <a:gd name="T2" fmla="+- 0 3786 3703"/>
                              <a:gd name="T3" fmla="*/ 3786 h 497"/>
                              <a:gd name="T4" fmla="+- 0 14572 14566"/>
                              <a:gd name="T5" fmla="*/ T4 w 509"/>
                              <a:gd name="T6" fmla="+- 0 3754 3703"/>
                              <a:gd name="T7" fmla="*/ 3754 h 497"/>
                              <a:gd name="T8" fmla="+- 0 14590 14566"/>
                              <a:gd name="T9" fmla="*/ T8 w 509"/>
                              <a:gd name="T10" fmla="+- 0 3727 3703"/>
                              <a:gd name="T11" fmla="*/ 3727 h 497"/>
                              <a:gd name="T12" fmla="+- 0 14616 14566"/>
                              <a:gd name="T13" fmla="*/ T12 w 509"/>
                              <a:gd name="T14" fmla="+- 0 3710 3703"/>
                              <a:gd name="T15" fmla="*/ 3710 h 497"/>
                              <a:gd name="T16" fmla="+- 0 14648 14566"/>
                              <a:gd name="T17" fmla="*/ T16 w 509"/>
                              <a:gd name="T18" fmla="+- 0 3703 3703"/>
                              <a:gd name="T19" fmla="*/ 3703 h 497"/>
                              <a:gd name="T20" fmla="+- 0 14992 14566"/>
                              <a:gd name="T21" fmla="*/ T20 w 509"/>
                              <a:gd name="T22" fmla="+- 0 3703 3703"/>
                              <a:gd name="T23" fmla="*/ 3703 h 497"/>
                              <a:gd name="T24" fmla="+- 0 15024 14566"/>
                              <a:gd name="T25" fmla="*/ T24 w 509"/>
                              <a:gd name="T26" fmla="+- 0 3710 3703"/>
                              <a:gd name="T27" fmla="*/ 3710 h 497"/>
                              <a:gd name="T28" fmla="+- 0 15050 14566"/>
                              <a:gd name="T29" fmla="*/ T28 w 509"/>
                              <a:gd name="T30" fmla="+- 0 3727 3703"/>
                              <a:gd name="T31" fmla="*/ 3727 h 497"/>
                              <a:gd name="T32" fmla="+- 0 15068 14566"/>
                              <a:gd name="T33" fmla="*/ T32 w 509"/>
                              <a:gd name="T34" fmla="+- 0 3754 3703"/>
                              <a:gd name="T35" fmla="*/ 3754 h 497"/>
                              <a:gd name="T36" fmla="+- 0 15074 14566"/>
                              <a:gd name="T37" fmla="*/ T36 w 509"/>
                              <a:gd name="T38" fmla="+- 0 3786 3703"/>
                              <a:gd name="T39" fmla="*/ 3786 h 497"/>
                              <a:gd name="T40" fmla="+- 0 15074 14566"/>
                              <a:gd name="T41" fmla="*/ T40 w 509"/>
                              <a:gd name="T42" fmla="+- 0 4117 3703"/>
                              <a:gd name="T43" fmla="*/ 4117 h 497"/>
                              <a:gd name="T44" fmla="+- 0 15068 14566"/>
                              <a:gd name="T45" fmla="*/ T44 w 509"/>
                              <a:gd name="T46" fmla="+- 0 4149 3703"/>
                              <a:gd name="T47" fmla="*/ 4149 h 497"/>
                              <a:gd name="T48" fmla="+- 0 15050 14566"/>
                              <a:gd name="T49" fmla="*/ T48 w 509"/>
                              <a:gd name="T50" fmla="+- 0 4176 3703"/>
                              <a:gd name="T51" fmla="*/ 4176 h 497"/>
                              <a:gd name="T52" fmla="+- 0 15024 14566"/>
                              <a:gd name="T53" fmla="*/ T52 w 509"/>
                              <a:gd name="T54" fmla="+- 0 4194 3703"/>
                              <a:gd name="T55" fmla="*/ 4194 h 497"/>
                              <a:gd name="T56" fmla="+- 0 14992 14566"/>
                              <a:gd name="T57" fmla="*/ T56 w 509"/>
                              <a:gd name="T58" fmla="+- 0 4200 3703"/>
                              <a:gd name="T59" fmla="*/ 4200 h 497"/>
                              <a:gd name="T60" fmla="+- 0 14648 14566"/>
                              <a:gd name="T61" fmla="*/ T60 w 509"/>
                              <a:gd name="T62" fmla="+- 0 4200 3703"/>
                              <a:gd name="T63" fmla="*/ 4200 h 497"/>
                              <a:gd name="T64" fmla="+- 0 14616 14566"/>
                              <a:gd name="T65" fmla="*/ T64 w 509"/>
                              <a:gd name="T66" fmla="+- 0 4194 3703"/>
                              <a:gd name="T67" fmla="*/ 4194 h 497"/>
                              <a:gd name="T68" fmla="+- 0 14590 14566"/>
                              <a:gd name="T69" fmla="*/ T68 w 509"/>
                              <a:gd name="T70" fmla="+- 0 4176 3703"/>
                              <a:gd name="T71" fmla="*/ 4176 h 497"/>
                              <a:gd name="T72" fmla="+- 0 14572 14566"/>
                              <a:gd name="T73" fmla="*/ T72 w 509"/>
                              <a:gd name="T74" fmla="+- 0 4149 3703"/>
                              <a:gd name="T75" fmla="*/ 4149 h 497"/>
                              <a:gd name="T76" fmla="+- 0 14566 14566"/>
                              <a:gd name="T77" fmla="*/ T76 w 509"/>
                              <a:gd name="T78" fmla="+- 0 4117 3703"/>
                              <a:gd name="T79" fmla="*/ 4117 h 497"/>
                              <a:gd name="T80" fmla="+- 0 14566 14566"/>
                              <a:gd name="T81" fmla="*/ T80 w 509"/>
                              <a:gd name="T82" fmla="+- 0 3786 3703"/>
                              <a:gd name="T83" fmla="*/ 3786 h 4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09" h="497">
                                <a:moveTo>
                                  <a:pt x="0" y="83"/>
                                </a:moveTo>
                                <a:lnTo>
                                  <a:pt x="6" y="51"/>
                                </a:lnTo>
                                <a:lnTo>
                                  <a:pt x="24" y="24"/>
                                </a:lnTo>
                                <a:lnTo>
                                  <a:pt x="50" y="7"/>
                                </a:lnTo>
                                <a:lnTo>
                                  <a:pt x="82" y="0"/>
                                </a:lnTo>
                                <a:lnTo>
                                  <a:pt x="426" y="0"/>
                                </a:lnTo>
                                <a:lnTo>
                                  <a:pt x="458" y="7"/>
                                </a:lnTo>
                                <a:lnTo>
                                  <a:pt x="484" y="24"/>
                                </a:lnTo>
                                <a:lnTo>
                                  <a:pt x="502" y="51"/>
                                </a:lnTo>
                                <a:lnTo>
                                  <a:pt x="508" y="83"/>
                                </a:lnTo>
                                <a:lnTo>
                                  <a:pt x="508" y="414"/>
                                </a:lnTo>
                                <a:lnTo>
                                  <a:pt x="502" y="446"/>
                                </a:lnTo>
                                <a:lnTo>
                                  <a:pt x="484" y="473"/>
                                </a:lnTo>
                                <a:lnTo>
                                  <a:pt x="458" y="491"/>
                                </a:lnTo>
                                <a:lnTo>
                                  <a:pt x="426" y="497"/>
                                </a:lnTo>
                                <a:lnTo>
                                  <a:pt x="82" y="497"/>
                                </a:lnTo>
                                <a:lnTo>
                                  <a:pt x="50" y="491"/>
                                </a:lnTo>
                                <a:lnTo>
                                  <a:pt x="24" y="473"/>
                                </a:lnTo>
                                <a:lnTo>
                                  <a:pt x="6" y="446"/>
                                </a:lnTo>
                                <a:lnTo>
                                  <a:pt x="0" y="414"/>
                                </a:lnTo>
                                <a:lnTo>
                                  <a:pt x="0" y="83"/>
                                </a:lnTo>
                                <a:close/>
                              </a:path>
                            </a:pathLst>
                          </a:custGeom>
                          <a:noFill/>
                          <a:ln w="12192">
                            <a:solidFill>
                              <a:srgbClr val="AD5A2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0" name="Line 217"/>
                        <wps:cNvCnPr>
                          <a:cxnSpLocks noChangeShapeType="1"/>
                        </wps:cNvCnPr>
                        <wps:spPr bwMode="auto">
                          <a:xfrm>
                            <a:off x="14076" y="3766"/>
                            <a:ext cx="491" cy="201"/>
                          </a:xfrm>
                          <a:prstGeom prst="line">
                            <a:avLst/>
                          </a:prstGeom>
                          <a:noFill/>
                          <a:ln w="6096">
                            <a:solidFill>
                              <a:srgbClr val="5B9BD4"/>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70D7A08" id="Group 216" o:spid="_x0000_s1026" style="position:absolute;margin-left:672.95pt;margin-top:143.5pt;width:81.25pt;height:67pt;z-index:-16858112;mso-position-horizontal-relative:page;mso-position-vertical-relative:page" coordorigin="13459,2870" coordsize="1625,1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">
                <v:shape id="Freeform 224" o:spid="_x0000_s1027" style="position:absolute;left:13468;top:3254;width:608;height:646;visibility:visible;mso-wrap-style:square;v-text-anchor:top" coordsize="608,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" path="m506,l101,,62,8,29,30,8,62,,102,,545r8,39l29,616r33,22l101,646r405,l545,638r32,-22l599,584r8,-39l607,102,599,62,577,30,545,8,506,xe" fillcolor="#5b9bd4" stroked="f">
                  <v:path arrowok="t" o:connecttype="custom" o:connectlocs="506,3254;101,3254;62,3262;29,3284;8,3316;0,3356;0,3799;8,3838;29,3870;62,3892;101,3900;506,3900;545,3892;577,3870;599,3838;607,3799;607,3356;599,3316;577,3284;545,3262;506,3254" o:connectangles="0,0,0,0,0,0,0,0,0,0,0,0,0,0,0,0,0,0,0,0,0"/>
                </v:shape>
                <v:shape id="Freeform 223" o:spid="_x0000_s1028" style="position:absolute;left:13468;top:3254;width:608;height:646;visibility:visible;mso-wrap-style:square;v-text-anchor:top" coordsize="608,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" path="m,102l8,62,29,30,62,8,101,,506,r39,8l577,30r22,32l607,102r,443l599,584r-22,32l545,638r-39,8l101,646,62,638,29,616,8,584,,545,,102xe" filled="f" strokecolor="#41709c" strokeweight=".96pt">
                  <v:path arrowok="t" o:connecttype="custom" o:connectlocs="0,3356;8,3316;29,3284;62,3262;101,3254;506,3254;545,3262;577,3284;599,3316;607,3356;607,3799;599,3838;577,3870;545,3892;506,3900;101,3900;62,3892;29,3870;8,3838;0,3799;0,3356" o:connectangles="0,0,0,0,0,0,0,0,0,0,0,0,0,0,0,0,0,0,0,0,0"/>
                </v:shape>
                <v:shape id="Freeform 222" o:spid="_x0000_s1029" style="position:absolute;left:14565;top:2880;width:509;height:497;visibility:visible;mso-wrap-style:square;v-text-anchor:top" coordsize="509,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" path="m426,l82,,50,6,24,24,6,51,,83,,414r6,32l24,473r26,17l82,497r344,l458,490r26,-17l502,446r6,-32l508,83,502,51,484,24,458,6,426,xe" fillcolor="#ffc000" stroked="f">
                  <v:path arrowok="t" o:connecttype="custom" o:connectlocs="426,2880;82,2880;50,2886;24,2904;6,2931;0,2963;0,3294;6,3326;24,3353;50,3370;82,3377;426,3377;458,3370;484,3353;502,3326;508,3294;508,2963;502,2931;484,2904;458,2886;426,2880" o:connectangles="0,0,0,0,0,0,0,0,0,0,0,0,0,0,0,0,0,0,0,0,0"/>
                </v:shape>
                <v:shape id="Freeform 221" o:spid="_x0000_s1030" style="position:absolute;left:14565;top:2880;width:509;height:497;visibility:visible;mso-wrap-style:square;v-text-anchor:top" coordsize="509,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" path="m,83l6,51,24,24,50,6,82,,426,r32,6l484,24r18,27l508,83r,331l502,446r-18,27l458,490r-32,7l82,497,50,490,24,473,6,446,,414,,83xe" filled="f" strokecolor="#bb8b00" strokeweight=".96pt">
                  <v:path arrowok="t" o:connecttype="custom" o:connectlocs="0,2963;6,2931;24,2904;50,2886;82,2880;426,2880;458,2886;484,2904;502,2931;508,2963;508,3294;502,3326;484,3353;458,3370;426,3377;82,3377;50,3370;24,3353;6,3326;0,3294;0,2963" o:connectangles="0,0,0,0,0,0,0,0,0,0,0,0,0,0,0,0,0,0,0,0,0"/>
                </v:shape>
                <v:line id="Line 220" o:spid="_x0000_s1031" style="position:absolute;visibility:visible;mso-wrap-style:square" from="14076,3377" to="14567,33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" strokecolor="#5b9bd4" strokeweight=".48pt"/>
                <v:shape id="Freeform 219" o:spid="_x0000_s1032" style="position:absolute;left:14565;top:3703;width:509;height:497;visibility:visible;mso-wrap-style:square;v-text-anchor:top" coordsize="509,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" path="m426,l82,,50,7,24,24,6,51,,83,,414r6,32l24,473r26,18l82,497r344,l458,491r26,-18l502,446r6,-32l508,83,502,51,484,24,458,7,426,xe" fillcolor="#ec7c30" stroked="f">
                  <v:path arrowok="t" o:connecttype="custom" o:connectlocs="426,3703;82,3703;50,3710;24,3727;6,3754;0,3786;0,4117;6,4149;24,4176;50,4194;82,4200;426,4200;458,4194;484,4176;502,4149;508,4117;508,3786;502,3754;484,3727;458,3710;426,3703" o:connectangles="0,0,0,0,0,0,0,0,0,0,0,0,0,0,0,0,0,0,0,0,0"/>
                </v:shape>
                <v:shape id="Freeform 218" o:spid="_x0000_s1033" style="position:absolute;left:14565;top:3703;width:509;height:497;visibility:visible;mso-wrap-style:square;v-text-anchor:top" coordsize="509,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" path="m,83l6,51,24,24,50,7,82,,426,r32,7l484,24r18,27l508,83r,331l502,446r-18,27l458,491r-32,6l82,497,50,491,24,473,6,446,,414,,83xe" filled="f" strokecolor="#ad5a20" strokeweight=".96pt">
                  <v:path arrowok="t" o:connecttype="custom" o:connectlocs="0,3786;6,3754;24,3727;50,3710;82,3703;426,3703;458,3710;484,3727;502,3754;508,3786;508,4117;502,4149;484,4176;458,4194;426,4200;82,4200;50,4194;24,4176;6,4149;0,4117;0,3786" o:connectangles="0,0,0,0,0,0,0,0,0,0,0,0,0,0,0,0,0,0,0,0,0"/>
                </v:shape>
                <v:line id="Line 217" o:spid="_x0000_s1034" style="position:absolute;visibility:visible;mso-wrap-style:square" from="14076,3766" to="14567,39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" strokecolor="#5b9bd4" strokeweight=".48pt"/>
                <w10:wrap anchorx="page" anchory="page"/>
              </v:group>
            </w:pict>
          </mc:Fallback>
        </mc:AlternateContent>
      </w:r>
    </w:p>
    <w:p w:rsidR="00162A5A" w:rsidRDefault="00162A5A">
      <w:pPr>
        <w:pStyle w:val="BodyText"/>
        <w:rPr>
          <w:sz w:val="20"/>
        </w:rPr>
      </w:pPr>
    </w:p>
    <w:p w:rsidR="00162A5A" w:rsidRDefault="00162A5A">
      <w:pPr>
        <w:pStyle w:val="BodyText"/>
        <w:spacing w:before="1" w:after="1"/>
        <w:rPr>
          <w:sz w:val="17"/>
        </w:rPr>
      </w:pPr>
    </w:p>
    <w:tbl>
      <w:tblPr>
        <w:tblW w:w="0" w:type="auto"/>
        <w:tblInd w:w="3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6"/>
        <w:gridCol w:w="1416"/>
        <w:gridCol w:w="4253"/>
        <w:gridCol w:w="4253"/>
        <w:gridCol w:w="4251"/>
      </w:tblGrid>
      <w:tr w:rsidR="00162A5A">
        <w:trPr>
          <w:trHeight w:val="453"/>
        </w:trPr>
        <w:tc>
          <w:tcPr>
            <w:tcW w:w="566" w:type="dxa"/>
          </w:tcPr>
          <w:p w:rsidR="00162A5A" w:rsidRDefault="00162A5A">
            <w:pPr>
              <w:pStyle w:val="TableParagraph"/>
              <w:rPr>
                <w:rFonts w:ascii="Times New Roman"/>
                <w:sz w:val="24"/>
              </w:rPr>
            </w:pPr>
          </w:p>
        </w:tc>
        <w:tc>
          <w:tcPr>
            <w:tcW w:w="1416" w:type="dxa"/>
          </w:tcPr>
          <w:p w:rsidR="00162A5A" w:rsidRDefault="00D93D41">
            <w:pPr>
              <w:pStyle w:val="TableParagraph"/>
              <w:spacing w:before="54"/>
              <w:ind w:left="154"/>
              <w:rPr>
                <w:b/>
                <w:sz w:val="28"/>
              </w:rPr>
            </w:pPr>
            <w:r>
              <w:rPr>
                <w:b/>
                <w:sz w:val="28"/>
              </w:rPr>
              <w:t>Objective</w:t>
            </w:r>
          </w:p>
        </w:tc>
        <w:tc>
          <w:tcPr>
            <w:tcW w:w="4253" w:type="dxa"/>
          </w:tcPr>
          <w:p w:rsidR="00162A5A" w:rsidRDefault="00D93D41">
            <w:pPr>
              <w:pStyle w:val="TableParagraph"/>
              <w:spacing w:before="54"/>
              <w:ind w:left="1583" w:right="1574"/>
              <w:jc w:val="center"/>
              <w:rPr>
                <w:b/>
                <w:sz w:val="28"/>
              </w:rPr>
            </w:pPr>
            <w:r>
              <w:rPr>
                <w:b/>
                <w:sz w:val="28"/>
              </w:rPr>
              <w:t>Concrete</w:t>
            </w:r>
          </w:p>
        </w:tc>
        <w:tc>
          <w:tcPr>
            <w:tcW w:w="4253" w:type="dxa"/>
          </w:tcPr>
          <w:p w:rsidR="00162A5A" w:rsidRDefault="00D93D41">
            <w:pPr>
              <w:pStyle w:val="TableParagraph"/>
              <w:spacing w:before="54"/>
              <w:ind w:left="1583" w:right="1573"/>
              <w:jc w:val="center"/>
              <w:rPr>
                <w:b/>
                <w:sz w:val="28"/>
              </w:rPr>
            </w:pPr>
            <w:r>
              <w:rPr>
                <w:b/>
                <w:sz w:val="28"/>
              </w:rPr>
              <w:t>Pictorial</w:t>
            </w:r>
          </w:p>
        </w:tc>
        <w:tc>
          <w:tcPr>
            <w:tcW w:w="4251" w:type="dxa"/>
          </w:tcPr>
          <w:p w:rsidR="00162A5A" w:rsidRDefault="00D93D41">
            <w:pPr>
              <w:pStyle w:val="TableParagraph"/>
              <w:spacing w:before="54"/>
              <w:ind w:left="1581" w:right="1573"/>
              <w:jc w:val="center"/>
              <w:rPr>
                <w:b/>
                <w:sz w:val="28"/>
              </w:rPr>
            </w:pPr>
            <w:r>
              <w:rPr>
                <w:b/>
                <w:sz w:val="28"/>
              </w:rPr>
              <w:t>Abstract</w:t>
            </w:r>
          </w:p>
        </w:tc>
      </w:tr>
      <w:tr w:rsidR="00162A5A">
        <w:trPr>
          <w:trHeight w:val="3919"/>
        </w:trPr>
        <w:tc>
          <w:tcPr>
            <w:tcW w:w="566" w:type="dxa"/>
            <w:vMerge w:val="restart"/>
            <w:textDirection w:val="btLr"/>
          </w:tcPr>
          <w:p w:rsidR="00162A5A" w:rsidRDefault="00D93D41">
            <w:pPr>
              <w:pStyle w:val="TableParagraph"/>
              <w:spacing w:before="110"/>
              <w:ind w:left="3372" w:right="3373"/>
              <w:jc w:val="center"/>
              <w:rPr>
                <w:sz w:val="28"/>
              </w:rPr>
            </w:pPr>
            <w:r>
              <w:rPr>
                <w:sz w:val="28"/>
              </w:rPr>
              <w:t>Year</w:t>
            </w:r>
            <w:r>
              <w:rPr>
                <w:spacing w:val="-3"/>
                <w:sz w:val="28"/>
              </w:rPr>
              <w:t xml:space="preserve"> </w:t>
            </w:r>
            <w:r>
              <w:rPr>
                <w:sz w:val="28"/>
              </w:rPr>
              <w:t>1</w:t>
            </w:r>
          </w:p>
        </w:tc>
        <w:tc>
          <w:tcPr>
            <w:tcW w:w="1416" w:type="dxa"/>
            <w:textDirection w:val="btLr"/>
          </w:tcPr>
          <w:p w:rsidR="00162A5A" w:rsidRDefault="00162A5A">
            <w:pPr>
              <w:pStyle w:val="TableParagraph"/>
              <w:rPr>
                <w:rFonts w:ascii="Trebuchet MS"/>
                <w:sz w:val="24"/>
              </w:rPr>
            </w:pPr>
          </w:p>
          <w:p w:rsidR="00162A5A" w:rsidRDefault="00D46B50" w:rsidP="00D46B50">
            <w:pPr>
              <w:pStyle w:val="TableParagraph"/>
              <w:spacing w:before="1"/>
              <w:ind w:left="113"/>
              <w:rPr>
                <w:sz w:val="24"/>
              </w:rPr>
            </w:pPr>
            <w:r>
              <w:rPr>
                <w:sz w:val="24"/>
              </w:rPr>
              <w:t xml:space="preserve"> </w:t>
            </w:r>
            <w:r>
              <w:rPr>
                <w:rFonts w:ascii="Trebuchet MS"/>
                <w:sz w:val="24"/>
              </w:rPr>
              <w:t xml:space="preserve">Add1-digit numbers within 10 </w:t>
            </w:r>
            <w:r w:rsidR="00D93D41">
              <w:rPr>
                <w:sz w:val="24"/>
              </w:rPr>
              <w:t>Number bonds of 5, 6, 7, 8, 9 and 10</w:t>
            </w:r>
          </w:p>
        </w:tc>
        <w:tc>
          <w:tcPr>
            <w:tcW w:w="4253" w:type="dxa"/>
          </w:tcPr>
          <w:p w:rsidR="00162A5A" w:rsidRDefault="00162A5A">
            <w:pPr>
              <w:pStyle w:val="TableParagraph"/>
              <w:spacing w:before="11"/>
              <w:rPr>
                <w:rFonts w:ascii="Trebuchet MS"/>
                <w:sz w:val="18"/>
              </w:rPr>
            </w:pPr>
          </w:p>
          <w:p w:rsidR="00162A5A" w:rsidRDefault="00CD12DA">
            <w:pPr>
              <w:pStyle w:val="TableParagraph"/>
              <w:ind w:left="146"/>
              <w:rPr>
                <w:rFonts w:ascii="Trebuchet MS"/>
                <w:sz w:val="20"/>
              </w:rPr>
            </w:pPr>
            <w:r>
              <w:rPr>
                <w:rFonts w:ascii="Trebuchet MS"/>
                <w:noProof/>
                <w:sz w:val="20"/>
              </w:rPr>
              <mc:AlternateContent>
                <mc:Choice Requires="wpg">
                  <w:drawing>
                    <wp:inline distT="0" distB="0" distL="0" distR="0">
                      <wp:extent cx="2465070" cy="675640"/>
                      <wp:effectExtent l="2540" t="2540" r="0" b="0"/>
                      <wp:docPr id="359" name="Group 2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65070" cy="675640"/>
                                <a:chOff x="0" y="0"/>
                                <a:chExt cx="3882" cy="1064"/>
                              </a:xfrm>
                            </wpg:grpSpPr>
                            <pic:pic xmlns:pic="http://schemas.openxmlformats.org/drawingml/2006/picture">
                              <pic:nvPicPr>
                                <pic:cNvPr id="360" name="Picture 21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2205" y="0"/>
                                  <a:ext cx="1676" cy="10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61" name="Picture 21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74"/>
                                  <a:ext cx="2169" cy="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w14:anchorId="318B6F9A" id="Group 213" o:spid="_x0000_s1026" style="width:194.1pt;height:53.2pt;mso-position-horizontal-relative:char;mso-position-vertical-relative:line" coordsize="3882,106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5" o:spid="_x0000_s1027" type="#_x0000_t75" style="position:absolute;left:2205;width:1676;height:10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">
                        <v:imagedata r:id="rId11" o:title=""/>
                      </v:shape>
                      <v:shape id="Picture 214" o:spid="_x0000_s1028" type="#_x0000_t75" style="position:absolute;top:74;width:2169;height: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">
                        <v:imagedata r:id="rId12" o:title=""/>
                      </v:shape>
                      <w10:anchorlock/>
                    </v:group>
                  </w:pict>
                </mc:Fallback>
              </mc:AlternateContent>
            </w:r>
          </w:p>
          <w:p w:rsidR="00162A5A" w:rsidRDefault="00162A5A">
            <w:pPr>
              <w:pStyle w:val="TableParagraph"/>
              <w:spacing w:before="2"/>
              <w:rPr>
                <w:rFonts w:ascii="Trebuchet MS"/>
                <w:sz w:val="33"/>
              </w:rPr>
            </w:pPr>
          </w:p>
          <w:p w:rsidR="00162A5A" w:rsidRDefault="00D93D41">
            <w:pPr>
              <w:pStyle w:val="TableParagraph"/>
              <w:ind w:left="2052" w:right="486"/>
              <w:rPr>
                <w:sz w:val="24"/>
              </w:rPr>
            </w:pPr>
            <w:r>
              <w:rPr>
                <w:sz w:val="24"/>
              </w:rPr>
              <w:t>Use cubes to add two numbers together as a group or in a bar.</w:t>
            </w:r>
          </w:p>
          <w:p w:rsidR="00162A5A" w:rsidRDefault="00162A5A">
            <w:pPr>
              <w:pStyle w:val="TableParagraph"/>
              <w:spacing w:before="7"/>
              <w:rPr>
                <w:rFonts w:ascii="Trebuchet MS"/>
                <w:sz w:val="26"/>
              </w:rPr>
            </w:pPr>
          </w:p>
          <w:p w:rsidR="00162A5A" w:rsidRDefault="00D93D41">
            <w:pPr>
              <w:pStyle w:val="TableParagraph"/>
              <w:ind w:left="626"/>
              <w:rPr>
                <w:rFonts w:ascii="Trebuchet MS"/>
                <w:sz w:val="20"/>
              </w:rPr>
            </w:pPr>
            <w:r>
              <w:rPr>
                <w:rFonts w:ascii="Trebuchet MS"/>
                <w:noProof/>
                <w:sz w:val="20"/>
              </w:rPr>
              <w:drawing>
                <wp:inline distT="0" distB="0" distL="0" distR="0">
                  <wp:extent cx="1806471" cy="421195"/>
                  <wp:effectExtent l="0" t="0" r="0" b="0"/>
                  <wp:docPr id="15"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9.jpeg"/>
                          <pic:cNvPicPr/>
                        </pic:nvPicPr>
                        <pic:blipFill>
                          <a:blip r:embed="rId13" cstate="print"/>
                          <a:stretch>
                            <a:fillRect/>
                          </a:stretch>
                        </pic:blipFill>
                        <pic:spPr>
                          <a:xfrm>
                            <a:off x="0" y="0"/>
                            <a:ext cx="1806471" cy="421195"/>
                          </a:xfrm>
                          <a:prstGeom prst="rect">
                            <a:avLst/>
                          </a:prstGeom>
                        </pic:spPr>
                      </pic:pic>
                    </a:graphicData>
                  </a:graphic>
                </wp:inline>
              </w:drawing>
            </w:r>
          </w:p>
        </w:tc>
        <w:tc>
          <w:tcPr>
            <w:tcW w:w="4253" w:type="dxa"/>
          </w:tcPr>
          <w:p w:rsidR="00162A5A" w:rsidRDefault="00162A5A">
            <w:pPr>
              <w:pStyle w:val="TableParagraph"/>
              <w:spacing w:before="2"/>
              <w:rPr>
                <w:rFonts w:ascii="Trebuchet MS"/>
                <w:sz w:val="7"/>
              </w:rPr>
            </w:pPr>
          </w:p>
          <w:p w:rsidR="00162A5A" w:rsidRDefault="00CD12DA">
            <w:pPr>
              <w:pStyle w:val="TableParagraph"/>
              <w:ind w:left="301"/>
              <w:rPr>
                <w:rFonts w:ascii="Trebuchet MS"/>
                <w:sz w:val="20"/>
              </w:rPr>
            </w:pPr>
            <w:r>
              <w:rPr>
                <w:rFonts w:ascii="Trebuchet MS"/>
                <w:noProof/>
                <w:sz w:val="20"/>
              </w:rPr>
              <mc:AlternateContent>
                <mc:Choice Requires="wpg">
                  <w:drawing>
                    <wp:inline distT="0" distB="0" distL="0" distR="0">
                      <wp:extent cx="1717040" cy="1609090"/>
                      <wp:effectExtent l="1270" t="1270" r="0" b="0"/>
                      <wp:docPr id="353" name="Group 2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7040" cy="1609090"/>
                                <a:chOff x="0" y="0"/>
                                <a:chExt cx="2704" cy="2534"/>
                              </a:xfrm>
                            </wpg:grpSpPr>
                            <pic:pic xmlns:pic="http://schemas.openxmlformats.org/drawingml/2006/picture">
                              <pic:nvPicPr>
                                <pic:cNvPr id="354" name="Picture 21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151" y="0"/>
                                  <a:ext cx="1568" cy="14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55" name="Picture 2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1456"/>
                                  <a:ext cx="2086" cy="10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56" name="Picture 2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1803" y="136"/>
                                  <a:ext cx="435" cy="5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57" name="Picture 20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2266" y="136"/>
                                  <a:ext cx="437" cy="5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58" name="Picture 20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1743" y="1005"/>
                                  <a:ext cx="855" cy="5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w14:anchorId="0E562ECD" id="Group 207" o:spid="_x0000_s1026" style="width:135.2pt;height:126.7pt;mso-position-horizontal-relative:char;mso-position-vertical-relative:line" coordsize="2704,2534"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">
                      <v:shape id="Picture 212" o:spid="_x0000_s1027" type="#_x0000_t75" style="position:absolute;left:151;width:1568;height:14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">
                        <v:imagedata r:id="rId18" o:title=""/>
                      </v:shape>
                      <v:shape id="Picture 211" o:spid="_x0000_s1028" type="#_x0000_t75" style="position:absolute;top:1456;width:2086;height:10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">
                        <v:imagedata r:id="rId19" o:title=""/>
                      </v:shape>
                      <v:shape id="Picture 210" o:spid="_x0000_s1029" type="#_x0000_t75" style="position:absolute;left:1803;top:136;width:435;height:5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">
                        <v:imagedata r:id="rId20" o:title=""/>
                      </v:shape>
                      <v:shape id="Picture 209" o:spid="_x0000_s1030" type="#_x0000_t75" style="position:absolute;left:2266;top:136;width:437;height:5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">
                        <v:imagedata r:id="rId20" o:title=""/>
                      </v:shape>
                      <v:shape id="Picture 208" o:spid="_x0000_s1031" type="#_x0000_t75" style="position:absolute;left:1743;top:1005;width:855;height:5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">
                        <v:imagedata r:id="rId21" o:title=""/>
                      </v:shape>
                      <w10:anchorlock/>
                    </v:group>
                  </w:pict>
                </mc:Fallback>
              </mc:AlternateContent>
            </w:r>
            <w:r w:rsidR="00D93D41">
              <w:rPr>
                <w:rFonts w:ascii="Times New Roman"/>
                <w:spacing w:val="28"/>
                <w:sz w:val="20"/>
              </w:rPr>
              <w:t xml:space="preserve"> </w:t>
            </w:r>
            <w:r w:rsidR="00D93D41">
              <w:rPr>
                <w:rFonts w:ascii="Trebuchet MS"/>
                <w:noProof/>
                <w:spacing w:val="28"/>
                <w:position w:val="181"/>
                <w:sz w:val="20"/>
              </w:rPr>
              <w:drawing>
                <wp:inline distT="0" distB="0" distL="0" distR="0">
                  <wp:extent cx="277830" cy="372999"/>
                  <wp:effectExtent l="0" t="0" r="0" b="0"/>
                  <wp:docPr id="17"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2.png"/>
                          <pic:cNvPicPr/>
                        </pic:nvPicPr>
                        <pic:blipFill>
                          <a:blip r:embed="rId16" cstate="print"/>
                          <a:stretch>
                            <a:fillRect/>
                          </a:stretch>
                        </pic:blipFill>
                        <pic:spPr>
                          <a:xfrm>
                            <a:off x="0" y="0"/>
                            <a:ext cx="277830" cy="372999"/>
                          </a:xfrm>
                          <a:prstGeom prst="rect">
                            <a:avLst/>
                          </a:prstGeom>
                        </pic:spPr>
                      </pic:pic>
                    </a:graphicData>
                  </a:graphic>
                </wp:inline>
              </w:drawing>
            </w:r>
          </w:p>
          <w:p w:rsidR="00162A5A" w:rsidRDefault="00D93D41">
            <w:pPr>
              <w:pStyle w:val="TableParagraph"/>
              <w:spacing w:before="84" w:line="292" w:lineRule="exact"/>
              <w:ind w:left="454"/>
              <w:rPr>
                <w:sz w:val="24"/>
              </w:rPr>
            </w:pPr>
            <w:r>
              <w:rPr>
                <w:sz w:val="24"/>
              </w:rPr>
              <w:t>Use pictures to add two numbers</w:t>
            </w:r>
          </w:p>
          <w:p w:rsidR="00162A5A" w:rsidRDefault="00D93D41">
            <w:pPr>
              <w:pStyle w:val="TableParagraph"/>
              <w:spacing w:line="292" w:lineRule="exact"/>
              <w:ind w:left="454"/>
              <w:rPr>
                <w:sz w:val="24"/>
              </w:rPr>
            </w:pPr>
            <w:r>
              <w:rPr>
                <w:sz w:val="24"/>
              </w:rPr>
              <w:t>together as a group or in a bar.</w:t>
            </w:r>
          </w:p>
          <w:p w:rsidR="00162A5A" w:rsidRDefault="00D93D41">
            <w:pPr>
              <w:pStyle w:val="TableParagraph"/>
              <w:tabs>
                <w:tab w:val="left" w:pos="3046"/>
              </w:tabs>
              <w:spacing w:before="99"/>
              <w:ind w:left="1457"/>
              <w:rPr>
                <w:sz w:val="24"/>
              </w:rPr>
            </w:pPr>
            <w:r>
              <w:rPr>
                <w:sz w:val="24"/>
              </w:rPr>
              <w:t>3</w:t>
            </w:r>
            <w:r>
              <w:rPr>
                <w:sz w:val="24"/>
              </w:rPr>
              <w:tab/>
              <w:t>2</w:t>
            </w:r>
          </w:p>
        </w:tc>
        <w:tc>
          <w:tcPr>
            <w:tcW w:w="4251" w:type="dxa"/>
          </w:tcPr>
          <w:p w:rsidR="00162A5A" w:rsidRDefault="00D93D41">
            <w:pPr>
              <w:pStyle w:val="TableParagraph"/>
              <w:spacing w:line="292" w:lineRule="exact"/>
              <w:ind w:left="106"/>
              <w:rPr>
                <w:sz w:val="24"/>
              </w:rPr>
            </w:pPr>
            <w:r>
              <w:rPr>
                <w:sz w:val="24"/>
              </w:rPr>
              <w:t>2 + 3 = 5</w:t>
            </w:r>
          </w:p>
          <w:p w:rsidR="00162A5A" w:rsidRDefault="00D93D41">
            <w:pPr>
              <w:pStyle w:val="TableParagraph"/>
              <w:tabs>
                <w:tab w:val="left" w:pos="3210"/>
              </w:tabs>
              <w:spacing w:before="53" w:line="163" w:lineRule="auto"/>
              <w:ind w:left="106"/>
              <w:rPr>
                <w:sz w:val="28"/>
              </w:rPr>
            </w:pPr>
            <w:r>
              <w:rPr>
                <w:sz w:val="24"/>
              </w:rPr>
              <w:t>3 + 2</w:t>
            </w:r>
            <w:r>
              <w:rPr>
                <w:spacing w:val="1"/>
                <w:sz w:val="24"/>
              </w:rPr>
              <w:t xml:space="preserve"> </w:t>
            </w:r>
            <w:r>
              <w:rPr>
                <w:sz w:val="24"/>
              </w:rPr>
              <w:t>= 5</w:t>
            </w:r>
            <w:r>
              <w:rPr>
                <w:sz w:val="24"/>
              </w:rPr>
              <w:tab/>
            </w:r>
            <w:r>
              <w:rPr>
                <w:position w:val="-9"/>
                <w:sz w:val="28"/>
              </w:rPr>
              <w:t>2</w:t>
            </w:r>
          </w:p>
          <w:p w:rsidR="00162A5A" w:rsidRDefault="00D93D41">
            <w:pPr>
              <w:pStyle w:val="TableParagraph"/>
              <w:spacing w:line="238" w:lineRule="exact"/>
              <w:ind w:left="106"/>
              <w:rPr>
                <w:sz w:val="24"/>
              </w:rPr>
            </w:pPr>
            <w:r>
              <w:rPr>
                <w:sz w:val="24"/>
              </w:rPr>
              <w:t>5 = 3 +</w:t>
            </w:r>
            <w:r>
              <w:rPr>
                <w:spacing w:val="-1"/>
                <w:sz w:val="24"/>
              </w:rPr>
              <w:t xml:space="preserve"> </w:t>
            </w:r>
            <w:r>
              <w:rPr>
                <w:sz w:val="24"/>
              </w:rPr>
              <w:t>2</w:t>
            </w:r>
          </w:p>
          <w:p w:rsidR="00162A5A" w:rsidRDefault="00D93D41">
            <w:pPr>
              <w:pStyle w:val="TableParagraph"/>
              <w:ind w:left="106"/>
              <w:rPr>
                <w:sz w:val="24"/>
              </w:rPr>
            </w:pPr>
            <w:r>
              <w:rPr>
                <w:sz w:val="24"/>
              </w:rPr>
              <w:t>5 = 2 +</w:t>
            </w:r>
            <w:r>
              <w:rPr>
                <w:spacing w:val="-1"/>
                <w:sz w:val="24"/>
              </w:rPr>
              <w:t xml:space="preserve"> </w:t>
            </w:r>
            <w:r>
              <w:rPr>
                <w:sz w:val="24"/>
              </w:rPr>
              <w:t>3</w:t>
            </w:r>
          </w:p>
          <w:p w:rsidR="00162A5A" w:rsidRDefault="00D93D41">
            <w:pPr>
              <w:pStyle w:val="TableParagraph"/>
              <w:spacing w:before="8"/>
              <w:ind w:left="3210"/>
              <w:rPr>
                <w:sz w:val="28"/>
              </w:rPr>
            </w:pPr>
            <w:r>
              <w:rPr>
                <w:sz w:val="28"/>
              </w:rPr>
              <w:t>3</w:t>
            </w:r>
          </w:p>
          <w:p w:rsidR="00162A5A" w:rsidRDefault="00162A5A">
            <w:pPr>
              <w:pStyle w:val="TableParagraph"/>
              <w:spacing w:before="1"/>
              <w:rPr>
                <w:rFonts w:ascii="Trebuchet MS"/>
                <w:sz w:val="39"/>
              </w:rPr>
            </w:pPr>
          </w:p>
          <w:p w:rsidR="00162A5A" w:rsidRDefault="00D93D41">
            <w:pPr>
              <w:pStyle w:val="TableParagraph"/>
              <w:spacing w:before="1"/>
              <w:ind w:left="553" w:right="444"/>
              <w:jc w:val="both"/>
              <w:rPr>
                <w:sz w:val="24"/>
              </w:rPr>
            </w:pPr>
            <w:r>
              <w:rPr>
                <w:sz w:val="24"/>
              </w:rPr>
              <w:t>Use the part-part-whole diagram as shown above to move into the abstract.</w:t>
            </w:r>
          </w:p>
        </w:tc>
      </w:tr>
      <w:tr w:rsidR="00162A5A" w:rsidTr="00D93D41">
        <w:trPr>
          <w:trHeight w:val="3566"/>
        </w:trPr>
        <w:tc>
          <w:tcPr>
            <w:tcW w:w="566" w:type="dxa"/>
            <w:vMerge/>
            <w:tcBorders>
              <w:top w:val="nil"/>
              <w:bottom w:val="nil"/>
            </w:tcBorders>
            <w:textDirection w:val="btLr"/>
          </w:tcPr>
          <w:p w:rsidR="00162A5A" w:rsidRDefault="00162A5A">
            <w:pPr>
              <w:rPr>
                <w:sz w:val="2"/>
                <w:szCs w:val="2"/>
              </w:rPr>
            </w:pPr>
          </w:p>
        </w:tc>
        <w:tc>
          <w:tcPr>
            <w:tcW w:w="1416" w:type="dxa"/>
            <w:textDirection w:val="btLr"/>
          </w:tcPr>
          <w:p w:rsidR="00162A5A" w:rsidRDefault="00162A5A">
            <w:pPr>
              <w:pStyle w:val="TableParagraph"/>
              <w:rPr>
                <w:rFonts w:ascii="Trebuchet MS"/>
                <w:sz w:val="24"/>
              </w:rPr>
            </w:pPr>
          </w:p>
          <w:p w:rsidR="00162A5A" w:rsidRDefault="00162A5A">
            <w:pPr>
              <w:pStyle w:val="TableParagraph"/>
              <w:spacing w:before="1"/>
              <w:rPr>
                <w:rFonts w:ascii="Trebuchet MS"/>
                <w:sz w:val="24"/>
              </w:rPr>
            </w:pPr>
          </w:p>
          <w:p w:rsidR="00162A5A" w:rsidRDefault="00D93D41">
            <w:pPr>
              <w:pStyle w:val="TableParagraph"/>
              <w:spacing w:before="1"/>
              <w:ind w:left="1323" w:right="1320"/>
              <w:jc w:val="center"/>
              <w:rPr>
                <w:sz w:val="24"/>
              </w:rPr>
            </w:pPr>
            <w:r>
              <w:rPr>
                <w:sz w:val="24"/>
              </w:rPr>
              <w:t>Counting</w:t>
            </w:r>
          </w:p>
        </w:tc>
        <w:tc>
          <w:tcPr>
            <w:tcW w:w="4253" w:type="dxa"/>
          </w:tcPr>
          <w:p w:rsidR="00162A5A" w:rsidRDefault="00162A5A">
            <w:pPr>
              <w:pStyle w:val="TableParagraph"/>
              <w:spacing w:before="3" w:after="1"/>
              <w:rPr>
                <w:rFonts w:ascii="Trebuchet MS"/>
                <w:sz w:val="20"/>
              </w:rPr>
            </w:pPr>
          </w:p>
          <w:p w:rsidR="00162A5A" w:rsidRDefault="00D93D41">
            <w:pPr>
              <w:pStyle w:val="TableParagraph"/>
              <w:ind w:left="111"/>
              <w:rPr>
                <w:rFonts w:ascii="Trebuchet MS"/>
                <w:sz w:val="20"/>
              </w:rPr>
            </w:pPr>
            <w:r>
              <w:rPr>
                <w:rFonts w:ascii="Trebuchet MS"/>
                <w:noProof/>
                <w:sz w:val="20"/>
              </w:rPr>
              <w:drawing>
                <wp:inline distT="0" distB="0" distL="0" distR="0">
                  <wp:extent cx="2087917" cy="535114"/>
                  <wp:effectExtent l="0" t="0" r="0" b="0"/>
                  <wp:docPr id="19" name="image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4.jpeg"/>
                          <pic:cNvPicPr/>
                        </pic:nvPicPr>
                        <pic:blipFill>
                          <a:blip r:embed="rId22" cstate="print"/>
                          <a:stretch>
                            <a:fillRect/>
                          </a:stretch>
                        </pic:blipFill>
                        <pic:spPr>
                          <a:xfrm>
                            <a:off x="0" y="0"/>
                            <a:ext cx="2087917" cy="535114"/>
                          </a:xfrm>
                          <a:prstGeom prst="rect">
                            <a:avLst/>
                          </a:prstGeom>
                        </pic:spPr>
                      </pic:pic>
                    </a:graphicData>
                  </a:graphic>
                </wp:inline>
              </w:drawing>
            </w:r>
          </w:p>
          <w:p w:rsidR="00162A5A" w:rsidRDefault="00D93D41">
            <w:pPr>
              <w:pStyle w:val="TableParagraph"/>
              <w:ind w:left="108" w:right="98"/>
              <w:rPr>
                <w:sz w:val="24"/>
              </w:rPr>
            </w:pPr>
            <w:r>
              <w:rPr>
                <w:sz w:val="24"/>
              </w:rPr>
              <w:t>Start with the larger number on the bead string and then count on to the smaller number 1 by 1 to find the answer.</w:t>
            </w:r>
          </w:p>
          <w:p w:rsidR="00162A5A" w:rsidRDefault="00162A5A">
            <w:pPr>
              <w:pStyle w:val="TableParagraph"/>
              <w:spacing w:before="7"/>
              <w:rPr>
                <w:rFonts w:ascii="Trebuchet MS"/>
                <w:sz w:val="10"/>
              </w:rPr>
            </w:pPr>
          </w:p>
          <w:p w:rsidR="00162A5A" w:rsidRDefault="00D93D41">
            <w:pPr>
              <w:pStyle w:val="TableParagraph"/>
              <w:ind w:left="957"/>
              <w:rPr>
                <w:rFonts w:ascii="Trebuchet MS"/>
                <w:sz w:val="20"/>
              </w:rPr>
            </w:pPr>
            <w:r>
              <w:rPr>
                <w:rFonts w:ascii="Trebuchet MS"/>
                <w:noProof/>
                <w:sz w:val="20"/>
              </w:rPr>
              <w:drawing>
                <wp:inline distT="0" distB="0" distL="0" distR="0">
                  <wp:extent cx="1454374" cy="842772"/>
                  <wp:effectExtent l="0" t="0" r="0" b="0"/>
                  <wp:docPr id="21" name="image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5.jpeg"/>
                          <pic:cNvPicPr/>
                        </pic:nvPicPr>
                        <pic:blipFill>
                          <a:blip r:embed="rId23" cstate="print"/>
                          <a:stretch>
                            <a:fillRect/>
                          </a:stretch>
                        </pic:blipFill>
                        <pic:spPr>
                          <a:xfrm>
                            <a:off x="0" y="0"/>
                            <a:ext cx="1454374" cy="842772"/>
                          </a:xfrm>
                          <a:prstGeom prst="rect">
                            <a:avLst/>
                          </a:prstGeom>
                        </pic:spPr>
                      </pic:pic>
                    </a:graphicData>
                  </a:graphic>
                </wp:inline>
              </w:drawing>
            </w:r>
          </w:p>
        </w:tc>
        <w:tc>
          <w:tcPr>
            <w:tcW w:w="4253" w:type="dxa"/>
          </w:tcPr>
          <w:p w:rsidR="00162A5A" w:rsidRDefault="00D93D41">
            <w:pPr>
              <w:pStyle w:val="TableParagraph"/>
              <w:spacing w:line="292" w:lineRule="exact"/>
              <w:ind w:left="108"/>
              <w:rPr>
                <w:sz w:val="24"/>
              </w:rPr>
            </w:pPr>
            <w:r>
              <w:rPr>
                <w:sz w:val="24"/>
              </w:rPr>
              <w:t>Use a number line to count on in ones.</w:t>
            </w:r>
          </w:p>
          <w:p w:rsidR="00162A5A" w:rsidRDefault="00162A5A">
            <w:pPr>
              <w:pStyle w:val="TableParagraph"/>
              <w:rPr>
                <w:rFonts w:ascii="Trebuchet MS"/>
                <w:sz w:val="20"/>
              </w:rPr>
            </w:pPr>
          </w:p>
          <w:p w:rsidR="00162A5A" w:rsidRDefault="00162A5A">
            <w:pPr>
              <w:pStyle w:val="TableParagraph"/>
              <w:spacing w:before="10"/>
              <w:rPr>
                <w:rFonts w:ascii="Trebuchet MS"/>
              </w:rPr>
            </w:pPr>
          </w:p>
          <w:p w:rsidR="00162A5A" w:rsidRDefault="00D93D41">
            <w:pPr>
              <w:pStyle w:val="TableParagraph"/>
              <w:ind w:left="835"/>
              <w:rPr>
                <w:rFonts w:ascii="Trebuchet MS"/>
                <w:sz w:val="20"/>
              </w:rPr>
            </w:pPr>
            <w:r>
              <w:rPr>
                <w:rFonts w:ascii="Trebuchet MS"/>
                <w:noProof/>
                <w:sz w:val="20"/>
              </w:rPr>
              <w:drawing>
                <wp:inline distT="0" distB="0" distL="0" distR="0">
                  <wp:extent cx="1522069" cy="381000"/>
                  <wp:effectExtent l="0" t="0" r="0" b="0"/>
                  <wp:docPr id="23" name="image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6.png"/>
                          <pic:cNvPicPr/>
                        </pic:nvPicPr>
                        <pic:blipFill>
                          <a:blip r:embed="rId24" cstate="print"/>
                          <a:stretch>
                            <a:fillRect/>
                          </a:stretch>
                        </pic:blipFill>
                        <pic:spPr>
                          <a:xfrm>
                            <a:off x="0" y="0"/>
                            <a:ext cx="1522069" cy="381000"/>
                          </a:xfrm>
                          <a:prstGeom prst="rect">
                            <a:avLst/>
                          </a:prstGeom>
                        </pic:spPr>
                      </pic:pic>
                    </a:graphicData>
                  </a:graphic>
                </wp:inline>
              </w:drawing>
            </w:r>
          </w:p>
          <w:p w:rsidR="00162A5A" w:rsidRDefault="00162A5A">
            <w:pPr>
              <w:pStyle w:val="TableParagraph"/>
              <w:rPr>
                <w:rFonts w:ascii="Trebuchet MS"/>
                <w:sz w:val="20"/>
              </w:rPr>
            </w:pPr>
          </w:p>
          <w:p w:rsidR="00162A5A" w:rsidRDefault="00162A5A">
            <w:pPr>
              <w:pStyle w:val="TableParagraph"/>
              <w:rPr>
                <w:rFonts w:ascii="Trebuchet MS"/>
                <w:sz w:val="20"/>
              </w:rPr>
            </w:pPr>
          </w:p>
          <w:p w:rsidR="00162A5A" w:rsidRDefault="00162A5A">
            <w:pPr>
              <w:pStyle w:val="TableParagraph"/>
              <w:rPr>
                <w:rFonts w:ascii="Trebuchet MS"/>
                <w:sz w:val="20"/>
              </w:rPr>
            </w:pPr>
          </w:p>
          <w:p w:rsidR="00162A5A" w:rsidRDefault="00162A5A">
            <w:pPr>
              <w:pStyle w:val="TableParagraph"/>
              <w:rPr>
                <w:rFonts w:ascii="Trebuchet MS"/>
                <w:sz w:val="20"/>
              </w:rPr>
            </w:pPr>
          </w:p>
          <w:p w:rsidR="00162A5A" w:rsidRDefault="00162A5A">
            <w:pPr>
              <w:pStyle w:val="TableParagraph"/>
              <w:rPr>
                <w:rFonts w:ascii="Trebuchet MS"/>
                <w:sz w:val="20"/>
              </w:rPr>
            </w:pPr>
          </w:p>
          <w:p w:rsidR="00162A5A" w:rsidRDefault="00162A5A">
            <w:pPr>
              <w:pStyle w:val="TableParagraph"/>
              <w:rPr>
                <w:rFonts w:ascii="Trebuchet MS"/>
                <w:sz w:val="20"/>
              </w:rPr>
            </w:pPr>
          </w:p>
          <w:p w:rsidR="00162A5A" w:rsidRDefault="00162A5A">
            <w:pPr>
              <w:pStyle w:val="TableParagraph"/>
              <w:rPr>
                <w:rFonts w:ascii="Trebuchet MS"/>
                <w:sz w:val="20"/>
              </w:rPr>
            </w:pPr>
          </w:p>
          <w:p w:rsidR="00162A5A" w:rsidRDefault="00162A5A">
            <w:pPr>
              <w:pStyle w:val="TableParagraph"/>
              <w:rPr>
                <w:rFonts w:ascii="Trebuchet MS"/>
                <w:sz w:val="20"/>
              </w:rPr>
            </w:pPr>
          </w:p>
          <w:p w:rsidR="00162A5A" w:rsidRDefault="00162A5A">
            <w:pPr>
              <w:pStyle w:val="TableParagraph"/>
              <w:spacing w:before="5"/>
              <w:rPr>
                <w:rFonts w:ascii="Trebuchet MS"/>
                <w:sz w:val="27"/>
              </w:rPr>
            </w:pPr>
          </w:p>
        </w:tc>
        <w:tc>
          <w:tcPr>
            <w:tcW w:w="4251" w:type="dxa"/>
          </w:tcPr>
          <w:p w:rsidR="00162A5A" w:rsidRDefault="00D93D41">
            <w:pPr>
              <w:pStyle w:val="TableParagraph"/>
              <w:spacing w:line="292" w:lineRule="exact"/>
              <w:ind w:left="106"/>
              <w:rPr>
                <w:sz w:val="24"/>
              </w:rPr>
            </w:pPr>
            <w:r>
              <w:rPr>
                <w:sz w:val="24"/>
              </w:rPr>
              <w:t>5 + 3 = 8</w:t>
            </w:r>
          </w:p>
        </w:tc>
      </w:tr>
      <w:tr w:rsidR="00634908" w:rsidTr="00D93D41">
        <w:trPr>
          <w:trHeight w:val="3566"/>
        </w:trPr>
        <w:tc>
          <w:tcPr>
            <w:tcW w:w="566" w:type="dxa"/>
            <w:tcBorders>
              <w:top w:val="nil"/>
              <w:bottom w:val="nil"/>
            </w:tcBorders>
            <w:textDirection w:val="btLr"/>
          </w:tcPr>
          <w:p w:rsidR="00634908" w:rsidRDefault="00634908">
            <w:pPr>
              <w:rPr>
                <w:sz w:val="2"/>
                <w:szCs w:val="2"/>
              </w:rPr>
            </w:pPr>
          </w:p>
        </w:tc>
        <w:tc>
          <w:tcPr>
            <w:tcW w:w="1416" w:type="dxa"/>
            <w:textDirection w:val="btLr"/>
          </w:tcPr>
          <w:p w:rsidR="00634908" w:rsidRDefault="00634908">
            <w:pPr>
              <w:pStyle w:val="TableParagraph"/>
              <w:rPr>
                <w:sz w:val="24"/>
              </w:rPr>
            </w:pPr>
            <w:r>
              <w:rPr>
                <w:sz w:val="24"/>
              </w:rPr>
              <w:t xml:space="preserve">      </w:t>
            </w:r>
          </w:p>
          <w:p w:rsidR="00634908" w:rsidRDefault="00634908">
            <w:pPr>
              <w:pStyle w:val="TableParagraph"/>
              <w:rPr>
                <w:sz w:val="24"/>
              </w:rPr>
            </w:pPr>
          </w:p>
          <w:p w:rsidR="00634908" w:rsidRDefault="00634908">
            <w:pPr>
              <w:pStyle w:val="TableParagraph"/>
              <w:rPr>
                <w:rFonts w:ascii="Trebuchet MS"/>
                <w:sz w:val="24"/>
              </w:rPr>
            </w:pPr>
            <w:r>
              <w:rPr>
                <w:sz w:val="24"/>
              </w:rPr>
              <w:t xml:space="preserve">       Regrouping to make 10</w:t>
            </w:r>
          </w:p>
        </w:tc>
        <w:tc>
          <w:tcPr>
            <w:tcW w:w="4253" w:type="dxa"/>
          </w:tcPr>
          <w:p w:rsidR="00634908" w:rsidRDefault="00634908" w:rsidP="00634908">
            <w:pPr>
              <w:pStyle w:val="TableParagraph"/>
              <w:spacing w:before="3" w:after="1"/>
              <w:rPr>
                <w:sz w:val="24"/>
              </w:rPr>
            </w:pPr>
            <w:r>
              <w:rPr>
                <w:rFonts w:ascii="Trebuchet MS"/>
                <w:noProof/>
                <w:sz w:val="20"/>
              </w:rPr>
              <w:drawing>
                <wp:inline distT="0" distB="0" distL="0" distR="0" wp14:anchorId="4ECAEE46" wp14:editId="5A23CC5E">
                  <wp:extent cx="1724347" cy="720851"/>
                  <wp:effectExtent l="0" t="0" r="0" b="0"/>
                  <wp:docPr id="29" name="image2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8.jpeg"/>
                          <pic:cNvPicPr/>
                        </pic:nvPicPr>
                        <pic:blipFill>
                          <a:blip r:embed="rId25" cstate="print"/>
                          <a:stretch>
                            <a:fillRect/>
                          </a:stretch>
                        </pic:blipFill>
                        <pic:spPr>
                          <a:xfrm>
                            <a:off x="0" y="0"/>
                            <a:ext cx="1724347" cy="720851"/>
                          </a:xfrm>
                          <a:prstGeom prst="rect">
                            <a:avLst/>
                          </a:prstGeom>
                        </pic:spPr>
                      </pic:pic>
                    </a:graphicData>
                  </a:graphic>
                </wp:inline>
              </w:drawing>
            </w:r>
          </w:p>
          <w:p w:rsidR="00634908" w:rsidRPr="00634908" w:rsidRDefault="00634908" w:rsidP="00634908">
            <w:pPr>
              <w:pStyle w:val="TableParagraph"/>
              <w:spacing w:before="3" w:after="1"/>
              <w:rPr>
                <w:rFonts w:ascii="Trebuchet MS"/>
                <w:sz w:val="20"/>
              </w:rPr>
            </w:pPr>
            <w:r>
              <w:rPr>
                <w:noProof/>
              </w:rPr>
              <w:drawing>
                <wp:anchor distT="0" distB="0" distL="0" distR="0" simplePos="0" relativeHeight="486458880" behindDoc="1" locked="0" layoutInCell="1" allowOverlap="1">
                  <wp:simplePos x="0" y="0"/>
                  <wp:positionH relativeFrom="page">
                    <wp:posOffset>1462405</wp:posOffset>
                  </wp:positionH>
                  <wp:positionV relativeFrom="page">
                    <wp:posOffset>850900</wp:posOffset>
                  </wp:positionV>
                  <wp:extent cx="1051560" cy="1083310"/>
                  <wp:effectExtent l="0" t="0" r="0" b="2540"/>
                  <wp:wrapTight wrapText="bothSides">
                    <wp:wrapPolygon edited="0">
                      <wp:start x="0" y="0"/>
                      <wp:lineTo x="0" y="21271"/>
                      <wp:lineTo x="21130" y="21271"/>
                      <wp:lineTo x="21130" y="0"/>
                      <wp:lineTo x="0" y="0"/>
                    </wp:wrapPolygon>
                  </wp:wrapTight>
                  <wp:docPr id="25" name="image1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7.jpeg"/>
                          <pic:cNvPicPr/>
                        </pic:nvPicPr>
                        <pic:blipFill>
                          <a:blip r:embed="rId26" cstate="print"/>
                          <a:stretch>
                            <a:fillRect/>
                          </a:stretch>
                        </pic:blipFill>
                        <pic:spPr>
                          <a:xfrm>
                            <a:off x="0" y="0"/>
                            <a:ext cx="1051560" cy="1083310"/>
                          </a:xfrm>
                          <a:prstGeom prst="rect">
                            <a:avLst/>
                          </a:prstGeom>
                        </pic:spPr>
                      </pic:pic>
                    </a:graphicData>
                  </a:graphic>
                  <wp14:sizeRelH relativeFrom="margin">
                    <wp14:pctWidth>0</wp14:pctWidth>
                  </wp14:sizeRelH>
                  <wp14:sizeRelV relativeFrom="margin">
                    <wp14:pctHeight>0</wp14:pctHeight>
                  </wp14:sizeRelV>
                </wp:anchor>
              </w:drawing>
            </w:r>
            <w:r>
              <w:rPr>
                <w:sz w:val="24"/>
              </w:rPr>
              <w:t>6 + 5 = 11</w:t>
            </w:r>
          </w:p>
          <w:p w:rsidR="00634908" w:rsidRPr="00634908" w:rsidRDefault="00634908" w:rsidP="00634908">
            <w:r>
              <w:rPr>
                <w:sz w:val="24"/>
              </w:rPr>
              <w:t>Start with the bigger number and use the smaller number to make</w:t>
            </w:r>
            <w:r>
              <w:rPr>
                <w:spacing w:val="-1"/>
                <w:sz w:val="24"/>
              </w:rPr>
              <w:t xml:space="preserve"> </w:t>
            </w:r>
            <w:r>
              <w:rPr>
                <w:spacing w:val="-5"/>
                <w:sz w:val="24"/>
              </w:rPr>
              <w:t>10</w:t>
            </w:r>
          </w:p>
        </w:tc>
        <w:tc>
          <w:tcPr>
            <w:tcW w:w="4253" w:type="dxa"/>
          </w:tcPr>
          <w:p w:rsidR="00634908" w:rsidRDefault="00634908">
            <w:pPr>
              <w:pStyle w:val="TableParagraph"/>
              <w:spacing w:line="292" w:lineRule="exact"/>
              <w:ind w:left="108"/>
              <w:rPr>
                <w:sz w:val="24"/>
              </w:rPr>
            </w:pPr>
            <w:r>
              <w:rPr>
                <w:noProof/>
                <w:sz w:val="24"/>
              </w:rPr>
              <w:drawing>
                <wp:anchor distT="0" distB="0" distL="114300" distR="114300" simplePos="0" relativeHeight="486490112" behindDoc="1" locked="0" layoutInCell="1" allowOverlap="1" wp14:anchorId="1DDBB1BB">
                  <wp:simplePos x="0" y="0"/>
                  <wp:positionH relativeFrom="column">
                    <wp:posOffset>194945</wp:posOffset>
                  </wp:positionH>
                  <wp:positionV relativeFrom="paragraph">
                    <wp:posOffset>771525</wp:posOffset>
                  </wp:positionV>
                  <wp:extent cx="598170" cy="1128395"/>
                  <wp:effectExtent l="0" t="0" r="0" b="0"/>
                  <wp:wrapTight wrapText="bothSides">
                    <wp:wrapPolygon edited="0">
                      <wp:start x="0" y="0"/>
                      <wp:lineTo x="0" y="21150"/>
                      <wp:lineTo x="20637" y="21150"/>
                      <wp:lineTo x="20637" y="0"/>
                      <wp:lineTo x="0" y="0"/>
                    </wp:wrapPolygon>
                  </wp:wrapTight>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8170" cy="1128395"/>
                          </a:xfrm>
                          <a:prstGeom prst="rect">
                            <a:avLst/>
                          </a:prstGeom>
                          <a:noFill/>
                        </pic:spPr>
                      </pic:pic>
                    </a:graphicData>
                  </a:graphic>
                  <wp14:sizeRelH relativeFrom="page">
                    <wp14:pctWidth>0</wp14:pctWidth>
                  </wp14:sizeRelH>
                  <wp14:sizeRelV relativeFrom="page">
                    <wp14:pctHeight>0</wp14:pctHeight>
                  </wp14:sizeRelV>
                </wp:anchor>
              </w:drawing>
            </w:r>
            <w:r>
              <w:rPr>
                <w:rFonts w:ascii="Trebuchet MS"/>
                <w:noProof/>
                <w:sz w:val="20"/>
              </w:rPr>
              <w:drawing>
                <wp:anchor distT="0" distB="0" distL="114300" distR="114300" simplePos="0" relativeHeight="486489088" behindDoc="1" locked="0" layoutInCell="1" allowOverlap="1" wp14:anchorId="4A6F974D">
                  <wp:simplePos x="0" y="0"/>
                  <wp:positionH relativeFrom="column">
                    <wp:posOffset>139700</wp:posOffset>
                  </wp:positionH>
                  <wp:positionV relativeFrom="paragraph">
                    <wp:posOffset>0</wp:posOffset>
                  </wp:positionV>
                  <wp:extent cx="2351405" cy="714375"/>
                  <wp:effectExtent l="0" t="0" r="0" b="9525"/>
                  <wp:wrapTight wrapText="bothSides">
                    <wp:wrapPolygon edited="0">
                      <wp:start x="0" y="0"/>
                      <wp:lineTo x="0" y="21312"/>
                      <wp:lineTo x="21349" y="21312"/>
                      <wp:lineTo x="21349" y="0"/>
                      <wp:lineTo x="0" y="0"/>
                    </wp:wrapPolygon>
                  </wp:wrapTight>
                  <wp:docPr id="31" name="image2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9.jpe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351405" cy="714375"/>
                          </a:xfrm>
                          <a:prstGeom prst="rect">
                            <a:avLst/>
                          </a:prstGeom>
                        </pic:spPr>
                      </pic:pic>
                    </a:graphicData>
                  </a:graphic>
                  <wp14:sizeRelH relativeFrom="page">
                    <wp14:pctWidth>0</wp14:pctWidth>
                  </wp14:sizeRelH>
                  <wp14:sizeRelV relativeFrom="page">
                    <wp14:pctHeight>0</wp14:pctHeight>
                  </wp14:sizeRelV>
                </wp:anchor>
              </w:drawing>
            </w:r>
          </w:p>
        </w:tc>
        <w:tc>
          <w:tcPr>
            <w:tcW w:w="4251" w:type="dxa"/>
          </w:tcPr>
          <w:p w:rsidR="00634908" w:rsidRDefault="00634908">
            <w:pPr>
              <w:pStyle w:val="TableParagraph"/>
              <w:spacing w:line="292" w:lineRule="exact"/>
              <w:ind w:left="106"/>
              <w:rPr>
                <w:sz w:val="24"/>
              </w:rPr>
            </w:pPr>
            <w:r>
              <w:rPr>
                <w:sz w:val="24"/>
              </w:rPr>
              <w:t>6 + 5 = 11</w:t>
            </w:r>
          </w:p>
        </w:tc>
      </w:tr>
      <w:tr w:rsidR="00D93D41">
        <w:trPr>
          <w:trHeight w:val="3566"/>
        </w:trPr>
        <w:tc>
          <w:tcPr>
            <w:tcW w:w="566" w:type="dxa"/>
            <w:tcBorders>
              <w:top w:val="nil"/>
            </w:tcBorders>
            <w:textDirection w:val="btLr"/>
          </w:tcPr>
          <w:p w:rsidR="00D93D41" w:rsidRDefault="00D46B50">
            <w:pPr>
              <w:rPr>
                <w:sz w:val="2"/>
                <w:szCs w:val="2"/>
              </w:rPr>
            </w:pPr>
            <w:r>
              <w:rPr>
                <w:sz w:val="2"/>
                <w:szCs w:val="2"/>
              </w:rPr>
              <w:t>Year Yea</w:t>
            </w:r>
            <w:r w:rsidR="00634908" w:rsidRPr="00634908">
              <w:t xml:space="preserve"> </w:t>
            </w:r>
            <w:r w:rsidR="00634908">
              <w:t xml:space="preserve">                           </w:t>
            </w:r>
            <w:r w:rsidR="00634908" w:rsidRPr="00150E8B">
              <w:t xml:space="preserve">  Year</w:t>
            </w:r>
            <w:r w:rsidR="00150E8B">
              <w:t xml:space="preserve"> 1 and 2</w:t>
            </w:r>
          </w:p>
        </w:tc>
        <w:tc>
          <w:tcPr>
            <w:tcW w:w="1416" w:type="dxa"/>
            <w:textDirection w:val="btLr"/>
          </w:tcPr>
          <w:p w:rsidR="00D46B50" w:rsidRDefault="00D46B50">
            <w:pPr>
              <w:pStyle w:val="TableParagraph"/>
              <w:rPr>
                <w:rFonts w:ascii="Trebuchet MS"/>
                <w:sz w:val="24"/>
              </w:rPr>
            </w:pPr>
          </w:p>
          <w:p w:rsidR="00D46B50" w:rsidRDefault="00D46B50">
            <w:pPr>
              <w:pStyle w:val="TableParagraph"/>
              <w:rPr>
                <w:rFonts w:ascii="Trebuchet MS"/>
                <w:sz w:val="24"/>
              </w:rPr>
            </w:pPr>
            <w:r>
              <w:rPr>
                <w:rFonts w:ascii="Trebuchet MS"/>
                <w:sz w:val="24"/>
              </w:rPr>
              <w:t xml:space="preserve">   </w:t>
            </w:r>
          </w:p>
          <w:p w:rsidR="00D93D41" w:rsidRDefault="00D46B50">
            <w:pPr>
              <w:pStyle w:val="TableParagraph"/>
              <w:rPr>
                <w:rFonts w:ascii="Trebuchet MS"/>
                <w:sz w:val="24"/>
              </w:rPr>
            </w:pPr>
            <w:r>
              <w:rPr>
                <w:rFonts w:ascii="Trebuchet MS"/>
                <w:sz w:val="24"/>
              </w:rPr>
              <w:t xml:space="preserve">  Add1-digit numbers within 20</w:t>
            </w:r>
          </w:p>
        </w:tc>
        <w:tc>
          <w:tcPr>
            <w:tcW w:w="4253" w:type="dxa"/>
          </w:tcPr>
          <w:p w:rsidR="00D93D41" w:rsidRDefault="00D46B50">
            <w:pPr>
              <w:pStyle w:val="TableParagraph"/>
              <w:spacing w:before="3" w:after="1"/>
              <w:rPr>
                <w:rFonts w:ascii="Trebuchet MS"/>
                <w:sz w:val="20"/>
              </w:rPr>
            </w:pPr>
            <w:r>
              <w:rPr>
                <w:rFonts w:ascii="Trebuchet MS"/>
                <w:sz w:val="20"/>
              </w:rPr>
              <w:t xml:space="preserve"> When adding 1-digit numbers that cross 10, it is important to highlight the importance of ten ones equaling 10. </w:t>
            </w:r>
          </w:p>
          <w:p w:rsidR="00FC2836" w:rsidRDefault="002A5920">
            <w:pPr>
              <w:pStyle w:val="TableParagraph"/>
              <w:spacing w:before="3" w:after="1"/>
              <w:rPr>
                <w:rFonts w:ascii="Trebuchet MS"/>
                <w:sz w:val="20"/>
              </w:rPr>
            </w:pPr>
            <w:r>
              <w:rPr>
                <w:rFonts w:ascii="Trebuchet MS"/>
                <w:sz w:val="20"/>
              </w:rPr>
              <w:t xml:space="preserve">Different manipulatives can be used to represent this exchange. Use concrete resources alongside number lines to support children in understanding how to partition their jumps. </w:t>
            </w:r>
          </w:p>
          <w:p w:rsidR="00FC2836" w:rsidRDefault="00FC2836">
            <w:pPr>
              <w:pStyle w:val="TableParagraph"/>
              <w:spacing w:before="3" w:after="1"/>
              <w:rPr>
                <w:rFonts w:ascii="Trebuchet MS"/>
                <w:sz w:val="20"/>
              </w:rPr>
            </w:pPr>
          </w:p>
          <w:p w:rsidR="00090F96" w:rsidRDefault="00090F96">
            <w:pPr>
              <w:pStyle w:val="TableParagraph"/>
              <w:spacing w:before="3" w:after="1"/>
              <w:rPr>
                <w:rFonts w:ascii="Trebuchet MS"/>
                <w:sz w:val="20"/>
              </w:rPr>
            </w:pPr>
          </w:p>
          <w:p w:rsidR="00090F96" w:rsidRDefault="002A5920">
            <w:pPr>
              <w:pStyle w:val="TableParagraph"/>
              <w:spacing w:before="3" w:after="1"/>
              <w:rPr>
                <w:rFonts w:ascii="Trebuchet MS"/>
                <w:sz w:val="20"/>
              </w:rPr>
            </w:pPr>
            <w:r>
              <w:rPr>
                <w:noProof/>
              </w:rPr>
              <w:drawing>
                <wp:anchor distT="0" distB="0" distL="114300" distR="114300" simplePos="0" relativeHeight="486482944" behindDoc="1" locked="0" layoutInCell="1" allowOverlap="1" wp14:anchorId="57C1278F">
                  <wp:simplePos x="0" y="0"/>
                  <wp:positionH relativeFrom="column">
                    <wp:posOffset>1450340</wp:posOffset>
                  </wp:positionH>
                  <wp:positionV relativeFrom="paragraph">
                    <wp:posOffset>6600</wp:posOffset>
                  </wp:positionV>
                  <wp:extent cx="635000" cy="1270635"/>
                  <wp:effectExtent l="0" t="0" r="0" b="5715"/>
                  <wp:wrapTight wrapText="bothSides">
                    <wp:wrapPolygon edited="0">
                      <wp:start x="0" y="0"/>
                      <wp:lineTo x="0" y="21373"/>
                      <wp:lineTo x="20736" y="21373"/>
                      <wp:lineTo x="20736" y="0"/>
                      <wp:lineTo x="0" y="0"/>
                    </wp:wrapPolygon>
                  </wp:wrapTight>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extLst>
                              <a:ext uri="{28A0092B-C50C-407E-A947-70E740481C1C}">
                                <a14:useLocalDpi xmlns:a14="http://schemas.microsoft.com/office/drawing/2010/main" val="0"/>
                              </a:ext>
                            </a:extLst>
                          </a:blip>
                          <a:srcRect l="47155" t="28553" r="46006" b="47085"/>
                          <a:stretch/>
                        </pic:blipFill>
                        <pic:spPr bwMode="auto">
                          <a:xfrm>
                            <a:off x="0" y="0"/>
                            <a:ext cx="635000" cy="12706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486483968" behindDoc="1" locked="0" layoutInCell="1" allowOverlap="1" wp14:anchorId="02A5C3E1">
                  <wp:simplePos x="0" y="0"/>
                  <wp:positionH relativeFrom="column">
                    <wp:posOffset>424951</wp:posOffset>
                  </wp:positionH>
                  <wp:positionV relativeFrom="paragraph">
                    <wp:posOffset>89659</wp:posOffset>
                  </wp:positionV>
                  <wp:extent cx="787400" cy="1200150"/>
                  <wp:effectExtent l="0" t="0" r="0" b="0"/>
                  <wp:wrapTight wrapText="bothSides">
                    <wp:wrapPolygon edited="0">
                      <wp:start x="0" y="0"/>
                      <wp:lineTo x="0" y="21257"/>
                      <wp:lineTo x="20903" y="21257"/>
                      <wp:lineTo x="20903" y="0"/>
                      <wp:lineTo x="0" y="0"/>
                    </wp:wrapPolygon>
                  </wp:wrapTight>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extLst>
                              <a:ext uri="{28A0092B-C50C-407E-A947-70E740481C1C}">
                                <a14:useLocalDpi xmlns:a14="http://schemas.microsoft.com/office/drawing/2010/main" val="0"/>
                              </a:ext>
                            </a:extLst>
                          </a:blip>
                          <a:srcRect l="40396" t="28719" r="52876" b="53037"/>
                          <a:stretch/>
                        </pic:blipFill>
                        <pic:spPr bwMode="auto">
                          <a:xfrm>
                            <a:off x="0" y="0"/>
                            <a:ext cx="787400" cy="12001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253" w:type="dxa"/>
          </w:tcPr>
          <w:p w:rsidR="00D93D41" w:rsidRDefault="00090F96">
            <w:pPr>
              <w:pStyle w:val="TableParagraph"/>
              <w:spacing w:line="292" w:lineRule="exact"/>
              <w:ind w:left="108"/>
              <w:rPr>
                <w:sz w:val="24"/>
              </w:rPr>
            </w:pPr>
            <w:r>
              <w:rPr>
                <w:noProof/>
              </w:rPr>
              <w:drawing>
                <wp:anchor distT="0" distB="0" distL="114300" distR="114300" simplePos="0" relativeHeight="486484992" behindDoc="1" locked="0" layoutInCell="1" allowOverlap="1" wp14:anchorId="2F6938F9">
                  <wp:simplePos x="0" y="0"/>
                  <wp:positionH relativeFrom="column">
                    <wp:posOffset>137160</wp:posOffset>
                  </wp:positionH>
                  <wp:positionV relativeFrom="paragraph">
                    <wp:posOffset>102235</wp:posOffset>
                  </wp:positionV>
                  <wp:extent cx="2109470" cy="1019810"/>
                  <wp:effectExtent l="0" t="0" r="5080" b="8890"/>
                  <wp:wrapTight wrapText="bothSides">
                    <wp:wrapPolygon edited="0">
                      <wp:start x="0" y="0"/>
                      <wp:lineTo x="0" y="21385"/>
                      <wp:lineTo x="21457" y="21385"/>
                      <wp:lineTo x="21457" y="0"/>
                      <wp:lineTo x="0" y="0"/>
                    </wp:wrapPolygon>
                  </wp:wrapTight>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extLst>
                              <a:ext uri="{28A0092B-C50C-407E-A947-70E740481C1C}">
                                <a14:useLocalDpi xmlns:a14="http://schemas.microsoft.com/office/drawing/2010/main" val="0"/>
                              </a:ext>
                            </a:extLst>
                          </a:blip>
                          <a:srcRect l="20864" t="28388" r="61455" b="56407"/>
                          <a:stretch/>
                        </pic:blipFill>
                        <pic:spPr bwMode="auto">
                          <a:xfrm>
                            <a:off x="0" y="0"/>
                            <a:ext cx="2109470" cy="10198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46B50">
              <w:rPr>
                <w:sz w:val="24"/>
              </w:rPr>
              <w:t xml:space="preserve"> </w:t>
            </w:r>
          </w:p>
          <w:p w:rsidR="00090F96" w:rsidRDefault="00090F96" w:rsidP="002A5920">
            <w:pPr>
              <w:pStyle w:val="TableParagraph"/>
              <w:spacing w:line="292" w:lineRule="exact"/>
              <w:ind w:left="108"/>
              <w:jc w:val="center"/>
              <w:rPr>
                <w:sz w:val="24"/>
              </w:rPr>
            </w:pPr>
            <w:r>
              <w:rPr>
                <w:noProof/>
                <w:sz w:val="24"/>
              </w:rPr>
              <mc:AlternateContent>
                <mc:Choice Requires="wpg">
                  <w:drawing>
                    <wp:anchor distT="0" distB="0" distL="114300" distR="114300" simplePos="0" relativeHeight="486488064" behindDoc="0" locked="0" layoutInCell="1" allowOverlap="1">
                      <wp:simplePos x="0" y="0"/>
                      <wp:positionH relativeFrom="column">
                        <wp:posOffset>72665</wp:posOffset>
                      </wp:positionH>
                      <wp:positionV relativeFrom="paragraph">
                        <wp:posOffset>1011270</wp:posOffset>
                      </wp:positionV>
                      <wp:extent cx="2426400" cy="979200"/>
                      <wp:effectExtent l="0" t="0" r="0" b="0"/>
                      <wp:wrapNone/>
                      <wp:docPr id="385" name="Group 385"/>
                      <wp:cNvGraphicFramePr/>
                      <a:graphic xmlns:a="http://schemas.openxmlformats.org/drawingml/2006/main">
                        <a:graphicData uri="http://schemas.microsoft.com/office/word/2010/wordprocessingGroup">
                          <wpg:wgp>
                            <wpg:cNvGrpSpPr/>
                            <wpg:grpSpPr>
                              <a:xfrm>
                                <a:off x="0" y="0"/>
                                <a:ext cx="2426400" cy="979200"/>
                                <a:chOff x="0" y="0"/>
                                <a:chExt cx="2250141" cy="799129"/>
                              </a:xfrm>
                            </wpg:grpSpPr>
                            <pic:pic xmlns:pic="http://schemas.openxmlformats.org/drawingml/2006/picture">
                              <pic:nvPicPr>
                                <pic:cNvPr id="383" name="Picture 383"/>
                                <pic:cNvPicPr>
                                  <a:picLocks noChangeAspect="1"/>
                                </pic:cNvPicPr>
                              </pic:nvPicPr>
                              <pic:blipFill rotWithShape="1">
                                <a:blip r:embed="rId29">
                                  <a:extLst>
                                    <a:ext uri="{28A0092B-C50C-407E-A947-70E740481C1C}">
                                      <a14:useLocalDpi xmlns:a14="http://schemas.microsoft.com/office/drawing/2010/main" val="0"/>
                                    </a:ext>
                                  </a:extLst>
                                </a:blip>
                                <a:srcRect l="20405" t="52062" r="60675" b="36368"/>
                                <a:stretch/>
                              </pic:blipFill>
                              <pic:spPr bwMode="auto">
                                <a:xfrm>
                                  <a:off x="0" y="35859"/>
                                  <a:ext cx="2222500" cy="763270"/>
                                </a:xfrm>
                                <a:prstGeom prst="rect">
                                  <a:avLst/>
                                </a:prstGeom>
                                <a:ln>
                                  <a:noFill/>
                                </a:ln>
                                <a:extLst>
                                  <a:ext uri="{53640926-AAD7-44D8-BBD7-CCE9431645EC}">
                                    <a14:shadowObscured xmlns:a14="http://schemas.microsoft.com/office/drawing/2010/main"/>
                                  </a:ext>
                                </a:extLst>
                              </pic:spPr>
                            </pic:pic>
                            <wps:wsp>
                              <wps:cNvPr id="384" name="Text Box 384"/>
                              <wps:cNvSpPr txBox="1"/>
                              <wps:spPr>
                                <a:xfrm>
                                  <a:off x="1550894" y="0"/>
                                  <a:ext cx="699247" cy="515471"/>
                                </a:xfrm>
                                <a:prstGeom prst="rect">
                                  <a:avLst/>
                                </a:prstGeom>
                                <a:solidFill>
                                  <a:schemeClr val="lt1"/>
                                </a:solidFill>
                                <a:ln w="6350">
                                  <a:noFill/>
                                </a:ln>
                              </wps:spPr>
                              <wps:txbx>
                                <w:txbxContent>
                                  <w:p w:rsidR="00956CDB" w:rsidRDefault="00956CD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385" o:spid="_x0000_s1026" style="position:absolute;left:0;text-align:left;margin-left:5.7pt;margin-top:79.65pt;width:191.05pt;height:77.1pt;z-index:486488064;mso-width-relative:margin;mso-height-relative:margin" coordsize="22501,79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83" o:spid="_x0000_s1027" type="#_x0000_t75" style="position:absolute;top:358;width:22225;height:76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">
                        <v:imagedata r:id="rId30" o:title="" croptop="34119f" cropbottom="23834f" cropleft="13373f" cropright="39764f"/>
                      </v:shape>
                      <v:shapetype id="_x0000_t202" coordsize="21600,21600" o:spt="202" path="m,l,21600r21600,l21600,xe">
                        <v:stroke joinstyle="miter"/>
                        <v:path gradientshapeok="t" o:connecttype="rect"/>
                      </v:shapetype>
                      <v:shape id="Text Box 384" o:spid="_x0000_s1028" type="#_x0000_t202" style="position:absolute;left:15508;width:6993;height:51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" fillcolor="white [3201]" stroked="f" strokeweight=".5pt">
                        <v:textbox>
                          <w:txbxContent>
                            <w:p w:rsidR="00956CDB" w:rsidRDefault="00956CDB"/>
                          </w:txbxContent>
                        </v:textbox>
                      </v:shape>
                    </v:group>
                  </w:pict>
                </mc:Fallback>
              </mc:AlternateContent>
            </w:r>
          </w:p>
        </w:tc>
        <w:tc>
          <w:tcPr>
            <w:tcW w:w="4251" w:type="dxa"/>
          </w:tcPr>
          <w:p w:rsidR="00D93D41" w:rsidRDefault="00D93D41">
            <w:pPr>
              <w:pStyle w:val="TableParagraph"/>
              <w:spacing w:line="292" w:lineRule="exact"/>
              <w:ind w:left="106"/>
              <w:rPr>
                <w:sz w:val="24"/>
              </w:rPr>
            </w:pPr>
          </w:p>
          <w:p w:rsidR="00D46B50" w:rsidRDefault="00D46B50">
            <w:pPr>
              <w:pStyle w:val="TableParagraph"/>
              <w:spacing w:line="292" w:lineRule="exact"/>
              <w:ind w:left="106"/>
              <w:rPr>
                <w:sz w:val="24"/>
              </w:rPr>
            </w:pPr>
            <w:r>
              <w:rPr>
                <w:sz w:val="24"/>
              </w:rPr>
              <w:t xml:space="preserve">8 + 7 = 15 </w:t>
            </w:r>
          </w:p>
          <w:p w:rsidR="00FC2836" w:rsidRDefault="00FC2836">
            <w:pPr>
              <w:pStyle w:val="TableParagraph"/>
              <w:spacing w:line="292" w:lineRule="exact"/>
              <w:ind w:left="106"/>
              <w:rPr>
                <w:sz w:val="24"/>
              </w:rPr>
            </w:pPr>
          </w:p>
          <w:p w:rsidR="00FC2836" w:rsidRDefault="00FC2836">
            <w:pPr>
              <w:pStyle w:val="TableParagraph"/>
              <w:spacing w:line="292" w:lineRule="exact"/>
              <w:ind w:left="106"/>
              <w:rPr>
                <w:sz w:val="24"/>
              </w:rPr>
            </w:pPr>
          </w:p>
          <w:p w:rsidR="00FC2836" w:rsidRDefault="00FC2836">
            <w:pPr>
              <w:pStyle w:val="TableParagraph"/>
              <w:spacing w:line="292" w:lineRule="exact"/>
              <w:ind w:left="106"/>
              <w:rPr>
                <w:sz w:val="24"/>
              </w:rPr>
            </w:pPr>
          </w:p>
          <w:p w:rsidR="00FC2836" w:rsidRDefault="00FC2836">
            <w:pPr>
              <w:pStyle w:val="TableParagraph"/>
              <w:spacing w:line="292" w:lineRule="exact"/>
              <w:ind w:left="106"/>
              <w:rPr>
                <w:sz w:val="24"/>
              </w:rPr>
            </w:pPr>
          </w:p>
          <w:p w:rsidR="00FC2836" w:rsidRDefault="00FC2836">
            <w:pPr>
              <w:pStyle w:val="TableParagraph"/>
              <w:spacing w:line="292" w:lineRule="exact"/>
              <w:ind w:left="106"/>
              <w:rPr>
                <w:sz w:val="24"/>
              </w:rPr>
            </w:pPr>
          </w:p>
          <w:p w:rsidR="00FC2836" w:rsidRDefault="00FC2836">
            <w:pPr>
              <w:pStyle w:val="TableParagraph"/>
              <w:spacing w:line="292" w:lineRule="exact"/>
              <w:ind w:left="106"/>
              <w:rPr>
                <w:sz w:val="24"/>
              </w:rPr>
            </w:pPr>
          </w:p>
          <w:p w:rsidR="00FC2836" w:rsidRDefault="00FC2836">
            <w:pPr>
              <w:pStyle w:val="TableParagraph"/>
              <w:spacing w:line="292" w:lineRule="exact"/>
              <w:ind w:left="106"/>
              <w:rPr>
                <w:sz w:val="24"/>
              </w:rPr>
            </w:pPr>
          </w:p>
          <w:p w:rsidR="00FC2836" w:rsidRDefault="00FC2836">
            <w:pPr>
              <w:pStyle w:val="TableParagraph"/>
              <w:spacing w:line="292" w:lineRule="exact"/>
              <w:ind w:left="106"/>
              <w:rPr>
                <w:sz w:val="24"/>
              </w:rPr>
            </w:pPr>
          </w:p>
          <w:p w:rsidR="00FC2836" w:rsidRDefault="00FC2836">
            <w:pPr>
              <w:pStyle w:val="TableParagraph"/>
              <w:spacing w:line="292" w:lineRule="exact"/>
              <w:ind w:left="106"/>
              <w:rPr>
                <w:sz w:val="24"/>
              </w:rPr>
            </w:pPr>
          </w:p>
          <w:p w:rsidR="00FC2836" w:rsidRDefault="00FC2836">
            <w:pPr>
              <w:pStyle w:val="TableParagraph"/>
              <w:spacing w:line="292" w:lineRule="exact"/>
              <w:ind w:left="106"/>
              <w:rPr>
                <w:sz w:val="24"/>
              </w:rPr>
            </w:pPr>
          </w:p>
          <w:p w:rsidR="00FC2836" w:rsidRDefault="00FC2836">
            <w:pPr>
              <w:pStyle w:val="TableParagraph"/>
              <w:spacing w:line="292" w:lineRule="exact"/>
              <w:ind w:left="106"/>
              <w:rPr>
                <w:sz w:val="24"/>
              </w:rPr>
            </w:pPr>
          </w:p>
          <w:p w:rsidR="00FC2836" w:rsidRDefault="00FC2836">
            <w:pPr>
              <w:pStyle w:val="TableParagraph"/>
              <w:spacing w:line="292" w:lineRule="exact"/>
              <w:ind w:left="106"/>
              <w:rPr>
                <w:sz w:val="24"/>
              </w:rPr>
            </w:pPr>
          </w:p>
          <w:p w:rsidR="00FC2836" w:rsidRDefault="00FC2836">
            <w:pPr>
              <w:pStyle w:val="TableParagraph"/>
              <w:spacing w:line="292" w:lineRule="exact"/>
              <w:ind w:left="106"/>
              <w:rPr>
                <w:sz w:val="24"/>
              </w:rPr>
            </w:pPr>
          </w:p>
          <w:p w:rsidR="00FC2836" w:rsidRDefault="00FC2836">
            <w:pPr>
              <w:pStyle w:val="TableParagraph"/>
              <w:spacing w:line="292" w:lineRule="exact"/>
              <w:ind w:left="106"/>
              <w:rPr>
                <w:sz w:val="24"/>
              </w:rPr>
            </w:pPr>
          </w:p>
        </w:tc>
      </w:tr>
    </w:tbl>
    <w:p w:rsidR="00162A5A" w:rsidRDefault="00162A5A">
      <w:pPr>
        <w:spacing w:line="292" w:lineRule="exact"/>
        <w:rPr>
          <w:sz w:val="24"/>
        </w:rPr>
        <w:sectPr w:rsidR="00162A5A">
          <w:headerReference w:type="default" r:id="rId31"/>
          <w:pgSz w:w="16850" w:h="11900" w:orient="landscape"/>
          <w:pgMar w:top="1480" w:right="800" w:bottom="280" w:left="680" w:header="106" w:footer="0" w:gutter="0"/>
          <w:cols w:space="720"/>
        </w:sectPr>
      </w:pPr>
    </w:p>
    <w:p w:rsidR="00162A5A" w:rsidRPr="00A03C7E" w:rsidRDefault="00CD12DA" w:rsidP="00A03C7E">
      <w:pPr>
        <w:pStyle w:val="BodyText"/>
        <w:rPr>
          <w:sz w:val="20"/>
        </w:rPr>
      </w:pPr>
      <w:r>
        <w:rPr>
          <w:noProof/>
        </w:rPr>
        <w:lastRenderedPageBreak/>
        <mc:AlternateContent>
          <mc:Choice Requires="wpg">
            <w:drawing>
              <wp:anchor distT="0" distB="0" distL="114300" distR="114300" simplePos="0" relativeHeight="486459904" behindDoc="1" locked="0" layoutInCell="1" allowOverlap="1">
                <wp:simplePos x="0" y="0"/>
                <wp:positionH relativeFrom="page">
                  <wp:posOffset>5605780</wp:posOffset>
                </wp:positionH>
                <wp:positionV relativeFrom="page">
                  <wp:posOffset>3891915</wp:posOffset>
                </wp:positionV>
                <wp:extent cx="803275" cy="561340"/>
                <wp:effectExtent l="0" t="0" r="0" b="0"/>
                <wp:wrapNone/>
                <wp:docPr id="343" name="Group 1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03275" cy="561340"/>
                          <a:chOff x="8828" y="6129"/>
                          <a:chExt cx="1265" cy="884"/>
                        </a:xfrm>
                      </wpg:grpSpPr>
                      <pic:pic xmlns:pic="http://schemas.openxmlformats.org/drawingml/2006/picture">
                        <pic:nvPicPr>
                          <pic:cNvPr id="344" name="Picture 203"/>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8839" y="6129"/>
                            <a:ext cx="340" cy="3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45" name="Picture 202"/>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9172" y="6156"/>
                            <a:ext cx="665" cy="3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46" name="Picture 20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8827" y="6556"/>
                            <a:ext cx="340" cy="3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47" name="Picture 200"/>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9112" y="6626"/>
                            <a:ext cx="351" cy="3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48" name="Picture 199"/>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9468" y="6617"/>
                            <a:ext cx="334" cy="3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49" name="Picture 198"/>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9753" y="6223"/>
                            <a:ext cx="339" cy="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23E5E349" id="Group 197" o:spid="_x0000_s1026" style="position:absolute;margin-left:441.4pt;margin-top:306.45pt;width:63.25pt;height:44.2pt;z-index:-16856576;mso-position-horizontal-relative:page;mso-position-vertical-relative:page" coordorigin="8828,6129" coordsize="1265,88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">
                <v:shape id="Picture 203" o:spid="_x0000_s1027" type="#_x0000_t75" style="position:absolute;left:8839;top:6129;width:340;height:3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">
                  <v:imagedata r:id="rId37" o:title=""/>
                </v:shape>
                <v:shape id="Picture 202" o:spid="_x0000_s1028" type="#_x0000_t75" style="position:absolute;left:9172;top:6156;width:665;height:3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">
                  <v:imagedata r:id="rId38" o:title=""/>
                </v:shape>
                <v:shape id="Picture 201" o:spid="_x0000_s1029" type="#_x0000_t75" style="position:absolute;left:8827;top:6556;width:340;height:3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">
                  <v:imagedata r:id="rId37" o:title=""/>
                </v:shape>
                <v:shape id="Picture 200" o:spid="_x0000_s1030" type="#_x0000_t75" style="position:absolute;left:9112;top:6626;width:351;height:3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">
                  <v:imagedata r:id="rId39" o:title=""/>
                </v:shape>
                <v:shape id="Picture 199" o:spid="_x0000_s1031" type="#_x0000_t75" style="position:absolute;left:9468;top:6617;width:334;height:3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">
                  <v:imagedata r:id="rId40" o:title=""/>
                </v:shape>
                <v:shape id="Picture 198" o:spid="_x0000_s1032" type="#_x0000_t75" style="position:absolute;left:9753;top:6223;width:339;height:3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">
                  <v:imagedata r:id="rId41" o:title=""/>
                </v:shape>
                <w10:wrap anchorx="page" anchory="page"/>
              </v:group>
            </w:pict>
          </mc:Fallback>
        </mc:AlternateContent>
      </w:r>
      <w:r>
        <w:rPr>
          <w:noProof/>
        </w:rPr>
        <mc:AlternateContent>
          <mc:Choice Requires="wpg">
            <w:drawing>
              <wp:anchor distT="0" distB="0" distL="114300" distR="114300" simplePos="0" relativeHeight="486460416" behindDoc="1" locked="0" layoutInCell="1" allowOverlap="1">
                <wp:simplePos x="0" y="0"/>
                <wp:positionH relativeFrom="page">
                  <wp:posOffset>6623050</wp:posOffset>
                </wp:positionH>
                <wp:positionV relativeFrom="page">
                  <wp:posOffset>3909060</wp:posOffset>
                </wp:positionV>
                <wp:extent cx="593090" cy="485140"/>
                <wp:effectExtent l="0" t="0" r="0" b="0"/>
                <wp:wrapNone/>
                <wp:docPr id="337" name="Group 1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3090" cy="485140"/>
                          <a:chOff x="10430" y="6156"/>
                          <a:chExt cx="934" cy="764"/>
                        </a:xfrm>
                      </wpg:grpSpPr>
                      <pic:pic xmlns:pic="http://schemas.openxmlformats.org/drawingml/2006/picture">
                        <pic:nvPicPr>
                          <pic:cNvPr id="338" name="Picture 196"/>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10708" y="6156"/>
                            <a:ext cx="632" cy="3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39" name="Picture 195"/>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11023" y="6544"/>
                            <a:ext cx="341" cy="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40" name="Picture 194"/>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10430" y="6170"/>
                            <a:ext cx="329" cy="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41" name="Picture 193"/>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10747" y="6477"/>
                            <a:ext cx="339" cy="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42" name="Picture 192"/>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10442" y="6518"/>
                            <a:ext cx="341" cy="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64603295" id="Group 191" o:spid="_x0000_s1026" style="position:absolute;margin-left:521.5pt;margin-top:307.8pt;width:46.7pt;height:38.2pt;z-index:-16856064;mso-position-horizontal-relative:page;mso-position-vertical-relative:page" coordorigin="10430,6156" coordsize="934,7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">
                <v:shape id="Picture 196" o:spid="_x0000_s1027" type="#_x0000_t75" style="position:absolute;left:10708;top:6156;width:632;height:3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">
                  <v:imagedata r:id="rId44" o:title=""/>
                </v:shape>
                <v:shape id="Picture 195" o:spid="_x0000_s1028" type="#_x0000_t75" style="position:absolute;left:11023;top:6544;width:341;height:3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">
                  <v:imagedata r:id="rId41" o:title=""/>
                </v:shape>
                <v:shape id="Picture 194" o:spid="_x0000_s1029" type="#_x0000_t75" style="position:absolute;left:10430;top:6170;width:329;height:3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">
                  <v:imagedata r:id="rId45" o:title=""/>
                </v:shape>
                <v:shape id="Picture 193" o:spid="_x0000_s1030" type="#_x0000_t75" style="position:absolute;left:10747;top:6477;width:339;height:3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">
                  <v:imagedata r:id="rId41" o:title=""/>
                </v:shape>
                <v:shape id="Picture 192" o:spid="_x0000_s1031" type="#_x0000_t75" style="position:absolute;left:10442;top:6518;width:341;height:3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">
                  <v:imagedata r:id="rId41" o:title=""/>
                </v:shape>
                <w10:wrap anchorx="page" anchory="page"/>
              </v:group>
            </w:pict>
          </mc:Fallback>
        </mc:AlternateContent>
      </w:r>
    </w:p>
    <w:tbl>
      <w:tblPr>
        <w:tblW w:w="0" w:type="auto"/>
        <w:tblInd w:w="3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6"/>
        <w:gridCol w:w="1417"/>
        <w:gridCol w:w="4252"/>
        <w:gridCol w:w="4253"/>
        <w:gridCol w:w="4252"/>
      </w:tblGrid>
      <w:tr w:rsidR="00162A5A">
        <w:trPr>
          <w:trHeight w:val="453"/>
        </w:trPr>
        <w:tc>
          <w:tcPr>
            <w:tcW w:w="566" w:type="dxa"/>
          </w:tcPr>
          <w:p w:rsidR="00162A5A" w:rsidRDefault="00162A5A">
            <w:pPr>
              <w:pStyle w:val="TableParagraph"/>
              <w:rPr>
                <w:rFonts w:ascii="Times New Roman"/>
                <w:sz w:val="24"/>
              </w:rPr>
            </w:pPr>
          </w:p>
        </w:tc>
        <w:tc>
          <w:tcPr>
            <w:tcW w:w="1417" w:type="dxa"/>
          </w:tcPr>
          <w:p w:rsidR="00162A5A" w:rsidRDefault="00D93D41">
            <w:pPr>
              <w:pStyle w:val="TableParagraph"/>
              <w:spacing w:before="54"/>
              <w:ind w:left="172"/>
              <w:rPr>
                <w:b/>
                <w:sz w:val="28"/>
              </w:rPr>
            </w:pPr>
            <w:r>
              <w:rPr>
                <w:b/>
                <w:sz w:val="28"/>
              </w:rPr>
              <w:t>Objective</w:t>
            </w:r>
          </w:p>
        </w:tc>
        <w:tc>
          <w:tcPr>
            <w:tcW w:w="4252" w:type="dxa"/>
          </w:tcPr>
          <w:p w:rsidR="00162A5A" w:rsidRDefault="00D93D41">
            <w:pPr>
              <w:pStyle w:val="TableParagraph"/>
              <w:spacing w:before="54"/>
              <w:ind w:left="92" w:right="81"/>
              <w:jc w:val="center"/>
              <w:rPr>
                <w:b/>
                <w:sz w:val="28"/>
              </w:rPr>
            </w:pPr>
            <w:r>
              <w:rPr>
                <w:b/>
                <w:sz w:val="28"/>
              </w:rPr>
              <w:t>Concrete</w:t>
            </w:r>
          </w:p>
        </w:tc>
        <w:tc>
          <w:tcPr>
            <w:tcW w:w="4253" w:type="dxa"/>
          </w:tcPr>
          <w:p w:rsidR="00162A5A" w:rsidRDefault="00D93D41">
            <w:pPr>
              <w:pStyle w:val="TableParagraph"/>
              <w:spacing w:before="54"/>
              <w:ind w:left="1583" w:right="1570"/>
              <w:jc w:val="center"/>
              <w:rPr>
                <w:b/>
                <w:sz w:val="28"/>
              </w:rPr>
            </w:pPr>
            <w:r>
              <w:rPr>
                <w:b/>
                <w:sz w:val="28"/>
              </w:rPr>
              <w:t>Pictorial</w:t>
            </w:r>
          </w:p>
        </w:tc>
        <w:tc>
          <w:tcPr>
            <w:tcW w:w="4252" w:type="dxa"/>
          </w:tcPr>
          <w:p w:rsidR="00162A5A" w:rsidRDefault="00D93D41">
            <w:pPr>
              <w:pStyle w:val="TableParagraph"/>
              <w:spacing w:before="54"/>
              <w:ind w:left="92" w:right="83"/>
              <w:jc w:val="center"/>
              <w:rPr>
                <w:b/>
                <w:sz w:val="28"/>
              </w:rPr>
            </w:pPr>
            <w:r>
              <w:rPr>
                <w:b/>
                <w:sz w:val="28"/>
              </w:rPr>
              <w:t>Abstract</w:t>
            </w:r>
          </w:p>
        </w:tc>
      </w:tr>
      <w:tr w:rsidR="005A4611" w:rsidTr="00A03C7E">
        <w:trPr>
          <w:trHeight w:val="2851"/>
        </w:trPr>
        <w:tc>
          <w:tcPr>
            <w:tcW w:w="566" w:type="dxa"/>
            <w:vMerge w:val="restart"/>
            <w:textDirection w:val="btLr"/>
          </w:tcPr>
          <w:p w:rsidR="005A4611" w:rsidRPr="00634908" w:rsidRDefault="005A4611" w:rsidP="00207DC8">
            <w:pPr>
              <w:pStyle w:val="TableParagraph"/>
              <w:spacing w:before="108"/>
              <w:ind w:left="1560" w:right="1556"/>
              <w:jc w:val="center"/>
            </w:pPr>
            <w:r>
              <w:rPr>
                <w:sz w:val="28"/>
              </w:rPr>
              <w:t>Year 2</w:t>
            </w:r>
          </w:p>
        </w:tc>
        <w:tc>
          <w:tcPr>
            <w:tcW w:w="1417" w:type="dxa"/>
            <w:vMerge w:val="restart"/>
            <w:textDirection w:val="btLr"/>
          </w:tcPr>
          <w:p w:rsidR="005A4611" w:rsidRDefault="005A4611">
            <w:pPr>
              <w:pStyle w:val="TableParagraph"/>
              <w:rPr>
                <w:rFonts w:ascii="Trebuchet MS"/>
                <w:sz w:val="24"/>
              </w:rPr>
            </w:pPr>
          </w:p>
          <w:p w:rsidR="005A4611" w:rsidRDefault="005A4611">
            <w:pPr>
              <w:pStyle w:val="TableParagraph"/>
              <w:spacing w:before="3"/>
              <w:rPr>
                <w:rFonts w:ascii="Trebuchet MS"/>
                <w:sz w:val="24"/>
              </w:rPr>
            </w:pPr>
          </w:p>
          <w:p w:rsidR="005A4611" w:rsidRDefault="005A4611" w:rsidP="00193DA4">
            <w:pPr>
              <w:pStyle w:val="TableParagraph"/>
              <w:ind w:left="113"/>
              <w:jc w:val="center"/>
              <w:rPr>
                <w:sz w:val="24"/>
              </w:rPr>
            </w:pPr>
            <w:r>
              <w:rPr>
                <w:sz w:val="24"/>
              </w:rPr>
              <w:t>Adding 3 single digit numbers</w:t>
            </w:r>
          </w:p>
        </w:tc>
        <w:tc>
          <w:tcPr>
            <w:tcW w:w="4252" w:type="dxa"/>
            <w:tcBorders>
              <w:bottom w:val="single" w:sz="8" w:space="0" w:color="000000"/>
            </w:tcBorders>
          </w:tcPr>
          <w:p w:rsidR="005A4611" w:rsidRDefault="005A4611">
            <w:pPr>
              <w:pStyle w:val="TableParagraph"/>
              <w:spacing w:before="7"/>
              <w:rPr>
                <w:rFonts w:ascii="Trebuchet MS"/>
                <w:sz w:val="9"/>
              </w:rPr>
            </w:pPr>
          </w:p>
          <w:p w:rsidR="002A5920" w:rsidRPr="00D369A4" w:rsidRDefault="00D369A4" w:rsidP="00D369A4">
            <w:pPr>
              <w:pStyle w:val="TableParagraph"/>
              <w:ind w:left="168"/>
              <w:rPr>
                <w:rFonts w:ascii="Trebuchet MS"/>
                <w:sz w:val="20"/>
              </w:rPr>
            </w:pPr>
            <w:r>
              <w:rPr>
                <w:noProof/>
              </w:rPr>
              <w:drawing>
                <wp:anchor distT="0" distB="0" distL="114300" distR="114300" simplePos="0" relativeHeight="486505472" behindDoc="1" locked="0" layoutInCell="1" allowOverlap="1" wp14:anchorId="64DDFCEA" wp14:editId="333C7A5F">
                  <wp:simplePos x="0" y="0"/>
                  <wp:positionH relativeFrom="column">
                    <wp:posOffset>78105</wp:posOffset>
                  </wp:positionH>
                  <wp:positionV relativeFrom="paragraph">
                    <wp:posOffset>31932</wp:posOffset>
                  </wp:positionV>
                  <wp:extent cx="1470025" cy="603885"/>
                  <wp:effectExtent l="0" t="0" r="0" b="5715"/>
                  <wp:wrapTight wrapText="bothSides">
                    <wp:wrapPolygon edited="0">
                      <wp:start x="0" y="0"/>
                      <wp:lineTo x="0" y="21123"/>
                      <wp:lineTo x="21273" y="21123"/>
                      <wp:lineTo x="21273" y="0"/>
                      <wp:lineTo x="0" y="0"/>
                    </wp:wrapPolygon>
                  </wp:wrapTight>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extLst>
                              <a:ext uri="{28A0092B-C50C-407E-A947-70E740481C1C}">
                                <a14:useLocalDpi xmlns:a14="http://schemas.microsoft.com/office/drawing/2010/main" val="0"/>
                              </a:ext>
                            </a:extLst>
                          </a:blip>
                          <a:srcRect l="39341" t="30618" r="36131" b="51436"/>
                          <a:stretch/>
                        </pic:blipFill>
                        <pic:spPr bwMode="auto">
                          <a:xfrm>
                            <a:off x="0" y="0"/>
                            <a:ext cx="1470025" cy="603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A5920">
              <w:rPr>
                <w:noProof/>
              </w:rPr>
              <w:drawing>
                <wp:anchor distT="0" distB="0" distL="114300" distR="114300" simplePos="0" relativeHeight="486506496" behindDoc="1" locked="0" layoutInCell="1" allowOverlap="1" wp14:anchorId="322F4E6D" wp14:editId="5BE0831D">
                  <wp:simplePos x="0" y="0"/>
                  <wp:positionH relativeFrom="column">
                    <wp:posOffset>173264</wp:posOffset>
                  </wp:positionH>
                  <wp:positionV relativeFrom="paragraph">
                    <wp:posOffset>801914</wp:posOffset>
                  </wp:positionV>
                  <wp:extent cx="1383030" cy="757555"/>
                  <wp:effectExtent l="0" t="0" r="7620" b="4445"/>
                  <wp:wrapTight wrapText="bothSides">
                    <wp:wrapPolygon edited="0">
                      <wp:start x="0" y="0"/>
                      <wp:lineTo x="0" y="21184"/>
                      <wp:lineTo x="21421" y="21184"/>
                      <wp:lineTo x="21421" y="0"/>
                      <wp:lineTo x="0" y="0"/>
                    </wp:wrapPolygon>
                  </wp:wrapTight>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extLst>
                              <a:ext uri="{28A0092B-C50C-407E-A947-70E740481C1C}">
                                <a14:useLocalDpi xmlns:a14="http://schemas.microsoft.com/office/drawing/2010/main" val="0"/>
                              </a:ext>
                            </a:extLst>
                          </a:blip>
                          <a:srcRect l="21659" t="65369" r="62788" b="19472"/>
                          <a:stretch/>
                        </pic:blipFill>
                        <pic:spPr bwMode="auto">
                          <a:xfrm>
                            <a:off x="0" y="0"/>
                            <a:ext cx="1383030" cy="7575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A5920">
              <w:rPr>
                <w:sz w:val="24"/>
              </w:rPr>
              <w:t>Children should be encouraged to look for number bonds to 10 or doubles to add the numbers    more efficiently.</w:t>
            </w:r>
          </w:p>
        </w:tc>
        <w:tc>
          <w:tcPr>
            <w:tcW w:w="4253" w:type="dxa"/>
            <w:tcBorders>
              <w:bottom w:val="single" w:sz="8" w:space="0" w:color="000000"/>
            </w:tcBorders>
          </w:tcPr>
          <w:p w:rsidR="005A4611" w:rsidRDefault="005A4611">
            <w:pPr>
              <w:pStyle w:val="TableParagraph"/>
              <w:ind w:left="265"/>
              <w:rPr>
                <w:rFonts w:ascii="Trebuchet MS"/>
                <w:sz w:val="20"/>
              </w:rPr>
            </w:pPr>
            <w:r>
              <w:rPr>
                <w:noProof/>
              </w:rPr>
              <w:drawing>
                <wp:anchor distT="0" distB="0" distL="114300" distR="114300" simplePos="0" relativeHeight="486504448" behindDoc="1" locked="0" layoutInCell="1" allowOverlap="1" wp14:anchorId="4F12CF5E" wp14:editId="1FAA2F34">
                  <wp:simplePos x="0" y="0"/>
                  <wp:positionH relativeFrom="column">
                    <wp:posOffset>82550</wp:posOffset>
                  </wp:positionH>
                  <wp:positionV relativeFrom="paragraph">
                    <wp:posOffset>146050</wp:posOffset>
                  </wp:positionV>
                  <wp:extent cx="1193165" cy="935990"/>
                  <wp:effectExtent l="0" t="0" r="6985" b="0"/>
                  <wp:wrapTight wrapText="bothSides">
                    <wp:wrapPolygon edited="0">
                      <wp:start x="0" y="0"/>
                      <wp:lineTo x="0" y="21102"/>
                      <wp:lineTo x="21382" y="21102"/>
                      <wp:lineTo x="2138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extLst>
                              <a:ext uri="{28A0092B-C50C-407E-A947-70E740481C1C}">
                                <a14:useLocalDpi xmlns:a14="http://schemas.microsoft.com/office/drawing/2010/main" val="0"/>
                              </a:ext>
                            </a:extLst>
                          </a:blip>
                          <a:srcRect l="20919" t="30618" r="61036" b="44205"/>
                          <a:stretch/>
                        </pic:blipFill>
                        <pic:spPr bwMode="auto">
                          <a:xfrm>
                            <a:off x="0" y="0"/>
                            <a:ext cx="1193165" cy="9359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A4611" w:rsidRDefault="005A4611">
            <w:pPr>
              <w:pStyle w:val="TableParagraph"/>
              <w:spacing w:before="7"/>
              <w:rPr>
                <w:rFonts w:ascii="Trebuchet MS"/>
                <w:sz w:val="20"/>
              </w:rPr>
            </w:pPr>
          </w:p>
          <w:p w:rsidR="005A4611" w:rsidRDefault="007C4A57">
            <w:pPr>
              <w:pStyle w:val="TableParagraph"/>
              <w:ind w:left="1481"/>
              <w:rPr>
                <w:rFonts w:ascii="Trebuchet MS"/>
                <w:sz w:val="20"/>
              </w:rPr>
            </w:pPr>
            <w:r>
              <w:rPr>
                <w:noProof/>
              </w:rPr>
              <w:drawing>
                <wp:anchor distT="0" distB="0" distL="114300" distR="114300" simplePos="0" relativeHeight="486799360" behindDoc="1" locked="0" layoutInCell="1" allowOverlap="1" wp14:anchorId="5822C922">
                  <wp:simplePos x="0" y="0"/>
                  <wp:positionH relativeFrom="column">
                    <wp:posOffset>1383665</wp:posOffset>
                  </wp:positionH>
                  <wp:positionV relativeFrom="paragraph">
                    <wp:posOffset>429895</wp:posOffset>
                  </wp:positionV>
                  <wp:extent cx="1228725" cy="929005"/>
                  <wp:effectExtent l="0" t="0" r="9525" b="4445"/>
                  <wp:wrapTight wrapText="bothSides">
                    <wp:wrapPolygon edited="0">
                      <wp:start x="0" y="0"/>
                      <wp:lineTo x="0" y="21260"/>
                      <wp:lineTo x="21433" y="21260"/>
                      <wp:lineTo x="21433" y="0"/>
                      <wp:lineTo x="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extLst>
                              <a:ext uri="{28A0092B-C50C-407E-A947-70E740481C1C}">
                                <a14:useLocalDpi xmlns:a14="http://schemas.microsoft.com/office/drawing/2010/main" val="0"/>
                              </a:ext>
                            </a:extLst>
                          </a:blip>
                          <a:srcRect l="46832" t="63049" r="35355" b="12995"/>
                          <a:stretch/>
                        </pic:blipFill>
                        <pic:spPr bwMode="auto">
                          <a:xfrm>
                            <a:off x="0" y="0"/>
                            <a:ext cx="1228725" cy="9290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252" w:type="dxa"/>
            <w:tcBorders>
              <w:bottom w:val="single" w:sz="8" w:space="0" w:color="000000"/>
            </w:tcBorders>
          </w:tcPr>
          <w:p w:rsidR="005A4611" w:rsidRDefault="005A4611">
            <w:pPr>
              <w:pStyle w:val="TableParagraph"/>
              <w:spacing w:line="292" w:lineRule="exact"/>
              <w:ind w:left="107"/>
              <w:rPr>
                <w:sz w:val="24"/>
              </w:rPr>
            </w:pPr>
            <w:r>
              <w:rPr>
                <w:noProof/>
              </w:rPr>
              <w:drawing>
                <wp:anchor distT="0" distB="0" distL="114300" distR="114300" simplePos="0" relativeHeight="486507520" behindDoc="1" locked="0" layoutInCell="1" allowOverlap="1" wp14:anchorId="5EE1A080" wp14:editId="10D73AB3">
                  <wp:simplePos x="0" y="0"/>
                  <wp:positionH relativeFrom="column">
                    <wp:posOffset>405765</wp:posOffset>
                  </wp:positionH>
                  <wp:positionV relativeFrom="paragraph">
                    <wp:posOffset>1134201</wp:posOffset>
                  </wp:positionV>
                  <wp:extent cx="1416050" cy="461010"/>
                  <wp:effectExtent l="0" t="0" r="0" b="0"/>
                  <wp:wrapTight wrapText="bothSides">
                    <wp:wrapPolygon edited="0">
                      <wp:start x="0" y="0"/>
                      <wp:lineTo x="0" y="20529"/>
                      <wp:lineTo x="21213" y="20529"/>
                      <wp:lineTo x="21213" y="0"/>
                      <wp:lineTo x="0" y="0"/>
                    </wp:wrapPolygon>
                  </wp:wrapTight>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extLst>
                              <a:ext uri="{28A0092B-C50C-407E-A947-70E740481C1C}">
                                <a14:useLocalDpi xmlns:a14="http://schemas.microsoft.com/office/drawing/2010/main" val="0"/>
                              </a:ext>
                            </a:extLst>
                          </a:blip>
                          <a:srcRect l="38615" t="53504" r="45442" b="37242"/>
                          <a:stretch/>
                        </pic:blipFill>
                        <pic:spPr bwMode="auto">
                          <a:xfrm>
                            <a:off x="0" y="0"/>
                            <a:ext cx="1416050" cy="4610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486508544" behindDoc="1" locked="0" layoutInCell="1" allowOverlap="1" wp14:anchorId="2BF3A398" wp14:editId="3CD7CB65">
                  <wp:simplePos x="0" y="0"/>
                  <wp:positionH relativeFrom="column">
                    <wp:posOffset>563880</wp:posOffset>
                  </wp:positionH>
                  <wp:positionV relativeFrom="paragraph">
                    <wp:posOffset>168910</wp:posOffset>
                  </wp:positionV>
                  <wp:extent cx="1311910" cy="1019175"/>
                  <wp:effectExtent l="0" t="0" r="2540" b="9525"/>
                  <wp:wrapTight wrapText="bothSides">
                    <wp:wrapPolygon edited="0">
                      <wp:start x="0" y="0"/>
                      <wp:lineTo x="0" y="21398"/>
                      <wp:lineTo x="21328" y="21398"/>
                      <wp:lineTo x="21328" y="0"/>
                      <wp:lineTo x="0" y="0"/>
                    </wp:wrapPolygon>
                  </wp:wrapTight>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extLst>
                              <a:ext uri="{28A0092B-C50C-407E-A947-70E740481C1C}">
                                <a14:useLocalDpi xmlns:a14="http://schemas.microsoft.com/office/drawing/2010/main" val="0"/>
                              </a:ext>
                            </a:extLst>
                          </a:blip>
                          <a:srcRect l="37224" t="66534" r="53603" b="20774"/>
                          <a:stretch/>
                        </pic:blipFill>
                        <pic:spPr bwMode="auto">
                          <a:xfrm>
                            <a:off x="0" y="0"/>
                            <a:ext cx="1311910" cy="10191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D369A4" w:rsidTr="00C62C0B">
        <w:trPr>
          <w:trHeight w:val="3335"/>
        </w:trPr>
        <w:tc>
          <w:tcPr>
            <w:tcW w:w="566" w:type="dxa"/>
            <w:vMerge/>
            <w:textDirection w:val="btLr"/>
          </w:tcPr>
          <w:p w:rsidR="00D369A4" w:rsidRDefault="00D369A4">
            <w:pPr>
              <w:pStyle w:val="TableParagraph"/>
              <w:spacing w:before="108"/>
              <w:ind w:left="1560" w:right="1556"/>
              <w:jc w:val="center"/>
              <w:rPr>
                <w:sz w:val="28"/>
              </w:rPr>
            </w:pPr>
          </w:p>
        </w:tc>
        <w:tc>
          <w:tcPr>
            <w:tcW w:w="1417" w:type="dxa"/>
            <w:vMerge/>
            <w:textDirection w:val="btLr"/>
          </w:tcPr>
          <w:p w:rsidR="00D369A4" w:rsidRDefault="00D369A4">
            <w:pPr>
              <w:pStyle w:val="TableParagraph"/>
              <w:ind w:left="496"/>
              <w:rPr>
                <w:sz w:val="24"/>
              </w:rPr>
            </w:pPr>
          </w:p>
        </w:tc>
        <w:tc>
          <w:tcPr>
            <w:tcW w:w="4252" w:type="dxa"/>
            <w:tcBorders>
              <w:top w:val="single" w:sz="8" w:space="0" w:color="000000"/>
            </w:tcBorders>
          </w:tcPr>
          <w:p w:rsidR="00D369A4" w:rsidRDefault="00D369A4">
            <w:pPr>
              <w:pStyle w:val="TableParagraph"/>
              <w:spacing w:line="282" w:lineRule="exact"/>
              <w:ind w:left="108"/>
              <w:rPr>
                <w:sz w:val="24"/>
              </w:rPr>
            </w:pPr>
            <w:r>
              <w:rPr>
                <w:sz w:val="24"/>
              </w:rPr>
              <w:t>4 + 7 + 6= 17</w:t>
            </w:r>
          </w:p>
          <w:p w:rsidR="00D369A4" w:rsidRDefault="00D369A4">
            <w:pPr>
              <w:pStyle w:val="TableParagraph"/>
              <w:spacing w:line="242" w:lineRule="auto"/>
              <w:ind w:left="108" w:right="146"/>
              <w:rPr>
                <w:sz w:val="24"/>
              </w:rPr>
            </w:pPr>
            <w:r>
              <w:rPr>
                <w:sz w:val="24"/>
              </w:rPr>
              <w:t>Put 4 and 6 together to make 10. Add on 7.</w:t>
            </w:r>
          </w:p>
          <w:p w:rsidR="00D369A4" w:rsidRPr="00A03C7E" w:rsidRDefault="00D369A4" w:rsidP="00A03C7E">
            <w:pPr>
              <w:pStyle w:val="TableParagraph"/>
              <w:ind w:left="108"/>
              <w:rPr>
                <w:rFonts w:ascii="Trebuchet MS"/>
                <w:sz w:val="20"/>
              </w:rPr>
            </w:pPr>
            <w:r>
              <w:rPr>
                <w:rFonts w:ascii="Trebuchet MS"/>
                <w:noProof/>
                <w:sz w:val="20"/>
              </w:rPr>
              <w:drawing>
                <wp:inline distT="0" distB="0" distL="0" distR="0" wp14:anchorId="05A43CB1" wp14:editId="08B8F585">
                  <wp:extent cx="1715911" cy="826938"/>
                  <wp:effectExtent l="0" t="0" r="0" b="0"/>
                  <wp:docPr id="35" name="image3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1.jpeg"/>
                          <pic:cNvPicPr/>
                        </pic:nvPicPr>
                        <pic:blipFill>
                          <a:blip r:embed="rId48" cstate="print"/>
                          <a:stretch>
                            <a:fillRect/>
                          </a:stretch>
                        </pic:blipFill>
                        <pic:spPr>
                          <a:xfrm>
                            <a:off x="0" y="0"/>
                            <a:ext cx="1728557" cy="833032"/>
                          </a:xfrm>
                          <a:prstGeom prst="rect">
                            <a:avLst/>
                          </a:prstGeom>
                        </pic:spPr>
                      </pic:pic>
                    </a:graphicData>
                  </a:graphic>
                </wp:inline>
              </w:drawing>
            </w:r>
          </w:p>
          <w:p w:rsidR="00D369A4" w:rsidRPr="00A03C7E" w:rsidRDefault="00D369A4" w:rsidP="00A03C7E">
            <w:pPr>
              <w:pStyle w:val="TableParagraph"/>
              <w:spacing w:before="144"/>
              <w:ind w:right="186"/>
              <w:rPr>
                <w:rFonts w:ascii="Trebuchet MS"/>
                <w:sz w:val="20"/>
              </w:rPr>
            </w:pPr>
            <w:r>
              <w:rPr>
                <w:sz w:val="24"/>
              </w:rPr>
              <w:t>Following on from making 10, make 10 with 2 of the digits (if possible) then add on the third digit.</w:t>
            </w:r>
          </w:p>
        </w:tc>
        <w:tc>
          <w:tcPr>
            <w:tcW w:w="4253" w:type="dxa"/>
            <w:tcBorders>
              <w:top w:val="single" w:sz="8" w:space="0" w:color="000000"/>
            </w:tcBorders>
          </w:tcPr>
          <w:p w:rsidR="00D369A4" w:rsidRDefault="00D369A4" w:rsidP="00CD2A07">
            <w:pPr>
              <w:pStyle w:val="TableParagraph"/>
              <w:ind w:right="521"/>
              <w:rPr>
                <w:sz w:val="24"/>
              </w:rPr>
            </w:pPr>
            <w:r>
              <w:rPr>
                <w:noProof/>
              </w:rPr>
              <w:drawing>
                <wp:anchor distT="0" distB="0" distL="0" distR="0" simplePos="0" relativeHeight="486792192" behindDoc="1" locked="0" layoutInCell="1" allowOverlap="1" wp14:anchorId="3AAFB107" wp14:editId="01273EDA">
                  <wp:simplePos x="0" y="0"/>
                  <wp:positionH relativeFrom="page">
                    <wp:posOffset>115640</wp:posOffset>
                  </wp:positionH>
                  <wp:positionV relativeFrom="page">
                    <wp:posOffset>916305</wp:posOffset>
                  </wp:positionV>
                  <wp:extent cx="469561" cy="263747"/>
                  <wp:effectExtent l="0" t="0" r="0" b="0"/>
                  <wp:wrapNone/>
                  <wp:docPr id="27" name="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7.png"/>
                          <pic:cNvPicPr/>
                        </pic:nvPicPr>
                        <pic:blipFill>
                          <a:blip r:embed="rId49" cstate="print"/>
                          <a:stretch>
                            <a:fillRect/>
                          </a:stretch>
                        </pic:blipFill>
                        <pic:spPr>
                          <a:xfrm>
                            <a:off x="0" y="0"/>
                            <a:ext cx="469561" cy="263747"/>
                          </a:xfrm>
                          <a:prstGeom prst="rect">
                            <a:avLst/>
                          </a:prstGeom>
                        </pic:spPr>
                      </pic:pic>
                    </a:graphicData>
                  </a:graphic>
                  <wp14:sizeRelV relativeFrom="margin">
                    <wp14:pctHeight>0</wp14:pctHeight>
                  </wp14:sizeRelV>
                </wp:anchor>
              </w:drawing>
            </w:r>
            <w:r>
              <w:rPr>
                <w:noProof/>
              </w:rPr>
              <mc:AlternateContent>
                <mc:Choice Requires="wpg">
                  <w:drawing>
                    <wp:anchor distT="0" distB="0" distL="114300" distR="114300" simplePos="0" relativeHeight="486790144" behindDoc="1" locked="0" layoutInCell="1" allowOverlap="1" wp14:anchorId="59A2D47C" wp14:editId="56BE8817">
                      <wp:simplePos x="0" y="0"/>
                      <wp:positionH relativeFrom="page">
                        <wp:posOffset>122414</wp:posOffset>
                      </wp:positionH>
                      <wp:positionV relativeFrom="page">
                        <wp:posOffset>663575</wp:posOffset>
                      </wp:positionV>
                      <wp:extent cx="485775" cy="251460"/>
                      <wp:effectExtent l="0" t="0" r="0" b="0"/>
                      <wp:wrapNone/>
                      <wp:docPr id="350" name="Group 2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5775" cy="251460"/>
                                <a:chOff x="7678" y="6103"/>
                                <a:chExt cx="765" cy="396"/>
                              </a:xfrm>
                            </wpg:grpSpPr>
                            <pic:pic xmlns:pic="http://schemas.openxmlformats.org/drawingml/2006/picture">
                              <pic:nvPicPr>
                                <pic:cNvPr id="351" name="Picture 206"/>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8078" y="6102"/>
                                  <a:ext cx="364" cy="3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52" name="Picture 205"/>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7678" y="6102"/>
                                  <a:ext cx="364" cy="3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FD979A7" id="Group 204" o:spid="_x0000_s1026" style="position:absolute;margin-left:9.65pt;margin-top:52.25pt;width:38.25pt;height:19.8pt;z-index:-16526336;mso-position-horizontal-relative:page;mso-position-vertical-relative:page" coordorigin="7678,6103" coordsize="765,3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">
                      <v:shape id="Picture 206" o:spid="_x0000_s1027" type="#_x0000_t75" style="position:absolute;left:8078;top:6102;width:364;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">
                        <v:imagedata r:id="rId51" o:title=""/>
                      </v:shape>
                      <v:shape id="Picture 205" o:spid="_x0000_s1028" type="#_x0000_t75" style="position:absolute;left:7678;top:6102;width:364;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">
                        <v:imagedata r:id="rId51" o:title=""/>
                      </v:shape>
                      <w10:wrap anchorx="page" anchory="page"/>
                    </v:group>
                  </w:pict>
                </mc:Fallback>
              </mc:AlternateContent>
            </w:r>
            <w:r>
              <w:rPr>
                <w:sz w:val="24"/>
              </w:rPr>
              <w:t>Add together three groups of objects. Draw a picture to recombine the groups to make 10.</w:t>
            </w:r>
          </w:p>
          <w:p w:rsidR="00D369A4" w:rsidRDefault="00D369A4" w:rsidP="00CD2A07">
            <w:pPr>
              <w:pStyle w:val="TableParagraph"/>
              <w:ind w:right="521"/>
              <w:rPr>
                <w:sz w:val="24"/>
              </w:rPr>
            </w:pPr>
          </w:p>
          <w:p w:rsidR="00D369A4" w:rsidRDefault="00D369A4" w:rsidP="00CD2A07">
            <w:pPr>
              <w:pStyle w:val="TableParagraph"/>
              <w:ind w:right="521"/>
              <w:rPr>
                <w:sz w:val="24"/>
              </w:rPr>
            </w:pPr>
          </w:p>
          <w:p w:rsidR="00D369A4" w:rsidRDefault="00D369A4" w:rsidP="00CD2A07">
            <w:pPr>
              <w:pStyle w:val="TableParagraph"/>
              <w:ind w:right="521"/>
              <w:rPr>
                <w:sz w:val="24"/>
              </w:rPr>
            </w:pPr>
            <w:r>
              <w:rPr>
                <w:sz w:val="24"/>
              </w:rPr>
              <w:t xml:space="preserve">                    +                                +                                                        </w:t>
            </w:r>
          </w:p>
          <w:p w:rsidR="00D369A4" w:rsidRPr="00CD2A07" w:rsidRDefault="00D369A4" w:rsidP="00CD2A07"/>
          <w:p w:rsidR="00D369A4" w:rsidRPr="00CD2A07" w:rsidRDefault="00D369A4" w:rsidP="00CD2A07">
            <w:r>
              <w:rPr>
                <w:noProof/>
              </w:rPr>
              <mc:AlternateContent>
                <mc:Choice Requires="wpg">
                  <w:drawing>
                    <wp:anchor distT="0" distB="0" distL="114300" distR="114300" simplePos="0" relativeHeight="486791168" behindDoc="1" locked="0" layoutInCell="1" allowOverlap="1" wp14:anchorId="6677C700" wp14:editId="1C1A3361">
                      <wp:simplePos x="0" y="0"/>
                      <wp:positionH relativeFrom="page">
                        <wp:posOffset>125095</wp:posOffset>
                      </wp:positionH>
                      <wp:positionV relativeFrom="page">
                        <wp:posOffset>1408702</wp:posOffset>
                      </wp:positionV>
                      <wp:extent cx="1109980" cy="611505"/>
                      <wp:effectExtent l="0" t="0" r="0" b="0"/>
                      <wp:wrapNone/>
                      <wp:docPr id="326" name="Group 1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09980" cy="611505"/>
                                <a:chOff x="7644" y="7229"/>
                                <a:chExt cx="1748" cy="963"/>
                              </a:xfrm>
                            </wpg:grpSpPr>
                            <pic:pic xmlns:pic="http://schemas.openxmlformats.org/drawingml/2006/picture">
                              <pic:nvPicPr>
                                <pic:cNvPr id="327" name="Picture 190"/>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8018" y="7315"/>
                                  <a:ext cx="370" cy="4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28" name="Picture 189"/>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7744" y="7228"/>
                                  <a:ext cx="377" cy="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29" name="Picture 188"/>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7644" y="7730"/>
                                  <a:ext cx="368" cy="4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30" name="Picture 187"/>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8052" y="7755"/>
                                  <a:ext cx="336" cy="3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31" name="Picture 186"/>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8441" y="7313"/>
                                  <a:ext cx="334" cy="3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32" name="Picture 185"/>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9058" y="7234"/>
                                  <a:ext cx="334" cy="3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33" name="Picture 184"/>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8666" y="7308"/>
                                  <a:ext cx="339" cy="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34" name="Picture 183"/>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8597" y="7822"/>
                                  <a:ext cx="334" cy="3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35" name="Picture 182"/>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8325" y="7723"/>
                                  <a:ext cx="341" cy="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36" name="Picture 181"/>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8882" y="7723"/>
                                  <a:ext cx="339" cy="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1682619" id="Group 180" o:spid="_x0000_s1026" style="position:absolute;margin-left:9.85pt;margin-top:110.9pt;width:87.4pt;height:48.15pt;z-index:-16525312;mso-position-horizontal-relative:page;mso-position-vertical-relative:page" coordorigin="7644,7229" coordsize="1748,9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">
                      <v:shape id="Picture 190" o:spid="_x0000_s1027" type="#_x0000_t75" style="position:absolute;left:8018;top:7315;width:370;height:4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">
                        <v:imagedata r:id="rId54" o:title=""/>
                      </v:shape>
                      <v:shape id="Picture 189" o:spid="_x0000_s1028" type="#_x0000_t75" style="position:absolute;left:7744;top:7228;width:377;height: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">
                        <v:imagedata r:id="rId55" o:title=""/>
                      </v:shape>
                      <v:shape id="Picture 188" o:spid="_x0000_s1029" type="#_x0000_t75" style="position:absolute;left:7644;top:7730;width:368;height:4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">
                        <v:imagedata r:id="rId54" o:title=""/>
                      </v:shape>
                      <v:shape id="Picture 187" o:spid="_x0000_s1030" type="#_x0000_t75" style="position:absolute;left:8052;top:7755;width:336;height:3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">
                        <v:imagedata r:id="rId40" o:title=""/>
                      </v:shape>
                      <v:shape id="Picture 186" o:spid="_x0000_s1031" type="#_x0000_t75" style="position:absolute;left:8441;top:7313;width:334;height:3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">
                        <v:imagedata r:id="rId40" o:title=""/>
                      </v:shape>
                      <v:shape id="Picture 185" o:spid="_x0000_s1032" type="#_x0000_t75" style="position:absolute;left:9058;top:7234;width:334;height:3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">
                        <v:imagedata r:id="rId40" o:title=""/>
                      </v:shape>
                      <v:shape id="Picture 184" o:spid="_x0000_s1033" type="#_x0000_t75" style="position:absolute;left:8666;top:7308;width:339;height:3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">
                        <v:imagedata r:id="rId41" o:title=""/>
                      </v:shape>
                      <v:shape id="Picture 183" o:spid="_x0000_s1034" type="#_x0000_t75" style="position:absolute;left:8597;top:7822;width:334;height:3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">
                        <v:imagedata r:id="rId40" o:title=""/>
                      </v:shape>
                      <v:shape id="Picture 182" o:spid="_x0000_s1035" type="#_x0000_t75" style="position:absolute;left:8325;top:7723;width:341;height:3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">
                        <v:imagedata r:id="rId41" o:title=""/>
                      </v:shape>
                      <v:shape id="Picture 181" o:spid="_x0000_s1036" type="#_x0000_t75" style="position:absolute;left:8882;top:7723;width:339;height:3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">
                        <v:imagedata r:id="rId41" o:title=""/>
                      </v:shape>
                      <w10:wrap anchorx="page" anchory="page"/>
                    </v:group>
                  </w:pict>
                </mc:Fallback>
              </mc:AlternateContent>
            </w:r>
          </w:p>
          <w:p w:rsidR="00D369A4" w:rsidRDefault="00D369A4" w:rsidP="00CD2A07">
            <w:r>
              <w:rPr>
                <w:noProof/>
              </w:rPr>
              <mc:AlternateContent>
                <mc:Choice Requires="wpg">
                  <w:drawing>
                    <wp:anchor distT="0" distB="0" distL="114300" distR="114300" simplePos="0" relativeHeight="486793216" behindDoc="1" locked="0" layoutInCell="1" allowOverlap="1" wp14:anchorId="3431C4B0" wp14:editId="74537378">
                      <wp:simplePos x="0" y="0"/>
                      <wp:positionH relativeFrom="page">
                        <wp:posOffset>1587994</wp:posOffset>
                      </wp:positionH>
                      <wp:positionV relativeFrom="page">
                        <wp:posOffset>1508125</wp:posOffset>
                      </wp:positionV>
                      <wp:extent cx="859790" cy="523240"/>
                      <wp:effectExtent l="0" t="0" r="0" b="0"/>
                      <wp:wrapNone/>
                      <wp:docPr id="318" name="Group 1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59790" cy="523240"/>
                                <a:chOff x="9876" y="7382"/>
                                <a:chExt cx="1354" cy="824"/>
                              </a:xfrm>
                            </wpg:grpSpPr>
                            <pic:pic xmlns:pic="http://schemas.openxmlformats.org/drawingml/2006/picture">
                              <pic:nvPicPr>
                                <pic:cNvPr id="319" name="Picture 179"/>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10221" y="7382"/>
                                  <a:ext cx="344" cy="3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20" name="Picture 178"/>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10885" y="7422"/>
                                  <a:ext cx="344" cy="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21" name="Picture 177"/>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10492" y="7416"/>
                                  <a:ext cx="351" cy="3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22" name="Picture 176"/>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10161" y="7809"/>
                                  <a:ext cx="344" cy="3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23" name="Picture 175"/>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10861" y="7823"/>
                                  <a:ext cx="344" cy="3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24" name="Picture 174"/>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10492" y="7816"/>
                                  <a:ext cx="351" cy="3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25" name="Picture 173"/>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9876" y="7776"/>
                                  <a:ext cx="351" cy="3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BFFE10D" id="Group 172" o:spid="_x0000_s1026" style="position:absolute;margin-left:125.05pt;margin-top:118.75pt;width:67.7pt;height:41.2pt;z-index:-16523264;mso-position-horizontal-relative:page;mso-position-vertical-relative:page" coordorigin="9876,7382" coordsize="1354,8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">
                      <v:shape id="Picture 179" o:spid="_x0000_s1027" type="#_x0000_t75" style="position:absolute;left:10221;top:7382;width:344;height:3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">
                        <v:imagedata r:id="rId54" o:title=""/>
                      </v:shape>
                      <v:shape id="Picture 178" o:spid="_x0000_s1028" type="#_x0000_t75" style="position:absolute;left:10885;top:7422;width:344;height:3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">
                        <v:imagedata r:id="rId54" o:title=""/>
                      </v:shape>
                      <v:shape id="Picture 177" o:spid="_x0000_s1029" type="#_x0000_t75" style="position:absolute;left:10492;top:7416;width:351;height:3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">
                        <v:imagedata r:id="rId55" o:title=""/>
                      </v:shape>
                      <v:shape id="Picture 176" o:spid="_x0000_s1030" type="#_x0000_t75" style="position:absolute;left:10161;top:7809;width:344;height:3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">
                        <v:imagedata r:id="rId54" o:title=""/>
                      </v:shape>
                      <v:shape id="Picture 175" o:spid="_x0000_s1031" type="#_x0000_t75" style="position:absolute;left:10861;top:7823;width:344;height:3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">
                        <v:imagedata r:id="rId54" o:title=""/>
                      </v:shape>
                      <v:shape id="Picture 174" o:spid="_x0000_s1032" type="#_x0000_t75" style="position:absolute;left:10492;top:7816;width:351;height:3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">
                        <v:imagedata r:id="rId55" o:title=""/>
                      </v:shape>
                      <v:shape id="Picture 173" o:spid="_x0000_s1033" type="#_x0000_t75" style="position:absolute;left:9876;top:7776;width:351;height:3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">
                        <v:imagedata r:id="rId55" o:title=""/>
                      </v:shape>
                      <w10:wrap anchorx="page" anchory="page"/>
                    </v:group>
                  </w:pict>
                </mc:Fallback>
              </mc:AlternateContent>
            </w:r>
          </w:p>
          <w:p w:rsidR="00D369A4" w:rsidRPr="00CD2A07" w:rsidRDefault="00D369A4" w:rsidP="00CD2A07">
            <w:pPr>
              <w:jc w:val="center"/>
            </w:pPr>
            <w:r>
              <w:t>+</w:t>
            </w:r>
          </w:p>
        </w:tc>
        <w:tc>
          <w:tcPr>
            <w:tcW w:w="4252" w:type="dxa"/>
            <w:tcBorders>
              <w:top w:val="single" w:sz="8" w:space="0" w:color="000000"/>
            </w:tcBorders>
          </w:tcPr>
          <w:p w:rsidR="00D369A4" w:rsidRDefault="00D369A4">
            <w:pPr>
              <w:pStyle w:val="TableParagraph"/>
              <w:spacing w:before="7" w:after="1"/>
              <w:rPr>
                <w:rFonts w:ascii="Trebuchet MS"/>
                <w:sz w:val="19"/>
              </w:rPr>
            </w:pPr>
          </w:p>
          <w:p w:rsidR="00D369A4" w:rsidRDefault="00D369A4">
            <w:pPr>
              <w:pStyle w:val="TableParagraph"/>
              <w:ind w:left="656"/>
              <w:rPr>
                <w:rFonts w:ascii="Trebuchet MS"/>
                <w:sz w:val="20"/>
              </w:rPr>
            </w:pPr>
            <w:r>
              <w:rPr>
                <w:rFonts w:ascii="Trebuchet MS"/>
                <w:noProof/>
                <w:sz w:val="20"/>
              </w:rPr>
              <w:drawing>
                <wp:inline distT="0" distB="0" distL="0" distR="0" wp14:anchorId="4081B323" wp14:editId="4AC218F6">
                  <wp:extent cx="1729052" cy="714756"/>
                  <wp:effectExtent l="0" t="0" r="0" b="0"/>
                  <wp:docPr id="37" name="image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2.jpeg"/>
                          <pic:cNvPicPr/>
                        </pic:nvPicPr>
                        <pic:blipFill>
                          <a:blip r:embed="rId56" cstate="print"/>
                          <a:stretch>
                            <a:fillRect/>
                          </a:stretch>
                        </pic:blipFill>
                        <pic:spPr>
                          <a:xfrm>
                            <a:off x="0" y="0"/>
                            <a:ext cx="1729052" cy="714756"/>
                          </a:xfrm>
                          <a:prstGeom prst="rect">
                            <a:avLst/>
                          </a:prstGeom>
                        </pic:spPr>
                      </pic:pic>
                    </a:graphicData>
                  </a:graphic>
                </wp:inline>
              </w:drawing>
            </w:r>
          </w:p>
          <w:p w:rsidR="00D369A4" w:rsidRDefault="00D369A4">
            <w:pPr>
              <w:pStyle w:val="TableParagraph"/>
              <w:spacing w:before="75"/>
              <w:ind w:left="107" w:right="164"/>
              <w:rPr>
                <w:sz w:val="24"/>
              </w:rPr>
            </w:pPr>
            <w:r>
              <w:rPr>
                <w:sz w:val="24"/>
              </w:rPr>
              <w:t>Combine the two numbers that make 10 and then add on the remainder.</w:t>
            </w:r>
          </w:p>
        </w:tc>
      </w:tr>
      <w:tr w:rsidR="00CD2A07" w:rsidTr="00D41F92">
        <w:trPr>
          <w:trHeight w:val="132"/>
        </w:trPr>
        <w:tc>
          <w:tcPr>
            <w:tcW w:w="566" w:type="dxa"/>
            <w:textDirection w:val="btLr"/>
          </w:tcPr>
          <w:p w:rsidR="00CD2A07" w:rsidRDefault="00B87AC7" w:rsidP="002A5920">
            <w:pPr>
              <w:jc w:val="center"/>
              <w:rPr>
                <w:sz w:val="2"/>
                <w:szCs w:val="2"/>
              </w:rPr>
            </w:pPr>
            <w:r>
              <w:rPr>
                <w:sz w:val="28"/>
              </w:rPr>
              <w:t>Year</w:t>
            </w:r>
            <w:r w:rsidR="00D8705A">
              <w:rPr>
                <w:sz w:val="28"/>
              </w:rPr>
              <w:t>s</w:t>
            </w:r>
            <w:r>
              <w:rPr>
                <w:sz w:val="28"/>
              </w:rPr>
              <w:t xml:space="preserve"> 2</w:t>
            </w:r>
            <w:r w:rsidR="00D8705A">
              <w:rPr>
                <w:sz w:val="28"/>
              </w:rPr>
              <w:t xml:space="preserve"> and 3</w:t>
            </w:r>
          </w:p>
        </w:tc>
        <w:tc>
          <w:tcPr>
            <w:tcW w:w="1417" w:type="dxa"/>
            <w:textDirection w:val="btLr"/>
          </w:tcPr>
          <w:p w:rsidR="00CD2A07" w:rsidRPr="00CD2A07" w:rsidRDefault="00CD2A07" w:rsidP="00CD2A07">
            <w:pPr>
              <w:jc w:val="center"/>
              <w:rPr>
                <w:sz w:val="24"/>
              </w:rPr>
            </w:pPr>
            <w:proofErr w:type="spellStart"/>
            <w:r>
              <w:rPr>
                <w:sz w:val="2"/>
                <w:szCs w:val="2"/>
              </w:rPr>
              <w:t>Aaaa</w:t>
            </w:r>
            <w:proofErr w:type="spellEnd"/>
            <w:r>
              <w:rPr>
                <w:sz w:val="24"/>
              </w:rPr>
              <w:t xml:space="preserve">       Add 1 and 2 -digit numbers to 100</w:t>
            </w:r>
          </w:p>
        </w:tc>
        <w:tc>
          <w:tcPr>
            <w:tcW w:w="4252" w:type="dxa"/>
            <w:tcBorders>
              <w:top w:val="nil"/>
            </w:tcBorders>
          </w:tcPr>
          <w:p w:rsidR="00CD2A07" w:rsidRDefault="00CD2A07" w:rsidP="00A03C7E">
            <w:pPr>
              <w:pStyle w:val="TableParagraph"/>
              <w:spacing w:before="144"/>
              <w:ind w:right="186"/>
              <w:rPr>
                <w:sz w:val="24"/>
              </w:rPr>
            </w:pPr>
            <w:r>
              <w:t>C</w:t>
            </w:r>
            <w:r w:rsidRPr="00CD2A07">
              <w:t>hildren should</w:t>
            </w:r>
            <w:r>
              <w:t xml:space="preserve"> </w:t>
            </w:r>
            <w:r w:rsidRPr="00CD2A07">
              <w:t>count on from larger</w:t>
            </w:r>
            <w:r>
              <w:t xml:space="preserve"> </w:t>
            </w:r>
            <w:r w:rsidRPr="00CD2A07">
              <w:t>number</w:t>
            </w:r>
            <w:r w:rsidR="00D41F92">
              <w:t xml:space="preserve"> and apply knowledge of number bonds </w:t>
            </w:r>
            <w:r w:rsidR="00D41F92">
              <w:rPr>
                <w:noProof/>
              </w:rPr>
              <w:drawing>
                <wp:inline distT="0" distB="0" distL="0" distR="0" wp14:anchorId="1FD13D75" wp14:editId="392F6B6D">
                  <wp:extent cx="2402927" cy="426720"/>
                  <wp:effectExtent l="0" t="0" r="0" b="0"/>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7"/>
                          <a:srcRect l="31787" t="30260" r="35776" b="59495"/>
                          <a:stretch/>
                        </pic:blipFill>
                        <pic:spPr bwMode="auto">
                          <a:xfrm>
                            <a:off x="0" y="0"/>
                            <a:ext cx="2431055" cy="431715"/>
                          </a:xfrm>
                          <a:prstGeom prst="rect">
                            <a:avLst/>
                          </a:prstGeom>
                          <a:ln>
                            <a:noFill/>
                          </a:ln>
                          <a:extLst>
                            <a:ext uri="{53640926-AAD7-44D8-BBD7-CCE9431645EC}">
                              <a14:shadowObscured xmlns:a14="http://schemas.microsoft.com/office/drawing/2010/main"/>
                            </a:ext>
                          </a:extLst>
                        </pic:spPr>
                      </pic:pic>
                    </a:graphicData>
                  </a:graphic>
                </wp:inline>
              </w:drawing>
            </w:r>
          </w:p>
          <w:p w:rsidR="00D41F92" w:rsidRDefault="00D41F92" w:rsidP="00A03C7E">
            <w:pPr>
              <w:pStyle w:val="TableParagraph"/>
              <w:spacing w:before="144"/>
              <w:ind w:right="186"/>
              <w:rPr>
                <w:sz w:val="24"/>
              </w:rPr>
            </w:pPr>
            <w:r>
              <w:rPr>
                <w:noProof/>
              </w:rPr>
              <w:drawing>
                <wp:inline distT="0" distB="0" distL="0" distR="0" wp14:anchorId="6A155E21" wp14:editId="50C90635">
                  <wp:extent cx="1528052" cy="575734"/>
                  <wp:effectExtent l="0" t="0" r="0" b="0"/>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7"/>
                          <a:srcRect l="19864" t="65736" r="53676" b="16533"/>
                          <a:stretch/>
                        </pic:blipFill>
                        <pic:spPr bwMode="auto">
                          <a:xfrm>
                            <a:off x="0" y="0"/>
                            <a:ext cx="1576658" cy="594047"/>
                          </a:xfrm>
                          <a:prstGeom prst="rect">
                            <a:avLst/>
                          </a:prstGeom>
                          <a:ln>
                            <a:noFill/>
                          </a:ln>
                          <a:extLst>
                            <a:ext uri="{53640926-AAD7-44D8-BBD7-CCE9431645EC}">
                              <a14:shadowObscured xmlns:a14="http://schemas.microsoft.com/office/drawing/2010/main"/>
                            </a:ext>
                          </a:extLst>
                        </pic:spPr>
                      </pic:pic>
                    </a:graphicData>
                  </a:graphic>
                </wp:inline>
              </w:drawing>
            </w:r>
          </w:p>
        </w:tc>
        <w:tc>
          <w:tcPr>
            <w:tcW w:w="4253" w:type="dxa"/>
            <w:tcBorders>
              <w:top w:val="nil"/>
            </w:tcBorders>
          </w:tcPr>
          <w:p w:rsidR="00CD2A07" w:rsidRDefault="004439A2">
            <w:pPr>
              <w:rPr>
                <w:sz w:val="2"/>
                <w:szCs w:val="2"/>
              </w:rPr>
            </w:pPr>
            <w:r>
              <w:rPr>
                <w:noProof/>
              </w:rPr>
              <w:drawing>
                <wp:anchor distT="0" distB="0" distL="114300" distR="114300" simplePos="0" relativeHeight="486511616" behindDoc="1" locked="0" layoutInCell="1" allowOverlap="1" wp14:anchorId="5CC97191">
                  <wp:simplePos x="0" y="0"/>
                  <wp:positionH relativeFrom="column">
                    <wp:posOffset>207010</wp:posOffset>
                  </wp:positionH>
                  <wp:positionV relativeFrom="paragraph">
                    <wp:posOffset>736570</wp:posOffset>
                  </wp:positionV>
                  <wp:extent cx="835025" cy="897890"/>
                  <wp:effectExtent l="0" t="0" r="3175" b="0"/>
                  <wp:wrapTight wrapText="bothSides">
                    <wp:wrapPolygon edited="0">
                      <wp:start x="0" y="0"/>
                      <wp:lineTo x="0" y="21081"/>
                      <wp:lineTo x="21189" y="21081"/>
                      <wp:lineTo x="21189" y="0"/>
                      <wp:lineTo x="0" y="0"/>
                    </wp:wrapPolygon>
                  </wp:wrapTight>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7">
                            <a:extLst>
                              <a:ext uri="{28A0092B-C50C-407E-A947-70E740481C1C}">
                                <a14:useLocalDpi xmlns:a14="http://schemas.microsoft.com/office/drawing/2010/main" val="0"/>
                              </a:ext>
                            </a:extLst>
                          </a:blip>
                          <a:srcRect l="21763" t="30269" r="67631" b="49456"/>
                          <a:stretch/>
                        </pic:blipFill>
                        <pic:spPr bwMode="auto">
                          <a:xfrm>
                            <a:off x="0" y="0"/>
                            <a:ext cx="835025" cy="8978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41F92">
              <w:rPr>
                <w:noProof/>
              </w:rPr>
              <w:drawing>
                <wp:anchor distT="0" distB="0" distL="114300" distR="114300" simplePos="0" relativeHeight="486512640" behindDoc="1" locked="0" layoutInCell="1" allowOverlap="1" wp14:anchorId="5B2CD0AB">
                  <wp:simplePos x="0" y="0"/>
                  <wp:positionH relativeFrom="column">
                    <wp:posOffset>1069904</wp:posOffset>
                  </wp:positionH>
                  <wp:positionV relativeFrom="paragraph">
                    <wp:posOffset>609389</wp:posOffset>
                  </wp:positionV>
                  <wp:extent cx="1551940" cy="530225"/>
                  <wp:effectExtent l="0" t="0" r="0" b="3175"/>
                  <wp:wrapTight wrapText="bothSides">
                    <wp:wrapPolygon edited="0">
                      <wp:start x="0" y="0"/>
                      <wp:lineTo x="0" y="20953"/>
                      <wp:lineTo x="21211" y="20953"/>
                      <wp:lineTo x="21211" y="0"/>
                      <wp:lineTo x="0" y="0"/>
                    </wp:wrapPolygon>
                  </wp:wrapTight>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7">
                            <a:extLst>
                              <a:ext uri="{28A0092B-C50C-407E-A947-70E740481C1C}">
                                <a14:useLocalDpi xmlns:a14="http://schemas.microsoft.com/office/drawing/2010/main" val="0"/>
                              </a:ext>
                            </a:extLst>
                          </a:blip>
                          <a:srcRect l="20991" t="52776" r="61421" b="36531"/>
                          <a:stretch/>
                        </pic:blipFill>
                        <pic:spPr bwMode="auto">
                          <a:xfrm>
                            <a:off x="0" y="0"/>
                            <a:ext cx="1551940" cy="5302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41F92">
              <w:rPr>
                <w:noProof/>
              </w:rPr>
              <w:drawing>
                <wp:anchor distT="0" distB="0" distL="114300" distR="114300" simplePos="0" relativeHeight="486510592" behindDoc="1" locked="0" layoutInCell="1" allowOverlap="1" wp14:anchorId="15823E05">
                  <wp:simplePos x="0" y="0"/>
                  <wp:positionH relativeFrom="column">
                    <wp:posOffset>37818</wp:posOffset>
                  </wp:positionH>
                  <wp:positionV relativeFrom="paragraph">
                    <wp:posOffset>71261</wp:posOffset>
                  </wp:positionV>
                  <wp:extent cx="1433195" cy="564515"/>
                  <wp:effectExtent l="0" t="0" r="0" b="6985"/>
                  <wp:wrapTight wrapText="bothSides">
                    <wp:wrapPolygon edited="0">
                      <wp:start x="0" y="0"/>
                      <wp:lineTo x="0" y="21138"/>
                      <wp:lineTo x="21246" y="21138"/>
                      <wp:lineTo x="21246" y="0"/>
                      <wp:lineTo x="0" y="0"/>
                    </wp:wrapPolygon>
                  </wp:wrapTight>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7">
                            <a:extLst>
                              <a:ext uri="{28A0092B-C50C-407E-A947-70E740481C1C}">
                                <a14:useLocalDpi xmlns:a14="http://schemas.microsoft.com/office/drawing/2010/main" val="0"/>
                              </a:ext>
                            </a:extLst>
                          </a:blip>
                          <a:srcRect l="38870" t="38877" r="40574" b="46719"/>
                          <a:stretch/>
                        </pic:blipFill>
                        <pic:spPr bwMode="auto">
                          <a:xfrm>
                            <a:off x="0" y="0"/>
                            <a:ext cx="1433195" cy="5645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252" w:type="dxa"/>
            <w:tcBorders>
              <w:top w:val="nil"/>
            </w:tcBorders>
          </w:tcPr>
          <w:p w:rsidR="00CD2A07" w:rsidRDefault="00CD2A07">
            <w:pPr>
              <w:pStyle w:val="TableParagraph"/>
              <w:rPr>
                <w:rFonts w:ascii="Times New Roman"/>
                <w:sz w:val="24"/>
              </w:rPr>
            </w:pPr>
          </w:p>
          <w:p w:rsidR="00D41F92" w:rsidRDefault="00D41F92">
            <w:pPr>
              <w:pStyle w:val="TableParagraph"/>
              <w:rPr>
                <w:rFonts w:ascii="Times New Roman"/>
                <w:sz w:val="24"/>
              </w:rPr>
            </w:pPr>
            <w:r>
              <w:rPr>
                <w:rFonts w:ascii="Times New Roman"/>
                <w:sz w:val="24"/>
              </w:rPr>
              <w:t xml:space="preserve">   38+5 = 43</w:t>
            </w:r>
          </w:p>
        </w:tc>
      </w:tr>
    </w:tbl>
    <w:p w:rsidR="00B87AC7" w:rsidRDefault="00B87AC7" w:rsidP="00B87AC7">
      <w:pPr>
        <w:rPr>
          <w:rFonts w:ascii="Times New Roman"/>
          <w:sz w:val="24"/>
        </w:rPr>
        <w:sectPr w:rsidR="00B87AC7">
          <w:pgSz w:w="16850" w:h="11900" w:orient="landscape"/>
          <w:pgMar w:top="1480" w:right="800" w:bottom="280" w:left="680" w:header="106" w:footer="0" w:gutter="0"/>
          <w:cols w:space="720"/>
        </w:sectPr>
      </w:pPr>
    </w:p>
    <w:p w:rsidR="00AA1B33" w:rsidRDefault="00D93D41">
      <w:pPr>
        <w:pStyle w:val="BodyText"/>
        <w:rPr>
          <w:sz w:val="20"/>
        </w:rPr>
      </w:pPr>
      <w:r>
        <w:rPr>
          <w:noProof/>
        </w:rPr>
        <w:lastRenderedPageBreak/>
        <w:drawing>
          <wp:anchor distT="0" distB="0" distL="0" distR="0" simplePos="0" relativeHeight="486464000" behindDoc="1" locked="0" layoutInCell="1" allowOverlap="1">
            <wp:simplePos x="0" y="0"/>
            <wp:positionH relativeFrom="page">
              <wp:posOffset>3067738</wp:posOffset>
            </wp:positionH>
            <wp:positionV relativeFrom="page">
              <wp:posOffset>3837432</wp:posOffset>
            </wp:positionV>
            <wp:extent cx="1267781" cy="1218152"/>
            <wp:effectExtent l="0" t="0" r="0" b="0"/>
            <wp:wrapNone/>
            <wp:docPr id="41" name="image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0.png"/>
                    <pic:cNvPicPr/>
                  </pic:nvPicPr>
                  <pic:blipFill>
                    <a:blip r:embed="rId58" cstate="print"/>
                    <a:stretch>
                      <a:fillRect/>
                    </a:stretch>
                  </pic:blipFill>
                  <pic:spPr>
                    <a:xfrm>
                      <a:off x="0" y="0"/>
                      <a:ext cx="1267781" cy="1218152"/>
                    </a:xfrm>
                    <a:prstGeom prst="rect">
                      <a:avLst/>
                    </a:prstGeom>
                  </pic:spPr>
                </pic:pic>
              </a:graphicData>
            </a:graphic>
          </wp:anchor>
        </w:drawing>
      </w:r>
      <w:r>
        <w:rPr>
          <w:noProof/>
        </w:rPr>
        <w:drawing>
          <wp:anchor distT="0" distB="0" distL="0" distR="0" simplePos="0" relativeHeight="486464512" behindDoc="1" locked="0" layoutInCell="1" allowOverlap="1">
            <wp:simplePos x="0" y="0"/>
            <wp:positionH relativeFrom="page">
              <wp:posOffset>3095500</wp:posOffset>
            </wp:positionH>
            <wp:positionV relativeFrom="page">
              <wp:posOffset>5344668</wp:posOffset>
            </wp:positionV>
            <wp:extent cx="1077426" cy="1437132"/>
            <wp:effectExtent l="0" t="0" r="0" b="0"/>
            <wp:wrapNone/>
            <wp:docPr id="43" name="image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1.png"/>
                    <pic:cNvPicPr/>
                  </pic:nvPicPr>
                  <pic:blipFill>
                    <a:blip r:embed="rId59" cstate="print"/>
                    <a:stretch>
                      <a:fillRect/>
                    </a:stretch>
                  </pic:blipFill>
                  <pic:spPr>
                    <a:xfrm>
                      <a:off x="0" y="0"/>
                      <a:ext cx="1077426" cy="1437132"/>
                    </a:xfrm>
                    <a:prstGeom prst="rect">
                      <a:avLst/>
                    </a:prstGeom>
                  </pic:spPr>
                </pic:pic>
              </a:graphicData>
            </a:graphic>
          </wp:anchor>
        </w:drawing>
      </w:r>
    </w:p>
    <w:p w:rsidR="00162A5A" w:rsidRDefault="00162A5A">
      <w:pPr>
        <w:pStyle w:val="BodyText"/>
        <w:spacing w:before="1" w:after="1"/>
        <w:rPr>
          <w:sz w:val="17"/>
        </w:rPr>
      </w:pPr>
    </w:p>
    <w:tbl>
      <w:tblPr>
        <w:tblW w:w="0" w:type="auto"/>
        <w:tblInd w:w="3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6"/>
        <w:gridCol w:w="1416"/>
        <w:gridCol w:w="4253"/>
        <w:gridCol w:w="4253"/>
        <w:gridCol w:w="4251"/>
      </w:tblGrid>
      <w:tr w:rsidR="00162A5A">
        <w:trPr>
          <w:trHeight w:val="453"/>
        </w:trPr>
        <w:tc>
          <w:tcPr>
            <w:tcW w:w="566" w:type="dxa"/>
          </w:tcPr>
          <w:p w:rsidR="00162A5A" w:rsidRDefault="00162A5A">
            <w:pPr>
              <w:pStyle w:val="TableParagraph"/>
              <w:rPr>
                <w:rFonts w:ascii="Times New Roman"/>
                <w:sz w:val="24"/>
              </w:rPr>
            </w:pPr>
          </w:p>
        </w:tc>
        <w:tc>
          <w:tcPr>
            <w:tcW w:w="1416" w:type="dxa"/>
          </w:tcPr>
          <w:p w:rsidR="00162A5A" w:rsidRDefault="00D93D41">
            <w:pPr>
              <w:pStyle w:val="TableParagraph"/>
              <w:spacing w:before="54"/>
              <w:ind w:left="171"/>
              <w:rPr>
                <w:b/>
                <w:sz w:val="28"/>
              </w:rPr>
            </w:pPr>
            <w:r>
              <w:rPr>
                <w:b/>
                <w:sz w:val="28"/>
              </w:rPr>
              <w:t>Objective</w:t>
            </w:r>
          </w:p>
        </w:tc>
        <w:tc>
          <w:tcPr>
            <w:tcW w:w="4253" w:type="dxa"/>
          </w:tcPr>
          <w:p w:rsidR="00162A5A" w:rsidRDefault="00D93D41">
            <w:pPr>
              <w:pStyle w:val="TableParagraph"/>
              <w:spacing w:before="54"/>
              <w:ind w:left="1583" w:right="1574"/>
              <w:jc w:val="center"/>
              <w:rPr>
                <w:b/>
                <w:sz w:val="28"/>
              </w:rPr>
            </w:pPr>
            <w:r>
              <w:rPr>
                <w:b/>
                <w:sz w:val="28"/>
              </w:rPr>
              <w:t>Concrete</w:t>
            </w:r>
          </w:p>
        </w:tc>
        <w:tc>
          <w:tcPr>
            <w:tcW w:w="4253" w:type="dxa"/>
          </w:tcPr>
          <w:p w:rsidR="00162A5A" w:rsidRDefault="00D93D41">
            <w:pPr>
              <w:pStyle w:val="TableParagraph"/>
              <w:spacing w:before="54"/>
              <w:ind w:left="1583" w:right="1573"/>
              <w:jc w:val="center"/>
              <w:rPr>
                <w:b/>
                <w:sz w:val="28"/>
              </w:rPr>
            </w:pPr>
            <w:r>
              <w:rPr>
                <w:b/>
                <w:sz w:val="28"/>
              </w:rPr>
              <w:t>Pictorial</w:t>
            </w:r>
          </w:p>
        </w:tc>
        <w:tc>
          <w:tcPr>
            <w:tcW w:w="4251" w:type="dxa"/>
          </w:tcPr>
          <w:p w:rsidR="00162A5A" w:rsidRDefault="00D93D41">
            <w:pPr>
              <w:pStyle w:val="TableParagraph"/>
              <w:spacing w:before="54"/>
              <w:ind w:left="1581" w:right="1573"/>
              <w:jc w:val="center"/>
              <w:rPr>
                <w:b/>
                <w:sz w:val="28"/>
              </w:rPr>
            </w:pPr>
            <w:r>
              <w:rPr>
                <w:b/>
                <w:sz w:val="28"/>
              </w:rPr>
              <w:t>Abstract</w:t>
            </w:r>
          </w:p>
        </w:tc>
      </w:tr>
      <w:tr w:rsidR="00D8705A" w:rsidTr="00C62C0B">
        <w:trPr>
          <w:trHeight w:val="3325"/>
        </w:trPr>
        <w:tc>
          <w:tcPr>
            <w:tcW w:w="566" w:type="dxa"/>
            <w:vMerge w:val="restart"/>
            <w:textDirection w:val="btLr"/>
          </w:tcPr>
          <w:p w:rsidR="00D8705A" w:rsidRDefault="00D8705A" w:rsidP="00D8705A">
            <w:pPr>
              <w:jc w:val="center"/>
              <w:rPr>
                <w:sz w:val="28"/>
              </w:rPr>
            </w:pPr>
            <w:r w:rsidRPr="00D8705A">
              <w:t xml:space="preserve">Years </w:t>
            </w:r>
            <w:proofErr w:type="gramStart"/>
            <w:r w:rsidRPr="00D8705A">
              <w:t xml:space="preserve">2 </w:t>
            </w:r>
            <w:r>
              <w:t xml:space="preserve"> and</w:t>
            </w:r>
            <w:proofErr w:type="gramEnd"/>
            <w:r>
              <w:t xml:space="preserve"> 3</w:t>
            </w:r>
          </w:p>
        </w:tc>
        <w:tc>
          <w:tcPr>
            <w:tcW w:w="1416" w:type="dxa"/>
            <w:textDirection w:val="btLr"/>
          </w:tcPr>
          <w:p w:rsidR="00D8705A" w:rsidRDefault="00D8705A" w:rsidP="00CB75DD">
            <w:pPr>
              <w:pStyle w:val="TableParagraph"/>
              <w:spacing w:line="244" w:lineRule="auto"/>
              <w:ind w:left="113" w:right="300"/>
              <w:jc w:val="center"/>
              <w:rPr>
                <w:sz w:val="24"/>
              </w:rPr>
            </w:pPr>
            <w:r>
              <w:rPr>
                <w:sz w:val="24"/>
              </w:rPr>
              <w:t>Addition without      regrouping</w:t>
            </w:r>
          </w:p>
          <w:p w:rsidR="00D8705A" w:rsidRDefault="00D8705A" w:rsidP="00CB75DD">
            <w:pPr>
              <w:pStyle w:val="TableParagraph"/>
              <w:spacing w:line="244" w:lineRule="auto"/>
              <w:ind w:left="113" w:right="300"/>
              <w:jc w:val="center"/>
              <w:rPr>
                <w:sz w:val="24"/>
              </w:rPr>
            </w:pPr>
          </w:p>
          <w:p w:rsidR="00D8705A" w:rsidRDefault="00D8705A" w:rsidP="00CB75DD">
            <w:pPr>
              <w:pStyle w:val="TableParagraph"/>
              <w:spacing w:line="244" w:lineRule="auto"/>
              <w:ind w:left="113" w:right="300"/>
              <w:jc w:val="center"/>
              <w:rPr>
                <w:sz w:val="24"/>
              </w:rPr>
            </w:pPr>
            <w:r>
              <w:rPr>
                <w:sz w:val="24"/>
              </w:rPr>
              <w:t>Adding 2-dit numbers to 100</w:t>
            </w:r>
          </w:p>
        </w:tc>
        <w:tc>
          <w:tcPr>
            <w:tcW w:w="4253" w:type="dxa"/>
          </w:tcPr>
          <w:p w:rsidR="00D8705A" w:rsidRDefault="00D8705A">
            <w:pPr>
              <w:pStyle w:val="TableParagraph"/>
              <w:ind w:left="108" w:right="112"/>
              <w:rPr>
                <w:sz w:val="24"/>
              </w:rPr>
            </w:pPr>
            <w:r>
              <w:rPr>
                <w:sz w:val="24"/>
              </w:rPr>
              <w:t>Add together the ones first, then add the tens. Use the Base 10 blocks first before moving onto place value counters.</w:t>
            </w:r>
          </w:p>
          <w:p w:rsidR="00D8705A" w:rsidRDefault="00D8705A">
            <w:pPr>
              <w:pStyle w:val="TableParagraph"/>
              <w:ind w:left="108"/>
              <w:rPr>
                <w:sz w:val="24"/>
              </w:rPr>
            </w:pPr>
            <w:r>
              <w:rPr>
                <w:sz w:val="24"/>
              </w:rPr>
              <w:t>24 + 15 =</w:t>
            </w:r>
          </w:p>
          <w:p w:rsidR="00D8705A" w:rsidRDefault="00D8705A">
            <w:pPr>
              <w:pStyle w:val="TableParagraph"/>
              <w:ind w:left="2333"/>
              <w:rPr>
                <w:sz w:val="24"/>
              </w:rPr>
            </w:pPr>
            <w:r>
              <w:rPr>
                <w:sz w:val="24"/>
              </w:rPr>
              <w:t>44 + 15 =</w:t>
            </w:r>
          </w:p>
          <w:p w:rsidR="00D8705A" w:rsidRDefault="00D8705A">
            <w:pPr>
              <w:pStyle w:val="TableParagraph"/>
              <w:spacing w:before="8"/>
              <w:rPr>
                <w:rFonts w:ascii="Trebuchet MS"/>
                <w:sz w:val="6"/>
              </w:rPr>
            </w:pPr>
            <w:r>
              <w:rPr>
                <w:noProof/>
              </w:rPr>
              <w:drawing>
                <wp:anchor distT="0" distB="0" distL="0" distR="0" simplePos="0" relativeHeight="486795264" behindDoc="1" locked="0" layoutInCell="1" allowOverlap="1" wp14:anchorId="4759B7C8" wp14:editId="57EC476D">
                  <wp:simplePos x="0" y="0"/>
                  <wp:positionH relativeFrom="page">
                    <wp:posOffset>45085</wp:posOffset>
                  </wp:positionH>
                  <wp:positionV relativeFrom="page">
                    <wp:posOffset>961390</wp:posOffset>
                  </wp:positionV>
                  <wp:extent cx="1288415" cy="862965"/>
                  <wp:effectExtent l="0" t="0" r="6985" b="0"/>
                  <wp:wrapSquare wrapText="bothSides"/>
                  <wp:docPr id="39" name="image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3.png"/>
                          <pic:cNvPicPr/>
                        </pic:nvPicPr>
                        <pic:blipFill>
                          <a:blip r:embed="rId60" cstate="print"/>
                          <a:stretch>
                            <a:fillRect/>
                          </a:stretch>
                        </pic:blipFill>
                        <pic:spPr>
                          <a:xfrm>
                            <a:off x="0" y="0"/>
                            <a:ext cx="1288415" cy="862965"/>
                          </a:xfrm>
                          <a:prstGeom prst="rect">
                            <a:avLst/>
                          </a:prstGeom>
                        </pic:spPr>
                      </pic:pic>
                    </a:graphicData>
                  </a:graphic>
                </wp:anchor>
              </w:drawing>
            </w:r>
          </w:p>
          <w:p w:rsidR="00D8705A" w:rsidRDefault="00D8705A">
            <w:pPr>
              <w:pStyle w:val="TableParagraph"/>
              <w:ind w:left="2213"/>
              <w:rPr>
                <w:rFonts w:ascii="Trebuchet MS"/>
                <w:sz w:val="20"/>
              </w:rPr>
            </w:pPr>
            <w:r>
              <w:rPr>
                <w:rFonts w:ascii="Trebuchet MS"/>
                <w:noProof/>
                <w:sz w:val="20"/>
              </w:rPr>
              <w:drawing>
                <wp:anchor distT="0" distB="0" distL="114300" distR="114300" simplePos="0" relativeHeight="486797312" behindDoc="0" locked="0" layoutInCell="1" allowOverlap="1" wp14:anchorId="1E7CFD49" wp14:editId="3C0DA772">
                  <wp:simplePos x="0" y="0"/>
                  <wp:positionH relativeFrom="column">
                    <wp:posOffset>1405890</wp:posOffset>
                  </wp:positionH>
                  <wp:positionV relativeFrom="paragraph">
                    <wp:posOffset>1270</wp:posOffset>
                  </wp:positionV>
                  <wp:extent cx="1224915" cy="951230"/>
                  <wp:effectExtent l="0" t="0" r="0" b="1270"/>
                  <wp:wrapSquare wrapText="bothSides"/>
                  <wp:docPr id="45" name="image4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2.jpeg"/>
                          <pic:cNvPicPr/>
                        </pic:nvPicPr>
                        <pic:blipFill>
                          <a:blip r:embed="rId61" cstate="print">
                            <a:extLst>
                              <a:ext uri="{28A0092B-C50C-407E-A947-70E740481C1C}">
                                <a14:useLocalDpi xmlns:a14="http://schemas.microsoft.com/office/drawing/2010/main" val="0"/>
                              </a:ext>
                            </a:extLst>
                          </a:blip>
                          <a:stretch>
                            <a:fillRect/>
                          </a:stretch>
                        </pic:blipFill>
                        <pic:spPr>
                          <a:xfrm>
                            <a:off x="0" y="0"/>
                            <a:ext cx="1224915" cy="951230"/>
                          </a:xfrm>
                          <a:prstGeom prst="rect">
                            <a:avLst/>
                          </a:prstGeom>
                        </pic:spPr>
                      </pic:pic>
                    </a:graphicData>
                  </a:graphic>
                  <wp14:sizeRelH relativeFrom="page">
                    <wp14:pctWidth>0</wp14:pctWidth>
                  </wp14:sizeRelH>
                  <wp14:sizeRelV relativeFrom="page">
                    <wp14:pctHeight>0</wp14:pctHeight>
                  </wp14:sizeRelV>
                </wp:anchor>
              </w:drawing>
            </w:r>
          </w:p>
        </w:tc>
        <w:tc>
          <w:tcPr>
            <w:tcW w:w="4253" w:type="dxa"/>
          </w:tcPr>
          <w:p w:rsidR="00D8705A" w:rsidRDefault="00D8705A">
            <w:pPr>
              <w:pStyle w:val="TableParagraph"/>
              <w:ind w:left="108" w:right="193"/>
              <w:rPr>
                <w:sz w:val="24"/>
              </w:rPr>
            </w:pPr>
            <w:r>
              <w:rPr>
                <w:noProof/>
              </w:rPr>
              <mc:AlternateContent>
                <mc:Choice Requires="wpg">
                  <w:drawing>
                    <wp:anchor distT="0" distB="0" distL="114300" distR="114300" simplePos="0" relativeHeight="486796288" behindDoc="1" locked="0" layoutInCell="1" allowOverlap="1" wp14:anchorId="72DD96A7" wp14:editId="39E9877E">
                      <wp:simplePos x="0" y="0"/>
                      <wp:positionH relativeFrom="page">
                        <wp:posOffset>353060</wp:posOffset>
                      </wp:positionH>
                      <wp:positionV relativeFrom="page">
                        <wp:posOffset>892175</wp:posOffset>
                      </wp:positionV>
                      <wp:extent cx="2083435" cy="1114425"/>
                      <wp:effectExtent l="0" t="0" r="0" b="9525"/>
                      <wp:wrapNone/>
                      <wp:docPr id="304" name="Group 1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83435" cy="1114425"/>
                                <a:chOff x="7990" y="3785"/>
                                <a:chExt cx="3281" cy="1755"/>
                              </a:xfrm>
                            </wpg:grpSpPr>
                            <wps:wsp>
                              <wps:cNvPr id="305" name="AutoShape 171"/>
                              <wps:cNvSpPr>
                                <a:spLocks/>
                              </wps:cNvSpPr>
                              <wps:spPr bwMode="auto">
                                <a:xfrm>
                                  <a:off x="7989" y="3784"/>
                                  <a:ext cx="3079" cy="1755"/>
                                </a:xfrm>
                                <a:custGeom>
                                  <a:avLst/>
                                  <a:gdLst>
                                    <a:gd name="T0" fmla="+- 0 9523 7990"/>
                                    <a:gd name="T1" fmla="*/ T0 w 3079"/>
                                    <a:gd name="T2" fmla="+- 0 3785 3785"/>
                                    <a:gd name="T3" fmla="*/ 3785 h 1755"/>
                                    <a:gd name="T4" fmla="+- 0 9523 7990"/>
                                    <a:gd name="T5" fmla="*/ T4 w 3079"/>
                                    <a:gd name="T6" fmla="+- 0 5540 3785"/>
                                    <a:gd name="T7" fmla="*/ 5540 h 1755"/>
                                    <a:gd name="T8" fmla="+- 0 7990 7990"/>
                                    <a:gd name="T9" fmla="*/ T8 w 3079"/>
                                    <a:gd name="T10" fmla="+- 0 4150 3785"/>
                                    <a:gd name="T11" fmla="*/ 4150 h 1755"/>
                                    <a:gd name="T12" fmla="+- 0 11068 7990"/>
                                    <a:gd name="T13" fmla="*/ T12 w 3079"/>
                                    <a:gd name="T14" fmla="+- 0 4150 3785"/>
                                    <a:gd name="T15" fmla="*/ 4150 h 1755"/>
                                  </a:gdLst>
                                  <a:ahLst/>
                                  <a:cxnLst>
                                    <a:cxn ang="0">
                                      <a:pos x="T1" y="T3"/>
                                    </a:cxn>
                                    <a:cxn ang="0">
                                      <a:pos x="T5" y="T7"/>
                                    </a:cxn>
                                    <a:cxn ang="0">
                                      <a:pos x="T9" y="T11"/>
                                    </a:cxn>
                                    <a:cxn ang="0">
                                      <a:pos x="T13" y="T15"/>
                                    </a:cxn>
                                  </a:cxnLst>
                                  <a:rect l="0" t="0" r="r" b="b"/>
                                  <a:pathLst>
                                    <a:path w="3079" h="1755">
                                      <a:moveTo>
                                        <a:pt x="1533" y="0"/>
                                      </a:moveTo>
                                      <a:lnTo>
                                        <a:pt x="1533" y="1755"/>
                                      </a:lnTo>
                                      <a:moveTo>
                                        <a:pt x="0" y="365"/>
                                      </a:moveTo>
                                      <a:lnTo>
                                        <a:pt x="3078" y="365"/>
                                      </a:lnTo>
                                    </a:path>
                                  </a:pathLst>
                                </a:custGeom>
                                <a:noFill/>
                                <a:ln w="6096">
                                  <a:solidFill>
                                    <a:srgbClr val="5B9BD4"/>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306" name="Picture 170"/>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8184" y="4228"/>
                                  <a:ext cx="279" cy="2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07" name="Picture 169"/>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8544" y="4228"/>
                                  <a:ext cx="279" cy="2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08" name="Picture 168"/>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8308" y="5155"/>
                                  <a:ext cx="279"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09" name="Picture 167"/>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9616" y="4228"/>
                                  <a:ext cx="279" cy="2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10" name="Picture 166"/>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9955" y="4228"/>
                                  <a:ext cx="279" cy="2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11" name="Picture 165"/>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9626" y="5167"/>
                                  <a:ext cx="279"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12" name="Picture 164"/>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10699" y="4228"/>
                                  <a:ext cx="279" cy="2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13" name="Picture 163"/>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10315" y="4214"/>
                                  <a:ext cx="279"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14" name="Picture 162"/>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9976" y="5167"/>
                                  <a:ext cx="279"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15" name="Picture 161"/>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10303" y="5167"/>
                                  <a:ext cx="279"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16" name="Picture 160"/>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10992" y="5193"/>
                                  <a:ext cx="279" cy="2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17" name="Picture 159"/>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10653" y="5167"/>
                                  <a:ext cx="279"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21C3A5E9" id="Group 158" o:spid="_x0000_s1026" style="position:absolute;margin-left:27.8pt;margin-top:70.25pt;width:164.05pt;height:87.75pt;z-index:-16520192;mso-position-horizontal-relative:page;mso-position-vertical-relative:page" coordorigin="7990,3785" coordsize="3281,17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">
                      <v:shape id="AutoShape 171" o:spid="_x0000_s1027" style="position:absolute;left:7989;top:3784;width:3079;height:1755;visibility:visible;mso-wrap-style:square;v-text-anchor:top" coordsize="3079,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" path="m1533,r,1755m,365r3078,e" filled="f" strokecolor="#5b9bd4" strokeweight=".48pt">
                        <v:path arrowok="t" o:connecttype="custom" o:connectlocs="1533,3785;1533,5540;0,4150;3078,4150" o:connectangles="0,0,0,0"/>
                      </v:shape>
                      <v:shape id="Picture 170" o:spid="_x0000_s1028" type="#_x0000_t75" style="position:absolute;left:8184;top:4228;width:279;height:2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">
                        <v:imagedata r:id="rId68" o:title=""/>
                      </v:shape>
                      <v:shape id="Picture 169" o:spid="_x0000_s1029" type="#_x0000_t75" style="position:absolute;left:8544;top:4228;width:279;height:2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">
                        <v:imagedata r:id="rId68" o:title=""/>
                      </v:shape>
                      <v:shape id="Picture 168" o:spid="_x0000_s1030" type="#_x0000_t75" style="position:absolute;left:8308;top:5155;width:279;height:2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">
                        <v:imagedata r:id="rId69" o:title=""/>
                      </v:shape>
                      <v:shape id="Picture 167" o:spid="_x0000_s1031" type="#_x0000_t75" style="position:absolute;left:9616;top:4228;width:279;height:2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">
                        <v:imagedata r:id="rId70" o:title=""/>
                      </v:shape>
                      <v:shape id="Picture 166" o:spid="_x0000_s1032" type="#_x0000_t75" style="position:absolute;left:9955;top:4228;width:279;height:2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">
                        <v:imagedata r:id="rId70" o:title=""/>
                      </v:shape>
                      <v:shape id="Picture 165" o:spid="_x0000_s1033" type="#_x0000_t75" style="position:absolute;left:9626;top:5167;width:279;height:2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">
                        <v:imagedata r:id="rId71" o:title=""/>
                      </v:shape>
                      <v:shape id="Picture 164" o:spid="_x0000_s1034" type="#_x0000_t75" style="position:absolute;left:10699;top:4228;width:279;height:2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">
                        <v:imagedata r:id="rId70" o:title=""/>
                      </v:shape>
                      <v:shape id="Picture 163" o:spid="_x0000_s1035" type="#_x0000_t75" style="position:absolute;left:10315;top:4214;width:279;height:2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">
                        <v:imagedata r:id="rId71" o:title=""/>
                      </v:shape>
                      <v:shape id="Picture 162" o:spid="_x0000_s1036" type="#_x0000_t75" style="position:absolute;left:9976;top:5167;width:279;height:2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">
                        <v:imagedata r:id="rId71" o:title=""/>
                      </v:shape>
                      <v:shape id="Picture 161" o:spid="_x0000_s1037" type="#_x0000_t75" style="position:absolute;left:10303;top:5167;width:279;height:2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">
                        <v:imagedata r:id="rId71" o:title=""/>
                      </v:shape>
                      <v:shape id="Picture 160" o:spid="_x0000_s1038" type="#_x0000_t75" style="position:absolute;left:10992;top:5193;width:279;height:2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">
                        <v:imagedata r:id="rId72" o:title=""/>
                      </v:shape>
                      <v:shape id="Picture 159" o:spid="_x0000_s1039" type="#_x0000_t75" style="position:absolute;left:10653;top:5167;width:279;height:2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">
                        <v:imagedata r:id="rId73" o:title=""/>
                      </v:shape>
                      <w10:wrap anchorx="page" anchory="page"/>
                    </v:group>
                  </w:pict>
                </mc:Fallback>
              </mc:AlternateContent>
            </w:r>
            <w:r>
              <w:rPr>
                <w:sz w:val="24"/>
              </w:rPr>
              <w:t>After physically using the base 10 blocks and place value counters, children can draw the counters to help them to solve additions.</w:t>
            </w:r>
          </w:p>
          <w:p w:rsidR="00D8705A" w:rsidRDefault="00D8705A">
            <w:pPr>
              <w:pStyle w:val="TableParagraph"/>
              <w:tabs>
                <w:tab w:val="left" w:pos="2829"/>
              </w:tabs>
              <w:spacing w:line="266" w:lineRule="exact"/>
              <w:ind w:left="1227"/>
            </w:pPr>
            <w:r>
              <w:t>10s</w:t>
            </w:r>
            <w:r>
              <w:tab/>
              <w:t>1s</w:t>
            </w:r>
          </w:p>
        </w:tc>
        <w:tc>
          <w:tcPr>
            <w:tcW w:w="4251" w:type="dxa"/>
          </w:tcPr>
          <w:p w:rsidR="00D8705A" w:rsidRDefault="00D8705A">
            <w:pPr>
              <w:pStyle w:val="TableParagraph"/>
              <w:spacing w:line="292" w:lineRule="exact"/>
              <w:ind w:left="272"/>
              <w:rPr>
                <w:sz w:val="24"/>
              </w:rPr>
            </w:pPr>
            <w:r>
              <w:rPr>
                <w:sz w:val="24"/>
              </w:rPr>
              <w:t>24 + 15 = 39</w:t>
            </w:r>
          </w:p>
          <w:p w:rsidR="00D8705A" w:rsidRDefault="00D8705A">
            <w:pPr>
              <w:pStyle w:val="TableParagraph"/>
              <w:spacing w:line="266" w:lineRule="exact"/>
              <w:ind w:left="272"/>
              <w:rPr>
                <w:sz w:val="24"/>
              </w:rPr>
            </w:pPr>
          </w:p>
          <w:p w:rsidR="00D8705A" w:rsidRDefault="00D8705A">
            <w:pPr>
              <w:pStyle w:val="TableParagraph"/>
              <w:spacing w:line="266" w:lineRule="exact"/>
              <w:ind w:left="272"/>
              <w:rPr>
                <w:sz w:val="24"/>
              </w:rPr>
            </w:pPr>
          </w:p>
          <w:p w:rsidR="00D8705A" w:rsidRDefault="00D8705A">
            <w:pPr>
              <w:pStyle w:val="TableParagraph"/>
              <w:spacing w:line="266" w:lineRule="exact"/>
              <w:ind w:left="272"/>
              <w:rPr>
                <w:sz w:val="24"/>
              </w:rPr>
            </w:pPr>
          </w:p>
          <w:p w:rsidR="00D8705A" w:rsidRDefault="00D8705A">
            <w:pPr>
              <w:pStyle w:val="TableParagraph"/>
              <w:spacing w:line="266" w:lineRule="exact"/>
              <w:ind w:left="272"/>
              <w:rPr>
                <w:sz w:val="24"/>
              </w:rPr>
            </w:pPr>
          </w:p>
          <w:p w:rsidR="00D8705A" w:rsidRDefault="00D8705A">
            <w:pPr>
              <w:pStyle w:val="TableParagraph"/>
              <w:spacing w:line="266" w:lineRule="exact"/>
              <w:ind w:left="272"/>
              <w:rPr>
                <w:sz w:val="24"/>
              </w:rPr>
            </w:pPr>
          </w:p>
          <w:p w:rsidR="00D8705A" w:rsidRDefault="00D8705A">
            <w:pPr>
              <w:pStyle w:val="TableParagraph"/>
              <w:spacing w:line="266" w:lineRule="exact"/>
              <w:ind w:left="272"/>
              <w:rPr>
                <w:sz w:val="24"/>
              </w:rPr>
            </w:pPr>
          </w:p>
          <w:p w:rsidR="00D8705A" w:rsidRDefault="00D8705A">
            <w:pPr>
              <w:pStyle w:val="TableParagraph"/>
              <w:spacing w:line="266" w:lineRule="exact"/>
              <w:ind w:left="272"/>
              <w:rPr>
                <w:sz w:val="24"/>
              </w:rPr>
            </w:pPr>
          </w:p>
          <w:p w:rsidR="00D8705A" w:rsidRDefault="00D8705A" w:rsidP="00AA1B33">
            <w:pPr>
              <w:pStyle w:val="TableParagraph"/>
              <w:spacing w:line="266" w:lineRule="exact"/>
              <w:rPr>
                <w:sz w:val="24"/>
              </w:rPr>
            </w:pPr>
          </w:p>
        </w:tc>
      </w:tr>
      <w:tr w:rsidR="00D8705A" w:rsidTr="00C62C0B">
        <w:trPr>
          <w:trHeight w:val="309"/>
        </w:trPr>
        <w:tc>
          <w:tcPr>
            <w:tcW w:w="566" w:type="dxa"/>
            <w:vMerge/>
            <w:tcBorders>
              <w:top w:val="nil"/>
            </w:tcBorders>
            <w:textDirection w:val="btLr"/>
          </w:tcPr>
          <w:p w:rsidR="00D8705A" w:rsidRDefault="00D8705A">
            <w:pPr>
              <w:rPr>
                <w:sz w:val="2"/>
                <w:szCs w:val="2"/>
              </w:rPr>
            </w:pPr>
          </w:p>
        </w:tc>
        <w:tc>
          <w:tcPr>
            <w:tcW w:w="1416" w:type="dxa"/>
            <w:vMerge w:val="restart"/>
            <w:textDirection w:val="btLr"/>
          </w:tcPr>
          <w:p w:rsidR="00D8705A" w:rsidRDefault="00D8705A">
            <w:pPr>
              <w:pStyle w:val="TableParagraph"/>
              <w:rPr>
                <w:rFonts w:ascii="Trebuchet MS"/>
                <w:sz w:val="24"/>
              </w:rPr>
            </w:pPr>
          </w:p>
          <w:p w:rsidR="00D8705A" w:rsidRDefault="00D8705A">
            <w:pPr>
              <w:pStyle w:val="TableParagraph"/>
              <w:spacing w:before="1"/>
              <w:rPr>
                <w:rFonts w:ascii="Trebuchet MS"/>
                <w:sz w:val="24"/>
              </w:rPr>
            </w:pPr>
          </w:p>
          <w:p w:rsidR="00D8705A" w:rsidRDefault="00D8705A">
            <w:pPr>
              <w:pStyle w:val="TableParagraph"/>
              <w:spacing w:before="1"/>
              <w:ind w:left="1010"/>
              <w:rPr>
                <w:sz w:val="24"/>
              </w:rPr>
            </w:pPr>
            <w:r>
              <w:rPr>
                <w:sz w:val="24"/>
              </w:rPr>
              <w:t>Addition with regrouping</w:t>
            </w:r>
          </w:p>
          <w:p w:rsidR="00D8705A" w:rsidRDefault="00D8705A">
            <w:pPr>
              <w:pStyle w:val="TableParagraph"/>
              <w:spacing w:before="1"/>
              <w:ind w:left="1010"/>
              <w:rPr>
                <w:sz w:val="24"/>
              </w:rPr>
            </w:pPr>
            <w:r>
              <w:rPr>
                <w:sz w:val="24"/>
              </w:rPr>
              <w:t xml:space="preserve"> Adding 2-dit numbers to 100</w:t>
            </w:r>
          </w:p>
          <w:p w:rsidR="00D8705A" w:rsidRDefault="00D8705A">
            <w:pPr>
              <w:pStyle w:val="TableParagraph"/>
              <w:spacing w:before="1"/>
              <w:ind w:left="1010"/>
              <w:rPr>
                <w:sz w:val="24"/>
              </w:rPr>
            </w:pPr>
          </w:p>
        </w:tc>
        <w:tc>
          <w:tcPr>
            <w:tcW w:w="4253" w:type="dxa"/>
            <w:tcBorders>
              <w:bottom w:val="nil"/>
            </w:tcBorders>
          </w:tcPr>
          <w:p w:rsidR="00D8705A" w:rsidRDefault="00D8705A" w:rsidP="00AA1B33">
            <w:pPr>
              <w:pStyle w:val="TableParagraph"/>
              <w:spacing w:line="290" w:lineRule="exact"/>
              <w:ind w:left="108"/>
              <w:rPr>
                <w:sz w:val="24"/>
              </w:rPr>
            </w:pPr>
            <w:r>
              <w:rPr>
                <w:sz w:val="24"/>
              </w:rPr>
              <w:t>Make both numbers on a place value</w:t>
            </w:r>
          </w:p>
        </w:tc>
        <w:tc>
          <w:tcPr>
            <w:tcW w:w="4253" w:type="dxa"/>
            <w:tcBorders>
              <w:bottom w:val="nil"/>
            </w:tcBorders>
          </w:tcPr>
          <w:p w:rsidR="00D8705A" w:rsidRDefault="00D8705A">
            <w:pPr>
              <w:pStyle w:val="TableParagraph"/>
              <w:spacing w:line="290" w:lineRule="exact"/>
              <w:ind w:left="108"/>
              <w:rPr>
                <w:sz w:val="24"/>
              </w:rPr>
            </w:pPr>
            <w:r>
              <w:rPr>
                <w:sz w:val="24"/>
              </w:rPr>
              <w:t>Using place value counters, children can</w:t>
            </w:r>
          </w:p>
        </w:tc>
        <w:tc>
          <w:tcPr>
            <w:tcW w:w="4251" w:type="dxa"/>
            <w:vMerge w:val="restart"/>
          </w:tcPr>
          <w:p w:rsidR="00D8705A" w:rsidRDefault="00A81A41">
            <w:pPr>
              <w:pStyle w:val="TableParagraph"/>
              <w:spacing w:line="290" w:lineRule="exact"/>
              <w:ind w:left="106"/>
              <w:rPr>
                <w:sz w:val="24"/>
              </w:rPr>
            </w:pPr>
            <w:r>
              <w:rPr>
                <w:sz w:val="24"/>
              </w:rPr>
              <w:t xml:space="preserve">49 + 23 = 72 </w:t>
            </w:r>
          </w:p>
          <w:p w:rsidR="00D8705A" w:rsidRDefault="00D8705A">
            <w:pPr>
              <w:pStyle w:val="TableParagraph"/>
              <w:spacing w:line="290" w:lineRule="exact"/>
              <w:ind w:left="106"/>
              <w:rPr>
                <w:sz w:val="24"/>
              </w:rPr>
            </w:pPr>
          </w:p>
          <w:p w:rsidR="00D8705A" w:rsidRDefault="00D8705A">
            <w:pPr>
              <w:pStyle w:val="TableParagraph"/>
              <w:spacing w:line="290" w:lineRule="exact"/>
              <w:ind w:left="106"/>
              <w:rPr>
                <w:sz w:val="24"/>
              </w:rPr>
            </w:pPr>
            <w:r>
              <w:rPr>
                <w:sz w:val="24"/>
              </w:rPr>
              <w:t xml:space="preserve">     40 + 9</w:t>
            </w:r>
          </w:p>
          <w:p w:rsidR="00D8705A" w:rsidRDefault="00D8705A">
            <w:pPr>
              <w:pStyle w:val="TableParagraph"/>
              <w:spacing w:line="264" w:lineRule="exact"/>
              <w:ind w:left="106"/>
              <w:rPr>
                <w:sz w:val="24"/>
              </w:rPr>
            </w:pPr>
            <w:r w:rsidRPr="00D8705A">
              <w:rPr>
                <w:sz w:val="24"/>
              </w:rPr>
              <w:t xml:space="preserve">   </w:t>
            </w:r>
            <w:r>
              <w:rPr>
                <w:sz w:val="24"/>
                <w:u w:val="single"/>
              </w:rPr>
              <w:t xml:space="preserve">  20 + 3</w:t>
            </w:r>
          </w:p>
          <w:p w:rsidR="00D8705A" w:rsidRDefault="00D8705A" w:rsidP="00C62C0B">
            <w:pPr>
              <w:pStyle w:val="TableParagraph"/>
              <w:spacing w:line="260" w:lineRule="exact"/>
              <w:ind w:left="106"/>
              <w:rPr>
                <w:sz w:val="24"/>
              </w:rPr>
            </w:pPr>
            <w:r>
              <w:rPr>
                <w:sz w:val="24"/>
              </w:rPr>
              <w:t xml:space="preserve">     60 + 12 = 72</w:t>
            </w:r>
          </w:p>
        </w:tc>
      </w:tr>
      <w:tr w:rsidR="00D8705A" w:rsidTr="00C62C0B">
        <w:trPr>
          <w:trHeight w:val="283"/>
        </w:trPr>
        <w:tc>
          <w:tcPr>
            <w:tcW w:w="566" w:type="dxa"/>
            <w:vMerge/>
            <w:tcBorders>
              <w:top w:val="nil"/>
            </w:tcBorders>
            <w:textDirection w:val="btLr"/>
          </w:tcPr>
          <w:p w:rsidR="00D8705A" w:rsidRDefault="00D8705A">
            <w:pPr>
              <w:rPr>
                <w:sz w:val="2"/>
                <w:szCs w:val="2"/>
              </w:rPr>
            </w:pPr>
          </w:p>
        </w:tc>
        <w:tc>
          <w:tcPr>
            <w:tcW w:w="1416" w:type="dxa"/>
            <w:vMerge/>
            <w:tcBorders>
              <w:top w:val="nil"/>
            </w:tcBorders>
            <w:textDirection w:val="btLr"/>
          </w:tcPr>
          <w:p w:rsidR="00D8705A" w:rsidRDefault="00D8705A">
            <w:pPr>
              <w:rPr>
                <w:sz w:val="2"/>
                <w:szCs w:val="2"/>
              </w:rPr>
            </w:pPr>
          </w:p>
        </w:tc>
        <w:tc>
          <w:tcPr>
            <w:tcW w:w="4253" w:type="dxa"/>
            <w:tcBorders>
              <w:top w:val="nil"/>
              <w:bottom w:val="nil"/>
            </w:tcBorders>
          </w:tcPr>
          <w:p w:rsidR="00D8705A" w:rsidRDefault="00D8705A">
            <w:pPr>
              <w:pStyle w:val="TableParagraph"/>
              <w:spacing w:line="264" w:lineRule="exact"/>
              <w:ind w:left="108"/>
              <w:rPr>
                <w:sz w:val="24"/>
              </w:rPr>
            </w:pPr>
            <w:r>
              <w:rPr>
                <w:sz w:val="24"/>
              </w:rPr>
              <w:t>grid.</w:t>
            </w:r>
          </w:p>
        </w:tc>
        <w:tc>
          <w:tcPr>
            <w:tcW w:w="4253" w:type="dxa"/>
            <w:tcBorders>
              <w:top w:val="nil"/>
              <w:bottom w:val="nil"/>
            </w:tcBorders>
          </w:tcPr>
          <w:p w:rsidR="00D8705A" w:rsidRDefault="00D8705A">
            <w:pPr>
              <w:pStyle w:val="TableParagraph"/>
              <w:spacing w:line="264" w:lineRule="exact"/>
              <w:ind w:left="108"/>
              <w:rPr>
                <w:sz w:val="24"/>
              </w:rPr>
            </w:pPr>
            <w:r>
              <w:rPr>
                <w:sz w:val="24"/>
              </w:rPr>
              <w:t>draw the counters to help them to solve</w:t>
            </w:r>
          </w:p>
        </w:tc>
        <w:tc>
          <w:tcPr>
            <w:tcW w:w="4251" w:type="dxa"/>
            <w:vMerge/>
          </w:tcPr>
          <w:p w:rsidR="00D8705A" w:rsidRDefault="00D8705A" w:rsidP="00C62C0B">
            <w:pPr>
              <w:pStyle w:val="TableParagraph"/>
              <w:spacing w:line="260" w:lineRule="exact"/>
              <w:ind w:left="106"/>
              <w:rPr>
                <w:sz w:val="24"/>
              </w:rPr>
            </w:pPr>
          </w:p>
        </w:tc>
      </w:tr>
      <w:tr w:rsidR="00D8705A" w:rsidTr="00C62C0B">
        <w:trPr>
          <w:trHeight w:val="280"/>
        </w:trPr>
        <w:tc>
          <w:tcPr>
            <w:tcW w:w="566" w:type="dxa"/>
            <w:vMerge/>
            <w:tcBorders>
              <w:top w:val="nil"/>
            </w:tcBorders>
            <w:textDirection w:val="btLr"/>
          </w:tcPr>
          <w:p w:rsidR="00D8705A" w:rsidRDefault="00D8705A">
            <w:pPr>
              <w:rPr>
                <w:sz w:val="2"/>
                <w:szCs w:val="2"/>
              </w:rPr>
            </w:pPr>
          </w:p>
        </w:tc>
        <w:tc>
          <w:tcPr>
            <w:tcW w:w="1416" w:type="dxa"/>
            <w:vMerge/>
            <w:tcBorders>
              <w:top w:val="nil"/>
            </w:tcBorders>
            <w:textDirection w:val="btLr"/>
          </w:tcPr>
          <w:p w:rsidR="00D8705A" w:rsidRDefault="00D8705A">
            <w:pPr>
              <w:rPr>
                <w:sz w:val="2"/>
                <w:szCs w:val="2"/>
              </w:rPr>
            </w:pPr>
          </w:p>
        </w:tc>
        <w:tc>
          <w:tcPr>
            <w:tcW w:w="4253" w:type="dxa"/>
            <w:tcBorders>
              <w:top w:val="nil"/>
              <w:bottom w:val="nil"/>
            </w:tcBorders>
          </w:tcPr>
          <w:p w:rsidR="00D8705A" w:rsidRDefault="00D8705A">
            <w:pPr>
              <w:pStyle w:val="TableParagraph"/>
              <w:rPr>
                <w:rFonts w:ascii="Times New Roman"/>
                <w:sz w:val="20"/>
              </w:rPr>
            </w:pPr>
          </w:p>
        </w:tc>
        <w:tc>
          <w:tcPr>
            <w:tcW w:w="4253" w:type="dxa"/>
            <w:tcBorders>
              <w:top w:val="nil"/>
              <w:bottom w:val="nil"/>
            </w:tcBorders>
          </w:tcPr>
          <w:p w:rsidR="00D8705A" w:rsidRDefault="00D8705A">
            <w:pPr>
              <w:pStyle w:val="TableParagraph"/>
              <w:spacing w:line="260" w:lineRule="exact"/>
              <w:ind w:left="108"/>
              <w:rPr>
                <w:sz w:val="24"/>
              </w:rPr>
            </w:pPr>
            <w:r>
              <w:rPr>
                <w:sz w:val="24"/>
              </w:rPr>
              <w:t>additions.</w:t>
            </w:r>
          </w:p>
        </w:tc>
        <w:tc>
          <w:tcPr>
            <w:tcW w:w="4251" w:type="dxa"/>
            <w:vMerge/>
          </w:tcPr>
          <w:p w:rsidR="00D8705A" w:rsidRDefault="00D8705A">
            <w:pPr>
              <w:pStyle w:val="TableParagraph"/>
              <w:spacing w:line="260" w:lineRule="exact"/>
              <w:ind w:left="106"/>
              <w:rPr>
                <w:sz w:val="24"/>
              </w:rPr>
            </w:pPr>
          </w:p>
        </w:tc>
      </w:tr>
      <w:tr w:rsidR="00D8705A" w:rsidTr="00C62C0B">
        <w:trPr>
          <w:trHeight w:val="298"/>
        </w:trPr>
        <w:tc>
          <w:tcPr>
            <w:tcW w:w="566" w:type="dxa"/>
            <w:vMerge/>
            <w:tcBorders>
              <w:top w:val="nil"/>
            </w:tcBorders>
            <w:textDirection w:val="btLr"/>
          </w:tcPr>
          <w:p w:rsidR="00D8705A" w:rsidRDefault="00D8705A">
            <w:pPr>
              <w:rPr>
                <w:sz w:val="2"/>
                <w:szCs w:val="2"/>
              </w:rPr>
            </w:pPr>
          </w:p>
        </w:tc>
        <w:tc>
          <w:tcPr>
            <w:tcW w:w="1416" w:type="dxa"/>
            <w:vMerge/>
            <w:tcBorders>
              <w:top w:val="nil"/>
            </w:tcBorders>
            <w:textDirection w:val="btLr"/>
          </w:tcPr>
          <w:p w:rsidR="00D8705A" w:rsidRDefault="00D8705A">
            <w:pPr>
              <w:rPr>
                <w:sz w:val="2"/>
                <w:szCs w:val="2"/>
              </w:rPr>
            </w:pPr>
          </w:p>
        </w:tc>
        <w:tc>
          <w:tcPr>
            <w:tcW w:w="4253" w:type="dxa"/>
            <w:tcBorders>
              <w:top w:val="nil"/>
              <w:bottom w:val="nil"/>
            </w:tcBorders>
          </w:tcPr>
          <w:p w:rsidR="00D8705A" w:rsidRDefault="00D8705A">
            <w:pPr>
              <w:pStyle w:val="TableParagraph"/>
              <w:rPr>
                <w:rFonts w:ascii="Times New Roman"/>
              </w:rPr>
            </w:pPr>
          </w:p>
        </w:tc>
        <w:tc>
          <w:tcPr>
            <w:tcW w:w="4253" w:type="dxa"/>
            <w:tcBorders>
              <w:top w:val="nil"/>
              <w:bottom w:val="nil"/>
            </w:tcBorders>
          </w:tcPr>
          <w:p w:rsidR="00D8705A" w:rsidRDefault="00D8705A">
            <w:pPr>
              <w:pStyle w:val="TableParagraph"/>
              <w:tabs>
                <w:tab w:val="left" w:pos="2359"/>
              </w:tabs>
              <w:spacing w:line="242" w:lineRule="exact"/>
              <w:ind w:left="756"/>
            </w:pPr>
            <w:r>
              <w:t>10s</w:t>
            </w:r>
            <w:r>
              <w:tab/>
              <w:t>1s</w:t>
            </w:r>
          </w:p>
        </w:tc>
        <w:tc>
          <w:tcPr>
            <w:tcW w:w="4251" w:type="dxa"/>
            <w:vMerge/>
          </w:tcPr>
          <w:p w:rsidR="00D8705A" w:rsidRDefault="00D8705A">
            <w:pPr>
              <w:pStyle w:val="TableParagraph"/>
              <w:rPr>
                <w:rFonts w:ascii="Times New Roman"/>
              </w:rPr>
            </w:pPr>
          </w:p>
        </w:tc>
      </w:tr>
      <w:tr w:rsidR="00D8705A" w:rsidTr="00C62C0B">
        <w:trPr>
          <w:trHeight w:val="346"/>
        </w:trPr>
        <w:tc>
          <w:tcPr>
            <w:tcW w:w="566" w:type="dxa"/>
            <w:vMerge/>
            <w:tcBorders>
              <w:top w:val="nil"/>
            </w:tcBorders>
            <w:textDirection w:val="btLr"/>
          </w:tcPr>
          <w:p w:rsidR="00D8705A" w:rsidRDefault="00D8705A">
            <w:pPr>
              <w:rPr>
                <w:sz w:val="2"/>
                <w:szCs w:val="2"/>
              </w:rPr>
            </w:pPr>
          </w:p>
        </w:tc>
        <w:tc>
          <w:tcPr>
            <w:tcW w:w="1416" w:type="dxa"/>
            <w:vMerge/>
            <w:tcBorders>
              <w:top w:val="nil"/>
            </w:tcBorders>
            <w:textDirection w:val="btLr"/>
          </w:tcPr>
          <w:p w:rsidR="00D8705A" w:rsidRDefault="00D8705A">
            <w:pPr>
              <w:rPr>
                <w:sz w:val="2"/>
                <w:szCs w:val="2"/>
              </w:rPr>
            </w:pPr>
          </w:p>
        </w:tc>
        <w:tc>
          <w:tcPr>
            <w:tcW w:w="4253" w:type="dxa"/>
            <w:tcBorders>
              <w:top w:val="nil"/>
              <w:bottom w:val="nil"/>
            </w:tcBorders>
          </w:tcPr>
          <w:p w:rsidR="00D8705A" w:rsidRDefault="00D8705A">
            <w:pPr>
              <w:pStyle w:val="TableParagraph"/>
              <w:rPr>
                <w:rFonts w:ascii="Times New Roman"/>
                <w:sz w:val="24"/>
              </w:rPr>
            </w:pPr>
          </w:p>
        </w:tc>
        <w:tc>
          <w:tcPr>
            <w:tcW w:w="4253" w:type="dxa"/>
            <w:tcBorders>
              <w:top w:val="nil"/>
              <w:bottom w:val="nil"/>
            </w:tcBorders>
          </w:tcPr>
          <w:p w:rsidR="00D8705A" w:rsidRDefault="00D8705A">
            <w:pPr>
              <w:pStyle w:val="TableParagraph"/>
              <w:spacing w:line="21" w:lineRule="exact"/>
              <w:ind w:left="244"/>
              <w:rPr>
                <w:rFonts w:ascii="Trebuchet MS"/>
                <w:sz w:val="2"/>
              </w:rPr>
            </w:pPr>
            <w:r>
              <w:rPr>
                <w:rFonts w:ascii="Trebuchet MS"/>
                <w:noProof/>
                <w:sz w:val="2"/>
              </w:rPr>
              <mc:AlternateContent>
                <mc:Choice Requires="wpg">
                  <w:drawing>
                    <wp:inline distT="0" distB="0" distL="0" distR="0" wp14:anchorId="3E7444FD" wp14:editId="0D877AD3">
                      <wp:extent cx="1943100" cy="13335"/>
                      <wp:effectExtent l="3175" t="7620" r="6350" b="7620"/>
                      <wp:docPr id="302" name="Group 1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43100" cy="13335"/>
                                <a:chOff x="0" y="0"/>
                                <a:chExt cx="3060" cy="21"/>
                              </a:xfrm>
                            </wpg:grpSpPr>
                            <wps:wsp>
                              <wps:cNvPr id="303" name="Line 157"/>
                              <wps:cNvCnPr>
                                <a:cxnSpLocks noChangeShapeType="1"/>
                              </wps:cNvCnPr>
                              <wps:spPr bwMode="auto">
                                <a:xfrm>
                                  <a:off x="5" y="5"/>
                                  <a:ext cx="3050" cy="11"/>
                                </a:xfrm>
                                <a:prstGeom prst="line">
                                  <a:avLst/>
                                </a:prstGeom>
                                <a:noFill/>
                                <a:ln w="6096">
                                  <a:solidFill>
                                    <a:srgbClr val="5B9BD4"/>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50EA738C" id="Group 156" o:spid="_x0000_s1026" style="width:153pt;height:1.05pt;mso-position-horizontal-relative:char;mso-position-vertical-relative:line" coordsize="3060,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">
                      <v:line id="Line 157" o:spid="_x0000_s1027" style="position:absolute;visibility:visible;mso-wrap-style:square" from="5,5" to="3055,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" strokecolor="#5b9bd4" strokeweight=".48pt"/>
                      <w10:anchorlock/>
                    </v:group>
                  </w:pict>
                </mc:Fallback>
              </mc:AlternateContent>
            </w:r>
          </w:p>
          <w:p w:rsidR="00D8705A" w:rsidRDefault="00D8705A">
            <w:pPr>
              <w:pStyle w:val="TableParagraph"/>
              <w:spacing w:before="4"/>
              <w:rPr>
                <w:rFonts w:ascii="Trebuchet MS"/>
                <w:sz w:val="3"/>
              </w:rPr>
            </w:pPr>
          </w:p>
          <w:p w:rsidR="00D8705A" w:rsidRDefault="00D8705A">
            <w:pPr>
              <w:pStyle w:val="TableParagraph"/>
              <w:tabs>
                <w:tab w:val="left" w:pos="1694"/>
              </w:tabs>
              <w:ind w:left="420"/>
              <w:rPr>
                <w:rFonts w:ascii="Trebuchet MS"/>
                <w:sz w:val="20"/>
              </w:rPr>
            </w:pPr>
            <w:r>
              <w:rPr>
                <w:rFonts w:ascii="Trebuchet MS"/>
                <w:noProof/>
                <w:position w:val="2"/>
                <w:sz w:val="20"/>
              </w:rPr>
              <w:drawing>
                <wp:inline distT="0" distB="0" distL="0" distR="0" wp14:anchorId="217FAD1F" wp14:editId="3A214824">
                  <wp:extent cx="158673" cy="157162"/>
                  <wp:effectExtent l="0" t="0" r="0" b="0"/>
                  <wp:docPr id="47" name="image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3.png"/>
                          <pic:cNvPicPr/>
                        </pic:nvPicPr>
                        <pic:blipFill>
                          <a:blip r:embed="rId74" cstate="print"/>
                          <a:stretch>
                            <a:fillRect/>
                          </a:stretch>
                        </pic:blipFill>
                        <pic:spPr>
                          <a:xfrm>
                            <a:off x="0" y="0"/>
                            <a:ext cx="158673" cy="157162"/>
                          </a:xfrm>
                          <a:prstGeom prst="rect">
                            <a:avLst/>
                          </a:prstGeom>
                        </pic:spPr>
                      </pic:pic>
                    </a:graphicData>
                  </a:graphic>
                </wp:inline>
              </w:drawing>
            </w:r>
            <w:r>
              <w:rPr>
                <w:rFonts w:ascii="Times New Roman"/>
                <w:spacing w:val="21"/>
                <w:position w:val="2"/>
                <w:sz w:val="20"/>
              </w:rPr>
              <w:t xml:space="preserve"> </w:t>
            </w:r>
            <w:r>
              <w:rPr>
                <w:rFonts w:ascii="Trebuchet MS"/>
                <w:noProof/>
                <w:spacing w:val="21"/>
                <w:position w:val="2"/>
                <w:sz w:val="20"/>
              </w:rPr>
              <w:drawing>
                <wp:inline distT="0" distB="0" distL="0" distR="0" wp14:anchorId="29D96AAA" wp14:editId="14DDD094">
                  <wp:extent cx="157162" cy="157162"/>
                  <wp:effectExtent l="0" t="0" r="0" b="0"/>
                  <wp:docPr id="49" name="image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4.png"/>
                          <pic:cNvPicPr/>
                        </pic:nvPicPr>
                        <pic:blipFill>
                          <a:blip r:embed="rId75" cstate="print"/>
                          <a:stretch>
                            <a:fillRect/>
                          </a:stretch>
                        </pic:blipFill>
                        <pic:spPr>
                          <a:xfrm>
                            <a:off x="0" y="0"/>
                            <a:ext cx="157162" cy="157162"/>
                          </a:xfrm>
                          <a:prstGeom prst="rect">
                            <a:avLst/>
                          </a:prstGeom>
                        </pic:spPr>
                      </pic:pic>
                    </a:graphicData>
                  </a:graphic>
                </wp:inline>
              </w:drawing>
            </w:r>
            <w:r>
              <w:rPr>
                <w:rFonts w:ascii="Trebuchet MS"/>
                <w:spacing w:val="21"/>
                <w:position w:val="2"/>
                <w:sz w:val="20"/>
              </w:rPr>
              <w:tab/>
            </w:r>
            <w:r>
              <w:rPr>
                <w:rFonts w:ascii="Trebuchet MS"/>
                <w:noProof/>
                <w:spacing w:val="21"/>
                <w:position w:val="2"/>
                <w:sz w:val="20"/>
              </w:rPr>
              <w:drawing>
                <wp:inline distT="0" distB="0" distL="0" distR="0" wp14:anchorId="1C9788EC" wp14:editId="7C6C8053">
                  <wp:extent cx="158673" cy="157162"/>
                  <wp:effectExtent l="0" t="0" r="0" b="0"/>
                  <wp:docPr id="51" name="image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5.png"/>
                          <pic:cNvPicPr/>
                        </pic:nvPicPr>
                        <pic:blipFill>
                          <a:blip r:embed="rId76" cstate="print"/>
                          <a:stretch>
                            <a:fillRect/>
                          </a:stretch>
                        </pic:blipFill>
                        <pic:spPr>
                          <a:xfrm>
                            <a:off x="0" y="0"/>
                            <a:ext cx="158673" cy="157162"/>
                          </a:xfrm>
                          <a:prstGeom prst="rect">
                            <a:avLst/>
                          </a:prstGeom>
                        </pic:spPr>
                      </pic:pic>
                    </a:graphicData>
                  </a:graphic>
                </wp:inline>
              </w:drawing>
            </w:r>
            <w:r>
              <w:rPr>
                <w:rFonts w:ascii="Times New Roman"/>
                <w:spacing w:val="2"/>
                <w:position w:val="2"/>
                <w:sz w:val="20"/>
              </w:rPr>
              <w:t xml:space="preserve"> </w:t>
            </w:r>
            <w:r>
              <w:rPr>
                <w:rFonts w:ascii="Trebuchet MS"/>
                <w:noProof/>
                <w:spacing w:val="2"/>
                <w:position w:val="2"/>
                <w:sz w:val="20"/>
              </w:rPr>
              <w:drawing>
                <wp:inline distT="0" distB="0" distL="0" distR="0" wp14:anchorId="6983F200" wp14:editId="05E7E1F7">
                  <wp:extent cx="157162" cy="157162"/>
                  <wp:effectExtent l="0" t="0" r="0" b="0"/>
                  <wp:docPr id="53" name="image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6.png"/>
                          <pic:cNvPicPr/>
                        </pic:nvPicPr>
                        <pic:blipFill>
                          <a:blip r:embed="rId77" cstate="print"/>
                          <a:stretch>
                            <a:fillRect/>
                          </a:stretch>
                        </pic:blipFill>
                        <pic:spPr>
                          <a:xfrm>
                            <a:off x="0" y="0"/>
                            <a:ext cx="157162" cy="157162"/>
                          </a:xfrm>
                          <a:prstGeom prst="rect">
                            <a:avLst/>
                          </a:prstGeom>
                        </pic:spPr>
                      </pic:pic>
                    </a:graphicData>
                  </a:graphic>
                </wp:inline>
              </w:drawing>
            </w:r>
            <w:r>
              <w:rPr>
                <w:rFonts w:ascii="Times New Roman"/>
                <w:spacing w:val="24"/>
                <w:position w:val="2"/>
                <w:sz w:val="20"/>
              </w:rPr>
              <w:t xml:space="preserve"> </w:t>
            </w:r>
            <w:r>
              <w:rPr>
                <w:rFonts w:ascii="Trebuchet MS"/>
                <w:noProof/>
                <w:spacing w:val="24"/>
                <w:position w:val="3"/>
                <w:sz w:val="20"/>
              </w:rPr>
              <w:drawing>
                <wp:inline distT="0" distB="0" distL="0" distR="0" wp14:anchorId="2BD46CCA" wp14:editId="0F5E53BB">
                  <wp:extent cx="158779" cy="160305"/>
                  <wp:effectExtent l="0" t="0" r="0" b="0"/>
                  <wp:docPr id="55" name="image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47.png"/>
                          <pic:cNvPicPr/>
                        </pic:nvPicPr>
                        <pic:blipFill>
                          <a:blip r:embed="rId78" cstate="print"/>
                          <a:stretch>
                            <a:fillRect/>
                          </a:stretch>
                        </pic:blipFill>
                        <pic:spPr>
                          <a:xfrm>
                            <a:off x="0" y="0"/>
                            <a:ext cx="158779" cy="160305"/>
                          </a:xfrm>
                          <a:prstGeom prst="rect">
                            <a:avLst/>
                          </a:prstGeom>
                        </pic:spPr>
                      </pic:pic>
                    </a:graphicData>
                  </a:graphic>
                </wp:inline>
              </w:drawing>
            </w:r>
            <w:r>
              <w:rPr>
                <w:rFonts w:ascii="Times New Roman"/>
                <w:spacing w:val="40"/>
                <w:position w:val="3"/>
                <w:sz w:val="20"/>
              </w:rPr>
              <w:t xml:space="preserve"> </w:t>
            </w:r>
            <w:r>
              <w:rPr>
                <w:rFonts w:ascii="Trebuchet MS"/>
                <w:noProof/>
                <w:spacing w:val="40"/>
                <w:position w:val="2"/>
                <w:sz w:val="20"/>
              </w:rPr>
              <w:drawing>
                <wp:inline distT="0" distB="0" distL="0" distR="0" wp14:anchorId="30BEF850" wp14:editId="2948E490">
                  <wp:extent cx="157162" cy="157162"/>
                  <wp:effectExtent l="0" t="0" r="0" b="0"/>
                  <wp:docPr id="57" name="image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46.png"/>
                          <pic:cNvPicPr/>
                        </pic:nvPicPr>
                        <pic:blipFill>
                          <a:blip r:embed="rId77" cstate="print"/>
                          <a:stretch>
                            <a:fillRect/>
                          </a:stretch>
                        </pic:blipFill>
                        <pic:spPr>
                          <a:xfrm>
                            <a:off x="0" y="0"/>
                            <a:ext cx="157162" cy="157162"/>
                          </a:xfrm>
                          <a:prstGeom prst="rect">
                            <a:avLst/>
                          </a:prstGeom>
                        </pic:spPr>
                      </pic:pic>
                    </a:graphicData>
                  </a:graphic>
                </wp:inline>
              </w:drawing>
            </w:r>
            <w:r>
              <w:rPr>
                <w:rFonts w:ascii="Times New Roman"/>
                <w:spacing w:val="33"/>
                <w:position w:val="2"/>
                <w:sz w:val="20"/>
              </w:rPr>
              <w:t xml:space="preserve"> </w:t>
            </w:r>
            <w:r>
              <w:rPr>
                <w:rFonts w:ascii="Trebuchet MS"/>
                <w:noProof/>
                <w:spacing w:val="33"/>
                <w:sz w:val="20"/>
              </w:rPr>
              <w:drawing>
                <wp:inline distT="0" distB="0" distL="0" distR="0" wp14:anchorId="6C75376F" wp14:editId="67DC9655">
                  <wp:extent cx="157175" cy="158686"/>
                  <wp:effectExtent l="0" t="0" r="0" b="0"/>
                  <wp:docPr id="59" name="image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48.png"/>
                          <pic:cNvPicPr/>
                        </pic:nvPicPr>
                        <pic:blipFill>
                          <a:blip r:embed="rId79" cstate="print"/>
                          <a:stretch>
                            <a:fillRect/>
                          </a:stretch>
                        </pic:blipFill>
                        <pic:spPr>
                          <a:xfrm>
                            <a:off x="0" y="0"/>
                            <a:ext cx="157175" cy="158686"/>
                          </a:xfrm>
                          <a:prstGeom prst="rect">
                            <a:avLst/>
                          </a:prstGeom>
                        </pic:spPr>
                      </pic:pic>
                    </a:graphicData>
                  </a:graphic>
                </wp:inline>
              </w:drawing>
            </w:r>
          </w:p>
        </w:tc>
        <w:tc>
          <w:tcPr>
            <w:tcW w:w="4251" w:type="dxa"/>
            <w:vMerge/>
          </w:tcPr>
          <w:p w:rsidR="00D8705A" w:rsidRDefault="00D8705A">
            <w:pPr>
              <w:pStyle w:val="TableParagraph"/>
              <w:rPr>
                <w:rFonts w:ascii="Times New Roman"/>
                <w:sz w:val="24"/>
              </w:rPr>
            </w:pPr>
          </w:p>
        </w:tc>
      </w:tr>
      <w:tr w:rsidR="00D8705A" w:rsidTr="00C62C0B">
        <w:trPr>
          <w:trHeight w:val="544"/>
        </w:trPr>
        <w:tc>
          <w:tcPr>
            <w:tcW w:w="566" w:type="dxa"/>
            <w:vMerge/>
            <w:tcBorders>
              <w:top w:val="nil"/>
            </w:tcBorders>
            <w:textDirection w:val="btLr"/>
          </w:tcPr>
          <w:p w:rsidR="00D8705A" w:rsidRDefault="00D8705A">
            <w:pPr>
              <w:rPr>
                <w:sz w:val="2"/>
                <w:szCs w:val="2"/>
              </w:rPr>
            </w:pPr>
          </w:p>
        </w:tc>
        <w:tc>
          <w:tcPr>
            <w:tcW w:w="1416" w:type="dxa"/>
            <w:vMerge/>
            <w:tcBorders>
              <w:top w:val="nil"/>
            </w:tcBorders>
            <w:textDirection w:val="btLr"/>
          </w:tcPr>
          <w:p w:rsidR="00D8705A" w:rsidRDefault="00D8705A">
            <w:pPr>
              <w:rPr>
                <w:sz w:val="2"/>
                <w:szCs w:val="2"/>
              </w:rPr>
            </w:pPr>
          </w:p>
        </w:tc>
        <w:tc>
          <w:tcPr>
            <w:tcW w:w="4253" w:type="dxa"/>
            <w:tcBorders>
              <w:top w:val="nil"/>
              <w:bottom w:val="nil"/>
            </w:tcBorders>
          </w:tcPr>
          <w:p w:rsidR="00D8705A" w:rsidRDefault="00D8705A">
            <w:pPr>
              <w:pStyle w:val="TableParagraph"/>
              <w:rPr>
                <w:rFonts w:ascii="Times New Roman"/>
                <w:sz w:val="24"/>
              </w:rPr>
            </w:pPr>
          </w:p>
        </w:tc>
        <w:tc>
          <w:tcPr>
            <w:tcW w:w="4253" w:type="dxa"/>
            <w:tcBorders>
              <w:top w:val="nil"/>
              <w:bottom w:val="nil"/>
            </w:tcBorders>
          </w:tcPr>
          <w:p w:rsidR="00D8705A" w:rsidRDefault="00D8705A">
            <w:pPr>
              <w:pStyle w:val="TableParagraph"/>
              <w:tabs>
                <w:tab w:val="left" w:pos="1675"/>
              </w:tabs>
              <w:ind w:left="420"/>
              <w:rPr>
                <w:rFonts w:ascii="Trebuchet MS"/>
                <w:sz w:val="20"/>
              </w:rPr>
            </w:pPr>
            <w:r>
              <w:rPr>
                <w:rFonts w:ascii="Trebuchet MS"/>
                <w:noProof/>
                <w:sz w:val="20"/>
              </w:rPr>
              <w:drawing>
                <wp:inline distT="0" distB="0" distL="0" distR="0" wp14:anchorId="14802235" wp14:editId="12AD113D">
                  <wp:extent cx="160212" cy="158686"/>
                  <wp:effectExtent l="0" t="0" r="0" b="0"/>
                  <wp:docPr id="61" name="image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49.png"/>
                          <pic:cNvPicPr/>
                        </pic:nvPicPr>
                        <pic:blipFill>
                          <a:blip r:embed="rId80" cstate="print"/>
                          <a:stretch>
                            <a:fillRect/>
                          </a:stretch>
                        </pic:blipFill>
                        <pic:spPr>
                          <a:xfrm>
                            <a:off x="0" y="0"/>
                            <a:ext cx="160212" cy="158686"/>
                          </a:xfrm>
                          <a:prstGeom prst="rect">
                            <a:avLst/>
                          </a:prstGeom>
                        </pic:spPr>
                      </pic:pic>
                    </a:graphicData>
                  </a:graphic>
                </wp:inline>
              </w:drawing>
            </w:r>
            <w:r>
              <w:rPr>
                <w:rFonts w:ascii="Times New Roman"/>
                <w:spacing w:val="19"/>
                <w:sz w:val="20"/>
              </w:rPr>
              <w:t xml:space="preserve"> </w:t>
            </w:r>
            <w:r>
              <w:rPr>
                <w:rFonts w:ascii="Trebuchet MS"/>
                <w:noProof/>
                <w:spacing w:val="19"/>
                <w:sz w:val="20"/>
              </w:rPr>
              <w:drawing>
                <wp:inline distT="0" distB="0" distL="0" distR="0" wp14:anchorId="147B1DAA" wp14:editId="522DC7B1">
                  <wp:extent cx="158686" cy="158686"/>
                  <wp:effectExtent l="0" t="0" r="0" b="0"/>
                  <wp:docPr id="63" name="image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50.png"/>
                          <pic:cNvPicPr/>
                        </pic:nvPicPr>
                        <pic:blipFill>
                          <a:blip r:embed="rId81" cstate="print"/>
                          <a:stretch>
                            <a:fillRect/>
                          </a:stretch>
                        </pic:blipFill>
                        <pic:spPr>
                          <a:xfrm>
                            <a:off x="0" y="0"/>
                            <a:ext cx="158686" cy="158686"/>
                          </a:xfrm>
                          <a:prstGeom prst="rect">
                            <a:avLst/>
                          </a:prstGeom>
                        </pic:spPr>
                      </pic:pic>
                    </a:graphicData>
                  </a:graphic>
                </wp:inline>
              </w:drawing>
            </w:r>
            <w:r>
              <w:rPr>
                <w:rFonts w:ascii="Trebuchet MS"/>
                <w:spacing w:val="19"/>
                <w:sz w:val="20"/>
              </w:rPr>
              <w:tab/>
            </w:r>
            <w:r>
              <w:rPr>
                <w:rFonts w:ascii="Trebuchet MS"/>
                <w:noProof/>
                <w:spacing w:val="19"/>
                <w:position w:val="1"/>
                <w:sz w:val="20"/>
              </w:rPr>
              <w:drawing>
                <wp:inline distT="0" distB="0" distL="0" distR="0" wp14:anchorId="4152AF56" wp14:editId="1C1D4E83">
                  <wp:extent cx="158779" cy="160305"/>
                  <wp:effectExtent l="0" t="0" r="0" b="0"/>
                  <wp:docPr id="65" name="image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47.png"/>
                          <pic:cNvPicPr/>
                        </pic:nvPicPr>
                        <pic:blipFill>
                          <a:blip r:embed="rId78" cstate="print"/>
                          <a:stretch>
                            <a:fillRect/>
                          </a:stretch>
                        </pic:blipFill>
                        <pic:spPr>
                          <a:xfrm>
                            <a:off x="0" y="0"/>
                            <a:ext cx="158779" cy="160305"/>
                          </a:xfrm>
                          <a:prstGeom prst="rect">
                            <a:avLst/>
                          </a:prstGeom>
                        </pic:spPr>
                      </pic:pic>
                    </a:graphicData>
                  </a:graphic>
                </wp:inline>
              </w:drawing>
            </w:r>
            <w:r>
              <w:rPr>
                <w:rFonts w:ascii="Times New Roman"/>
                <w:spacing w:val="-1"/>
                <w:position w:val="1"/>
                <w:sz w:val="20"/>
              </w:rPr>
              <w:t xml:space="preserve"> </w:t>
            </w:r>
            <w:r>
              <w:rPr>
                <w:rFonts w:ascii="Trebuchet MS"/>
                <w:noProof/>
                <w:spacing w:val="-1"/>
                <w:position w:val="1"/>
                <w:sz w:val="20"/>
              </w:rPr>
              <w:drawing>
                <wp:inline distT="0" distB="0" distL="0" distR="0" wp14:anchorId="2B59AA05" wp14:editId="29DC3EA9">
                  <wp:extent cx="160305" cy="160305"/>
                  <wp:effectExtent l="0" t="0" r="0" b="0"/>
                  <wp:docPr id="67" name="image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51.png"/>
                          <pic:cNvPicPr/>
                        </pic:nvPicPr>
                        <pic:blipFill>
                          <a:blip r:embed="rId82" cstate="print"/>
                          <a:stretch>
                            <a:fillRect/>
                          </a:stretch>
                        </pic:blipFill>
                        <pic:spPr>
                          <a:xfrm>
                            <a:off x="0" y="0"/>
                            <a:ext cx="160305" cy="160305"/>
                          </a:xfrm>
                          <a:prstGeom prst="rect">
                            <a:avLst/>
                          </a:prstGeom>
                        </pic:spPr>
                      </pic:pic>
                    </a:graphicData>
                  </a:graphic>
                </wp:inline>
              </w:drawing>
            </w:r>
            <w:r>
              <w:rPr>
                <w:rFonts w:ascii="Times New Roman"/>
                <w:spacing w:val="19"/>
                <w:position w:val="1"/>
                <w:sz w:val="20"/>
              </w:rPr>
              <w:t xml:space="preserve"> </w:t>
            </w:r>
            <w:r>
              <w:rPr>
                <w:rFonts w:ascii="Trebuchet MS"/>
                <w:noProof/>
                <w:spacing w:val="19"/>
                <w:position w:val="2"/>
                <w:sz w:val="20"/>
              </w:rPr>
              <w:drawing>
                <wp:inline distT="0" distB="0" distL="0" distR="0" wp14:anchorId="015C9FC2" wp14:editId="59697818">
                  <wp:extent cx="157175" cy="158686"/>
                  <wp:effectExtent l="0" t="0" r="0" b="0"/>
                  <wp:docPr id="69" name="image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52.png"/>
                          <pic:cNvPicPr/>
                        </pic:nvPicPr>
                        <pic:blipFill>
                          <a:blip r:embed="rId83" cstate="print"/>
                          <a:stretch>
                            <a:fillRect/>
                          </a:stretch>
                        </pic:blipFill>
                        <pic:spPr>
                          <a:xfrm>
                            <a:off x="0" y="0"/>
                            <a:ext cx="157175" cy="158686"/>
                          </a:xfrm>
                          <a:prstGeom prst="rect">
                            <a:avLst/>
                          </a:prstGeom>
                        </pic:spPr>
                      </pic:pic>
                    </a:graphicData>
                  </a:graphic>
                </wp:inline>
              </w:drawing>
            </w:r>
            <w:r>
              <w:rPr>
                <w:rFonts w:ascii="Times New Roman"/>
                <w:spacing w:val="43"/>
                <w:position w:val="2"/>
                <w:sz w:val="20"/>
              </w:rPr>
              <w:t xml:space="preserve"> </w:t>
            </w:r>
            <w:r>
              <w:rPr>
                <w:rFonts w:ascii="Trebuchet MS"/>
                <w:noProof/>
                <w:spacing w:val="43"/>
                <w:position w:val="1"/>
                <w:sz w:val="20"/>
              </w:rPr>
              <w:drawing>
                <wp:inline distT="0" distB="0" distL="0" distR="0" wp14:anchorId="3E31076A" wp14:editId="79F63283">
                  <wp:extent cx="158779" cy="160305"/>
                  <wp:effectExtent l="0" t="0" r="0" b="0"/>
                  <wp:docPr id="71" name="image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47.png"/>
                          <pic:cNvPicPr/>
                        </pic:nvPicPr>
                        <pic:blipFill>
                          <a:blip r:embed="rId78" cstate="print"/>
                          <a:stretch>
                            <a:fillRect/>
                          </a:stretch>
                        </pic:blipFill>
                        <pic:spPr>
                          <a:xfrm>
                            <a:off x="0" y="0"/>
                            <a:ext cx="158779" cy="160305"/>
                          </a:xfrm>
                          <a:prstGeom prst="rect">
                            <a:avLst/>
                          </a:prstGeom>
                        </pic:spPr>
                      </pic:pic>
                    </a:graphicData>
                  </a:graphic>
                </wp:inline>
              </w:drawing>
            </w:r>
          </w:p>
        </w:tc>
        <w:tc>
          <w:tcPr>
            <w:tcW w:w="4251" w:type="dxa"/>
            <w:vMerge/>
          </w:tcPr>
          <w:p w:rsidR="00D8705A" w:rsidRDefault="00D8705A">
            <w:pPr>
              <w:pStyle w:val="TableParagraph"/>
              <w:rPr>
                <w:rFonts w:ascii="Times New Roman"/>
                <w:sz w:val="24"/>
              </w:rPr>
            </w:pPr>
          </w:p>
        </w:tc>
      </w:tr>
      <w:tr w:rsidR="00D8705A" w:rsidTr="00C62C0B">
        <w:trPr>
          <w:trHeight w:val="556"/>
        </w:trPr>
        <w:tc>
          <w:tcPr>
            <w:tcW w:w="566" w:type="dxa"/>
            <w:vMerge/>
            <w:tcBorders>
              <w:top w:val="nil"/>
            </w:tcBorders>
            <w:textDirection w:val="btLr"/>
          </w:tcPr>
          <w:p w:rsidR="00D8705A" w:rsidRDefault="00D8705A">
            <w:pPr>
              <w:rPr>
                <w:sz w:val="2"/>
                <w:szCs w:val="2"/>
              </w:rPr>
            </w:pPr>
          </w:p>
        </w:tc>
        <w:tc>
          <w:tcPr>
            <w:tcW w:w="1416" w:type="dxa"/>
            <w:vMerge/>
            <w:tcBorders>
              <w:top w:val="nil"/>
            </w:tcBorders>
            <w:textDirection w:val="btLr"/>
          </w:tcPr>
          <w:p w:rsidR="00D8705A" w:rsidRDefault="00D8705A">
            <w:pPr>
              <w:rPr>
                <w:sz w:val="2"/>
                <w:szCs w:val="2"/>
              </w:rPr>
            </w:pPr>
          </w:p>
        </w:tc>
        <w:tc>
          <w:tcPr>
            <w:tcW w:w="4253" w:type="dxa"/>
            <w:tcBorders>
              <w:top w:val="nil"/>
              <w:bottom w:val="nil"/>
            </w:tcBorders>
          </w:tcPr>
          <w:p w:rsidR="00D8705A" w:rsidRDefault="00D8705A">
            <w:pPr>
              <w:pStyle w:val="TableParagraph"/>
              <w:rPr>
                <w:rFonts w:ascii="Trebuchet MS"/>
                <w:sz w:val="19"/>
              </w:rPr>
            </w:pPr>
          </w:p>
          <w:p w:rsidR="00D8705A" w:rsidRDefault="00D8705A">
            <w:pPr>
              <w:pStyle w:val="TableParagraph"/>
              <w:ind w:left="108"/>
              <w:rPr>
                <w:sz w:val="24"/>
              </w:rPr>
            </w:pPr>
            <w:r>
              <w:rPr>
                <w:sz w:val="24"/>
              </w:rPr>
              <w:t>Add up the units and exchange 10 ones</w:t>
            </w:r>
          </w:p>
        </w:tc>
        <w:tc>
          <w:tcPr>
            <w:tcW w:w="4253" w:type="dxa"/>
            <w:tcBorders>
              <w:top w:val="nil"/>
              <w:bottom w:val="nil"/>
            </w:tcBorders>
          </w:tcPr>
          <w:p w:rsidR="00D8705A" w:rsidRDefault="00D8705A">
            <w:pPr>
              <w:pStyle w:val="TableParagraph"/>
              <w:spacing w:before="7"/>
              <w:rPr>
                <w:rFonts w:ascii="Trebuchet MS"/>
                <w:sz w:val="23"/>
              </w:rPr>
            </w:pPr>
          </w:p>
          <w:p w:rsidR="00D8705A" w:rsidRDefault="00D8705A">
            <w:pPr>
              <w:pStyle w:val="TableParagraph"/>
              <w:tabs>
                <w:tab w:val="left" w:pos="1706"/>
              </w:tabs>
              <w:ind w:left="460"/>
              <w:rPr>
                <w:rFonts w:ascii="Trebuchet MS"/>
                <w:sz w:val="20"/>
              </w:rPr>
            </w:pPr>
            <w:r>
              <w:rPr>
                <w:rFonts w:ascii="Trebuchet MS"/>
                <w:noProof/>
                <w:position w:val="1"/>
                <w:sz w:val="20"/>
              </w:rPr>
              <w:drawing>
                <wp:inline distT="0" distB="0" distL="0" distR="0" wp14:anchorId="74FCD6F4" wp14:editId="22CF4927">
                  <wp:extent cx="157162" cy="157162"/>
                  <wp:effectExtent l="0" t="0" r="0" b="0"/>
                  <wp:docPr id="73" name="image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53.png"/>
                          <pic:cNvPicPr/>
                        </pic:nvPicPr>
                        <pic:blipFill>
                          <a:blip r:embed="rId84" cstate="print"/>
                          <a:stretch>
                            <a:fillRect/>
                          </a:stretch>
                        </pic:blipFill>
                        <pic:spPr>
                          <a:xfrm>
                            <a:off x="0" y="0"/>
                            <a:ext cx="157162" cy="157162"/>
                          </a:xfrm>
                          <a:prstGeom prst="rect">
                            <a:avLst/>
                          </a:prstGeom>
                        </pic:spPr>
                      </pic:pic>
                    </a:graphicData>
                  </a:graphic>
                </wp:inline>
              </w:drawing>
            </w:r>
            <w:r>
              <w:rPr>
                <w:rFonts w:ascii="Times New Roman"/>
                <w:spacing w:val="14"/>
                <w:position w:val="1"/>
                <w:sz w:val="20"/>
              </w:rPr>
              <w:t xml:space="preserve"> </w:t>
            </w:r>
            <w:r>
              <w:rPr>
                <w:rFonts w:ascii="Trebuchet MS"/>
                <w:noProof/>
                <w:spacing w:val="14"/>
                <w:position w:val="3"/>
                <w:sz w:val="20"/>
              </w:rPr>
              <w:drawing>
                <wp:inline distT="0" distB="0" distL="0" distR="0" wp14:anchorId="0536100C" wp14:editId="06125CA7">
                  <wp:extent cx="158779" cy="160305"/>
                  <wp:effectExtent l="0" t="0" r="0" b="0"/>
                  <wp:docPr id="75" name="image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54.png"/>
                          <pic:cNvPicPr/>
                        </pic:nvPicPr>
                        <pic:blipFill>
                          <a:blip r:embed="rId85" cstate="print"/>
                          <a:stretch>
                            <a:fillRect/>
                          </a:stretch>
                        </pic:blipFill>
                        <pic:spPr>
                          <a:xfrm>
                            <a:off x="0" y="0"/>
                            <a:ext cx="158779" cy="160305"/>
                          </a:xfrm>
                          <a:prstGeom prst="rect">
                            <a:avLst/>
                          </a:prstGeom>
                        </pic:spPr>
                      </pic:pic>
                    </a:graphicData>
                  </a:graphic>
                </wp:inline>
              </w:drawing>
            </w:r>
            <w:r>
              <w:rPr>
                <w:rFonts w:ascii="Trebuchet MS"/>
                <w:spacing w:val="14"/>
                <w:position w:val="3"/>
                <w:sz w:val="20"/>
              </w:rPr>
              <w:tab/>
            </w:r>
            <w:r>
              <w:rPr>
                <w:rFonts w:ascii="Trebuchet MS"/>
                <w:noProof/>
                <w:spacing w:val="14"/>
                <w:sz w:val="20"/>
              </w:rPr>
              <w:drawing>
                <wp:inline distT="0" distB="0" distL="0" distR="0" wp14:anchorId="0979204E" wp14:editId="06D8F534">
                  <wp:extent cx="156450" cy="155448"/>
                  <wp:effectExtent l="0" t="0" r="0" b="0"/>
                  <wp:docPr id="77" name="image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52.png"/>
                          <pic:cNvPicPr/>
                        </pic:nvPicPr>
                        <pic:blipFill>
                          <a:blip r:embed="rId83" cstate="print"/>
                          <a:stretch>
                            <a:fillRect/>
                          </a:stretch>
                        </pic:blipFill>
                        <pic:spPr>
                          <a:xfrm>
                            <a:off x="0" y="0"/>
                            <a:ext cx="156450" cy="155448"/>
                          </a:xfrm>
                          <a:prstGeom prst="rect">
                            <a:avLst/>
                          </a:prstGeom>
                        </pic:spPr>
                      </pic:pic>
                    </a:graphicData>
                  </a:graphic>
                </wp:inline>
              </w:drawing>
            </w:r>
            <w:r>
              <w:rPr>
                <w:rFonts w:ascii="Times New Roman"/>
                <w:spacing w:val="13"/>
                <w:sz w:val="20"/>
              </w:rPr>
              <w:t xml:space="preserve"> </w:t>
            </w:r>
            <w:r>
              <w:rPr>
                <w:rFonts w:ascii="Trebuchet MS"/>
                <w:noProof/>
                <w:spacing w:val="13"/>
                <w:sz w:val="20"/>
              </w:rPr>
              <w:drawing>
                <wp:inline distT="0" distB="0" distL="0" distR="0" wp14:anchorId="4C438D74" wp14:editId="56967282">
                  <wp:extent cx="156450" cy="155448"/>
                  <wp:effectExtent l="0" t="0" r="0" b="0"/>
                  <wp:docPr id="79" name="image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48.png"/>
                          <pic:cNvPicPr/>
                        </pic:nvPicPr>
                        <pic:blipFill>
                          <a:blip r:embed="rId79" cstate="print"/>
                          <a:stretch>
                            <a:fillRect/>
                          </a:stretch>
                        </pic:blipFill>
                        <pic:spPr>
                          <a:xfrm>
                            <a:off x="0" y="0"/>
                            <a:ext cx="156450" cy="155448"/>
                          </a:xfrm>
                          <a:prstGeom prst="rect">
                            <a:avLst/>
                          </a:prstGeom>
                        </pic:spPr>
                      </pic:pic>
                    </a:graphicData>
                  </a:graphic>
                </wp:inline>
              </w:drawing>
            </w:r>
            <w:r>
              <w:rPr>
                <w:rFonts w:ascii="Times New Roman"/>
                <w:spacing w:val="-6"/>
                <w:sz w:val="20"/>
              </w:rPr>
              <w:t xml:space="preserve"> </w:t>
            </w:r>
            <w:r>
              <w:rPr>
                <w:rFonts w:ascii="Trebuchet MS"/>
                <w:noProof/>
                <w:spacing w:val="-6"/>
                <w:sz w:val="20"/>
              </w:rPr>
              <w:drawing>
                <wp:inline distT="0" distB="0" distL="0" distR="0" wp14:anchorId="64B3B71F" wp14:editId="5D850E8E">
                  <wp:extent cx="157955" cy="155448"/>
                  <wp:effectExtent l="0" t="0" r="0" b="0"/>
                  <wp:docPr id="81" name="image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55.png"/>
                          <pic:cNvPicPr/>
                        </pic:nvPicPr>
                        <pic:blipFill>
                          <a:blip r:embed="rId86" cstate="print"/>
                          <a:stretch>
                            <a:fillRect/>
                          </a:stretch>
                        </pic:blipFill>
                        <pic:spPr>
                          <a:xfrm>
                            <a:off x="0" y="0"/>
                            <a:ext cx="157955" cy="155448"/>
                          </a:xfrm>
                          <a:prstGeom prst="rect">
                            <a:avLst/>
                          </a:prstGeom>
                        </pic:spPr>
                      </pic:pic>
                    </a:graphicData>
                  </a:graphic>
                </wp:inline>
              </w:drawing>
            </w:r>
          </w:p>
        </w:tc>
        <w:tc>
          <w:tcPr>
            <w:tcW w:w="4251" w:type="dxa"/>
            <w:vMerge/>
          </w:tcPr>
          <w:p w:rsidR="00D8705A" w:rsidRDefault="00D8705A">
            <w:pPr>
              <w:pStyle w:val="TableParagraph"/>
              <w:rPr>
                <w:rFonts w:ascii="Times New Roman"/>
                <w:sz w:val="24"/>
              </w:rPr>
            </w:pPr>
          </w:p>
        </w:tc>
      </w:tr>
      <w:tr w:rsidR="00D8705A" w:rsidTr="00C62C0B">
        <w:trPr>
          <w:trHeight w:val="303"/>
        </w:trPr>
        <w:tc>
          <w:tcPr>
            <w:tcW w:w="566" w:type="dxa"/>
            <w:vMerge/>
            <w:tcBorders>
              <w:top w:val="nil"/>
            </w:tcBorders>
            <w:textDirection w:val="btLr"/>
          </w:tcPr>
          <w:p w:rsidR="00D8705A" w:rsidRDefault="00D8705A">
            <w:pPr>
              <w:rPr>
                <w:sz w:val="2"/>
                <w:szCs w:val="2"/>
              </w:rPr>
            </w:pPr>
          </w:p>
        </w:tc>
        <w:tc>
          <w:tcPr>
            <w:tcW w:w="1416" w:type="dxa"/>
            <w:vMerge/>
            <w:tcBorders>
              <w:top w:val="nil"/>
            </w:tcBorders>
            <w:textDirection w:val="btLr"/>
          </w:tcPr>
          <w:p w:rsidR="00D8705A" w:rsidRDefault="00D8705A">
            <w:pPr>
              <w:rPr>
                <w:sz w:val="2"/>
                <w:szCs w:val="2"/>
              </w:rPr>
            </w:pPr>
          </w:p>
        </w:tc>
        <w:tc>
          <w:tcPr>
            <w:tcW w:w="4253" w:type="dxa"/>
            <w:tcBorders>
              <w:top w:val="nil"/>
              <w:bottom w:val="nil"/>
            </w:tcBorders>
          </w:tcPr>
          <w:p w:rsidR="00D8705A" w:rsidRDefault="00D8705A">
            <w:pPr>
              <w:pStyle w:val="TableParagraph"/>
              <w:spacing w:line="240" w:lineRule="exact"/>
              <w:ind w:left="108"/>
              <w:rPr>
                <w:sz w:val="24"/>
              </w:rPr>
            </w:pPr>
            <w:r>
              <w:rPr>
                <w:sz w:val="24"/>
              </w:rPr>
              <w:t>for 1 ten.</w:t>
            </w:r>
          </w:p>
        </w:tc>
        <w:tc>
          <w:tcPr>
            <w:tcW w:w="4253" w:type="dxa"/>
            <w:tcBorders>
              <w:top w:val="nil"/>
              <w:bottom w:val="nil"/>
            </w:tcBorders>
          </w:tcPr>
          <w:p w:rsidR="00D8705A" w:rsidRDefault="00D8705A">
            <w:pPr>
              <w:pStyle w:val="TableParagraph"/>
              <w:rPr>
                <w:rFonts w:ascii="Times New Roman"/>
              </w:rPr>
            </w:pPr>
          </w:p>
        </w:tc>
        <w:tc>
          <w:tcPr>
            <w:tcW w:w="4251" w:type="dxa"/>
            <w:vMerge/>
          </w:tcPr>
          <w:p w:rsidR="00D8705A" w:rsidRDefault="00D8705A">
            <w:pPr>
              <w:pStyle w:val="TableParagraph"/>
              <w:rPr>
                <w:rFonts w:ascii="Times New Roman"/>
              </w:rPr>
            </w:pPr>
          </w:p>
        </w:tc>
      </w:tr>
      <w:tr w:rsidR="00D8705A" w:rsidTr="00C62C0B">
        <w:trPr>
          <w:trHeight w:val="315"/>
        </w:trPr>
        <w:tc>
          <w:tcPr>
            <w:tcW w:w="566" w:type="dxa"/>
            <w:vMerge/>
            <w:tcBorders>
              <w:top w:val="nil"/>
            </w:tcBorders>
            <w:textDirection w:val="btLr"/>
          </w:tcPr>
          <w:p w:rsidR="00D8705A" w:rsidRDefault="00D8705A">
            <w:pPr>
              <w:rPr>
                <w:sz w:val="2"/>
                <w:szCs w:val="2"/>
              </w:rPr>
            </w:pPr>
          </w:p>
        </w:tc>
        <w:tc>
          <w:tcPr>
            <w:tcW w:w="1416" w:type="dxa"/>
            <w:vMerge/>
            <w:tcBorders>
              <w:top w:val="nil"/>
            </w:tcBorders>
            <w:textDirection w:val="btLr"/>
          </w:tcPr>
          <w:p w:rsidR="00D8705A" w:rsidRDefault="00D8705A">
            <w:pPr>
              <w:rPr>
                <w:sz w:val="2"/>
                <w:szCs w:val="2"/>
              </w:rPr>
            </w:pPr>
          </w:p>
        </w:tc>
        <w:tc>
          <w:tcPr>
            <w:tcW w:w="4253" w:type="dxa"/>
            <w:tcBorders>
              <w:top w:val="nil"/>
              <w:bottom w:val="nil"/>
            </w:tcBorders>
          </w:tcPr>
          <w:p w:rsidR="00D8705A" w:rsidRDefault="00D8705A">
            <w:pPr>
              <w:pStyle w:val="TableParagraph"/>
              <w:rPr>
                <w:rFonts w:ascii="Times New Roman"/>
              </w:rPr>
            </w:pPr>
          </w:p>
        </w:tc>
        <w:tc>
          <w:tcPr>
            <w:tcW w:w="4253" w:type="dxa"/>
            <w:tcBorders>
              <w:top w:val="nil"/>
              <w:bottom w:val="nil"/>
            </w:tcBorders>
          </w:tcPr>
          <w:p w:rsidR="00D8705A" w:rsidRDefault="00D8705A">
            <w:pPr>
              <w:pStyle w:val="TableParagraph"/>
              <w:tabs>
                <w:tab w:val="left" w:pos="756"/>
                <w:tab w:val="left" w:pos="2359"/>
                <w:tab w:val="left" w:pos="3624"/>
              </w:tabs>
              <w:spacing w:before="23"/>
              <w:ind w:left="304"/>
            </w:pPr>
            <w:r>
              <w:rPr>
                <w:u w:val="thick" w:color="5B9BD4"/>
              </w:rPr>
              <w:t xml:space="preserve"> </w:t>
            </w:r>
            <w:r>
              <w:rPr>
                <w:u w:val="thick" w:color="5B9BD4"/>
              </w:rPr>
              <w:tab/>
              <w:t>10s</w:t>
            </w:r>
            <w:r>
              <w:rPr>
                <w:u w:val="thick" w:color="5B9BD4"/>
              </w:rPr>
              <w:tab/>
              <w:t>1s</w:t>
            </w:r>
            <w:r>
              <w:rPr>
                <w:u w:val="thick" w:color="5B9BD4"/>
              </w:rPr>
              <w:tab/>
            </w:r>
          </w:p>
        </w:tc>
        <w:tc>
          <w:tcPr>
            <w:tcW w:w="4251" w:type="dxa"/>
            <w:vMerge/>
          </w:tcPr>
          <w:p w:rsidR="00D8705A" w:rsidRDefault="00D8705A">
            <w:pPr>
              <w:pStyle w:val="TableParagraph"/>
              <w:rPr>
                <w:rFonts w:ascii="Times New Roman"/>
              </w:rPr>
            </w:pPr>
          </w:p>
        </w:tc>
      </w:tr>
      <w:tr w:rsidR="00D8705A" w:rsidTr="00C62C0B">
        <w:trPr>
          <w:trHeight w:val="303"/>
        </w:trPr>
        <w:tc>
          <w:tcPr>
            <w:tcW w:w="566" w:type="dxa"/>
            <w:vMerge/>
            <w:tcBorders>
              <w:top w:val="nil"/>
            </w:tcBorders>
            <w:textDirection w:val="btLr"/>
          </w:tcPr>
          <w:p w:rsidR="00D8705A" w:rsidRDefault="00D8705A">
            <w:pPr>
              <w:rPr>
                <w:sz w:val="2"/>
                <w:szCs w:val="2"/>
              </w:rPr>
            </w:pPr>
          </w:p>
        </w:tc>
        <w:tc>
          <w:tcPr>
            <w:tcW w:w="1416" w:type="dxa"/>
            <w:vMerge/>
            <w:tcBorders>
              <w:top w:val="nil"/>
            </w:tcBorders>
            <w:textDirection w:val="btLr"/>
          </w:tcPr>
          <w:p w:rsidR="00D8705A" w:rsidRDefault="00D8705A">
            <w:pPr>
              <w:rPr>
                <w:sz w:val="2"/>
                <w:szCs w:val="2"/>
              </w:rPr>
            </w:pPr>
          </w:p>
        </w:tc>
        <w:tc>
          <w:tcPr>
            <w:tcW w:w="4253" w:type="dxa"/>
            <w:tcBorders>
              <w:top w:val="nil"/>
              <w:bottom w:val="nil"/>
            </w:tcBorders>
          </w:tcPr>
          <w:p w:rsidR="00D8705A" w:rsidRDefault="00D8705A">
            <w:pPr>
              <w:pStyle w:val="TableParagraph"/>
              <w:rPr>
                <w:rFonts w:ascii="Times New Roman"/>
              </w:rPr>
            </w:pPr>
          </w:p>
        </w:tc>
        <w:tc>
          <w:tcPr>
            <w:tcW w:w="4253" w:type="dxa"/>
            <w:tcBorders>
              <w:top w:val="nil"/>
              <w:bottom w:val="nil"/>
            </w:tcBorders>
          </w:tcPr>
          <w:p w:rsidR="00D8705A" w:rsidRDefault="00D8705A">
            <w:pPr>
              <w:pStyle w:val="TableParagraph"/>
              <w:spacing w:before="4"/>
              <w:rPr>
                <w:rFonts w:ascii="Trebuchet MS"/>
                <w:sz w:val="2"/>
              </w:rPr>
            </w:pPr>
          </w:p>
          <w:p w:rsidR="00D8705A" w:rsidRDefault="00D8705A">
            <w:pPr>
              <w:pStyle w:val="TableParagraph"/>
              <w:tabs>
                <w:tab w:val="left" w:pos="1879"/>
              </w:tabs>
              <w:ind w:left="501"/>
              <w:rPr>
                <w:rFonts w:ascii="Trebuchet MS"/>
                <w:sz w:val="20"/>
              </w:rPr>
            </w:pPr>
            <w:r>
              <w:rPr>
                <w:rFonts w:ascii="Trebuchet MS"/>
                <w:noProof/>
                <w:sz w:val="20"/>
              </w:rPr>
              <w:drawing>
                <wp:inline distT="0" distB="0" distL="0" distR="0" wp14:anchorId="548C45CF" wp14:editId="245F0971">
                  <wp:extent cx="170893" cy="158686"/>
                  <wp:effectExtent l="0" t="0" r="0" b="0"/>
                  <wp:docPr id="83" name="image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56.png"/>
                          <pic:cNvPicPr/>
                        </pic:nvPicPr>
                        <pic:blipFill>
                          <a:blip r:embed="rId87" cstate="print"/>
                          <a:stretch>
                            <a:fillRect/>
                          </a:stretch>
                        </pic:blipFill>
                        <pic:spPr>
                          <a:xfrm>
                            <a:off x="0" y="0"/>
                            <a:ext cx="170893" cy="158686"/>
                          </a:xfrm>
                          <a:prstGeom prst="rect">
                            <a:avLst/>
                          </a:prstGeom>
                        </pic:spPr>
                      </pic:pic>
                    </a:graphicData>
                  </a:graphic>
                </wp:inline>
              </w:drawing>
            </w:r>
            <w:r>
              <w:rPr>
                <w:rFonts w:ascii="Times New Roman"/>
                <w:spacing w:val="21"/>
                <w:sz w:val="20"/>
              </w:rPr>
              <w:t xml:space="preserve"> </w:t>
            </w:r>
            <w:r>
              <w:rPr>
                <w:rFonts w:ascii="Trebuchet MS"/>
                <w:noProof/>
                <w:spacing w:val="21"/>
                <w:sz w:val="20"/>
              </w:rPr>
              <w:drawing>
                <wp:inline distT="0" distB="0" distL="0" distR="0" wp14:anchorId="6CF9F576" wp14:editId="4C4A9FA9">
                  <wp:extent cx="170893" cy="158686"/>
                  <wp:effectExtent l="0" t="0" r="0" b="0"/>
                  <wp:docPr id="85" name="image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56.png"/>
                          <pic:cNvPicPr/>
                        </pic:nvPicPr>
                        <pic:blipFill>
                          <a:blip r:embed="rId87" cstate="print"/>
                          <a:stretch>
                            <a:fillRect/>
                          </a:stretch>
                        </pic:blipFill>
                        <pic:spPr>
                          <a:xfrm>
                            <a:off x="0" y="0"/>
                            <a:ext cx="170893" cy="158686"/>
                          </a:xfrm>
                          <a:prstGeom prst="rect">
                            <a:avLst/>
                          </a:prstGeom>
                        </pic:spPr>
                      </pic:pic>
                    </a:graphicData>
                  </a:graphic>
                </wp:inline>
              </w:drawing>
            </w:r>
            <w:r>
              <w:rPr>
                <w:rFonts w:ascii="Trebuchet MS"/>
                <w:spacing w:val="21"/>
                <w:sz w:val="20"/>
              </w:rPr>
              <w:tab/>
            </w:r>
            <w:r>
              <w:rPr>
                <w:rFonts w:ascii="Trebuchet MS"/>
                <w:noProof/>
                <w:spacing w:val="21"/>
                <w:sz w:val="20"/>
              </w:rPr>
              <w:drawing>
                <wp:inline distT="0" distB="0" distL="0" distR="0" wp14:anchorId="65DBF088" wp14:editId="41A77EF4">
                  <wp:extent cx="170893" cy="158686"/>
                  <wp:effectExtent l="0" t="0" r="0" b="0"/>
                  <wp:docPr id="87" name="image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57.png"/>
                          <pic:cNvPicPr/>
                        </pic:nvPicPr>
                        <pic:blipFill>
                          <a:blip r:embed="rId88" cstate="print"/>
                          <a:stretch>
                            <a:fillRect/>
                          </a:stretch>
                        </pic:blipFill>
                        <pic:spPr>
                          <a:xfrm>
                            <a:off x="0" y="0"/>
                            <a:ext cx="170893" cy="158686"/>
                          </a:xfrm>
                          <a:prstGeom prst="rect">
                            <a:avLst/>
                          </a:prstGeom>
                        </pic:spPr>
                      </pic:pic>
                    </a:graphicData>
                  </a:graphic>
                </wp:inline>
              </w:drawing>
            </w:r>
            <w:r>
              <w:rPr>
                <w:rFonts w:ascii="Times New Roman"/>
                <w:spacing w:val="9"/>
                <w:sz w:val="20"/>
              </w:rPr>
              <w:t xml:space="preserve"> </w:t>
            </w:r>
            <w:r>
              <w:rPr>
                <w:rFonts w:ascii="Trebuchet MS"/>
                <w:noProof/>
                <w:spacing w:val="9"/>
                <w:sz w:val="20"/>
              </w:rPr>
              <w:drawing>
                <wp:inline distT="0" distB="0" distL="0" distR="0" wp14:anchorId="51BE1F8C" wp14:editId="05CD0D96">
                  <wp:extent cx="172418" cy="158686"/>
                  <wp:effectExtent l="0" t="0" r="0" b="0"/>
                  <wp:docPr id="89" name="image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58.png"/>
                          <pic:cNvPicPr/>
                        </pic:nvPicPr>
                        <pic:blipFill>
                          <a:blip r:embed="rId89" cstate="print"/>
                          <a:stretch>
                            <a:fillRect/>
                          </a:stretch>
                        </pic:blipFill>
                        <pic:spPr>
                          <a:xfrm>
                            <a:off x="0" y="0"/>
                            <a:ext cx="172418" cy="158686"/>
                          </a:xfrm>
                          <a:prstGeom prst="rect">
                            <a:avLst/>
                          </a:prstGeom>
                        </pic:spPr>
                      </pic:pic>
                    </a:graphicData>
                  </a:graphic>
                </wp:inline>
              </w:drawing>
            </w:r>
          </w:p>
        </w:tc>
        <w:tc>
          <w:tcPr>
            <w:tcW w:w="4251" w:type="dxa"/>
            <w:vMerge/>
          </w:tcPr>
          <w:p w:rsidR="00D8705A" w:rsidRDefault="00D8705A">
            <w:pPr>
              <w:pStyle w:val="TableParagraph"/>
              <w:rPr>
                <w:rFonts w:ascii="Times New Roman"/>
              </w:rPr>
            </w:pPr>
          </w:p>
        </w:tc>
      </w:tr>
      <w:tr w:rsidR="00D8705A" w:rsidTr="00C62C0B">
        <w:trPr>
          <w:trHeight w:val="458"/>
        </w:trPr>
        <w:tc>
          <w:tcPr>
            <w:tcW w:w="566" w:type="dxa"/>
            <w:vMerge/>
            <w:tcBorders>
              <w:top w:val="nil"/>
            </w:tcBorders>
            <w:textDirection w:val="btLr"/>
          </w:tcPr>
          <w:p w:rsidR="00D8705A" w:rsidRDefault="00D8705A">
            <w:pPr>
              <w:rPr>
                <w:sz w:val="2"/>
                <w:szCs w:val="2"/>
              </w:rPr>
            </w:pPr>
          </w:p>
        </w:tc>
        <w:tc>
          <w:tcPr>
            <w:tcW w:w="1416" w:type="dxa"/>
            <w:vMerge/>
            <w:tcBorders>
              <w:top w:val="nil"/>
            </w:tcBorders>
            <w:textDirection w:val="btLr"/>
          </w:tcPr>
          <w:p w:rsidR="00D8705A" w:rsidRDefault="00D8705A">
            <w:pPr>
              <w:rPr>
                <w:sz w:val="2"/>
                <w:szCs w:val="2"/>
              </w:rPr>
            </w:pPr>
          </w:p>
        </w:tc>
        <w:tc>
          <w:tcPr>
            <w:tcW w:w="4253" w:type="dxa"/>
            <w:tcBorders>
              <w:top w:val="nil"/>
              <w:bottom w:val="nil"/>
            </w:tcBorders>
          </w:tcPr>
          <w:p w:rsidR="00D8705A" w:rsidRDefault="00D8705A">
            <w:pPr>
              <w:pStyle w:val="TableParagraph"/>
              <w:rPr>
                <w:rFonts w:ascii="Times New Roman"/>
                <w:sz w:val="24"/>
              </w:rPr>
            </w:pPr>
          </w:p>
        </w:tc>
        <w:tc>
          <w:tcPr>
            <w:tcW w:w="4253" w:type="dxa"/>
            <w:tcBorders>
              <w:top w:val="nil"/>
              <w:bottom w:val="nil"/>
            </w:tcBorders>
          </w:tcPr>
          <w:p w:rsidR="00D8705A" w:rsidRDefault="00D8705A">
            <w:pPr>
              <w:pStyle w:val="TableParagraph"/>
              <w:spacing w:before="2"/>
              <w:rPr>
                <w:rFonts w:ascii="Trebuchet MS"/>
                <w:sz w:val="2"/>
              </w:rPr>
            </w:pPr>
          </w:p>
          <w:p w:rsidR="00D8705A" w:rsidRDefault="00D8705A">
            <w:pPr>
              <w:pStyle w:val="TableParagraph"/>
              <w:ind w:left="501"/>
              <w:rPr>
                <w:rFonts w:ascii="Trebuchet MS"/>
                <w:sz w:val="20"/>
              </w:rPr>
            </w:pPr>
            <w:r>
              <w:rPr>
                <w:rFonts w:ascii="Trebuchet MS"/>
                <w:noProof/>
                <w:sz w:val="20"/>
              </w:rPr>
              <w:drawing>
                <wp:inline distT="0" distB="0" distL="0" distR="0" wp14:anchorId="268EF129" wp14:editId="54C6782D">
                  <wp:extent cx="169251" cy="157162"/>
                  <wp:effectExtent l="0" t="0" r="0" b="0"/>
                  <wp:docPr id="91" name="image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59.png"/>
                          <pic:cNvPicPr/>
                        </pic:nvPicPr>
                        <pic:blipFill>
                          <a:blip r:embed="rId90" cstate="print"/>
                          <a:stretch>
                            <a:fillRect/>
                          </a:stretch>
                        </pic:blipFill>
                        <pic:spPr>
                          <a:xfrm>
                            <a:off x="0" y="0"/>
                            <a:ext cx="169251" cy="157162"/>
                          </a:xfrm>
                          <a:prstGeom prst="rect">
                            <a:avLst/>
                          </a:prstGeom>
                        </pic:spPr>
                      </pic:pic>
                    </a:graphicData>
                  </a:graphic>
                </wp:inline>
              </w:drawing>
            </w:r>
            <w:r>
              <w:rPr>
                <w:rFonts w:ascii="Times New Roman"/>
                <w:spacing w:val="24"/>
                <w:sz w:val="20"/>
              </w:rPr>
              <w:t xml:space="preserve"> </w:t>
            </w:r>
            <w:r>
              <w:rPr>
                <w:rFonts w:ascii="Trebuchet MS"/>
                <w:noProof/>
                <w:spacing w:val="24"/>
                <w:sz w:val="20"/>
              </w:rPr>
              <w:drawing>
                <wp:inline distT="0" distB="0" distL="0" distR="0" wp14:anchorId="5CFD3EB9" wp14:editId="7A5C1A04">
                  <wp:extent cx="169251" cy="157162"/>
                  <wp:effectExtent l="0" t="0" r="0" b="0"/>
                  <wp:docPr id="93" name="image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59.png"/>
                          <pic:cNvPicPr/>
                        </pic:nvPicPr>
                        <pic:blipFill>
                          <a:blip r:embed="rId90" cstate="print"/>
                          <a:stretch>
                            <a:fillRect/>
                          </a:stretch>
                        </pic:blipFill>
                        <pic:spPr>
                          <a:xfrm>
                            <a:off x="0" y="0"/>
                            <a:ext cx="169251" cy="157162"/>
                          </a:xfrm>
                          <a:prstGeom prst="rect">
                            <a:avLst/>
                          </a:prstGeom>
                        </pic:spPr>
                      </pic:pic>
                    </a:graphicData>
                  </a:graphic>
                </wp:inline>
              </w:drawing>
            </w:r>
          </w:p>
        </w:tc>
        <w:tc>
          <w:tcPr>
            <w:tcW w:w="4251" w:type="dxa"/>
            <w:vMerge/>
          </w:tcPr>
          <w:p w:rsidR="00D8705A" w:rsidRDefault="00D8705A">
            <w:pPr>
              <w:pStyle w:val="TableParagraph"/>
              <w:rPr>
                <w:rFonts w:ascii="Times New Roman"/>
                <w:sz w:val="24"/>
              </w:rPr>
            </w:pPr>
          </w:p>
        </w:tc>
      </w:tr>
      <w:tr w:rsidR="00D8705A" w:rsidTr="00C62C0B">
        <w:trPr>
          <w:trHeight w:val="575"/>
        </w:trPr>
        <w:tc>
          <w:tcPr>
            <w:tcW w:w="566" w:type="dxa"/>
            <w:vMerge/>
            <w:tcBorders>
              <w:top w:val="nil"/>
            </w:tcBorders>
            <w:textDirection w:val="btLr"/>
          </w:tcPr>
          <w:p w:rsidR="00D8705A" w:rsidRDefault="00D8705A">
            <w:pPr>
              <w:rPr>
                <w:sz w:val="2"/>
                <w:szCs w:val="2"/>
              </w:rPr>
            </w:pPr>
          </w:p>
        </w:tc>
        <w:tc>
          <w:tcPr>
            <w:tcW w:w="1416" w:type="dxa"/>
            <w:vMerge/>
            <w:tcBorders>
              <w:top w:val="nil"/>
            </w:tcBorders>
            <w:textDirection w:val="btLr"/>
          </w:tcPr>
          <w:p w:rsidR="00D8705A" w:rsidRDefault="00D8705A">
            <w:pPr>
              <w:rPr>
                <w:sz w:val="2"/>
                <w:szCs w:val="2"/>
              </w:rPr>
            </w:pPr>
          </w:p>
        </w:tc>
        <w:tc>
          <w:tcPr>
            <w:tcW w:w="4253" w:type="dxa"/>
            <w:tcBorders>
              <w:top w:val="nil"/>
              <w:bottom w:val="nil"/>
            </w:tcBorders>
          </w:tcPr>
          <w:p w:rsidR="00D8705A" w:rsidRDefault="00D8705A">
            <w:pPr>
              <w:pStyle w:val="TableParagraph"/>
              <w:rPr>
                <w:rFonts w:ascii="Times New Roman"/>
                <w:sz w:val="24"/>
              </w:rPr>
            </w:pPr>
          </w:p>
        </w:tc>
        <w:tc>
          <w:tcPr>
            <w:tcW w:w="4253" w:type="dxa"/>
            <w:tcBorders>
              <w:top w:val="nil"/>
              <w:bottom w:val="nil"/>
            </w:tcBorders>
          </w:tcPr>
          <w:p w:rsidR="00D8705A" w:rsidRDefault="00D8705A">
            <w:pPr>
              <w:pStyle w:val="TableParagraph"/>
              <w:spacing w:before="8"/>
              <w:rPr>
                <w:rFonts w:ascii="Trebuchet MS"/>
                <w:sz w:val="15"/>
              </w:rPr>
            </w:pPr>
          </w:p>
          <w:p w:rsidR="00D8705A" w:rsidRDefault="00D8705A">
            <w:pPr>
              <w:pStyle w:val="TableParagraph"/>
              <w:ind w:left="489"/>
              <w:rPr>
                <w:rFonts w:ascii="Trebuchet MS"/>
                <w:sz w:val="20"/>
              </w:rPr>
            </w:pPr>
            <w:r>
              <w:rPr>
                <w:rFonts w:ascii="Trebuchet MS"/>
                <w:noProof/>
                <w:sz w:val="20"/>
              </w:rPr>
              <w:drawing>
                <wp:inline distT="0" distB="0" distL="0" distR="0" wp14:anchorId="3A5F115A" wp14:editId="6C2973F2">
                  <wp:extent cx="170992" cy="160305"/>
                  <wp:effectExtent l="0" t="0" r="0" b="0"/>
                  <wp:docPr id="95" name="image6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60.png"/>
                          <pic:cNvPicPr/>
                        </pic:nvPicPr>
                        <pic:blipFill>
                          <a:blip r:embed="rId91" cstate="print"/>
                          <a:stretch>
                            <a:fillRect/>
                          </a:stretch>
                        </pic:blipFill>
                        <pic:spPr>
                          <a:xfrm>
                            <a:off x="0" y="0"/>
                            <a:ext cx="170992" cy="160305"/>
                          </a:xfrm>
                          <a:prstGeom prst="rect">
                            <a:avLst/>
                          </a:prstGeom>
                        </pic:spPr>
                      </pic:pic>
                    </a:graphicData>
                  </a:graphic>
                </wp:inline>
              </w:drawing>
            </w:r>
            <w:r>
              <w:rPr>
                <w:rFonts w:ascii="Times New Roman"/>
                <w:spacing w:val="21"/>
                <w:sz w:val="20"/>
              </w:rPr>
              <w:t xml:space="preserve"> </w:t>
            </w:r>
            <w:r>
              <w:rPr>
                <w:rFonts w:ascii="Trebuchet MS"/>
                <w:noProof/>
                <w:spacing w:val="21"/>
                <w:position w:val="2"/>
                <w:sz w:val="20"/>
              </w:rPr>
              <w:drawing>
                <wp:inline distT="0" distB="0" distL="0" distR="0" wp14:anchorId="0D520B58" wp14:editId="1F89EF56">
                  <wp:extent cx="169251" cy="157162"/>
                  <wp:effectExtent l="0" t="0" r="0" b="0"/>
                  <wp:docPr id="97" name="image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61.png"/>
                          <pic:cNvPicPr/>
                        </pic:nvPicPr>
                        <pic:blipFill>
                          <a:blip r:embed="rId92" cstate="print"/>
                          <a:stretch>
                            <a:fillRect/>
                          </a:stretch>
                        </pic:blipFill>
                        <pic:spPr>
                          <a:xfrm>
                            <a:off x="0" y="0"/>
                            <a:ext cx="169251" cy="157162"/>
                          </a:xfrm>
                          <a:prstGeom prst="rect">
                            <a:avLst/>
                          </a:prstGeom>
                        </pic:spPr>
                      </pic:pic>
                    </a:graphicData>
                  </a:graphic>
                </wp:inline>
              </w:drawing>
            </w:r>
          </w:p>
        </w:tc>
        <w:tc>
          <w:tcPr>
            <w:tcW w:w="4251" w:type="dxa"/>
            <w:vMerge/>
          </w:tcPr>
          <w:p w:rsidR="00D8705A" w:rsidRDefault="00D8705A">
            <w:pPr>
              <w:pStyle w:val="TableParagraph"/>
              <w:rPr>
                <w:rFonts w:ascii="Times New Roman"/>
                <w:sz w:val="24"/>
              </w:rPr>
            </w:pPr>
          </w:p>
        </w:tc>
      </w:tr>
      <w:tr w:rsidR="00D8705A" w:rsidTr="00C62C0B">
        <w:trPr>
          <w:trHeight w:val="481"/>
        </w:trPr>
        <w:tc>
          <w:tcPr>
            <w:tcW w:w="566" w:type="dxa"/>
            <w:vMerge/>
            <w:tcBorders>
              <w:top w:val="nil"/>
            </w:tcBorders>
            <w:textDirection w:val="btLr"/>
          </w:tcPr>
          <w:p w:rsidR="00D8705A" w:rsidRDefault="00D8705A">
            <w:pPr>
              <w:rPr>
                <w:sz w:val="2"/>
                <w:szCs w:val="2"/>
              </w:rPr>
            </w:pPr>
          </w:p>
        </w:tc>
        <w:tc>
          <w:tcPr>
            <w:tcW w:w="1416" w:type="dxa"/>
            <w:vMerge/>
            <w:tcBorders>
              <w:top w:val="nil"/>
            </w:tcBorders>
            <w:textDirection w:val="btLr"/>
          </w:tcPr>
          <w:p w:rsidR="00D8705A" w:rsidRDefault="00D8705A">
            <w:pPr>
              <w:rPr>
                <w:sz w:val="2"/>
                <w:szCs w:val="2"/>
              </w:rPr>
            </w:pPr>
          </w:p>
        </w:tc>
        <w:tc>
          <w:tcPr>
            <w:tcW w:w="4253" w:type="dxa"/>
            <w:tcBorders>
              <w:top w:val="nil"/>
            </w:tcBorders>
          </w:tcPr>
          <w:p w:rsidR="00D8705A" w:rsidRDefault="00D8705A">
            <w:pPr>
              <w:pStyle w:val="TableParagraph"/>
              <w:rPr>
                <w:rFonts w:ascii="Times New Roman"/>
                <w:sz w:val="24"/>
              </w:rPr>
            </w:pPr>
          </w:p>
        </w:tc>
        <w:tc>
          <w:tcPr>
            <w:tcW w:w="4253" w:type="dxa"/>
            <w:tcBorders>
              <w:top w:val="nil"/>
            </w:tcBorders>
          </w:tcPr>
          <w:p w:rsidR="00D8705A" w:rsidRDefault="00D8705A">
            <w:pPr>
              <w:pStyle w:val="TableParagraph"/>
              <w:spacing w:before="1"/>
              <w:rPr>
                <w:rFonts w:ascii="Trebuchet MS"/>
                <w:sz w:val="11"/>
              </w:rPr>
            </w:pPr>
          </w:p>
          <w:p w:rsidR="00D8705A" w:rsidRDefault="00D8705A">
            <w:pPr>
              <w:pStyle w:val="TableParagraph"/>
              <w:ind w:left="535"/>
              <w:rPr>
                <w:rFonts w:ascii="Trebuchet MS"/>
                <w:sz w:val="20"/>
              </w:rPr>
            </w:pPr>
            <w:r>
              <w:rPr>
                <w:rFonts w:ascii="Trebuchet MS"/>
                <w:noProof/>
                <w:sz w:val="20"/>
              </w:rPr>
              <w:drawing>
                <wp:inline distT="0" distB="0" distL="0" distR="0" wp14:anchorId="09AF6AD8" wp14:editId="29A2A794">
                  <wp:extent cx="170776" cy="158686"/>
                  <wp:effectExtent l="0" t="0" r="0" b="0"/>
                  <wp:docPr id="99" name="image6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62.png"/>
                          <pic:cNvPicPr/>
                        </pic:nvPicPr>
                        <pic:blipFill>
                          <a:blip r:embed="rId93" cstate="print"/>
                          <a:stretch>
                            <a:fillRect/>
                          </a:stretch>
                        </pic:blipFill>
                        <pic:spPr>
                          <a:xfrm>
                            <a:off x="0" y="0"/>
                            <a:ext cx="170776" cy="158686"/>
                          </a:xfrm>
                          <a:prstGeom prst="rect">
                            <a:avLst/>
                          </a:prstGeom>
                        </pic:spPr>
                      </pic:pic>
                    </a:graphicData>
                  </a:graphic>
                </wp:inline>
              </w:drawing>
            </w:r>
          </w:p>
        </w:tc>
        <w:tc>
          <w:tcPr>
            <w:tcW w:w="4251" w:type="dxa"/>
            <w:vMerge/>
          </w:tcPr>
          <w:p w:rsidR="00D8705A" w:rsidRDefault="00D8705A">
            <w:pPr>
              <w:pStyle w:val="TableParagraph"/>
              <w:rPr>
                <w:rFonts w:ascii="Times New Roman"/>
                <w:sz w:val="24"/>
              </w:rPr>
            </w:pPr>
          </w:p>
        </w:tc>
      </w:tr>
    </w:tbl>
    <w:p w:rsidR="00162A5A" w:rsidRDefault="00162A5A">
      <w:pPr>
        <w:rPr>
          <w:rFonts w:ascii="Times New Roman"/>
          <w:sz w:val="24"/>
        </w:rPr>
        <w:sectPr w:rsidR="00162A5A">
          <w:pgSz w:w="16850" w:h="11900" w:orient="landscape"/>
          <w:pgMar w:top="1480" w:right="800" w:bottom="280" w:left="680" w:header="106" w:footer="0" w:gutter="0"/>
          <w:cols w:space="720"/>
        </w:sectPr>
      </w:pPr>
    </w:p>
    <w:p w:rsidR="00AA1B33" w:rsidRDefault="00AA1B33">
      <w:pPr>
        <w:pStyle w:val="BodyText"/>
        <w:rPr>
          <w:sz w:val="20"/>
        </w:rPr>
      </w:pPr>
    </w:p>
    <w:p w:rsidR="00162A5A" w:rsidRDefault="00162A5A">
      <w:pPr>
        <w:pStyle w:val="BodyText"/>
        <w:spacing w:before="1" w:after="1"/>
        <w:rPr>
          <w:sz w:val="17"/>
        </w:rPr>
      </w:pPr>
    </w:p>
    <w:tbl>
      <w:tblPr>
        <w:tblW w:w="0" w:type="auto"/>
        <w:tblInd w:w="3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95"/>
        <w:gridCol w:w="1087"/>
        <w:gridCol w:w="4053"/>
        <w:gridCol w:w="200"/>
        <w:gridCol w:w="4253"/>
        <w:gridCol w:w="80"/>
        <w:gridCol w:w="4171"/>
      </w:tblGrid>
      <w:tr w:rsidR="00162A5A" w:rsidTr="00EC00DA">
        <w:trPr>
          <w:trHeight w:val="453"/>
        </w:trPr>
        <w:tc>
          <w:tcPr>
            <w:tcW w:w="895" w:type="dxa"/>
          </w:tcPr>
          <w:p w:rsidR="00162A5A" w:rsidRDefault="00162A5A">
            <w:pPr>
              <w:pStyle w:val="TableParagraph"/>
              <w:rPr>
                <w:rFonts w:ascii="Times New Roman"/>
                <w:sz w:val="24"/>
              </w:rPr>
            </w:pPr>
          </w:p>
        </w:tc>
        <w:tc>
          <w:tcPr>
            <w:tcW w:w="1087" w:type="dxa"/>
          </w:tcPr>
          <w:p w:rsidR="00162A5A" w:rsidRPr="00A35A50" w:rsidRDefault="00D93D41">
            <w:pPr>
              <w:pStyle w:val="TableParagraph"/>
              <w:spacing w:before="54"/>
              <w:ind w:left="171"/>
              <w:rPr>
                <w:b/>
              </w:rPr>
            </w:pPr>
            <w:r w:rsidRPr="00A35A50">
              <w:rPr>
                <w:b/>
              </w:rPr>
              <w:t>Objective</w:t>
            </w:r>
          </w:p>
        </w:tc>
        <w:tc>
          <w:tcPr>
            <w:tcW w:w="4253" w:type="dxa"/>
            <w:gridSpan w:val="2"/>
          </w:tcPr>
          <w:p w:rsidR="00162A5A" w:rsidRPr="004B367C" w:rsidRDefault="00D93D41">
            <w:pPr>
              <w:pStyle w:val="TableParagraph"/>
              <w:spacing w:before="54"/>
              <w:ind w:left="1583" w:right="1574"/>
              <w:jc w:val="center"/>
              <w:rPr>
                <w:b/>
                <w:sz w:val="28"/>
                <w:u w:val="single"/>
              </w:rPr>
            </w:pPr>
            <w:r>
              <w:rPr>
                <w:b/>
                <w:sz w:val="28"/>
              </w:rPr>
              <w:t>Concrete</w:t>
            </w:r>
          </w:p>
        </w:tc>
        <w:tc>
          <w:tcPr>
            <w:tcW w:w="4253" w:type="dxa"/>
          </w:tcPr>
          <w:p w:rsidR="00162A5A" w:rsidRDefault="00D93D41">
            <w:pPr>
              <w:pStyle w:val="TableParagraph"/>
              <w:spacing w:before="54"/>
              <w:ind w:left="1583" w:right="1573"/>
              <w:jc w:val="center"/>
              <w:rPr>
                <w:b/>
                <w:sz w:val="28"/>
              </w:rPr>
            </w:pPr>
            <w:r>
              <w:rPr>
                <w:b/>
                <w:sz w:val="28"/>
              </w:rPr>
              <w:t>Pictorial</w:t>
            </w:r>
          </w:p>
        </w:tc>
        <w:tc>
          <w:tcPr>
            <w:tcW w:w="4251" w:type="dxa"/>
            <w:gridSpan w:val="2"/>
          </w:tcPr>
          <w:p w:rsidR="00162A5A" w:rsidRDefault="00D93D41">
            <w:pPr>
              <w:pStyle w:val="TableParagraph"/>
              <w:spacing w:before="54"/>
              <w:ind w:left="1581" w:right="1573"/>
              <w:jc w:val="center"/>
              <w:rPr>
                <w:b/>
                <w:sz w:val="28"/>
              </w:rPr>
            </w:pPr>
            <w:r>
              <w:rPr>
                <w:b/>
                <w:sz w:val="28"/>
              </w:rPr>
              <w:t>Abstract</w:t>
            </w:r>
          </w:p>
        </w:tc>
      </w:tr>
      <w:tr w:rsidR="009F2D97" w:rsidTr="00EC00DA">
        <w:trPr>
          <w:cantSplit/>
          <w:trHeight w:val="1134"/>
        </w:trPr>
        <w:tc>
          <w:tcPr>
            <w:tcW w:w="895" w:type="dxa"/>
            <w:textDirection w:val="btLr"/>
            <w:vAlign w:val="center"/>
          </w:tcPr>
          <w:p w:rsidR="009F2D97" w:rsidRPr="009F2D97" w:rsidRDefault="00A81A41" w:rsidP="00A81A41">
            <w:pPr>
              <w:pStyle w:val="TableParagraph"/>
              <w:spacing w:before="110"/>
              <w:ind w:left="113" w:right="2889"/>
              <w:rPr>
                <w:sz w:val="28"/>
              </w:rPr>
            </w:pPr>
            <w:r>
              <w:rPr>
                <w:sz w:val="20"/>
                <w:szCs w:val="20"/>
              </w:rPr>
              <w:t xml:space="preserve"> </w:t>
            </w:r>
            <w:r w:rsidR="00992C03" w:rsidRPr="00EC00DA">
              <w:rPr>
                <w:sz w:val="20"/>
                <w:szCs w:val="20"/>
              </w:rPr>
              <w:t>Y</w:t>
            </w:r>
            <w:r w:rsidR="00EC00DA" w:rsidRPr="00EC00DA">
              <w:rPr>
                <w:sz w:val="20"/>
                <w:szCs w:val="20"/>
              </w:rPr>
              <w:t>ear2/</w:t>
            </w:r>
            <w:r w:rsidR="009F2D97" w:rsidRPr="00EC00DA">
              <w:t>3</w:t>
            </w:r>
          </w:p>
        </w:tc>
        <w:tc>
          <w:tcPr>
            <w:tcW w:w="1087" w:type="dxa"/>
            <w:textDirection w:val="btLr"/>
          </w:tcPr>
          <w:p w:rsidR="00963A58" w:rsidRDefault="00963A58" w:rsidP="009F2D97">
            <w:pPr>
              <w:ind w:left="113" w:right="113"/>
              <w:jc w:val="center"/>
              <w:rPr>
                <w:sz w:val="20"/>
              </w:rPr>
            </w:pPr>
            <w:r>
              <w:rPr>
                <w:sz w:val="20"/>
              </w:rPr>
              <w:t xml:space="preserve">  </w:t>
            </w:r>
          </w:p>
          <w:p w:rsidR="009F2D97" w:rsidRPr="009F2D97" w:rsidRDefault="009F2D97" w:rsidP="009F2D97">
            <w:pPr>
              <w:ind w:left="113" w:right="113"/>
              <w:jc w:val="center"/>
            </w:pPr>
            <w:r w:rsidRPr="009F2D97">
              <w:rPr>
                <w:sz w:val="20"/>
              </w:rPr>
              <w:t>Add 2-digit numbers to 100</w:t>
            </w:r>
          </w:p>
        </w:tc>
        <w:tc>
          <w:tcPr>
            <w:tcW w:w="4253" w:type="dxa"/>
            <w:gridSpan w:val="2"/>
          </w:tcPr>
          <w:p w:rsidR="009F2D97" w:rsidRDefault="00963A58">
            <w:pPr>
              <w:pStyle w:val="TableParagraph"/>
              <w:spacing w:before="54"/>
              <w:ind w:left="1583" w:right="1574"/>
              <w:jc w:val="center"/>
              <w:rPr>
                <w:b/>
                <w:sz w:val="28"/>
              </w:rPr>
            </w:pPr>
            <w:r>
              <w:rPr>
                <w:noProof/>
              </w:rPr>
              <w:drawing>
                <wp:anchor distT="0" distB="0" distL="114300" distR="114300" simplePos="0" relativeHeight="486516736" behindDoc="1" locked="0" layoutInCell="1" allowOverlap="1" wp14:anchorId="30A21649" wp14:editId="553DAE35">
                  <wp:simplePos x="0" y="0"/>
                  <wp:positionH relativeFrom="column">
                    <wp:posOffset>135467</wp:posOffset>
                  </wp:positionH>
                  <wp:positionV relativeFrom="paragraph">
                    <wp:posOffset>1059815</wp:posOffset>
                  </wp:positionV>
                  <wp:extent cx="1438910" cy="857885"/>
                  <wp:effectExtent l="0" t="0" r="8890" b="0"/>
                  <wp:wrapTight wrapText="bothSides">
                    <wp:wrapPolygon edited="0">
                      <wp:start x="0" y="0"/>
                      <wp:lineTo x="0" y="21104"/>
                      <wp:lineTo x="21447" y="21104"/>
                      <wp:lineTo x="21447" y="0"/>
                      <wp:lineTo x="0" y="0"/>
                    </wp:wrapPolygon>
                  </wp:wrapTight>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4" cstate="print">
                            <a:extLst>
                              <a:ext uri="{28A0092B-C50C-407E-A947-70E740481C1C}">
                                <a14:useLocalDpi xmlns:a14="http://schemas.microsoft.com/office/drawing/2010/main" val="0"/>
                              </a:ext>
                            </a:extLst>
                          </a:blip>
                          <a:srcRect t="14424"/>
                          <a:stretch/>
                        </pic:blipFill>
                        <pic:spPr bwMode="auto">
                          <a:xfrm>
                            <a:off x="0" y="0"/>
                            <a:ext cx="1438910" cy="857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486514688" behindDoc="1" locked="0" layoutInCell="1" allowOverlap="1" wp14:anchorId="1C81F1AB">
                  <wp:simplePos x="0" y="0"/>
                  <wp:positionH relativeFrom="column">
                    <wp:posOffset>135255</wp:posOffset>
                  </wp:positionH>
                  <wp:positionV relativeFrom="paragraph">
                    <wp:posOffset>211808</wp:posOffset>
                  </wp:positionV>
                  <wp:extent cx="2231991" cy="732712"/>
                  <wp:effectExtent l="0" t="0" r="0" b="0"/>
                  <wp:wrapTight wrapText="bothSides">
                    <wp:wrapPolygon edited="0">
                      <wp:start x="0" y="0"/>
                      <wp:lineTo x="0" y="20794"/>
                      <wp:lineTo x="21391" y="20794"/>
                      <wp:lineTo x="21391" y="0"/>
                      <wp:lineTo x="0" y="0"/>
                    </wp:wrapPolygon>
                  </wp:wrapTight>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5">
                            <a:extLst>
                              <a:ext uri="{28A0092B-C50C-407E-A947-70E740481C1C}">
                                <a14:useLocalDpi xmlns:a14="http://schemas.microsoft.com/office/drawing/2010/main" val="0"/>
                              </a:ext>
                            </a:extLst>
                          </a:blip>
                          <a:srcRect l="38140" t="40010" r="36640" b="45265"/>
                          <a:stretch/>
                        </pic:blipFill>
                        <pic:spPr bwMode="auto">
                          <a:xfrm>
                            <a:off x="0" y="0"/>
                            <a:ext cx="2231991" cy="73271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253" w:type="dxa"/>
          </w:tcPr>
          <w:p w:rsidR="00963A58" w:rsidRDefault="0094617C">
            <w:pPr>
              <w:pStyle w:val="TableParagraph"/>
              <w:spacing w:before="54"/>
              <w:ind w:left="1583" w:right="1573"/>
              <w:jc w:val="center"/>
              <w:rPr>
                <w:b/>
                <w:sz w:val="28"/>
              </w:rPr>
            </w:pPr>
            <w:r>
              <w:rPr>
                <w:b/>
                <w:noProof/>
                <w:sz w:val="28"/>
              </w:rPr>
              <w:drawing>
                <wp:anchor distT="0" distB="0" distL="114300" distR="114300" simplePos="0" relativeHeight="486513664" behindDoc="1" locked="0" layoutInCell="1" allowOverlap="1" wp14:anchorId="3B984CDF">
                  <wp:simplePos x="0" y="0"/>
                  <wp:positionH relativeFrom="column">
                    <wp:posOffset>321239</wp:posOffset>
                  </wp:positionH>
                  <wp:positionV relativeFrom="paragraph">
                    <wp:posOffset>955534</wp:posOffset>
                  </wp:positionV>
                  <wp:extent cx="1438910" cy="1024255"/>
                  <wp:effectExtent l="0" t="0" r="8890" b="4445"/>
                  <wp:wrapTight wrapText="bothSides">
                    <wp:wrapPolygon edited="0">
                      <wp:start x="0" y="0"/>
                      <wp:lineTo x="0" y="21292"/>
                      <wp:lineTo x="21447" y="21292"/>
                      <wp:lineTo x="21447" y="0"/>
                      <wp:lineTo x="0" y="0"/>
                    </wp:wrapPolygon>
                  </wp:wrapTight>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1438910" cy="102425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486517760" behindDoc="1" locked="0" layoutInCell="1" allowOverlap="1" wp14:anchorId="2EA8D672">
                  <wp:simplePos x="0" y="0"/>
                  <wp:positionH relativeFrom="column">
                    <wp:posOffset>150212</wp:posOffset>
                  </wp:positionH>
                  <wp:positionV relativeFrom="paragraph">
                    <wp:posOffset>268746</wp:posOffset>
                  </wp:positionV>
                  <wp:extent cx="2292985" cy="631825"/>
                  <wp:effectExtent l="0" t="0" r="0" b="0"/>
                  <wp:wrapTight wrapText="bothSides">
                    <wp:wrapPolygon edited="0">
                      <wp:start x="0" y="0"/>
                      <wp:lineTo x="0" y="20840"/>
                      <wp:lineTo x="21355" y="20840"/>
                      <wp:lineTo x="21355" y="0"/>
                      <wp:lineTo x="0" y="0"/>
                    </wp:wrapPolygon>
                  </wp:wrapTight>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5">
                            <a:extLst>
                              <a:ext uri="{28A0092B-C50C-407E-A947-70E740481C1C}">
                                <a14:useLocalDpi xmlns:a14="http://schemas.microsoft.com/office/drawing/2010/main" val="0"/>
                              </a:ext>
                            </a:extLst>
                          </a:blip>
                          <a:srcRect l="35536" t="29907" r="44532" b="60320"/>
                          <a:stretch/>
                        </pic:blipFill>
                        <pic:spPr bwMode="auto">
                          <a:xfrm>
                            <a:off x="0" y="0"/>
                            <a:ext cx="2292985" cy="6318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F2D97" w:rsidRDefault="009F2D97">
            <w:pPr>
              <w:pStyle w:val="TableParagraph"/>
              <w:spacing w:before="54"/>
              <w:ind w:left="1583" w:right="1573"/>
              <w:jc w:val="center"/>
              <w:rPr>
                <w:b/>
                <w:sz w:val="28"/>
              </w:rPr>
            </w:pPr>
          </w:p>
        </w:tc>
        <w:tc>
          <w:tcPr>
            <w:tcW w:w="4251" w:type="dxa"/>
            <w:gridSpan w:val="2"/>
          </w:tcPr>
          <w:p w:rsidR="0094617C" w:rsidRDefault="00963A58" w:rsidP="0094617C">
            <w:pPr>
              <w:pStyle w:val="TableParagraph"/>
              <w:ind w:right="220"/>
              <w:rPr>
                <w:sz w:val="24"/>
              </w:rPr>
            </w:pPr>
            <w:r w:rsidRPr="00963A58">
              <w:rPr>
                <w:sz w:val="24"/>
              </w:rPr>
              <w:t xml:space="preserve">At this stage, only </w:t>
            </w:r>
            <w:r>
              <w:rPr>
                <w:sz w:val="24"/>
              </w:rPr>
              <w:t>introduce formal column addition once children are secure with using concrete apparatus and using straws, for example</w:t>
            </w:r>
            <w:r w:rsidR="00A81A41">
              <w:rPr>
                <w:sz w:val="24"/>
              </w:rPr>
              <w:t>,</w:t>
            </w:r>
            <w:r>
              <w:rPr>
                <w:sz w:val="24"/>
              </w:rPr>
              <w:t xml:space="preserve"> becomes less efficient.  Children should still be using other strategies </w:t>
            </w:r>
            <w:r w:rsidR="0094617C">
              <w:rPr>
                <w:sz w:val="24"/>
              </w:rPr>
              <w:t xml:space="preserve">such as regrouping to make 10 so they can calculate mentally rather than becoming reliant on column addition. </w:t>
            </w:r>
          </w:p>
          <w:p w:rsidR="0094617C" w:rsidRDefault="0094617C" w:rsidP="0094617C">
            <w:pPr>
              <w:pStyle w:val="TableParagraph"/>
              <w:spacing w:line="234" w:lineRule="exact"/>
              <w:ind w:left="106"/>
              <w:rPr>
                <w:sz w:val="24"/>
              </w:rPr>
            </w:pPr>
            <w:r>
              <w:rPr>
                <w:sz w:val="24"/>
              </w:rPr>
              <w:t xml:space="preserve">       38             </w:t>
            </w:r>
            <w:r w:rsidRPr="00963A58">
              <w:rPr>
                <w:sz w:val="24"/>
              </w:rPr>
              <w:t>38 + 23 = 61</w:t>
            </w:r>
          </w:p>
          <w:p w:rsidR="0094617C" w:rsidRPr="0094617C" w:rsidRDefault="0094617C" w:rsidP="0094617C">
            <w:pPr>
              <w:pStyle w:val="TableParagraph"/>
              <w:spacing w:line="234" w:lineRule="exact"/>
              <w:ind w:left="106"/>
              <w:rPr>
                <w:sz w:val="24"/>
              </w:rPr>
            </w:pPr>
            <w:r w:rsidRPr="0094617C">
              <w:rPr>
                <w:sz w:val="24"/>
              </w:rPr>
              <w:t xml:space="preserve">      </w:t>
            </w:r>
            <w:r w:rsidRPr="0094617C">
              <w:rPr>
                <w:sz w:val="24"/>
                <w:u w:val="single"/>
              </w:rPr>
              <w:t xml:space="preserve"> 23</w:t>
            </w:r>
            <w:r w:rsidRPr="0094617C">
              <w:rPr>
                <w:sz w:val="24"/>
              </w:rPr>
              <w:t xml:space="preserve"> +        </w:t>
            </w:r>
          </w:p>
          <w:p w:rsidR="00963A58" w:rsidRPr="0094617C" w:rsidRDefault="0094617C" w:rsidP="0094617C">
            <w:pPr>
              <w:pStyle w:val="TableParagraph"/>
              <w:ind w:right="220"/>
              <w:rPr>
                <w:sz w:val="24"/>
                <w:u w:val="single"/>
              </w:rPr>
            </w:pPr>
            <w:r w:rsidRPr="0094617C">
              <w:rPr>
                <w:sz w:val="24"/>
              </w:rPr>
              <w:t xml:space="preserve">        </w:t>
            </w:r>
            <w:r w:rsidRPr="0094617C">
              <w:rPr>
                <w:sz w:val="24"/>
                <w:u w:val="single"/>
              </w:rPr>
              <w:t xml:space="preserve"> 61</w:t>
            </w:r>
          </w:p>
          <w:p w:rsidR="0094617C" w:rsidRPr="0094617C" w:rsidRDefault="0094617C" w:rsidP="0094617C">
            <w:pPr>
              <w:pStyle w:val="TableParagraph"/>
              <w:ind w:right="220"/>
              <w:rPr>
                <w:sz w:val="24"/>
              </w:rPr>
            </w:pPr>
          </w:p>
        </w:tc>
      </w:tr>
      <w:tr w:rsidR="00C30661" w:rsidTr="004453ED">
        <w:trPr>
          <w:cantSplit/>
          <w:trHeight w:val="5094"/>
        </w:trPr>
        <w:tc>
          <w:tcPr>
            <w:tcW w:w="895" w:type="dxa"/>
            <w:textDirection w:val="btLr"/>
            <w:vAlign w:val="center"/>
          </w:tcPr>
          <w:p w:rsidR="00C30661" w:rsidRPr="00EC00DA" w:rsidRDefault="004453ED" w:rsidP="004453ED">
            <w:pPr>
              <w:ind w:left="113" w:right="113"/>
              <w:jc w:val="center"/>
            </w:pPr>
            <w:r>
              <w:t>Year 3</w:t>
            </w:r>
          </w:p>
        </w:tc>
        <w:tc>
          <w:tcPr>
            <w:tcW w:w="1087" w:type="dxa"/>
            <w:textDirection w:val="btLr"/>
          </w:tcPr>
          <w:p w:rsidR="00C30661" w:rsidRDefault="00C30661" w:rsidP="009F2D97">
            <w:pPr>
              <w:ind w:left="113" w:right="113"/>
              <w:jc w:val="center"/>
              <w:rPr>
                <w:sz w:val="20"/>
              </w:rPr>
            </w:pPr>
            <w:r>
              <w:rPr>
                <w:sz w:val="20"/>
              </w:rPr>
              <w:t xml:space="preserve">Adding numbers </w:t>
            </w:r>
            <w:r w:rsidR="003644ED">
              <w:rPr>
                <w:sz w:val="20"/>
              </w:rPr>
              <w:t>with up</w:t>
            </w:r>
            <w:r>
              <w:rPr>
                <w:sz w:val="20"/>
              </w:rPr>
              <w:t xml:space="preserve"> to 3 digits </w:t>
            </w:r>
          </w:p>
        </w:tc>
        <w:tc>
          <w:tcPr>
            <w:tcW w:w="4253" w:type="dxa"/>
            <w:gridSpan w:val="2"/>
          </w:tcPr>
          <w:p w:rsidR="00055FC9" w:rsidRDefault="00055FC9" w:rsidP="00055FC9">
            <w:pPr>
              <w:pStyle w:val="TableParagraph"/>
              <w:ind w:right="220"/>
              <w:rPr>
                <w:sz w:val="24"/>
              </w:rPr>
            </w:pPr>
            <w:r w:rsidRPr="00055FC9">
              <w:rPr>
                <w:noProof/>
                <w:sz w:val="24"/>
              </w:rPr>
              <w:drawing>
                <wp:anchor distT="0" distB="0" distL="114300" distR="114300" simplePos="0" relativeHeight="486518784" behindDoc="1" locked="0" layoutInCell="1" allowOverlap="1">
                  <wp:simplePos x="0" y="0"/>
                  <wp:positionH relativeFrom="column">
                    <wp:posOffset>123966</wp:posOffset>
                  </wp:positionH>
                  <wp:positionV relativeFrom="paragraph">
                    <wp:posOffset>564</wp:posOffset>
                  </wp:positionV>
                  <wp:extent cx="2087880" cy="1245235"/>
                  <wp:effectExtent l="0" t="0" r="7620" b="0"/>
                  <wp:wrapTight wrapText="bothSides">
                    <wp:wrapPolygon edited="0">
                      <wp:start x="0" y="0"/>
                      <wp:lineTo x="0" y="21148"/>
                      <wp:lineTo x="21482" y="21148"/>
                      <wp:lineTo x="21482" y="0"/>
                      <wp:lineTo x="0" y="0"/>
                    </wp:wrapPolygon>
                  </wp:wrapTight>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rotWithShape="1">
                          <a:blip r:embed="rId97" cstate="print">
                            <a:extLst>
                              <a:ext uri="{28A0092B-C50C-407E-A947-70E740481C1C}">
                                <a14:useLocalDpi xmlns:a14="http://schemas.microsoft.com/office/drawing/2010/main" val="0"/>
                              </a:ext>
                            </a:extLst>
                          </a:blip>
                          <a:srcRect b="3389"/>
                          <a:stretch/>
                        </pic:blipFill>
                        <pic:spPr bwMode="auto">
                          <a:xfrm>
                            <a:off x="0" y="0"/>
                            <a:ext cx="2087880" cy="12452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55FC9" w:rsidRDefault="00055FC9" w:rsidP="00055FC9">
            <w:pPr>
              <w:pStyle w:val="TableParagraph"/>
              <w:ind w:right="220"/>
              <w:rPr>
                <w:sz w:val="24"/>
              </w:rPr>
            </w:pPr>
            <w:r w:rsidRPr="00055FC9">
              <w:rPr>
                <w:noProof/>
                <w:sz w:val="24"/>
              </w:rPr>
              <w:drawing>
                <wp:anchor distT="0" distB="0" distL="114300" distR="114300" simplePos="0" relativeHeight="486519808" behindDoc="1" locked="0" layoutInCell="1" allowOverlap="1">
                  <wp:simplePos x="0" y="0"/>
                  <wp:positionH relativeFrom="column">
                    <wp:posOffset>253577</wp:posOffset>
                  </wp:positionH>
                  <wp:positionV relativeFrom="paragraph">
                    <wp:posOffset>1081331</wp:posOffset>
                  </wp:positionV>
                  <wp:extent cx="1873885" cy="1270000"/>
                  <wp:effectExtent l="0" t="0" r="0" b="6350"/>
                  <wp:wrapTight wrapText="bothSides">
                    <wp:wrapPolygon edited="0">
                      <wp:start x="0" y="0"/>
                      <wp:lineTo x="0" y="21384"/>
                      <wp:lineTo x="21300" y="21384"/>
                      <wp:lineTo x="21300" y="0"/>
                      <wp:lineTo x="0" y="0"/>
                    </wp:wrapPolygon>
                  </wp:wrapTight>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98" cstate="print">
                            <a:extLst>
                              <a:ext uri="{28A0092B-C50C-407E-A947-70E740481C1C}">
                                <a14:useLocalDpi xmlns:a14="http://schemas.microsoft.com/office/drawing/2010/main" val="0"/>
                              </a:ext>
                            </a:extLst>
                          </a:blip>
                          <a:srcRect r="25628"/>
                          <a:stretch/>
                        </pic:blipFill>
                        <pic:spPr bwMode="auto">
                          <a:xfrm>
                            <a:off x="0" y="0"/>
                            <a:ext cx="1873885" cy="1270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62366" w:rsidRPr="00055FC9" w:rsidRDefault="00814495" w:rsidP="00055FC9">
            <w:pPr>
              <w:pStyle w:val="TableParagraph"/>
              <w:ind w:right="220"/>
            </w:pPr>
            <w:r w:rsidRPr="00055FC9">
              <w:t xml:space="preserve">Make both </w:t>
            </w:r>
            <w:r w:rsidR="003644ED">
              <w:t>N</w:t>
            </w:r>
            <w:r w:rsidRPr="00055FC9">
              <w:t xml:space="preserve">umbers on a place </w:t>
            </w:r>
            <w:r w:rsidR="003644ED" w:rsidRPr="00055FC9">
              <w:t>value grid</w:t>
            </w:r>
            <w:r w:rsidR="00055FC9" w:rsidRPr="00055FC9">
              <w:t xml:space="preserve">. </w:t>
            </w:r>
            <w:r w:rsidRPr="00055FC9">
              <w:t>Add the ones and exchange 10 ones for a ten</w:t>
            </w:r>
            <w:r w:rsidR="00262366" w:rsidRPr="00055FC9">
              <w:t>. Add the tens and exchange 10 tens for 100.</w:t>
            </w:r>
            <w:r w:rsidR="00262366" w:rsidRPr="00055FC9">
              <w:rPr>
                <w:noProof/>
              </w:rPr>
              <w:t xml:space="preserve"> </w:t>
            </w:r>
          </w:p>
        </w:tc>
        <w:tc>
          <w:tcPr>
            <w:tcW w:w="4253" w:type="dxa"/>
          </w:tcPr>
          <w:p w:rsidR="004B367C" w:rsidRPr="00055FC9" w:rsidRDefault="00055FC9" w:rsidP="00055FC9">
            <w:pPr>
              <w:pStyle w:val="TableParagraph"/>
              <w:ind w:right="220"/>
            </w:pPr>
            <w:r w:rsidRPr="00055FC9">
              <w:t xml:space="preserve">Children will be able to draw a pictorial representation of the columns and place value </w:t>
            </w:r>
            <w:r w:rsidR="003644ED" w:rsidRPr="00055FC9">
              <w:t>counters</w:t>
            </w:r>
            <w:r w:rsidRPr="00055FC9">
              <w:t xml:space="preserve"> to support their learning and understanding. </w:t>
            </w:r>
          </w:p>
          <w:p w:rsidR="002013A7" w:rsidRDefault="00814495" w:rsidP="002013A7">
            <w:pPr>
              <w:pStyle w:val="TableParagraph"/>
              <w:tabs>
                <w:tab w:val="left" w:pos="1436"/>
                <w:tab w:val="left" w:pos="2588"/>
              </w:tabs>
              <w:spacing w:line="292" w:lineRule="exact"/>
              <w:ind w:left="108"/>
              <w:rPr>
                <w:sz w:val="24"/>
              </w:rPr>
            </w:pPr>
            <w:r>
              <w:rPr>
                <w:sz w:val="24"/>
              </w:rPr>
              <w:t>100s</w:t>
            </w:r>
            <w:r>
              <w:rPr>
                <w:sz w:val="24"/>
              </w:rPr>
              <w:tab/>
              <w:t>10s</w:t>
            </w:r>
            <w:r>
              <w:rPr>
                <w:sz w:val="24"/>
              </w:rPr>
              <w:tab/>
              <w:t>1s</w:t>
            </w:r>
            <w:r w:rsidR="002013A7">
              <w:rPr>
                <w:sz w:val="24"/>
              </w:rPr>
              <w:t xml:space="preserve"> </w:t>
            </w:r>
          </w:p>
          <w:p w:rsidR="00814495" w:rsidRDefault="002013A7" w:rsidP="00814495">
            <w:pPr>
              <w:pStyle w:val="TableParagraph"/>
              <w:spacing w:before="3"/>
              <w:rPr>
                <w:rFonts w:ascii="Trebuchet MS"/>
                <w:sz w:val="9"/>
              </w:rPr>
            </w:pPr>
            <w:r>
              <w:rPr>
                <w:rFonts w:ascii="Trebuchet MS"/>
                <w:noProof/>
                <w:spacing w:val="1"/>
                <w:position w:val="25"/>
                <w:sz w:val="20"/>
              </w:rPr>
              <mc:AlternateContent>
                <mc:Choice Requires="wpg">
                  <w:drawing>
                    <wp:anchor distT="0" distB="0" distL="114300" distR="114300" simplePos="0" relativeHeight="486525952" behindDoc="0" locked="0" layoutInCell="1" allowOverlap="1">
                      <wp:simplePos x="0" y="0"/>
                      <wp:positionH relativeFrom="column">
                        <wp:posOffset>1550176</wp:posOffset>
                      </wp:positionH>
                      <wp:positionV relativeFrom="paragraph">
                        <wp:posOffset>34643</wp:posOffset>
                      </wp:positionV>
                      <wp:extent cx="438926" cy="283845"/>
                      <wp:effectExtent l="0" t="0" r="0" b="20955"/>
                      <wp:wrapTight wrapText="bothSides">
                        <wp:wrapPolygon edited="0">
                          <wp:start x="0" y="0"/>
                          <wp:lineTo x="0" y="21745"/>
                          <wp:lineTo x="7502" y="21745"/>
                          <wp:lineTo x="20631" y="20295"/>
                          <wp:lineTo x="20631" y="5799"/>
                          <wp:lineTo x="14067" y="0"/>
                          <wp:lineTo x="0" y="0"/>
                        </wp:wrapPolygon>
                      </wp:wrapTight>
                      <wp:docPr id="488" name="Group 488"/>
                      <wp:cNvGraphicFramePr/>
                      <a:graphic xmlns:a="http://schemas.openxmlformats.org/drawingml/2006/main">
                        <a:graphicData uri="http://schemas.microsoft.com/office/word/2010/wordprocessingGroup">
                          <wpg:wgp>
                            <wpg:cNvGrpSpPr/>
                            <wpg:grpSpPr>
                              <a:xfrm>
                                <a:off x="0" y="0"/>
                                <a:ext cx="438926" cy="283845"/>
                                <a:chOff x="0" y="0"/>
                                <a:chExt cx="438926" cy="283845"/>
                              </a:xfrm>
                            </wpg:grpSpPr>
                            <wpg:grpSp>
                              <wpg:cNvPr id="478" name="Group 130"/>
                              <wpg:cNvGrpSpPr>
                                <a:grpSpLocks/>
                              </wpg:cNvGrpSpPr>
                              <wpg:grpSpPr bwMode="auto">
                                <a:xfrm>
                                  <a:off x="0" y="0"/>
                                  <a:ext cx="281940" cy="283845"/>
                                  <a:chOff x="0" y="0"/>
                                  <a:chExt cx="444" cy="447"/>
                                </a:xfrm>
                              </wpg:grpSpPr>
                              <wps:wsp>
                                <wps:cNvPr id="479" name="Freeform 138"/>
                                <wps:cNvSpPr>
                                  <a:spLocks/>
                                </wps:cNvSpPr>
                                <wps:spPr bwMode="auto">
                                  <a:xfrm>
                                    <a:off x="9" y="9"/>
                                    <a:ext cx="192" cy="176"/>
                                  </a:xfrm>
                                  <a:custGeom>
                                    <a:avLst/>
                                    <a:gdLst>
                                      <a:gd name="T0" fmla="+- 0 106 10"/>
                                      <a:gd name="T1" fmla="*/ T0 w 192"/>
                                      <a:gd name="T2" fmla="+- 0 10 10"/>
                                      <a:gd name="T3" fmla="*/ 10 h 176"/>
                                      <a:gd name="T4" fmla="+- 0 68 10"/>
                                      <a:gd name="T5" fmla="*/ T4 w 192"/>
                                      <a:gd name="T6" fmla="+- 0 16 10"/>
                                      <a:gd name="T7" fmla="*/ 16 h 176"/>
                                      <a:gd name="T8" fmla="+- 0 38 10"/>
                                      <a:gd name="T9" fmla="*/ T8 w 192"/>
                                      <a:gd name="T10" fmla="+- 0 35 10"/>
                                      <a:gd name="T11" fmla="*/ 35 h 176"/>
                                      <a:gd name="T12" fmla="+- 0 17 10"/>
                                      <a:gd name="T13" fmla="*/ T12 w 192"/>
                                      <a:gd name="T14" fmla="+- 0 63 10"/>
                                      <a:gd name="T15" fmla="*/ 63 h 176"/>
                                      <a:gd name="T16" fmla="+- 0 10 10"/>
                                      <a:gd name="T17" fmla="*/ T16 w 192"/>
                                      <a:gd name="T18" fmla="+- 0 97 10"/>
                                      <a:gd name="T19" fmla="*/ 97 h 176"/>
                                      <a:gd name="T20" fmla="+- 0 17 10"/>
                                      <a:gd name="T21" fmla="*/ T20 w 192"/>
                                      <a:gd name="T22" fmla="+- 0 131 10"/>
                                      <a:gd name="T23" fmla="*/ 131 h 176"/>
                                      <a:gd name="T24" fmla="+- 0 38 10"/>
                                      <a:gd name="T25" fmla="*/ T24 w 192"/>
                                      <a:gd name="T26" fmla="+- 0 159 10"/>
                                      <a:gd name="T27" fmla="*/ 159 h 176"/>
                                      <a:gd name="T28" fmla="+- 0 68 10"/>
                                      <a:gd name="T29" fmla="*/ T28 w 192"/>
                                      <a:gd name="T30" fmla="+- 0 178 10"/>
                                      <a:gd name="T31" fmla="*/ 178 h 176"/>
                                      <a:gd name="T32" fmla="+- 0 106 10"/>
                                      <a:gd name="T33" fmla="*/ T32 w 192"/>
                                      <a:gd name="T34" fmla="+- 0 185 10"/>
                                      <a:gd name="T35" fmla="*/ 185 h 176"/>
                                      <a:gd name="T36" fmla="+- 0 143 10"/>
                                      <a:gd name="T37" fmla="*/ T36 w 192"/>
                                      <a:gd name="T38" fmla="+- 0 178 10"/>
                                      <a:gd name="T39" fmla="*/ 178 h 176"/>
                                      <a:gd name="T40" fmla="+- 0 173 10"/>
                                      <a:gd name="T41" fmla="*/ T40 w 192"/>
                                      <a:gd name="T42" fmla="+- 0 159 10"/>
                                      <a:gd name="T43" fmla="*/ 159 h 176"/>
                                      <a:gd name="T44" fmla="+- 0 194 10"/>
                                      <a:gd name="T45" fmla="*/ T44 w 192"/>
                                      <a:gd name="T46" fmla="+- 0 131 10"/>
                                      <a:gd name="T47" fmla="*/ 131 h 176"/>
                                      <a:gd name="T48" fmla="+- 0 202 10"/>
                                      <a:gd name="T49" fmla="*/ T48 w 192"/>
                                      <a:gd name="T50" fmla="+- 0 97 10"/>
                                      <a:gd name="T51" fmla="*/ 97 h 176"/>
                                      <a:gd name="T52" fmla="+- 0 194 10"/>
                                      <a:gd name="T53" fmla="*/ T52 w 192"/>
                                      <a:gd name="T54" fmla="+- 0 63 10"/>
                                      <a:gd name="T55" fmla="*/ 63 h 176"/>
                                      <a:gd name="T56" fmla="+- 0 173 10"/>
                                      <a:gd name="T57" fmla="*/ T56 w 192"/>
                                      <a:gd name="T58" fmla="+- 0 35 10"/>
                                      <a:gd name="T59" fmla="*/ 35 h 176"/>
                                      <a:gd name="T60" fmla="+- 0 143 10"/>
                                      <a:gd name="T61" fmla="*/ T60 w 192"/>
                                      <a:gd name="T62" fmla="+- 0 16 10"/>
                                      <a:gd name="T63" fmla="*/ 16 h 176"/>
                                      <a:gd name="T64" fmla="+- 0 106 10"/>
                                      <a:gd name="T65" fmla="*/ T64 w 192"/>
                                      <a:gd name="T66" fmla="+- 0 10 10"/>
                                      <a:gd name="T67" fmla="*/ 10 h 1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92" h="176">
                                        <a:moveTo>
                                          <a:pt x="96" y="0"/>
                                        </a:moveTo>
                                        <a:lnTo>
                                          <a:pt x="58" y="6"/>
                                        </a:lnTo>
                                        <a:lnTo>
                                          <a:pt x="28" y="25"/>
                                        </a:lnTo>
                                        <a:lnTo>
                                          <a:pt x="7" y="53"/>
                                        </a:lnTo>
                                        <a:lnTo>
                                          <a:pt x="0" y="87"/>
                                        </a:lnTo>
                                        <a:lnTo>
                                          <a:pt x="7" y="121"/>
                                        </a:lnTo>
                                        <a:lnTo>
                                          <a:pt x="28" y="149"/>
                                        </a:lnTo>
                                        <a:lnTo>
                                          <a:pt x="58" y="168"/>
                                        </a:lnTo>
                                        <a:lnTo>
                                          <a:pt x="96" y="175"/>
                                        </a:lnTo>
                                        <a:lnTo>
                                          <a:pt x="133" y="168"/>
                                        </a:lnTo>
                                        <a:lnTo>
                                          <a:pt x="163" y="149"/>
                                        </a:lnTo>
                                        <a:lnTo>
                                          <a:pt x="184" y="121"/>
                                        </a:lnTo>
                                        <a:lnTo>
                                          <a:pt x="192" y="87"/>
                                        </a:lnTo>
                                        <a:lnTo>
                                          <a:pt x="184" y="53"/>
                                        </a:lnTo>
                                        <a:lnTo>
                                          <a:pt x="163" y="25"/>
                                        </a:lnTo>
                                        <a:lnTo>
                                          <a:pt x="133" y="6"/>
                                        </a:lnTo>
                                        <a:lnTo>
                                          <a:pt x="96" y="0"/>
                                        </a:lnTo>
                                        <a:close/>
                                      </a:path>
                                    </a:pathLst>
                                  </a:custGeom>
                                  <a:solidFill>
                                    <a:srgbClr val="A9D18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0" name="Freeform 137"/>
                                <wps:cNvSpPr>
                                  <a:spLocks/>
                                </wps:cNvSpPr>
                                <wps:spPr bwMode="auto">
                                  <a:xfrm>
                                    <a:off x="9" y="9"/>
                                    <a:ext cx="192" cy="176"/>
                                  </a:xfrm>
                                  <a:custGeom>
                                    <a:avLst/>
                                    <a:gdLst>
                                      <a:gd name="T0" fmla="+- 0 10 10"/>
                                      <a:gd name="T1" fmla="*/ T0 w 192"/>
                                      <a:gd name="T2" fmla="+- 0 97 10"/>
                                      <a:gd name="T3" fmla="*/ 97 h 176"/>
                                      <a:gd name="T4" fmla="+- 0 17 10"/>
                                      <a:gd name="T5" fmla="*/ T4 w 192"/>
                                      <a:gd name="T6" fmla="+- 0 63 10"/>
                                      <a:gd name="T7" fmla="*/ 63 h 176"/>
                                      <a:gd name="T8" fmla="+- 0 38 10"/>
                                      <a:gd name="T9" fmla="*/ T8 w 192"/>
                                      <a:gd name="T10" fmla="+- 0 35 10"/>
                                      <a:gd name="T11" fmla="*/ 35 h 176"/>
                                      <a:gd name="T12" fmla="+- 0 68 10"/>
                                      <a:gd name="T13" fmla="*/ T12 w 192"/>
                                      <a:gd name="T14" fmla="+- 0 16 10"/>
                                      <a:gd name="T15" fmla="*/ 16 h 176"/>
                                      <a:gd name="T16" fmla="+- 0 106 10"/>
                                      <a:gd name="T17" fmla="*/ T16 w 192"/>
                                      <a:gd name="T18" fmla="+- 0 10 10"/>
                                      <a:gd name="T19" fmla="*/ 10 h 176"/>
                                      <a:gd name="T20" fmla="+- 0 143 10"/>
                                      <a:gd name="T21" fmla="*/ T20 w 192"/>
                                      <a:gd name="T22" fmla="+- 0 16 10"/>
                                      <a:gd name="T23" fmla="*/ 16 h 176"/>
                                      <a:gd name="T24" fmla="+- 0 173 10"/>
                                      <a:gd name="T25" fmla="*/ T24 w 192"/>
                                      <a:gd name="T26" fmla="+- 0 35 10"/>
                                      <a:gd name="T27" fmla="*/ 35 h 176"/>
                                      <a:gd name="T28" fmla="+- 0 194 10"/>
                                      <a:gd name="T29" fmla="*/ T28 w 192"/>
                                      <a:gd name="T30" fmla="+- 0 63 10"/>
                                      <a:gd name="T31" fmla="*/ 63 h 176"/>
                                      <a:gd name="T32" fmla="+- 0 202 10"/>
                                      <a:gd name="T33" fmla="*/ T32 w 192"/>
                                      <a:gd name="T34" fmla="+- 0 97 10"/>
                                      <a:gd name="T35" fmla="*/ 97 h 176"/>
                                      <a:gd name="T36" fmla="+- 0 194 10"/>
                                      <a:gd name="T37" fmla="*/ T36 w 192"/>
                                      <a:gd name="T38" fmla="+- 0 131 10"/>
                                      <a:gd name="T39" fmla="*/ 131 h 176"/>
                                      <a:gd name="T40" fmla="+- 0 173 10"/>
                                      <a:gd name="T41" fmla="*/ T40 w 192"/>
                                      <a:gd name="T42" fmla="+- 0 159 10"/>
                                      <a:gd name="T43" fmla="*/ 159 h 176"/>
                                      <a:gd name="T44" fmla="+- 0 143 10"/>
                                      <a:gd name="T45" fmla="*/ T44 w 192"/>
                                      <a:gd name="T46" fmla="+- 0 178 10"/>
                                      <a:gd name="T47" fmla="*/ 178 h 176"/>
                                      <a:gd name="T48" fmla="+- 0 106 10"/>
                                      <a:gd name="T49" fmla="*/ T48 w 192"/>
                                      <a:gd name="T50" fmla="+- 0 185 10"/>
                                      <a:gd name="T51" fmla="*/ 185 h 176"/>
                                      <a:gd name="T52" fmla="+- 0 68 10"/>
                                      <a:gd name="T53" fmla="*/ T52 w 192"/>
                                      <a:gd name="T54" fmla="+- 0 178 10"/>
                                      <a:gd name="T55" fmla="*/ 178 h 176"/>
                                      <a:gd name="T56" fmla="+- 0 38 10"/>
                                      <a:gd name="T57" fmla="*/ T56 w 192"/>
                                      <a:gd name="T58" fmla="+- 0 159 10"/>
                                      <a:gd name="T59" fmla="*/ 159 h 176"/>
                                      <a:gd name="T60" fmla="+- 0 17 10"/>
                                      <a:gd name="T61" fmla="*/ T60 w 192"/>
                                      <a:gd name="T62" fmla="+- 0 131 10"/>
                                      <a:gd name="T63" fmla="*/ 131 h 176"/>
                                      <a:gd name="T64" fmla="+- 0 10 10"/>
                                      <a:gd name="T65" fmla="*/ T64 w 192"/>
                                      <a:gd name="T66" fmla="+- 0 97 10"/>
                                      <a:gd name="T67" fmla="*/ 97 h 1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92" h="176">
                                        <a:moveTo>
                                          <a:pt x="0" y="87"/>
                                        </a:moveTo>
                                        <a:lnTo>
                                          <a:pt x="7" y="53"/>
                                        </a:lnTo>
                                        <a:lnTo>
                                          <a:pt x="28" y="25"/>
                                        </a:lnTo>
                                        <a:lnTo>
                                          <a:pt x="58" y="6"/>
                                        </a:lnTo>
                                        <a:lnTo>
                                          <a:pt x="96" y="0"/>
                                        </a:lnTo>
                                        <a:lnTo>
                                          <a:pt x="133" y="6"/>
                                        </a:lnTo>
                                        <a:lnTo>
                                          <a:pt x="163" y="25"/>
                                        </a:lnTo>
                                        <a:lnTo>
                                          <a:pt x="184" y="53"/>
                                        </a:lnTo>
                                        <a:lnTo>
                                          <a:pt x="192" y="87"/>
                                        </a:lnTo>
                                        <a:lnTo>
                                          <a:pt x="184" y="121"/>
                                        </a:lnTo>
                                        <a:lnTo>
                                          <a:pt x="163" y="149"/>
                                        </a:lnTo>
                                        <a:lnTo>
                                          <a:pt x="133" y="168"/>
                                        </a:lnTo>
                                        <a:lnTo>
                                          <a:pt x="96" y="175"/>
                                        </a:lnTo>
                                        <a:lnTo>
                                          <a:pt x="58" y="168"/>
                                        </a:lnTo>
                                        <a:lnTo>
                                          <a:pt x="28" y="149"/>
                                        </a:lnTo>
                                        <a:lnTo>
                                          <a:pt x="7" y="121"/>
                                        </a:lnTo>
                                        <a:lnTo>
                                          <a:pt x="0" y="87"/>
                                        </a:lnTo>
                                        <a:close/>
                                      </a:path>
                                    </a:pathLst>
                                  </a:custGeom>
                                  <a:noFill/>
                                  <a:ln w="12192">
                                    <a:solidFill>
                                      <a:srgbClr val="A9D18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1" name="Freeform 136"/>
                                <wps:cNvSpPr>
                                  <a:spLocks/>
                                </wps:cNvSpPr>
                                <wps:spPr bwMode="auto">
                                  <a:xfrm>
                                    <a:off x="19" y="261"/>
                                    <a:ext cx="192" cy="176"/>
                                  </a:xfrm>
                                  <a:custGeom>
                                    <a:avLst/>
                                    <a:gdLst>
                                      <a:gd name="T0" fmla="+- 0 115 19"/>
                                      <a:gd name="T1" fmla="*/ T0 w 192"/>
                                      <a:gd name="T2" fmla="+- 0 262 262"/>
                                      <a:gd name="T3" fmla="*/ 262 h 176"/>
                                      <a:gd name="T4" fmla="+- 0 78 19"/>
                                      <a:gd name="T5" fmla="*/ T4 w 192"/>
                                      <a:gd name="T6" fmla="+- 0 268 262"/>
                                      <a:gd name="T7" fmla="*/ 268 h 176"/>
                                      <a:gd name="T8" fmla="+- 0 47 19"/>
                                      <a:gd name="T9" fmla="*/ T8 w 192"/>
                                      <a:gd name="T10" fmla="+- 0 287 262"/>
                                      <a:gd name="T11" fmla="*/ 287 h 176"/>
                                      <a:gd name="T12" fmla="+- 0 27 19"/>
                                      <a:gd name="T13" fmla="*/ T12 w 192"/>
                                      <a:gd name="T14" fmla="+- 0 315 262"/>
                                      <a:gd name="T15" fmla="*/ 315 h 176"/>
                                      <a:gd name="T16" fmla="+- 0 19 19"/>
                                      <a:gd name="T17" fmla="*/ T16 w 192"/>
                                      <a:gd name="T18" fmla="+- 0 349 262"/>
                                      <a:gd name="T19" fmla="*/ 349 h 176"/>
                                      <a:gd name="T20" fmla="+- 0 27 19"/>
                                      <a:gd name="T21" fmla="*/ T20 w 192"/>
                                      <a:gd name="T22" fmla="+- 0 383 262"/>
                                      <a:gd name="T23" fmla="*/ 383 h 176"/>
                                      <a:gd name="T24" fmla="+- 0 47 19"/>
                                      <a:gd name="T25" fmla="*/ T24 w 192"/>
                                      <a:gd name="T26" fmla="+- 0 411 262"/>
                                      <a:gd name="T27" fmla="*/ 411 h 176"/>
                                      <a:gd name="T28" fmla="+- 0 78 19"/>
                                      <a:gd name="T29" fmla="*/ T28 w 192"/>
                                      <a:gd name="T30" fmla="+- 0 430 262"/>
                                      <a:gd name="T31" fmla="*/ 430 h 176"/>
                                      <a:gd name="T32" fmla="+- 0 115 19"/>
                                      <a:gd name="T33" fmla="*/ T32 w 192"/>
                                      <a:gd name="T34" fmla="+- 0 437 262"/>
                                      <a:gd name="T35" fmla="*/ 437 h 176"/>
                                      <a:gd name="T36" fmla="+- 0 153 19"/>
                                      <a:gd name="T37" fmla="*/ T36 w 192"/>
                                      <a:gd name="T38" fmla="+- 0 430 262"/>
                                      <a:gd name="T39" fmla="*/ 430 h 176"/>
                                      <a:gd name="T40" fmla="+- 0 183 19"/>
                                      <a:gd name="T41" fmla="*/ T40 w 192"/>
                                      <a:gd name="T42" fmla="+- 0 411 262"/>
                                      <a:gd name="T43" fmla="*/ 411 h 176"/>
                                      <a:gd name="T44" fmla="+- 0 204 19"/>
                                      <a:gd name="T45" fmla="*/ T44 w 192"/>
                                      <a:gd name="T46" fmla="+- 0 383 262"/>
                                      <a:gd name="T47" fmla="*/ 383 h 176"/>
                                      <a:gd name="T48" fmla="+- 0 211 19"/>
                                      <a:gd name="T49" fmla="*/ T48 w 192"/>
                                      <a:gd name="T50" fmla="+- 0 349 262"/>
                                      <a:gd name="T51" fmla="*/ 349 h 176"/>
                                      <a:gd name="T52" fmla="+- 0 204 19"/>
                                      <a:gd name="T53" fmla="*/ T52 w 192"/>
                                      <a:gd name="T54" fmla="+- 0 315 262"/>
                                      <a:gd name="T55" fmla="*/ 315 h 176"/>
                                      <a:gd name="T56" fmla="+- 0 183 19"/>
                                      <a:gd name="T57" fmla="*/ T56 w 192"/>
                                      <a:gd name="T58" fmla="+- 0 287 262"/>
                                      <a:gd name="T59" fmla="*/ 287 h 176"/>
                                      <a:gd name="T60" fmla="+- 0 153 19"/>
                                      <a:gd name="T61" fmla="*/ T60 w 192"/>
                                      <a:gd name="T62" fmla="+- 0 268 262"/>
                                      <a:gd name="T63" fmla="*/ 268 h 176"/>
                                      <a:gd name="T64" fmla="+- 0 115 19"/>
                                      <a:gd name="T65" fmla="*/ T64 w 192"/>
                                      <a:gd name="T66" fmla="+- 0 262 262"/>
                                      <a:gd name="T67" fmla="*/ 262 h 1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92" h="176">
                                        <a:moveTo>
                                          <a:pt x="96" y="0"/>
                                        </a:moveTo>
                                        <a:lnTo>
                                          <a:pt x="59" y="6"/>
                                        </a:lnTo>
                                        <a:lnTo>
                                          <a:pt x="28" y="25"/>
                                        </a:lnTo>
                                        <a:lnTo>
                                          <a:pt x="8" y="53"/>
                                        </a:lnTo>
                                        <a:lnTo>
                                          <a:pt x="0" y="87"/>
                                        </a:lnTo>
                                        <a:lnTo>
                                          <a:pt x="8" y="121"/>
                                        </a:lnTo>
                                        <a:lnTo>
                                          <a:pt x="28" y="149"/>
                                        </a:lnTo>
                                        <a:lnTo>
                                          <a:pt x="59" y="168"/>
                                        </a:lnTo>
                                        <a:lnTo>
                                          <a:pt x="96" y="175"/>
                                        </a:lnTo>
                                        <a:lnTo>
                                          <a:pt x="134" y="168"/>
                                        </a:lnTo>
                                        <a:lnTo>
                                          <a:pt x="164" y="149"/>
                                        </a:lnTo>
                                        <a:lnTo>
                                          <a:pt x="185" y="121"/>
                                        </a:lnTo>
                                        <a:lnTo>
                                          <a:pt x="192" y="87"/>
                                        </a:lnTo>
                                        <a:lnTo>
                                          <a:pt x="185" y="53"/>
                                        </a:lnTo>
                                        <a:lnTo>
                                          <a:pt x="164" y="25"/>
                                        </a:lnTo>
                                        <a:lnTo>
                                          <a:pt x="134" y="6"/>
                                        </a:lnTo>
                                        <a:lnTo>
                                          <a:pt x="96" y="0"/>
                                        </a:lnTo>
                                        <a:close/>
                                      </a:path>
                                    </a:pathLst>
                                  </a:custGeom>
                                  <a:solidFill>
                                    <a:srgbClr val="A9D18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2" name="Freeform 135"/>
                                <wps:cNvSpPr>
                                  <a:spLocks/>
                                </wps:cNvSpPr>
                                <wps:spPr bwMode="auto">
                                  <a:xfrm>
                                    <a:off x="19" y="261"/>
                                    <a:ext cx="192" cy="176"/>
                                  </a:xfrm>
                                  <a:custGeom>
                                    <a:avLst/>
                                    <a:gdLst>
                                      <a:gd name="T0" fmla="+- 0 19 19"/>
                                      <a:gd name="T1" fmla="*/ T0 w 192"/>
                                      <a:gd name="T2" fmla="+- 0 349 262"/>
                                      <a:gd name="T3" fmla="*/ 349 h 176"/>
                                      <a:gd name="T4" fmla="+- 0 27 19"/>
                                      <a:gd name="T5" fmla="*/ T4 w 192"/>
                                      <a:gd name="T6" fmla="+- 0 315 262"/>
                                      <a:gd name="T7" fmla="*/ 315 h 176"/>
                                      <a:gd name="T8" fmla="+- 0 47 19"/>
                                      <a:gd name="T9" fmla="*/ T8 w 192"/>
                                      <a:gd name="T10" fmla="+- 0 287 262"/>
                                      <a:gd name="T11" fmla="*/ 287 h 176"/>
                                      <a:gd name="T12" fmla="+- 0 78 19"/>
                                      <a:gd name="T13" fmla="*/ T12 w 192"/>
                                      <a:gd name="T14" fmla="+- 0 268 262"/>
                                      <a:gd name="T15" fmla="*/ 268 h 176"/>
                                      <a:gd name="T16" fmla="+- 0 115 19"/>
                                      <a:gd name="T17" fmla="*/ T16 w 192"/>
                                      <a:gd name="T18" fmla="+- 0 262 262"/>
                                      <a:gd name="T19" fmla="*/ 262 h 176"/>
                                      <a:gd name="T20" fmla="+- 0 153 19"/>
                                      <a:gd name="T21" fmla="*/ T20 w 192"/>
                                      <a:gd name="T22" fmla="+- 0 268 262"/>
                                      <a:gd name="T23" fmla="*/ 268 h 176"/>
                                      <a:gd name="T24" fmla="+- 0 183 19"/>
                                      <a:gd name="T25" fmla="*/ T24 w 192"/>
                                      <a:gd name="T26" fmla="+- 0 287 262"/>
                                      <a:gd name="T27" fmla="*/ 287 h 176"/>
                                      <a:gd name="T28" fmla="+- 0 204 19"/>
                                      <a:gd name="T29" fmla="*/ T28 w 192"/>
                                      <a:gd name="T30" fmla="+- 0 315 262"/>
                                      <a:gd name="T31" fmla="*/ 315 h 176"/>
                                      <a:gd name="T32" fmla="+- 0 211 19"/>
                                      <a:gd name="T33" fmla="*/ T32 w 192"/>
                                      <a:gd name="T34" fmla="+- 0 349 262"/>
                                      <a:gd name="T35" fmla="*/ 349 h 176"/>
                                      <a:gd name="T36" fmla="+- 0 204 19"/>
                                      <a:gd name="T37" fmla="*/ T36 w 192"/>
                                      <a:gd name="T38" fmla="+- 0 383 262"/>
                                      <a:gd name="T39" fmla="*/ 383 h 176"/>
                                      <a:gd name="T40" fmla="+- 0 183 19"/>
                                      <a:gd name="T41" fmla="*/ T40 w 192"/>
                                      <a:gd name="T42" fmla="+- 0 411 262"/>
                                      <a:gd name="T43" fmla="*/ 411 h 176"/>
                                      <a:gd name="T44" fmla="+- 0 153 19"/>
                                      <a:gd name="T45" fmla="*/ T44 w 192"/>
                                      <a:gd name="T46" fmla="+- 0 430 262"/>
                                      <a:gd name="T47" fmla="*/ 430 h 176"/>
                                      <a:gd name="T48" fmla="+- 0 115 19"/>
                                      <a:gd name="T49" fmla="*/ T48 w 192"/>
                                      <a:gd name="T50" fmla="+- 0 437 262"/>
                                      <a:gd name="T51" fmla="*/ 437 h 176"/>
                                      <a:gd name="T52" fmla="+- 0 78 19"/>
                                      <a:gd name="T53" fmla="*/ T52 w 192"/>
                                      <a:gd name="T54" fmla="+- 0 430 262"/>
                                      <a:gd name="T55" fmla="*/ 430 h 176"/>
                                      <a:gd name="T56" fmla="+- 0 47 19"/>
                                      <a:gd name="T57" fmla="*/ T56 w 192"/>
                                      <a:gd name="T58" fmla="+- 0 411 262"/>
                                      <a:gd name="T59" fmla="*/ 411 h 176"/>
                                      <a:gd name="T60" fmla="+- 0 27 19"/>
                                      <a:gd name="T61" fmla="*/ T60 w 192"/>
                                      <a:gd name="T62" fmla="+- 0 383 262"/>
                                      <a:gd name="T63" fmla="*/ 383 h 176"/>
                                      <a:gd name="T64" fmla="+- 0 19 19"/>
                                      <a:gd name="T65" fmla="*/ T64 w 192"/>
                                      <a:gd name="T66" fmla="+- 0 349 262"/>
                                      <a:gd name="T67" fmla="*/ 349 h 1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92" h="176">
                                        <a:moveTo>
                                          <a:pt x="0" y="87"/>
                                        </a:moveTo>
                                        <a:lnTo>
                                          <a:pt x="8" y="53"/>
                                        </a:lnTo>
                                        <a:lnTo>
                                          <a:pt x="28" y="25"/>
                                        </a:lnTo>
                                        <a:lnTo>
                                          <a:pt x="59" y="6"/>
                                        </a:lnTo>
                                        <a:lnTo>
                                          <a:pt x="96" y="0"/>
                                        </a:lnTo>
                                        <a:lnTo>
                                          <a:pt x="134" y="6"/>
                                        </a:lnTo>
                                        <a:lnTo>
                                          <a:pt x="164" y="25"/>
                                        </a:lnTo>
                                        <a:lnTo>
                                          <a:pt x="185" y="53"/>
                                        </a:lnTo>
                                        <a:lnTo>
                                          <a:pt x="192" y="87"/>
                                        </a:lnTo>
                                        <a:lnTo>
                                          <a:pt x="185" y="121"/>
                                        </a:lnTo>
                                        <a:lnTo>
                                          <a:pt x="164" y="149"/>
                                        </a:lnTo>
                                        <a:lnTo>
                                          <a:pt x="134" y="168"/>
                                        </a:lnTo>
                                        <a:lnTo>
                                          <a:pt x="96" y="175"/>
                                        </a:lnTo>
                                        <a:lnTo>
                                          <a:pt x="59" y="168"/>
                                        </a:lnTo>
                                        <a:lnTo>
                                          <a:pt x="28" y="149"/>
                                        </a:lnTo>
                                        <a:lnTo>
                                          <a:pt x="8" y="121"/>
                                        </a:lnTo>
                                        <a:lnTo>
                                          <a:pt x="0" y="87"/>
                                        </a:lnTo>
                                        <a:close/>
                                      </a:path>
                                    </a:pathLst>
                                  </a:custGeom>
                                  <a:noFill/>
                                  <a:ln w="12192">
                                    <a:solidFill>
                                      <a:srgbClr val="A9D18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3" name="Freeform 134"/>
                                <wps:cNvSpPr>
                                  <a:spLocks/>
                                </wps:cNvSpPr>
                                <wps:spPr bwMode="auto">
                                  <a:xfrm>
                                    <a:off x="242" y="249"/>
                                    <a:ext cx="192" cy="176"/>
                                  </a:xfrm>
                                  <a:custGeom>
                                    <a:avLst/>
                                    <a:gdLst>
                                      <a:gd name="T0" fmla="+- 0 338 242"/>
                                      <a:gd name="T1" fmla="*/ T0 w 192"/>
                                      <a:gd name="T2" fmla="+- 0 250 250"/>
                                      <a:gd name="T3" fmla="*/ 250 h 176"/>
                                      <a:gd name="T4" fmla="+- 0 301 242"/>
                                      <a:gd name="T5" fmla="*/ T4 w 192"/>
                                      <a:gd name="T6" fmla="+- 0 256 250"/>
                                      <a:gd name="T7" fmla="*/ 256 h 176"/>
                                      <a:gd name="T8" fmla="+- 0 271 242"/>
                                      <a:gd name="T9" fmla="*/ T8 w 192"/>
                                      <a:gd name="T10" fmla="+- 0 275 250"/>
                                      <a:gd name="T11" fmla="*/ 275 h 176"/>
                                      <a:gd name="T12" fmla="+- 0 250 242"/>
                                      <a:gd name="T13" fmla="*/ T12 w 192"/>
                                      <a:gd name="T14" fmla="+- 0 303 250"/>
                                      <a:gd name="T15" fmla="*/ 303 h 176"/>
                                      <a:gd name="T16" fmla="+- 0 242 242"/>
                                      <a:gd name="T17" fmla="*/ T16 w 192"/>
                                      <a:gd name="T18" fmla="+- 0 337 250"/>
                                      <a:gd name="T19" fmla="*/ 337 h 176"/>
                                      <a:gd name="T20" fmla="+- 0 250 242"/>
                                      <a:gd name="T21" fmla="*/ T20 w 192"/>
                                      <a:gd name="T22" fmla="+- 0 371 250"/>
                                      <a:gd name="T23" fmla="*/ 371 h 176"/>
                                      <a:gd name="T24" fmla="+- 0 271 242"/>
                                      <a:gd name="T25" fmla="*/ T24 w 192"/>
                                      <a:gd name="T26" fmla="+- 0 399 250"/>
                                      <a:gd name="T27" fmla="*/ 399 h 176"/>
                                      <a:gd name="T28" fmla="+- 0 301 242"/>
                                      <a:gd name="T29" fmla="*/ T28 w 192"/>
                                      <a:gd name="T30" fmla="+- 0 418 250"/>
                                      <a:gd name="T31" fmla="*/ 418 h 176"/>
                                      <a:gd name="T32" fmla="+- 0 338 242"/>
                                      <a:gd name="T33" fmla="*/ T32 w 192"/>
                                      <a:gd name="T34" fmla="+- 0 425 250"/>
                                      <a:gd name="T35" fmla="*/ 425 h 176"/>
                                      <a:gd name="T36" fmla="+- 0 376 242"/>
                                      <a:gd name="T37" fmla="*/ T36 w 192"/>
                                      <a:gd name="T38" fmla="+- 0 418 250"/>
                                      <a:gd name="T39" fmla="*/ 418 h 176"/>
                                      <a:gd name="T40" fmla="+- 0 406 242"/>
                                      <a:gd name="T41" fmla="*/ T40 w 192"/>
                                      <a:gd name="T42" fmla="+- 0 399 250"/>
                                      <a:gd name="T43" fmla="*/ 399 h 176"/>
                                      <a:gd name="T44" fmla="+- 0 427 242"/>
                                      <a:gd name="T45" fmla="*/ T44 w 192"/>
                                      <a:gd name="T46" fmla="+- 0 371 250"/>
                                      <a:gd name="T47" fmla="*/ 371 h 176"/>
                                      <a:gd name="T48" fmla="+- 0 434 242"/>
                                      <a:gd name="T49" fmla="*/ T48 w 192"/>
                                      <a:gd name="T50" fmla="+- 0 337 250"/>
                                      <a:gd name="T51" fmla="*/ 337 h 176"/>
                                      <a:gd name="T52" fmla="+- 0 427 242"/>
                                      <a:gd name="T53" fmla="*/ T52 w 192"/>
                                      <a:gd name="T54" fmla="+- 0 303 250"/>
                                      <a:gd name="T55" fmla="*/ 303 h 176"/>
                                      <a:gd name="T56" fmla="+- 0 406 242"/>
                                      <a:gd name="T57" fmla="*/ T56 w 192"/>
                                      <a:gd name="T58" fmla="+- 0 275 250"/>
                                      <a:gd name="T59" fmla="*/ 275 h 176"/>
                                      <a:gd name="T60" fmla="+- 0 376 242"/>
                                      <a:gd name="T61" fmla="*/ T60 w 192"/>
                                      <a:gd name="T62" fmla="+- 0 256 250"/>
                                      <a:gd name="T63" fmla="*/ 256 h 176"/>
                                      <a:gd name="T64" fmla="+- 0 338 242"/>
                                      <a:gd name="T65" fmla="*/ T64 w 192"/>
                                      <a:gd name="T66" fmla="+- 0 250 250"/>
                                      <a:gd name="T67" fmla="*/ 250 h 1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92" h="176">
                                        <a:moveTo>
                                          <a:pt x="96" y="0"/>
                                        </a:moveTo>
                                        <a:lnTo>
                                          <a:pt x="59" y="6"/>
                                        </a:lnTo>
                                        <a:lnTo>
                                          <a:pt x="29" y="25"/>
                                        </a:lnTo>
                                        <a:lnTo>
                                          <a:pt x="8" y="53"/>
                                        </a:lnTo>
                                        <a:lnTo>
                                          <a:pt x="0" y="87"/>
                                        </a:lnTo>
                                        <a:lnTo>
                                          <a:pt x="8" y="121"/>
                                        </a:lnTo>
                                        <a:lnTo>
                                          <a:pt x="29" y="149"/>
                                        </a:lnTo>
                                        <a:lnTo>
                                          <a:pt x="59" y="168"/>
                                        </a:lnTo>
                                        <a:lnTo>
                                          <a:pt x="96" y="175"/>
                                        </a:lnTo>
                                        <a:lnTo>
                                          <a:pt x="134" y="168"/>
                                        </a:lnTo>
                                        <a:lnTo>
                                          <a:pt x="164" y="149"/>
                                        </a:lnTo>
                                        <a:lnTo>
                                          <a:pt x="185" y="121"/>
                                        </a:lnTo>
                                        <a:lnTo>
                                          <a:pt x="192" y="87"/>
                                        </a:lnTo>
                                        <a:lnTo>
                                          <a:pt x="185" y="53"/>
                                        </a:lnTo>
                                        <a:lnTo>
                                          <a:pt x="164" y="25"/>
                                        </a:lnTo>
                                        <a:lnTo>
                                          <a:pt x="134" y="6"/>
                                        </a:lnTo>
                                        <a:lnTo>
                                          <a:pt x="96" y="0"/>
                                        </a:lnTo>
                                        <a:close/>
                                      </a:path>
                                    </a:pathLst>
                                  </a:custGeom>
                                  <a:solidFill>
                                    <a:srgbClr val="A9D18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4" name="Freeform 133"/>
                                <wps:cNvSpPr>
                                  <a:spLocks/>
                                </wps:cNvSpPr>
                                <wps:spPr bwMode="auto">
                                  <a:xfrm>
                                    <a:off x="242" y="249"/>
                                    <a:ext cx="192" cy="176"/>
                                  </a:xfrm>
                                  <a:custGeom>
                                    <a:avLst/>
                                    <a:gdLst>
                                      <a:gd name="T0" fmla="+- 0 242 242"/>
                                      <a:gd name="T1" fmla="*/ T0 w 192"/>
                                      <a:gd name="T2" fmla="+- 0 337 250"/>
                                      <a:gd name="T3" fmla="*/ 337 h 176"/>
                                      <a:gd name="T4" fmla="+- 0 250 242"/>
                                      <a:gd name="T5" fmla="*/ T4 w 192"/>
                                      <a:gd name="T6" fmla="+- 0 303 250"/>
                                      <a:gd name="T7" fmla="*/ 303 h 176"/>
                                      <a:gd name="T8" fmla="+- 0 271 242"/>
                                      <a:gd name="T9" fmla="*/ T8 w 192"/>
                                      <a:gd name="T10" fmla="+- 0 275 250"/>
                                      <a:gd name="T11" fmla="*/ 275 h 176"/>
                                      <a:gd name="T12" fmla="+- 0 301 242"/>
                                      <a:gd name="T13" fmla="*/ T12 w 192"/>
                                      <a:gd name="T14" fmla="+- 0 256 250"/>
                                      <a:gd name="T15" fmla="*/ 256 h 176"/>
                                      <a:gd name="T16" fmla="+- 0 338 242"/>
                                      <a:gd name="T17" fmla="*/ T16 w 192"/>
                                      <a:gd name="T18" fmla="+- 0 250 250"/>
                                      <a:gd name="T19" fmla="*/ 250 h 176"/>
                                      <a:gd name="T20" fmla="+- 0 376 242"/>
                                      <a:gd name="T21" fmla="*/ T20 w 192"/>
                                      <a:gd name="T22" fmla="+- 0 256 250"/>
                                      <a:gd name="T23" fmla="*/ 256 h 176"/>
                                      <a:gd name="T24" fmla="+- 0 406 242"/>
                                      <a:gd name="T25" fmla="*/ T24 w 192"/>
                                      <a:gd name="T26" fmla="+- 0 275 250"/>
                                      <a:gd name="T27" fmla="*/ 275 h 176"/>
                                      <a:gd name="T28" fmla="+- 0 427 242"/>
                                      <a:gd name="T29" fmla="*/ T28 w 192"/>
                                      <a:gd name="T30" fmla="+- 0 303 250"/>
                                      <a:gd name="T31" fmla="*/ 303 h 176"/>
                                      <a:gd name="T32" fmla="+- 0 434 242"/>
                                      <a:gd name="T33" fmla="*/ T32 w 192"/>
                                      <a:gd name="T34" fmla="+- 0 337 250"/>
                                      <a:gd name="T35" fmla="*/ 337 h 176"/>
                                      <a:gd name="T36" fmla="+- 0 427 242"/>
                                      <a:gd name="T37" fmla="*/ T36 w 192"/>
                                      <a:gd name="T38" fmla="+- 0 371 250"/>
                                      <a:gd name="T39" fmla="*/ 371 h 176"/>
                                      <a:gd name="T40" fmla="+- 0 406 242"/>
                                      <a:gd name="T41" fmla="*/ T40 w 192"/>
                                      <a:gd name="T42" fmla="+- 0 399 250"/>
                                      <a:gd name="T43" fmla="*/ 399 h 176"/>
                                      <a:gd name="T44" fmla="+- 0 376 242"/>
                                      <a:gd name="T45" fmla="*/ T44 w 192"/>
                                      <a:gd name="T46" fmla="+- 0 418 250"/>
                                      <a:gd name="T47" fmla="*/ 418 h 176"/>
                                      <a:gd name="T48" fmla="+- 0 338 242"/>
                                      <a:gd name="T49" fmla="*/ T48 w 192"/>
                                      <a:gd name="T50" fmla="+- 0 425 250"/>
                                      <a:gd name="T51" fmla="*/ 425 h 176"/>
                                      <a:gd name="T52" fmla="+- 0 301 242"/>
                                      <a:gd name="T53" fmla="*/ T52 w 192"/>
                                      <a:gd name="T54" fmla="+- 0 418 250"/>
                                      <a:gd name="T55" fmla="*/ 418 h 176"/>
                                      <a:gd name="T56" fmla="+- 0 271 242"/>
                                      <a:gd name="T57" fmla="*/ T56 w 192"/>
                                      <a:gd name="T58" fmla="+- 0 399 250"/>
                                      <a:gd name="T59" fmla="*/ 399 h 176"/>
                                      <a:gd name="T60" fmla="+- 0 250 242"/>
                                      <a:gd name="T61" fmla="*/ T60 w 192"/>
                                      <a:gd name="T62" fmla="+- 0 371 250"/>
                                      <a:gd name="T63" fmla="*/ 371 h 176"/>
                                      <a:gd name="T64" fmla="+- 0 242 242"/>
                                      <a:gd name="T65" fmla="*/ T64 w 192"/>
                                      <a:gd name="T66" fmla="+- 0 337 250"/>
                                      <a:gd name="T67" fmla="*/ 337 h 1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92" h="176">
                                        <a:moveTo>
                                          <a:pt x="0" y="87"/>
                                        </a:moveTo>
                                        <a:lnTo>
                                          <a:pt x="8" y="53"/>
                                        </a:lnTo>
                                        <a:lnTo>
                                          <a:pt x="29" y="25"/>
                                        </a:lnTo>
                                        <a:lnTo>
                                          <a:pt x="59" y="6"/>
                                        </a:lnTo>
                                        <a:lnTo>
                                          <a:pt x="96" y="0"/>
                                        </a:lnTo>
                                        <a:lnTo>
                                          <a:pt x="134" y="6"/>
                                        </a:lnTo>
                                        <a:lnTo>
                                          <a:pt x="164" y="25"/>
                                        </a:lnTo>
                                        <a:lnTo>
                                          <a:pt x="185" y="53"/>
                                        </a:lnTo>
                                        <a:lnTo>
                                          <a:pt x="192" y="87"/>
                                        </a:lnTo>
                                        <a:lnTo>
                                          <a:pt x="185" y="121"/>
                                        </a:lnTo>
                                        <a:lnTo>
                                          <a:pt x="164" y="149"/>
                                        </a:lnTo>
                                        <a:lnTo>
                                          <a:pt x="134" y="168"/>
                                        </a:lnTo>
                                        <a:lnTo>
                                          <a:pt x="96" y="175"/>
                                        </a:lnTo>
                                        <a:lnTo>
                                          <a:pt x="59" y="168"/>
                                        </a:lnTo>
                                        <a:lnTo>
                                          <a:pt x="29" y="149"/>
                                        </a:lnTo>
                                        <a:lnTo>
                                          <a:pt x="8" y="121"/>
                                        </a:lnTo>
                                        <a:lnTo>
                                          <a:pt x="0" y="87"/>
                                        </a:lnTo>
                                        <a:close/>
                                      </a:path>
                                    </a:pathLst>
                                  </a:custGeom>
                                  <a:noFill/>
                                  <a:ln w="12192">
                                    <a:solidFill>
                                      <a:srgbClr val="A9D18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5" name="Freeform 132"/>
                                <wps:cNvSpPr>
                                  <a:spLocks/>
                                </wps:cNvSpPr>
                                <wps:spPr bwMode="auto">
                                  <a:xfrm>
                                    <a:off x="242" y="9"/>
                                    <a:ext cx="192" cy="176"/>
                                  </a:xfrm>
                                  <a:custGeom>
                                    <a:avLst/>
                                    <a:gdLst>
                                      <a:gd name="T0" fmla="+- 0 338 242"/>
                                      <a:gd name="T1" fmla="*/ T0 w 192"/>
                                      <a:gd name="T2" fmla="+- 0 10 10"/>
                                      <a:gd name="T3" fmla="*/ 10 h 176"/>
                                      <a:gd name="T4" fmla="+- 0 301 242"/>
                                      <a:gd name="T5" fmla="*/ T4 w 192"/>
                                      <a:gd name="T6" fmla="+- 0 16 10"/>
                                      <a:gd name="T7" fmla="*/ 16 h 176"/>
                                      <a:gd name="T8" fmla="+- 0 271 242"/>
                                      <a:gd name="T9" fmla="*/ T8 w 192"/>
                                      <a:gd name="T10" fmla="+- 0 35 10"/>
                                      <a:gd name="T11" fmla="*/ 35 h 176"/>
                                      <a:gd name="T12" fmla="+- 0 250 242"/>
                                      <a:gd name="T13" fmla="*/ T12 w 192"/>
                                      <a:gd name="T14" fmla="+- 0 63 10"/>
                                      <a:gd name="T15" fmla="*/ 63 h 176"/>
                                      <a:gd name="T16" fmla="+- 0 242 242"/>
                                      <a:gd name="T17" fmla="*/ T16 w 192"/>
                                      <a:gd name="T18" fmla="+- 0 97 10"/>
                                      <a:gd name="T19" fmla="*/ 97 h 176"/>
                                      <a:gd name="T20" fmla="+- 0 250 242"/>
                                      <a:gd name="T21" fmla="*/ T20 w 192"/>
                                      <a:gd name="T22" fmla="+- 0 131 10"/>
                                      <a:gd name="T23" fmla="*/ 131 h 176"/>
                                      <a:gd name="T24" fmla="+- 0 271 242"/>
                                      <a:gd name="T25" fmla="*/ T24 w 192"/>
                                      <a:gd name="T26" fmla="+- 0 159 10"/>
                                      <a:gd name="T27" fmla="*/ 159 h 176"/>
                                      <a:gd name="T28" fmla="+- 0 301 242"/>
                                      <a:gd name="T29" fmla="*/ T28 w 192"/>
                                      <a:gd name="T30" fmla="+- 0 178 10"/>
                                      <a:gd name="T31" fmla="*/ 178 h 176"/>
                                      <a:gd name="T32" fmla="+- 0 338 242"/>
                                      <a:gd name="T33" fmla="*/ T32 w 192"/>
                                      <a:gd name="T34" fmla="+- 0 185 10"/>
                                      <a:gd name="T35" fmla="*/ 185 h 176"/>
                                      <a:gd name="T36" fmla="+- 0 376 242"/>
                                      <a:gd name="T37" fmla="*/ T36 w 192"/>
                                      <a:gd name="T38" fmla="+- 0 178 10"/>
                                      <a:gd name="T39" fmla="*/ 178 h 176"/>
                                      <a:gd name="T40" fmla="+- 0 406 242"/>
                                      <a:gd name="T41" fmla="*/ T40 w 192"/>
                                      <a:gd name="T42" fmla="+- 0 159 10"/>
                                      <a:gd name="T43" fmla="*/ 159 h 176"/>
                                      <a:gd name="T44" fmla="+- 0 427 242"/>
                                      <a:gd name="T45" fmla="*/ T44 w 192"/>
                                      <a:gd name="T46" fmla="+- 0 131 10"/>
                                      <a:gd name="T47" fmla="*/ 131 h 176"/>
                                      <a:gd name="T48" fmla="+- 0 434 242"/>
                                      <a:gd name="T49" fmla="*/ T48 w 192"/>
                                      <a:gd name="T50" fmla="+- 0 97 10"/>
                                      <a:gd name="T51" fmla="*/ 97 h 176"/>
                                      <a:gd name="T52" fmla="+- 0 427 242"/>
                                      <a:gd name="T53" fmla="*/ T52 w 192"/>
                                      <a:gd name="T54" fmla="+- 0 63 10"/>
                                      <a:gd name="T55" fmla="*/ 63 h 176"/>
                                      <a:gd name="T56" fmla="+- 0 406 242"/>
                                      <a:gd name="T57" fmla="*/ T56 w 192"/>
                                      <a:gd name="T58" fmla="+- 0 35 10"/>
                                      <a:gd name="T59" fmla="*/ 35 h 176"/>
                                      <a:gd name="T60" fmla="+- 0 376 242"/>
                                      <a:gd name="T61" fmla="*/ T60 w 192"/>
                                      <a:gd name="T62" fmla="+- 0 16 10"/>
                                      <a:gd name="T63" fmla="*/ 16 h 176"/>
                                      <a:gd name="T64" fmla="+- 0 338 242"/>
                                      <a:gd name="T65" fmla="*/ T64 w 192"/>
                                      <a:gd name="T66" fmla="+- 0 10 10"/>
                                      <a:gd name="T67" fmla="*/ 10 h 1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92" h="176">
                                        <a:moveTo>
                                          <a:pt x="96" y="0"/>
                                        </a:moveTo>
                                        <a:lnTo>
                                          <a:pt x="59" y="6"/>
                                        </a:lnTo>
                                        <a:lnTo>
                                          <a:pt x="29" y="25"/>
                                        </a:lnTo>
                                        <a:lnTo>
                                          <a:pt x="8" y="53"/>
                                        </a:lnTo>
                                        <a:lnTo>
                                          <a:pt x="0" y="87"/>
                                        </a:lnTo>
                                        <a:lnTo>
                                          <a:pt x="8" y="121"/>
                                        </a:lnTo>
                                        <a:lnTo>
                                          <a:pt x="29" y="149"/>
                                        </a:lnTo>
                                        <a:lnTo>
                                          <a:pt x="59" y="168"/>
                                        </a:lnTo>
                                        <a:lnTo>
                                          <a:pt x="96" y="175"/>
                                        </a:lnTo>
                                        <a:lnTo>
                                          <a:pt x="134" y="168"/>
                                        </a:lnTo>
                                        <a:lnTo>
                                          <a:pt x="164" y="149"/>
                                        </a:lnTo>
                                        <a:lnTo>
                                          <a:pt x="185" y="121"/>
                                        </a:lnTo>
                                        <a:lnTo>
                                          <a:pt x="192" y="87"/>
                                        </a:lnTo>
                                        <a:lnTo>
                                          <a:pt x="185" y="53"/>
                                        </a:lnTo>
                                        <a:lnTo>
                                          <a:pt x="164" y="25"/>
                                        </a:lnTo>
                                        <a:lnTo>
                                          <a:pt x="134" y="6"/>
                                        </a:lnTo>
                                        <a:lnTo>
                                          <a:pt x="96" y="0"/>
                                        </a:lnTo>
                                        <a:close/>
                                      </a:path>
                                    </a:pathLst>
                                  </a:custGeom>
                                  <a:solidFill>
                                    <a:srgbClr val="A9D18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6" name="Freeform 131"/>
                                <wps:cNvSpPr>
                                  <a:spLocks/>
                                </wps:cNvSpPr>
                                <wps:spPr bwMode="auto">
                                  <a:xfrm>
                                    <a:off x="242" y="9"/>
                                    <a:ext cx="192" cy="176"/>
                                  </a:xfrm>
                                  <a:custGeom>
                                    <a:avLst/>
                                    <a:gdLst>
                                      <a:gd name="T0" fmla="+- 0 242 242"/>
                                      <a:gd name="T1" fmla="*/ T0 w 192"/>
                                      <a:gd name="T2" fmla="+- 0 97 10"/>
                                      <a:gd name="T3" fmla="*/ 97 h 176"/>
                                      <a:gd name="T4" fmla="+- 0 250 242"/>
                                      <a:gd name="T5" fmla="*/ T4 w 192"/>
                                      <a:gd name="T6" fmla="+- 0 63 10"/>
                                      <a:gd name="T7" fmla="*/ 63 h 176"/>
                                      <a:gd name="T8" fmla="+- 0 271 242"/>
                                      <a:gd name="T9" fmla="*/ T8 w 192"/>
                                      <a:gd name="T10" fmla="+- 0 35 10"/>
                                      <a:gd name="T11" fmla="*/ 35 h 176"/>
                                      <a:gd name="T12" fmla="+- 0 301 242"/>
                                      <a:gd name="T13" fmla="*/ T12 w 192"/>
                                      <a:gd name="T14" fmla="+- 0 16 10"/>
                                      <a:gd name="T15" fmla="*/ 16 h 176"/>
                                      <a:gd name="T16" fmla="+- 0 338 242"/>
                                      <a:gd name="T17" fmla="*/ T16 w 192"/>
                                      <a:gd name="T18" fmla="+- 0 10 10"/>
                                      <a:gd name="T19" fmla="*/ 10 h 176"/>
                                      <a:gd name="T20" fmla="+- 0 376 242"/>
                                      <a:gd name="T21" fmla="*/ T20 w 192"/>
                                      <a:gd name="T22" fmla="+- 0 16 10"/>
                                      <a:gd name="T23" fmla="*/ 16 h 176"/>
                                      <a:gd name="T24" fmla="+- 0 406 242"/>
                                      <a:gd name="T25" fmla="*/ T24 w 192"/>
                                      <a:gd name="T26" fmla="+- 0 35 10"/>
                                      <a:gd name="T27" fmla="*/ 35 h 176"/>
                                      <a:gd name="T28" fmla="+- 0 427 242"/>
                                      <a:gd name="T29" fmla="*/ T28 w 192"/>
                                      <a:gd name="T30" fmla="+- 0 63 10"/>
                                      <a:gd name="T31" fmla="*/ 63 h 176"/>
                                      <a:gd name="T32" fmla="+- 0 434 242"/>
                                      <a:gd name="T33" fmla="*/ T32 w 192"/>
                                      <a:gd name="T34" fmla="+- 0 97 10"/>
                                      <a:gd name="T35" fmla="*/ 97 h 176"/>
                                      <a:gd name="T36" fmla="+- 0 427 242"/>
                                      <a:gd name="T37" fmla="*/ T36 w 192"/>
                                      <a:gd name="T38" fmla="+- 0 131 10"/>
                                      <a:gd name="T39" fmla="*/ 131 h 176"/>
                                      <a:gd name="T40" fmla="+- 0 406 242"/>
                                      <a:gd name="T41" fmla="*/ T40 w 192"/>
                                      <a:gd name="T42" fmla="+- 0 159 10"/>
                                      <a:gd name="T43" fmla="*/ 159 h 176"/>
                                      <a:gd name="T44" fmla="+- 0 376 242"/>
                                      <a:gd name="T45" fmla="*/ T44 w 192"/>
                                      <a:gd name="T46" fmla="+- 0 178 10"/>
                                      <a:gd name="T47" fmla="*/ 178 h 176"/>
                                      <a:gd name="T48" fmla="+- 0 338 242"/>
                                      <a:gd name="T49" fmla="*/ T48 w 192"/>
                                      <a:gd name="T50" fmla="+- 0 185 10"/>
                                      <a:gd name="T51" fmla="*/ 185 h 176"/>
                                      <a:gd name="T52" fmla="+- 0 301 242"/>
                                      <a:gd name="T53" fmla="*/ T52 w 192"/>
                                      <a:gd name="T54" fmla="+- 0 178 10"/>
                                      <a:gd name="T55" fmla="*/ 178 h 176"/>
                                      <a:gd name="T56" fmla="+- 0 271 242"/>
                                      <a:gd name="T57" fmla="*/ T56 w 192"/>
                                      <a:gd name="T58" fmla="+- 0 159 10"/>
                                      <a:gd name="T59" fmla="*/ 159 h 176"/>
                                      <a:gd name="T60" fmla="+- 0 250 242"/>
                                      <a:gd name="T61" fmla="*/ T60 w 192"/>
                                      <a:gd name="T62" fmla="+- 0 131 10"/>
                                      <a:gd name="T63" fmla="*/ 131 h 176"/>
                                      <a:gd name="T64" fmla="+- 0 242 242"/>
                                      <a:gd name="T65" fmla="*/ T64 w 192"/>
                                      <a:gd name="T66" fmla="+- 0 97 10"/>
                                      <a:gd name="T67" fmla="*/ 97 h 1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92" h="176">
                                        <a:moveTo>
                                          <a:pt x="0" y="87"/>
                                        </a:moveTo>
                                        <a:lnTo>
                                          <a:pt x="8" y="53"/>
                                        </a:lnTo>
                                        <a:lnTo>
                                          <a:pt x="29" y="25"/>
                                        </a:lnTo>
                                        <a:lnTo>
                                          <a:pt x="59" y="6"/>
                                        </a:lnTo>
                                        <a:lnTo>
                                          <a:pt x="96" y="0"/>
                                        </a:lnTo>
                                        <a:lnTo>
                                          <a:pt x="134" y="6"/>
                                        </a:lnTo>
                                        <a:lnTo>
                                          <a:pt x="164" y="25"/>
                                        </a:lnTo>
                                        <a:lnTo>
                                          <a:pt x="185" y="53"/>
                                        </a:lnTo>
                                        <a:lnTo>
                                          <a:pt x="192" y="87"/>
                                        </a:lnTo>
                                        <a:lnTo>
                                          <a:pt x="185" y="121"/>
                                        </a:lnTo>
                                        <a:lnTo>
                                          <a:pt x="164" y="149"/>
                                        </a:lnTo>
                                        <a:lnTo>
                                          <a:pt x="134" y="168"/>
                                        </a:lnTo>
                                        <a:lnTo>
                                          <a:pt x="96" y="175"/>
                                        </a:lnTo>
                                        <a:lnTo>
                                          <a:pt x="59" y="168"/>
                                        </a:lnTo>
                                        <a:lnTo>
                                          <a:pt x="29" y="149"/>
                                        </a:lnTo>
                                        <a:lnTo>
                                          <a:pt x="8" y="121"/>
                                        </a:lnTo>
                                        <a:lnTo>
                                          <a:pt x="0" y="87"/>
                                        </a:lnTo>
                                        <a:close/>
                                      </a:path>
                                    </a:pathLst>
                                  </a:custGeom>
                                  <a:noFill/>
                                  <a:ln w="12192">
                                    <a:solidFill>
                                      <a:srgbClr val="A9D18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pic:pic xmlns:pic="http://schemas.openxmlformats.org/drawingml/2006/picture">
                              <pic:nvPicPr>
                                <pic:cNvPr id="487" name="image73.png"/>
                                <pic:cNvPicPr>
                                  <a:picLocks noChangeAspect="1"/>
                                </pic:cNvPicPr>
                              </pic:nvPicPr>
                              <pic:blipFill>
                                <a:blip r:embed="rId99" cstate="print">
                                  <a:extLst>
                                    <a:ext uri="{28A0092B-C50C-407E-A947-70E740481C1C}">
                                      <a14:useLocalDpi xmlns:a14="http://schemas.microsoft.com/office/drawing/2010/main" val="0"/>
                                    </a:ext>
                                  </a:extLst>
                                </a:blip>
                                <a:stretch>
                                  <a:fillRect/>
                                </a:stretch>
                              </pic:blipFill>
                              <pic:spPr>
                                <a:xfrm flipH="1">
                                  <a:off x="293511" y="79022"/>
                                  <a:ext cx="145415" cy="135255"/>
                                </a:xfrm>
                                <a:prstGeom prst="rect">
                                  <a:avLst/>
                                </a:prstGeom>
                              </pic:spPr>
                            </pic:pic>
                          </wpg:wgp>
                        </a:graphicData>
                      </a:graphic>
                    </wp:anchor>
                  </w:drawing>
                </mc:Choice>
                <mc:Fallback>
                  <w:pict>
                    <v:group w14:anchorId="2CA69112" id="Group 488" o:spid="_x0000_s1026" style="position:absolute;margin-left:122.05pt;margin-top:2.75pt;width:34.55pt;height:22.35pt;z-index:486525952" coordsize="438926,2838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">
                      <v:group id="Group 130" o:spid="_x0000_s1027" style="position:absolute;width:281940;height:283845" coordsize="444,4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">
                        <v:shape id="Freeform 138" o:spid="_x0000_s1028" style="position:absolute;left:9;top:9;width:192;height:176;visibility:visible;mso-wrap-style:square;v-text-anchor:top" coordsize="192,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" path="m96,l58,6,28,25,7,53,,87r7,34l28,149r30,19l96,175r37,-7l163,149r21,-28l192,87,184,53,163,25,133,6,96,xe" fillcolor="#a9d18e" stroked="f">
                          <v:path arrowok="t" o:connecttype="custom" o:connectlocs="96,10;58,16;28,35;7,63;0,97;7,131;28,159;58,178;96,185;133,178;163,159;184,131;192,97;184,63;163,35;133,16;96,10" o:connectangles="0,0,0,0,0,0,0,0,0,0,0,0,0,0,0,0,0"/>
                        </v:shape>
                        <v:shape id="Freeform 137" o:spid="_x0000_s1029" style="position:absolute;left:9;top:9;width:192;height:176;visibility:visible;mso-wrap-style:square;v-text-anchor:top" coordsize="192,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" path="m,87l7,53,28,25,58,6,96,r37,6l163,25r21,28l192,87r-8,34l163,149r-30,19l96,175,58,168,28,149,7,121,,87xe" filled="f" strokecolor="#a9d18e" strokeweight=".96pt">
                          <v:path arrowok="t" o:connecttype="custom" o:connectlocs="0,97;7,63;28,35;58,16;96,10;133,16;163,35;184,63;192,97;184,131;163,159;133,178;96,185;58,178;28,159;7,131;0,97" o:connectangles="0,0,0,0,0,0,0,0,0,0,0,0,0,0,0,0,0"/>
                        </v:shape>
                        <v:shape id="Freeform 136" o:spid="_x0000_s1030" style="position:absolute;left:19;top:261;width:192;height:176;visibility:visible;mso-wrap-style:square;v-text-anchor:top" coordsize="192,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" path="m96,l59,6,28,25,8,53,,87r8,34l28,149r31,19l96,175r38,-7l164,149r21,-28l192,87,185,53,164,25,134,6,96,xe" fillcolor="#a9d18e" stroked="f">
                          <v:path arrowok="t" o:connecttype="custom" o:connectlocs="96,262;59,268;28,287;8,315;0,349;8,383;28,411;59,430;96,437;134,430;164,411;185,383;192,349;185,315;164,287;134,268;96,262" o:connectangles="0,0,0,0,0,0,0,0,0,0,0,0,0,0,0,0,0"/>
                        </v:shape>
                        <v:shape id="Freeform 135" o:spid="_x0000_s1031" style="position:absolute;left:19;top:261;width:192;height:176;visibility:visible;mso-wrap-style:square;v-text-anchor:top" coordsize="192,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" path="m,87l8,53,28,25,59,6,96,r38,6l164,25r21,28l192,87r-7,34l164,149r-30,19l96,175,59,168,28,149,8,121,,87xe" filled="f" strokecolor="#a9d18e" strokeweight=".96pt">
                          <v:path arrowok="t" o:connecttype="custom" o:connectlocs="0,349;8,315;28,287;59,268;96,262;134,268;164,287;185,315;192,349;185,383;164,411;134,430;96,437;59,430;28,411;8,383;0,349" o:connectangles="0,0,0,0,0,0,0,0,0,0,0,0,0,0,0,0,0"/>
                        </v:shape>
                        <v:shape id="Freeform 134" o:spid="_x0000_s1032" style="position:absolute;left:242;top:249;width:192;height:176;visibility:visible;mso-wrap-style:square;v-text-anchor:top" coordsize="192,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" path="m96,l59,6,29,25,8,53,,87r8,34l29,149r30,19l96,175r38,-7l164,149r21,-28l192,87,185,53,164,25,134,6,96,xe" fillcolor="#a9d18e" stroked="f">
                          <v:path arrowok="t" o:connecttype="custom" o:connectlocs="96,250;59,256;29,275;8,303;0,337;8,371;29,399;59,418;96,425;134,418;164,399;185,371;192,337;185,303;164,275;134,256;96,250" o:connectangles="0,0,0,0,0,0,0,0,0,0,0,0,0,0,0,0,0"/>
                        </v:shape>
                        <v:shape id="Freeform 133" o:spid="_x0000_s1033" style="position:absolute;left:242;top:249;width:192;height:176;visibility:visible;mso-wrap-style:square;v-text-anchor:top" coordsize="192,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" path="m,87l8,53,29,25,59,6,96,r38,6l164,25r21,28l192,87r-7,34l164,149r-30,19l96,175,59,168,29,149,8,121,,87xe" filled="f" strokecolor="#a9d18e" strokeweight=".96pt">
                          <v:path arrowok="t" o:connecttype="custom" o:connectlocs="0,337;8,303;29,275;59,256;96,250;134,256;164,275;185,303;192,337;185,371;164,399;134,418;96,425;59,418;29,399;8,371;0,337" o:connectangles="0,0,0,0,0,0,0,0,0,0,0,0,0,0,0,0,0"/>
                        </v:shape>
                        <v:shape id="Freeform 132" o:spid="_x0000_s1034" style="position:absolute;left:242;top:9;width:192;height:176;visibility:visible;mso-wrap-style:square;v-text-anchor:top" coordsize="192,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" path="m96,l59,6,29,25,8,53,,87r8,34l29,149r30,19l96,175r38,-7l164,149r21,-28l192,87,185,53,164,25,134,6,96,xe" fillcolor="#a9d18e" stroked="f">
                          <v:path arrowok="t" o:connecttype="custom" o:connectlocs="96,10;59,16;29,35;8,63;0,97;8,131;29,159;59,178;96,185;134,178;164,159;185,131;192,97;185,63;164,35;134,16;96,10" o:connectangles="0,0,0,0,0,0,0,0,0,0,0,0,0,0,0,0,0"/>
                        </v:shape>
                        <v:shape id="Freeform 131" o:spid="_x0000_s1035" style="position:absolute;left:242;top:9;width:192;height:176;visibility:visible;mso-wrap-style:square;v-text-anchor:top" coordsize="192,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" path="m,87l8,53,29,25,59,6,96,r38,6l164,25r21,28l192,87r-7,34l164,149r-30,19l96,175,59,168,29,149,8,121,,87xe" filled="f" strokecolor="#a9d18e" strokeweight=".96pt">
                          <v:path arrowok="t" o:connecttype="custom" o:connectlocs="0,97;8,63;29,35;59,16;96,10;134,16;164,35;185,63;192,97;185,131;164,159;134,178;96,185;59,178;29,159;8,131;0,97" o:connectangles="0,0,0,0,0,0,0,0,0,0,0,0,0,0,0,0,0"/>
                        </v:shape>
                      </v:group>
                      <v:shape id="image73.png" o:spid="_x0000_s1036" type="#_x0000_t75" style="position:absolute;left:293511;top:79022;width:145415;height:13525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">
                        <v:imagedata r:id="rId100" o:title=""/>
                      </v:shape>
                      <w10:wrap type="tight"/>
                    </v:group>
                  </w:pict>
                </mc:Fallback>
              </mc:AlternateContent>
            </w:r>
            <w:r>
              <w:rPr>
                <w:rFonts w:ascii="Trebuchet MS"/>
                <w:noProof/>
                <w:spacing w:val="1"/>
                <w:position w:val="25"/>
                <w:sz w:val="20"/>
              </w:rPr>
              <mc:AlternateContent>
                <mc:Choice Requires="wpg">
                  <w:drawing>
                    <wp:anchor distT="0" distB="0" distL="114300" distR="114300" simplePos="0" relativeHeight="486522880" behindDoc="0" locked="0" layoutInCell="1" allowOverlap="1" wp14:anchorId="785BE31D" wp14:editId="7824C206">
                      <wp:simplePos x="0" y="0"/>
                      <wp:positionH relativeFrom="column">
                        <wp:posOffset>895350</wp:posOffset>
                      </wp:positionH>
                      <wp:positionV relativeFrom="paragraph">
                        <wp:posOffset>67945</wp:posOffset>
                      </wp:positionV>
                      <wp:extent cx="338455" cy="360680"/>
                      <wp:effectExtent l="7938" t="0" r="0" b="0"/>
                      <wp:wrapTight wrapText="bothSides">
                        <wp:wrapPolygon edited="0">
                          <wp:start x="21093" y="-475"/>
                          <wp:lineTo x="1641" y="-475"/>
                          <wp:lineTo x="1641" y="20060"/>
                          <wp:lineTo x="21093" y="20060"/>
                          <wp:lineTo x="21093" y="-475"/>
                        </wp:wrapPolygon>
                      </wp:wrapTight>
                      <wp:docPr id="464" name="Group 464"/>
                      <wp:cNvGraphicFramePr/>
                      <a:graphic xmlns:a="http://schemas.openxmlformats.org/drawingml/2006/main">
                        <a:graphicData uri="http://schemas.microsoft.com/office/word/2010/wordprocessingGroup">
                          <wpg:wgp>
                            <wpg:cNvGrpSpPr/>
                            <wpg:grpSpPr>
                              <a:xfrm rot="16200000">
                                <a:off x="0" y="0"/>
                                <a:ext cx="338455" cy="360680"/>
                                <a:chOff x="0" y="0"/>
                                <a:chExt cx="303530" cy="427990"/>
                              </a:xfrm>
                            </wpg:grpSpPr>
                            <wpg:grpSp>
                              <wpg:cNvPr id="465" name="Group 465"/>
                              <wpg:cNvGrpSpPr/>
                              <wpg:grpSpPr>
                                <a:xfrm>
                                  <a:off x="0" y="0"/>
                                  <a:ext cx="303530" cy="427990"/>
                                  <a:chOff x="0" y="0"/>
                                  <a:chExt cx="303530" cy="427990"/>
                                </a:xfrm>
                              </wpg:grpSpPr>
                              <wpg:grpSp>
                                <wpg:cNvPr id="466" name="Group 127"/>
                                <wpg:cNvGrpSpPr>
                                  <a:grpSpLocks/>
                                </wpg:cNvGrpSpPr>
                                <wpg:grpSpPr bwMode="auto">
                                  <a:xfrm>
                                    <a:off x="0" y="0"/>
                                    <a:ext cx="303530" cy="132715"/>
                                    <a:chOff x="0" y="0"/>
                                    <a:chExt cx="478" cy="209"/>
                                  </a:xfrm>
                                </wpg:grpSpPr>
                                <pic:pic xmlns:pic="http://schemas.openxmlformats.org/drawingml/2006/picture">
                                  <pic:nvPicPr>
                                    <pic:cNvPr id="467" name="Picture 129"/>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12"/>
                                      <a:ext cx="212" cy="1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68" name="Picture 128"/>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266" y="0"/>
                                      <a:ext cx="212" cy="1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cNvPr id="469" name="Group 127"/>
                                <wpg:cNvGrpSpPr>
                                  <a:grpSpLocks/>
                                </wpg:cNvGrpSpPr>
                                <wpg:grpSpPr bwMode="auto">
                                  <a:xfrm>
                                    <a:off x="0" y="295275"/>
                                    <a:ext cx="303530" cy="132715"/>
                                    <a:chOff x="0" y="0"/>
                                    <a:chExt cx="478" cy="209"/>
                                  </a:xfrm>
                                </wpg:grpSpPr>
                                <pic:pic xmlns:pic="http://schemas.openxmlformats.org/drawingml/2006/picture">
                                  <pic:nvPicPr>
                                    <pic:cNvPr id="470" name="Picture 129"/>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12"/>
                                      <a:ext cx="212" cy="1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71" name="Picture 128"/>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266" y="0"/>
                                      <a:ext cx="212" cy="1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grpSp>
                              <wpg:cNvPr id="472" name="Group 127"/>
                              <wpg:cNvGrpSpPr>
                                <a:grpSpLocks/>
                              </wpg:cNvGrpSpPr>
                              <wpg:grpSpPr bwMode="auto">
                                <a:xfrm>
                                  <a:off x="0" y="152400"/>
                                  <a:ext cx="303530" cy="132715"/>
                                  <a:chOff x="0" y="0"/>
                                  <a:chExt cx="478" cy="209"/>
                                </a:xfrm>
                              </wpg:grpSpPr>
                              <pic:pic xmlns:pic="http://schemas.openxmlformats.org/drawingml/2006/picture">
                                <pic:nvPicPr>
                                  <pic:cNvPr id="473" name="Picture 129"/>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12"/>
                                    <a:ext cx="212" cy="1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74" name="Picture 128"/>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266" y="0"/>
                                    <a:ext cx="212" cy="1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wgp>
                        </a:graphicData>
                      </a:graphic>
                      <wp14:sizeRelH relativeFrom="margin">
                        <wp14:pctWidth>0</wp14:pctWidth>
                      </wp14:sizeRelH>
                      <wp14:sizeRelV relativeFrom="margin">
                        <wp14:pctHeight>0</wp14:pctHeight>
                      </wp14:sizeRelV>
                    </wp:anchor>
                  </w:drawing>
                </mc:Choice>
                <mc:Fallback>
                  <w:pict>
                    <v:group w14:anchorId="01FE4B10" id="Group 464" o:spid="_x0000_s1026" style="position:absolute;margin-left:70.5pt;margin-top:5.35pt;width:26.65pt;height:28.4pt;rotation:-90;z-index:486522880;mso-width-relative:margin;mso-height-relative:margin" coordsize="303530,4279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">
                      <v:group id="Group 465" o:spid="_x0000_s1027" style="position:absolute;width:303530;height:427990" coordsize="303530,427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">
                        <v:group id="Group 127" o:spid="_x0000_s1028" style="position:absolute;width:303530;height:132715" coordsize="478,2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">
                          <v:shape id="Picture 129" o:spid="_x0000_s1029" type="#_x0000_t75" style="position:absolute;top:12;width:212;height:1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">
                            <v:imagedata r:id="rId102" o:title=""/>
                          </v:shape>
                          <v:shape id="Picture 128" o:spid="_x0000_s1030" type="#_x0000_t75" style="position:absolute;left:266;width:212;height:1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">
                            <v:imagedata r:id="rId102" o:title=""/>
                          </v:shape>
                        </v:group>
                        <v:group id="Group 127" o:spid="_x0000_s1031" style="position:absolute;top:295275;width:303530;height:132715" coordsize="478,2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">
                          <v:shape id="Picture 129" o:spid="_x0000_s1032" type="#_x0000_t75" style="position:absolute;top:12;width:212;height:1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">
                            <v:imagedata r:id="rId102" o:title=""/>
                          </v:shape>
                          <v:shape id="Picture 128" o:spid="_x0000_s1033" type="#_x0000_t75" style="position:absolute;left:266;width:212;height:1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">
                            <v:imagedata r:id="rId102" o:title=""/>
                          </v:shape>
                        </v:group>
                      </v:group>
                      <v:group id="Group 127" o:spid="_x0000_s1034" style="position:absolute;top:152400;width:303530;height:132715" coordsize="478,2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">
                        <v:shape id="Picture 129" o:spid="_x0000_s1035" type="#_x0000_t75" style="position:absolute;top:12;width:212;height:1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">
                          <v:imagedata r:id="rId102" o:title=""/>
                        </v:shape>
                        <v:shape id="Picture 128" o:spid="_x0000_s1036" type="#_x0000_t75" style="position:absolute;left:266;width:212;height:1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">
                          <v:imagedata r:id="rId102" o:title=""/>
                        </v:shape>
                      </v:group>
                      <w10:wrap type="tight"/>
                    </v:group>
                  </w:pict>
                </mc:Fallback>
              </mc:AlternateContent>
            </w:r>
          </w:p>
          <w:p w:rsidR="00814495" w:rsidRDefault="002013A7" w:rsidP="00814495">
            <w:pPr>
              <w:pStyle w:val="TableParagraph"/>
              <w:ind w:left="151"/>
              <w:rPr>
                <w:rFonts w:ascii="Trebuchet MS"/>
                <w:sz w:val="20"/>
              </w:rPr>
            </w:pPr>
            <w:r>
              <w:rPr>
                <w:rFonts w:ascii="Trebuchet MS"/>
                <w:sz w:val="20"/>
              </w:rPr>
              <w:t xml:space="preserve"> </w:t>
            </w:r>
            <w:r>
              <w:rPr>
                <w:rFonts w:ascii="Trebuchet MS"/>
                <w:noProof/>
                <w:position w:val="23"/>
                <w:sz w:val="20"/>
              </w:rPr>
              <mc:AlternateContent>
                <mc:Choice Requires="wpg">
                  <w:drawing>
                    <wp:inline distT="0" distB="0" distL="0" distR="0" wp14:anchorId="7CA1C67F" wp14:editId="6548E93A">
                      <wp:extent cx="295910" cy="125095"/>
                      <wp:effectExtent l="0" t="0" r="8890" b="8255"/>
                      <wp:docPr id="475" name="Group 1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5910" cy="125095"/>
                                <a:chOff x="0" y="12"/>
                                <a:chExt cx="466" cy="197"/>
                              </a:xfrm>
                            </wpg:grpSpPr>
                            <pic:pic xmlns:pic="http://schemas.openxmlformats.org/drawingml/2006/picture">
                              <pic:nvPicPr>
                                <pic:cNvPr id="476" name="Picture 114"/>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12"/>
                                  <a:ext cx="212" cy="1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77" name="Picture 113"/>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254" y="12"/>
                                  <a:ext cx="212" cy="1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w14:anchorId="08BE38C3" id="Group 111" o:spid="_x0000_s1026" style="width:23.3pt;height:9.85pt;mso-position-horizontal-relative:char;mso-position-vertical-relative:line" coordorigin=",12" coordsize="466,19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">
                      <v:shape id="Picture 114" o:spid="_x0000_s1027" type="#_x0000_t75" style="position:absolute;top:12;width:212;height:1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">
                        <v:imagedata r:id="rId105" o:title=""/>
                      </v:shape>
                      <v:shape id="Picture 113" o:spid="_x0000_s1028" type="#_x0000_t75" style="position:absolute;left:254;top:12;width:212;height:1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">
                        <v:imagedata r:id="rId106" o:title=""/>
                      </v:shape>
                      <w10:anchorlock/>
                    </v:group>
                  </w:pict>
                </mc:Fallback>
              </mc:AlternateContent>
            </w:r>
            <w:r>
              <w:rPr>
                <w:rFonts w:ascii="Trebuchet MS"/>
                <w:sz w:val="20"/>
              </w:rPr>
              <w:t xml:space="preserve">           </w:t>
            </w:r>
          </w:p>
          <w:p w:rsidR="00814495" w:rsidRDefault="00814495" w:rsidP="00814495">
            <w:pPr>
              <w:pStyle w:val="TableParagraph"/>
              <w:rPr>
                <w:rFonts w:ascii="Trebuchet MS"/>
                <w:sz w:val="20"/>
              </w:rPr>
            </w:pPr>
            <w:r>
              <w:rPr>
                <w:rFonts w:ascii="Trebuchet MS"/>
                <w:sz w:val="20"/>
              </w:rPr>
              <w:t xml:space="preserve"> </w:t>
            </w:r>
          </w:p>
          <w:p w:rsidR="00814495" w:rsidRDefault="00262366" w:rsidP="00814495">
            <w:pPr>
              <w:pStyle w:val="TableParagraph"/>
              <w:spacing w:before="2"/>
              <w:rPr>
                <w:rFonts w:ascii="Trebuchet MS"/>
                <w:sz w:val="14"/>
              </w:rPr>
            </w:pPr>
            <w:r>
              <w:rPr>
                <w:rFonts w:ascii="Trebuchet MS"/>
                <w:noProof/>
                <w:sz w:val="14"/>
              </w:rPr>
              <mc:AlternateContent>
                <mc:Choice Requires="wpg">
                  <w:drawing>
                    <wp:anchor distT="0" distB="0" distL="114300" distR="114300" simplePos="0" relativeHeight="486533120" behindDoc="0" locked="0" layoutInCell="1" allowOverlap="1">
                      <wp:simplePos x="0" y="0"/>
                      <wp:positionH relativeFrom="column">
                        <wp:posOffset>1561465</wp:posOffset>
                      </wp:positionH>
                      <wp:positionV relativeFrom="paragraph">
                        <wp:posOffset>58632</wp:posOffset>
                      </wp:positionV>
                      <wp:extent cx="281940" cy="283845"/>
                      <wp:effectExtent l="0" t="0" r="3810" b="20955"/>
                      <wp:wrapTight wrapText="bothSides">
                        <wp:wrapPolygon edited="0">
                          <wp:start x="0" y="0"/>
                          <wp:lineTo x="0" y="21745"/>
                          <wp:lineTo x="11676" y="21745"/>
                          <wp:lineTo x="20432" y="21745"/>
                          <wp:lineTo x="20432" y="0"/>
                          <wp:lineTo x="0" y="0"/>
                        </wp:wrapPolygon>
                      </wp:wrapTight>
                      <wp:docPr id="502" name="Group 1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1940" cy="283845"/>
                                <a:chOff x="0" y="0"/>
                                <a:chExt cx="444" cy="447"/>
                              </a:xfrm>
                            </wpg:grpSpPr>
                            <wps:wsp>
                              <wps:cNvPr id="503" name="Freeform 138"/>
                              <wps:cNvSpPr>
                                <a:spLocks/>
                              </wps:cNvSpPr>
                              <wps:spPr bwMode="auto">
                                <a:xfrm>
                                  <a:off x="9" y="9"/>
                                  <a:ext cx="192" cy="176"/>
                                </a:xfrm>
                                <a:custGeom>
                                  <a:avLst/>
                                  <a:gdLst>
                                    <a:gd name="T0" fmla="+- 0 106 10"/>
                                    <a:gd name="T1" fmla="*/ T0 w 192"/>
                                    <a:gd name="T2" fmla="+- 0 10 10"/>
                                    <a:gd name="T3" fmla="*/ 10 h 176"/>
                                    <a:gd name="T4" fmla="+- 0 68 10"/>
                                    <a:gd name="T5" fmla="*/ T4 w 192"/>
                                    <a:gd name="T6" fmla="+- 0 16 10"/>
                                    <a:gd name="T7" fmla="*/ 16 h 176"/>
                                    <a:gd name="T8" fmla="+- 0 38 10"/>
                                    <a:gd name="T9" fmla="*/ T8 w 192"/>
                                    <a:gd name="T10" fmla="+- 0 35 10"/>
                                    <a:gd name="T11" fmla="*/ 35 h 176"/>
                                    <a:gd name="T12" fmla="+- 0 17 10"/>
                                    <a:gd name="T13" fmla="*/ T12 w 192"/>
                                    <a:gd name="T14" fmla="+- 0 63 10"/>
                                    <a:gd name="T15" fmla="*/ 63 h 176"/>
                                    <a:gd name="T16" fmla="+- 0 10 10"/>
                                    <a:gd name="T17" fmla="*/ T16 w 192"/>
                                    <a:gd name="T18" fmla="+- 0 97 10"/>
                                    <a:gd name="T19" fmla="*/ 97 h 176"/>
                                    <a:gd name="T20" fmla="+- 0 17 10"/>
                                    <a:gd name="T21" fmla="*/ T20 w 192"/>
                                    <a:gd name="T22" fmla="+- 0 131 10"/>
                                    <a:gd name="T23" fmla="*/ 131 h 176"/>
                                    <a:gd name="T24" fmla="+- 0 38 10"/>
                                    <a:gd name="T25" fmla="*/ T24 w 192"/>
                                    <a:gd name="T26" fmla="+- 0 159 10"/>
                                    <a:gd name="T27" fmla="*/ 159 h 176"/>
                                    <a:gd name="T28" fmla="+- 0 68 10"/>
                                    <a:gd name="T29" fmla="*/ T28 w 192"/>
                                    <a:gd name="T30" fmla="+- 0 178 10"/>
                                    <a:gd name="T31" fmla="*/ 178 h 176"/>
                                    <a:gd name="T32" fmla="+- 0 106 10"/>
                                    <a:gd name="T33" fmla="*/ T32 w 192"/>
                                    <a:gd name="T34" fmla="+- 0 185 10"/>
                                    <a:gd name="T35" fmla="*/ 185 h 176"/>
                                    <a:gd name="T36" fmla="+- 0 143 10"/>
                                    <a:gd name="T37" fmla="*/ T36 w 192"/>
                                    <a:gd name="T38" fmla="+- 0 178 10"/>
                                    <a:gd name="T39" fmla="*/ 178 h 176"/>
                                    <a:gd name="T40" fmla="+- 0 173 10"/>
                                    <a:gd name="T41" fmla="*/ T40 w 192"/>
                                    <a:gd name="T42" fmla="+- 0 159 10"/>
                                    <a:gd name="T43" fmla="*/ 159 h 176"/>
                                    <a:gd name="T44" fmla="+- 0 194 10"/>
                                    <a:gd name="T45" fmla="*/ T44 w 192"/>
                                    <a:gd name="T46" fmla="+- 0 131 10"/>
                                    <a:gd name="T47" fmla="*/ 131 h 176"/>
                                    <a:gd name="T48" fmla="+- 0 202 10"/>
                                    <a:gd name="T49" fmla="*/ T48 w 192"/>
                                    <a:gd name="T50" fmla="+- 0 97 10"/>
                                    <a:gd name="T51" fmla="*/ 97 h 176"/>
                                    <a:gd name="T52" fmla="+- 0 194 10"/>
                                    <a:gd name="T53" fmla="*/ T52 w 192"/>
                                    <a:gd name="T54" fmla="+- 0 63 10"/>
                                    <a:gd name="T55" fmla="*/ 63 h 176"/>
                                    <a:gd name="T56" fmla="+- 0 173 10"/>
                                    <a:gd name="T57" fmla="*/ T56 w 192"/>
                                    <a:gd name="T58" fmla="+- 0 35 10"/>
                                    <a:gd name="T59" fmla="*/ 35 h 176"/>
                                    <a:gd name="T60" fmla="+- 0 143 10"/>
                                    <a:gd name="T61" fmla="*/ T60 w 192"/>
                                    <a:gd name="T62" fmla="+- 0 16 10"/>
                                    <a:gd name="T63" fmla="*/ 16 h 176"/>
                                    <a:gd name="T64" fmla="+- 0 106 10"/>
                                    <a:gd name="T65" fmla="*/ T64 w 192"/>
                                    <a:gd name="T66" fmla="+- 0 10 10"/>
                                    <a:gd name="T67" fmla="*/ 10 h 1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92" h="176">
                                      <a:moveTo>
                                        <a:pt x="96" y="0"/>
                                      </a:moveTo>
                                      <a:lnTo>
                                        <a:pt x="58" y="6"/>
                                      </a:lnTo>
                                      <a:lnTo>
                                        <a:pt x="28" y="25"/>
                                      </a:lnTo>
                                      <a:lnTo>
                                        <a:pt x="7" y="53"/>
                                      </a:lnTo>
                                      <a:lnTo>
                                        <a:pt x="0" y="87"/>
                                      </a:lnTo>
                                      <a:lnTo>
                                        <a:pt x="7" y="121"/>
                                      </a:lnTo>
                                      <a:lnTo>
                                        <a:pt x="28" y="149"/>
                                      </a:lnTo>
                                      <a:lnTo>
                                        <a:pt x="58" y="168"/>
                                      </a:lnTo>
                                      <a:lnTo>
                                        <a:pt x="96" y="175"/>
                                      </a:lnTo>
                                      <a:lnTo>
                                        <a:pt x="133" y="168"/>
                                      </a:lnTo>
                                      <a:lnTo>
                                        <a:pt x="163" y="149"/>
                                      </a:lnTo>
                                      <a:lnTo>
                                        <a:pt x="184" y="121"/>
                                      </a:lnTo>
                                      <a:lnTo>
                                        <a:pt x="192" y="87"/>
                                      </a:lnTo>
                                      <a:lnTo>
                                        <a:pt x="184" y="53"/>
                                      </a:lnTo>
                                      <a:lnTo>
                                        <a:pt x="163" y="25"/>
                                      </a:lnTo>
                                      <a:lnTo>
                                        <a:pt x="133" y="6"/>
                                      </a:lnTo>
                                      <a:lnTo>
                                        <a:pt x="96" y="0"/>
                                      </a:lnTo>
                                      <a:close/>
                                    </a:path>
                                  </a:pathLst>
                                </a:custGeom>
                                <a:solidFill>
                                  <a:srgbClr val="A9D18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4" name="Freeform 137"/>
                              <wps:cNvSpPr>
                                <a:spLocks/>
                              </wps:cNvSpPr>
                              <wps:spPr bwMode="auto">
                                <a:xfrm>
                                  <a:off x="9" y="9"/>
                                  <a:ext cx="192" cy="176"/>
                                </a:xfrm>
                                <a:custGeom>
                                  <a:avLst/>
                                  <a:gdLst>
                                    <a:gd name="T0" fmla="+- 0 10 10"/>
                                    <a:gd name="T1" fmla="*/ T0 w 192"/>
                                    <a:gd name="T2" fmla="+- 0 97 10"/>
                                    <a:gd name="T3" fmla="*/ 97 h 176"/>
                                    <a:gd name="T4" fmla="+- 0 17 10"/>
                                    <a:gd name="T5" fmla="*/ T4 w 192"/>
                                    <a:gd name="T6" fmla="+- 0 63 10"/>
                                    <a:gd name="T7" fmla="*/ 63 h 176"/>
                                    <a:gd name="T8" fmla="+- 0 38 10"/>
                                    <a:gd name="T9" fmla="*/ T8 w 192"/>
                                    <a:gd name="T10" fmla="+- 0 35 10"/>
                                    <a:gd name="T11" fmla="*/ 35 h 176"/>
                                    <a:gd name="T12" fmla="+- 0 68 10"/>
                                    <a:gd name="T13" fmla="*/ T12 w 192"/>
                                    <a:gd name="T14" fmla="+- 0 16 10"/>
                                    <a:gd name="T15" fmla="*/ 16 h 176"/>
                                    <a:gd name="T16" fmla="+- 0 106 10"/>
                                    <a:gd name="T17" fmla="*/ T16 w 192"/>
                                    <a:gd name="T18" fmla="+- 0 10 10"/>
                                    <a:gd name="T19" fmla="*/ 10 h 176"/>
                                    <a:gd name="T20" fmla="+- 0 143 10"/>
                                    <a:gd name="T21" fmla="*/ T20 w 192"/>
                                    <a:gd name="T22" fmla="+- 0 16 10"/>
                                    <a:gd name="T23" fmla="*/ 16 h 176"/>
                                    <a:gd name="T24" fmla="+- 0 173 10"/>
                                    <a:gd name="T25" fmla="*/ T24 w 192"/>
                                    <a:gd name="T26" fmla="+- 0 35 10"/>
                                    <a:gd name="T27" fmla="*/ 35 h 176"/>
                                    <a:gd name="T28" fmla="+- 0 194 10"/>
                                    <a:gd name="T29" fmla="*/ T28 w 192"/>
                                    <a:gd name="T30" fmla="+- 0 63 10"/>
                                    <a:gd name="T31" fmla="*/ 63 h 176"/>
                                    <a:gd name="T32" fmla="+- 0 202 10"/>
                                    <a:gd name="T33" fmla="*/ T32 w 192"/>
                                    <a:gd name="T34" fmla="+- 0 97 10"/>
                                    <a:gd name="T35" fmla="*/ 97 h 176"/>
                                    <a:gd name="T36" fmla="+- 0 194 10"/>
                                    <a:gd name="T37" fmla="*/ T36 w 192"/>
                                    <a:gd name="T38" fmla="+- 0 131 10"/>
                                    <a:gd name="T39" fmla="*/ 131 h 176"/>
                                    <a:gd name="T40" fmla="+- 0 173 10"/>
                                    <a:gd name="T41" fmla="*/ T40 w 192"/>
                                    <a:gd name="T42" fmla="+- 0 159 10"/>
                                    <a:gd name="T43" fmla="*/ 159 h 176"/>
                                    <a:gd name="T44" fmla="+- 0 143 10"/>
                                    <a:gd name="T45" fmla="*/ T44 w 192"/>
                                    <a:gd name="T46" fmla="+- 0 178 10"/>
                                    <a:gd name="T47" fmla="*/ 178 h 176"/>
                                    <a:gd name="T48" fmla="+- 0 106 10"/>
                                    <a:gd name="T49" fmla="*/ T48 w 192"/>
                                    <a:gd name="T50" fmla="+- 0 185 10"/>
                                    <a:gd name="T51" fmla="*/ 185 h 176"/>
                                    <a:gd name="T52" fmla="+- 0 68 10"/>
                                    <a:gd name="T53" fmla="*/ T52 w 192"/>
                                    <a:gd name="T54" fmla="+- 0 178 10"/>
                                    <a:gd name="T55" fmla="*/ 178 h 176"/>
                                    <a:gd name="T56" fmla="+- 0 38 10"/>
                                    <a:gd name="T57" fmla="*/ T56 w 192"/>
                                    <a:gd name="T58" fmla="+- 0 159 10"/>
                                    <a:gd name="T59" fmla="*/ 159 h 176"/>
                                    <a:gd name="T60" fmla="+- 0 17 10"/>
                                    <a:gd name="T61" fmla="*/ T60 w 192"/>
                                    <a:gd name="T62" fmla="+- 0 131 10"/>
                                    <a:gd name="T63" fmla="*/ 131 h 176"/>
                                    <a:gd name="T64" fmla="+- 0 10 10"/>
                                    <a:gd name="T65" fmla="*/ T64 w 192"/>
                                    <a:gd name="T66" fmla="+- 0 97 10"/>
                                    <a:gd name="T67" fmla="*/ 97 h 1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92" h="176">
                                      <a:moveTo>
                                        <a:pt x="0" y="87"/>
                                      </a:moveTo>
                                      <a:lnTo>
                                        <a:pt x="7" y="53"/>
                                      </a:lnTo>
                                      <a:lnTo>
                                        <a:pt x="28" y="25"/>
                                      </a:lnTo>
                                      <a:lnTo>
                                        <a:pt x="58" y="6"/>
                                      </a:lnTo>
                                      <a:lnTo>
                                        <a:pt x="96" y="0"/>
                                      </a:lnTo>
                                      <a:lnTo>
                                        <a:pt x="133" y="6"/>
                                      </a:lnTo>
                                      <a:lnTo>
                                        <a:pt x="163" y="25"/>
                                      </a:lnTo>
                                      <a:lnTo>
                                        <a:pt x="184" y="53"/>
                                      </a:lnTo>
                                      <a:lnTo>
                                        <a:pt x="192" y="87"/>
                                      </a:lnTo>
                                      <a:lnTo>
                                        <a:pt x="184" y="121"/>
                                      </a:lnTo>
                                      <a:lnTo>
                                        <a:pt x="163" y="149"/>
                                      </a:lnTo>
                                      <a:lnTo>
                                        <a:pt x="133" y="168"/>
                                      </a:lnTo>
                                      <a:lnTo>
                                        <a:pt x="96" y="175"/>
                                      </a:lnTo>
                                      <a:lnTo>
                                        <a:pt x="58" y="168"/>
                                      </a:lnTo>
                                      <a:lnTo>
                                        <a:pt x="28" y="149"/>
                                      </a:lnTo>
                                      <a:lnTo>
                                        <a:pt x="7" y="121"/>
                                      </a:lnTo>
                                      <a:lnTo>
                                        <a:pt x="0" y="87"/>
                                      </a:lnTo>
                                      <a:close/>
                                    </a:path>
                                  </a:pathLst>
                                </a:custGeom>
                                <a:noFill/>
                                <a:ln w="12192">
                                  <a:solidFill>
                                    <a:srgbClr val="A9D18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5" name="Freeform 136"/>
                              <wps:cNvSpPr>
                                <a:spLocks/>
                              </wps:cNvSpPr>
                              <wps:spPr bwMode="auto">
                                <a:xfrm>
                                  <a:off x="19" y="261"/>
                                  <a:ext cx="192" cy="176"/>
                                </a:xfrm>
                                <a:custGeom>
                                  <a:avLst/>
                                  <a:gdLst>
                                    <a:gd name="T0" fmla="+- 0 115 19"/>
                                    <a:gd name="T1" fmla="*/ T0 w 192"/>
                                    <a:gd name="T2" fmla="+- 0 262 262"/>
                                    <a:gd name="T3" fmla="*/ 262 h 176"/>
                                    <a:gd name="T4" fmla="+- 0 78 19"/>
                                    <a:gd name="T5" fmla="*/ T4 w 192"/>
                                    <a:gd name="T6" fmla="+- 0 268 262"/>
                                    <a:gd name="T7" fmla="*/ 268 h 176"/>
                                    <a:gd name="T8" fmla="+- 0 47 19"/>
                                    <a:gd name="T9" fmla="*/ T8 w 192"/>
                                    <a:gd name="T10" fmla="+- 0 287 262"/>
                                    <a:gd name="T11" fmla="*/ 287 h 176"/>
                                    <a:gd name="T12" fmla="+- 0 27 19"/>
                                    <a:gd name="T13" fmla="*/ T12 w 192"/>
                                    <a:gd name="T14" fmla="+- 0 315 262"/>
                                    <a:gd name="T15" fmla="*/ 315 h 176"/>
                                    <a:gd name="T16" fmla="+- 0 19 19"/>
                                    <a:gd name="T17" fmla="*/ T16 w 192"/>
                                    <a:gd name="T18" fmla="+- 0 349 262"/>
                                    <a:gd name="T19" fmla="*/ 349 h 176"/>
                                    <a:gd name="T20" fmla="+- 0 27 19"/>
                                    <a:gd name="T21" fmla="*/ T20 w 192"/>
                                    <a:gd name="T22" fmla="+- 0 383 262"/>
                                    <a:gd name="T23" fmla="*/ 383 h 176"/>
                                    <a:gd name="T24" fmla="+- 0 47 19"/>
                                    <a:gd name="T25" fmla="*/ T24 w 192"/>
                                    <a:gd name="T26" fmla="+- 0 411 262"/>
                                    <a:gd name="T27" fmla="*/ 411 h 176"/>
                                    <a:gd name="T28" fmla="+- 0 78 19"/>
                                    <a:gd name="T29" fmla="*/ T28 w 192"/>
                                    <a:gd name="T30" fmla="+- 0 430 262"/>
                                    <a:gd name="T31" fmla="*/ 430 h 176"/>
                                    <a:gd name="T32" fmla="+- 0 115 19"/>
                                    <a:gd name="T33" fmla="*/ T32 w 192"/>
                                    <a:gd name="T34" fmla="+- 0 437 262"/>
                                    <a:gd name="T35" fmla="*/ 437 h 176"/>
                                    <a:gd name="T36" fmla="+- 0 153 19"/>
                                    <a:gd name="T37" fmla="*/ T36 w 192"/>
                                    <a:gd name="T38" fmla="+- 0 430 262"/>
                                    <a:gd name="T39" fmla="*/ 430 h 176"/>
                                    <a:gd name="T40" fmla="+- 0 183 19"/>
                                    <a:gd name="T41" fmla="*/ T40 w 192"/>
                                    <a:gd name="T42" fmla="+- 0 411 262"/>
                                    <a:gd name="T43" fmla="*/ 411 h 176"/>
                                    <a:gd name="T44" fmla="+- 0 204 19"/>
                                    <a:gd name="T45" fmla="*/ T44 w 192"/>
                                    <a:gd name="T46" fmla="+- 0 383 262"/>
                                    <a:gd name="T47" fmla="*/ 383 h 176"/>
                                    <a:gd name="T48" fmla="+- 0 211 19"/>
                                    <a:gd name="T49" fmla="*/ T48 w 192"/>
                                    <a:gd name="T50" fmla="+- 0 349 262"/>
                                    <a:gd name="T51" fmla="*/ 349 h 176"/>
                                    <a:gd name="T52" fmla="+- 0 204 19"/>
                                    <a:gd name="T53" fmla="*/ T52 w 192"/>
                                    <a:gd name="T54" fmla="+- 0 315 262"/>
                                    <a:gd name="T55" fmla="*/ 315 h 176"/>
                                    <a:gd name="T56" fmla="+- 0 183 19"/>
                                    <a:gd name="T57" fmla="*/ T56 w 192"/>
                                    <a:gd name="T58" fmla="+- 0 287 262"/>
                                    <a:gd name="T59" fmla="*/ 287 h 176"/>
                                    <a:gd name="T60" fmla="+- 0 153 19"/>
                                    <a:gd name="T61" fmla="*/ T60 w 192"/>
                                    <a:gd name="T62" fmla="+- 0 268 262"/>
                                    <a:gd name="T63" fmla="*/ 268 h 176"/>
                                    <a:gd name="T64" fmla="+- 0 115 19"/>
                                    <a:gd name="T65" fmla="*/ T64 w 192"/>
                                    <a:gd name="T66" fmla="+- 0 262 262"/>
                                    <a:gd name="T67" fmla="*/ 262 h 1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92" h="176">
                                      <a:moveTo>
                                        <a:pt x="96" y="0"/>
                                      </a:moveTo>
                                      <a:lnTo>
                                        <a:pt x="59" y="6"/>
                                      </a:lnTo>
                                      <a:lnTo>
                                        <a:pt x="28" y="25"/>
                                      </a:lnTo>
                                      <a:lnTo>
                                        <a:pt x="8" y="53"/>
                                      </a:lnTo>
                                      <a:lnTo>
                                        <a:pt x="0" y="87"/>
                                      </a:lnTo>
                                      <a:lnTo>
                                        <a:pt x="8" y="121"/>
                                      </a:lnTo>
                                      <a:lnTo>
                                        <a:pt x="28" y="149"/>
                                      </a:lnTo>
                                      <a:lnTo>
                                        <a:pt x="59" y="168"/>
                                      </a:lnTo>
                                      <a:lnTo>
                                        <a:pt x="96" y="175"/>
                                      </a:lnTo>
                                      <a:lnTo>
                                        <a:pt x="134" y="168"/>
                                      </a:lnTo>
                                      <a:lnTo>
                                        <a:pt x="164" y="149"/>
                                      </a:lnTo>
                                      <a:lnTo>
                                        <a:pt x="185" y="121"/>
                                      </a:lnTo>
                                      <a:lnTo>
                                        <a:pt x="192" y="87"/>
                                      </a:lnTo>
                                      <a:lnTo>
                                        <a:pt x="185" y="53"/>
                                      </a:lnTo>
                                      <a:lnTo>
                                        <a:pt x="164" y="25"/>
                                      </a:lnTo>
                                      <a:lnTo>
                                        <a:pt x="134" y="6"/>
                                      </a:lnTo>
                                      <a:lnTo>
                                        <a:pt x="96" y="0"/>
                                      </a:lnTo>
                                      <a:close/>
                                    </a:path>
                                  </a:pathLst>
                                </a:custGeom>
                                <a:solidFill>
                                  <a:srgbClr val="A9D18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6" name="Freeform 135"/>
                              <wps:cNvSpPr>
                                <a:spLocks/>
                              </wps:cNvSpPr>
                              <wps:spPr bwMode="auto">
                                <a:xfrm>
                                  <a:off x="19" y="261"/>
                                  <a:ext cx="192" cy="176"/>
                                </a:xfrm>
                                <a:custGeom>
                                  <a:avLst/>
                                  <a:gdLst>
                                    <a:gd name="T0" fmla="+- 0 19 19"/>
                                    <a:gd name="T1" fmla="*/ T0 w 192"/>
                                    <a:gd name="T2" fmla="+- 0 349 262"/>
                                    <a:gd name="T3" fmla="*/ 349 h 176"/>
                                    <a:gd name="T4" fmla="+- 0 27 19"/>
                                    <a:gd name="T5" fmla="*/ T4 w 192"/>
                                    <a:gd name="T6" fmla="+- 0 315 262"/>
                                    <a:gd name="T7" fmla="*/ 315 h 176"/>
                                    <a:gd name="T8" fmla="+- 0 47 19"/>
                                    <a:gd name="T9" fmla="*/ T8 w 192"/>
                                    <a:gd name="T10" fmla="+- 0 287 262"/>
                                    <a:gd name="T11" fmla="*/ 287 h 176"/>
                                    <a:gd name="T12" fmla="+- 0 78 19"/>
                                    <a:gd name="T13" fmla="*/ T12 w 192"/>
                                    <a:gd name="T14" fmla="+- 0 268 262"/>
                                    <a:gd name="T15" fmla="*/ 268 h 176"/>
                                    <a:gd name="T16" fmla="+- 0 115 19"/>
                                    <a:gd name="T17" fmla="*/ T16 w 192"/>
                                    <a:gd name="T18" fmla="+- 0 262 262"/>
                                    <a:gd name="T19" fmla="*/ 262 h 176"/>
                                    <a:gd name="T20" fmla="+- 0 153 19"/>
                                    <a:gd name="T21" fmla="*/ T20 w 192"/>
                                    <a:gd name="T22" fmla="+- 0 268 262"/>
                                    <a:gd name="T23" fmla="*/ 268 h 176"/>
                                    <a:gd name="T24" fmla="+- 0 183 19"/>
                                    <a:gd name="T25" fmla="*/ T24 w 192"/>
                                    <a:gd name="T26" fmla="+- 0 287 262"/>
                                    <a:gd name="T27" fmla="*/ 287 h 176"/>
                                    <a:gd name="T28" fmla="+- 0 204 19"/>
                                    <a:gd name="T29" fmla="*/ T28 w 192"/>
                                    <a:gd name="T30" fmla="+- 0 315 262"/>
                                    <a:gd name="T31" fmla="*/ 315 h 176"/>
                                    <a:gd name="T32" fmla="+- 0 211 19"/>
                                    <a:gd name="T33" fmla="*/ T32 w 192"/>
                                    <a:gd name="T34" fmla="+- 0 349 262"/>
                                    <a:gd name="T35" fmla="*/ 349 h 176"/>
                                    <a:gd name="T36" fmla="+- 0 204 19"/>
                                    <a:gd name="T37" fmla="*/ T36 w 192"/>
                                    <a:gd name="T38" fmla="+- 0 383 262"/>
                                    <a:gd name="T39" fmla="*/ 383 h 176"/>
                                    <a:gd name="T40" fmla="+- 0 183 19"/>
                                    <a:gd name="T41" fmla="*/ T40 w 192"/>
                                    <a:gd name="T42" fmla="+- 0 411 262"/>
                                    <a:gd name="T43" fmla="*/ 411 h 176"/>
                                    <a:gd name="T44" fmla="+- 0 153 19"/>
                                    <a:gd name="T45" fmla="*/ T44 w 192"/>
                                    <a:gd name="T46" fmla="+- 0 430 262"/>
                                    <a:gd name="T47" fmla="*/ 430 h 176"/>
                                    <a:gd name="T48" fmla="+- 0 115 19"/>
                                    <a:gd name="T49" fmla="*/ T48 w 192"/>
                                    <a:gd name="T50" fmla="+- 0 437 262"/>
                                    <a:gd name="T51" fmla="*/ 437 h 176"/>
                                    <a:gd name="T52" fmla="+- 0 78 19"/>
                                    <a:gd name="T53" fmla="*/ T52 w 192"/>
                                    <a:gd name="T54" fmla="+- 0 430 262"/>
                                    <a:gd name="T55" fmla="*/ 430 h 176"/>
                                    <a:gd name="T56" fmla="+- 0 47 19"/>
                                    <a:gd name="T57" fmla="*/ T56 w 192"/>
                                    <a:gd name="T58" fmla="+- 0 411 262"/>
                                    <a:gd name="T59" fmla="*/ 411 h 176"/>
                                    <a:gd name="T60" fmla="+- 0 27 19"/>
                                    <a:gd name="T61" fmla="*/ T60 w 192"/>
                                    <a:gd name="T62" fmla="+- 0 383 262"/>
                                    <a:gd name="T63" fmla="*/ 383 h 176"/>
                                    <a:gd name="T64" fmla="+- 0 19 19"/>
                                    <a:gd name="T65" fmla="*/ T64 w 192"/>
                                    <a:gd name="T66" fmla="+- 0 349 262"/>
                                    <a:gd name="T67" fmla="*/ 349 h 1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92" h="176">
                                      <a:moveTo>
                                        <a:pt x="0" y="87"/>
                                      </a:moveTo>
                                      <a:lnTo>
                                        <a:pt x="8" y="53"/>
                                      </a:lnTo>
                                      <a:lnTo>
                                        <a:pt x="28" y="25"/>
                                      </a:lnTo>
                                      <a:lnTo>
                                        <a:pt x="59" y="6"/>
                                      </a:lnTo>
                                      <a:lnTo>
                                        <a:pt x="96" y="0"/>
                                      </a:lnTo>
                                      <a:lnTo>
                                        <a:pt x="134" y="6"/>
                                      </a:lnTo>
                                      <a:lnTo>
                                        <a:pt x="164" y="25"/>
                                      </a:lnTo>
                                      <a:lnTo>
                                        <a:pt x="185" y="53"/>
                                      </a:lnTo>
                                      <a:lnTo>
                                        <a:pt x="192" y="87"/>
                                      </a:lnTo>
                                      <a:lnTo>
                                        <a:pt x="185" y="121"/>
                                      </a:lnTo>
                                      <a:lnTo>
                                        <a:pt x="164" y="149"/>
                                      </a:lnTo>
                                      <a:lnTo>
                                        <a:pt x="134" y="168"/>
                                      </a:lnTo>
                                      <a:lnTo>
                                        <a:pt x="96" y="175"/>
                                      </a:lnTo>
                                      <a:lnTo>
                                        <a:pt x="59" y="168"/>
                                      </a:lnTo>
                                      <a:lnTo>
                                        <a:pt x="28" y="149"/>
                                      </a:lnTo>
                                      <a:lnTo>
                                        <a:pt x="8" y="121"/>
                                      </a:lnTo>
                                      <a:lnTo>
                                        <a:pt x="0" y="87"/>
                                      </a:lnTo>
                                      <a:close/>
                                    </a:path>
                                  </a:pathLst>
                                </a:custGeom>
                                <a:noFill/>
                                <a:ln w="12192">
                                  <a:solidFill>
                                    <a:srgbClr val="A9D18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7" name="Freeform 134"/>
                              <wps:cNvSpPr>
                                <a:spLocks/>
                              </wps:cNvSpPr>
                              <wps:spPr bwMode="auto">
                                <a:xfrm>
                                  <a:off x="242" y="249"/>
                                  <a:ext cx="192" cy="176"/>
                                </a:xfrm>
                                <a:custGeom>
                                  <a:avLst/>
                                  <a:gdLst>
                                    <a:gd name="T0" fmla="+- 0 338 242"/>
                                    <a:gd name="T1" fmla="*/ T0 w 192"/>
                                    <a:gd name="T2" fmla="+- 0 250 250"/>
                                    <a:gd name="T3" fmla="*/ 250 h 176"/>
                                    <a:gd name="T4" fmla="+- 0 301 242"/>
                                    <a:gd name="T5" fmla="*/ T4 w 192"/>
                                    <a:gd name="T6" fmla="+- 0 256 250"/>
                                    <a:gd name="T7" fmla="*/ 256 h 176"/>
                                    <a:gd name="T8" fmla="+- 0 271 242"/>
                                    <a:gd name="T9" fmla="*/ T8 w 192"/>
                                    <a:gd name="T10" fmla="+- 0 275 250"/>
                                    <a:gd name="T11" fmla="*/ 275 h 176"/>
                                    <a:gd name="T12" fmla="+- 0 250 242"/>
                                    <a:gd name="T13" fmla="*/ T12 w 192"/>
                                    <a:gd name="T14" fmla="+- 0 303 250"/>
                                    <a:gd name="T15" fmla="*/ 303 h 176"/>
                                    <a:gd name="T16" fmla="+- 0 242 242"/>
                                    <a:gd name="T17" fmla="*/ T16 w 192"/>
                                    <a:gd name="T18" fmla="+- 0 337 250"/>
                                    <a:gd name="T19" fmla="*/ 337 h 176"/>
                                    <a:gd name="T20" fmla="+- 0 250 242"/>
                                    <a:gd name="T21" fmla="*/ T20 w 192"/>
                                    <a:gd name="T22" fmla="+- 0 371 250"/>
                                    <a:gd name="T23" fmla="*/ 371 h 176"/>
                                    <a:gd name="T24" fmla="+- 0 271 242"/>
                                    <a:gd name="T25" fmla="*/ T24 w 192"/>
                                    <a:gd name="T26" fmla="+- 0 399 250"/>
                                    <a:gd name="T27" fmla="*/ 399 h 176"/>
                                    <a:gd name="T28" fmla="+- 0 301 242"/>
                                    <a:gd name="T29" fmla="*/ T28 w 192"/>
                                    <a:gd name="T30" fmla="+- 0 418 250"/>
                                    <a:gd name="T31" fmla="*/ 418 h 176"/>
                                    <a:gd name="T32" fmla="+- 0 338 242"/>
                                    <a:gd name="T33" fmla="*/ T32 w 192"/>
                                    <a:gd name="T34" fmla="+- 0 425 250"/>
                                    <a:gd name="T35" fmla="*/ 425 h 176"/>
                                    <a:gd name="T36" fmla="+- 0 376 242"/>
                                    <a:gd name="T37" fmla="*/ T36 w 192"/>
                                    <a:gd name="T38" fmla="+- 0 418 250"/>
                                    <a:gd name="T39" fmla="*/ 418 h 176"/>
                                    <a:gd name="T40" fmla="+- 0 406 242"/>
                                    <a:gd name="T41" fmla="*/ T40 w 192"/>
                                    <a:gd name="T42" fmla="+- 0 399 250"/>
                                    <a:gd name="T43" fmla="*/ 399 h 176"/>
                                    <a:gd name="T44" fmla="+- 0 427 242"/>
                                    <a:gd name="T45" fmla="*/ T44 w 192"/>
                                    <a:gd name="T46" fmla="+- 0 371 250"/>
                                    <a:gd name="T47" fmla="*/ 371 h 176"/>
                                    <a:gd name="T48" fmla="+- 0 434 242"/>
                                    <a:gd name="T49" fmla="*/ T48 w 192"/>
                                    <a:gd name="T50" fmla="+- 0 337 250"/>
                                    <a:gd name="T51" fmla="*/ 337 h 176"/>
                                    <a:gd name="T52" fmla="+- 0 427 242"/>
                                    <a:gd name="T53" fmla="*/ T52 w 192"/>
                                    <a:gd name="T54" fmla="+- 0 303 250"/>
                                    <a:gd name="T55" fmla="*/ 303 h 176"/>
                                    <a:gd name="T56" fmla="+- 0 406 242"/>
                                    <a:gd name="T57" fmla="*/ T56 w 192"/>
                                    <a:gd name="T58" fmla="+- 0 275 250"/>
                                    <a:gd name="T59" fmla="*/ 275 h 176"/>
                                    <a:gd name="T60" fmla="+- 0 376 242"/>
                                    <a:gd name="T61" fmla="*/ T60 w 192"/>
                                    <a:gd name="T62" fmla="+- 0 256 250"/>
                                    <a:gd name="T63" fmla="*/ 256 h 176"/>
                                    <a:gd name="T64" fmla="+- 0 338 242"/>
                                    <a:gd name="T65" fmla="*/ T64 w 192"/>
                                    <a:gd name="T66" fmla="+- 0 250 250"/>
                                    <a:gd name="T67" fmla="*/ 250 h 1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92" h="176">
                                      <a:moveTo>
                                        <a:pt x="96" y="0"/>
                                      </a:moveTo>
                                      <a:lnTo>
                                        <a:pt x="59" y="6"/>
                                      </a:lnTo>
                                      <a:lnTo>
                                        <a:pt x="29" y="25"/>
                                      </a:lnTo>
                                      <a:lnTo>
                                        <a:pt x="8" y="53"/>
                                      </a:lnTo>
                                      <a:lnTo>
                                        <a:pt x="0" y="87"/>
                                      </a:lnTo>
                                      <a:lnTo>
                                        <a:pt x="8" y="121"/>
                                      </a:lnTo>
                                      <a:lnTo>
                                        <a:pt x="29" y="149"/>
                                      </a:lnTo>
                                      <a:lnTo>
                                        <a:pt x="59" y="168"/>
                                      </a:lnTo>
                                      <a:lnTo>
                                        <a:pt x="96" y="175"/>
                                      </a:lnTo>
                                      <a:lnTo>
                                        <a:pt x="134" y="168"/>
                                      </a:lnTo>
                                      <a:lnTo>
                                        <a:pt x="164" y="149"/>
                                      </a:lnTo>
                                      <a:lnTo>
                                        <a:pt x="185" y="121"/>
                                      </a:lnTo>
                                      <a:lnTo>
                                        <a:pt x="192" y="87"/>
                                      </a:lnTo>
                                      <a:lnTo>
                                        <a:pt x="185" y="53"/>
                                      </a:lnTo>
                                      <a:lnTo>
                                        <a:pt x="164" y="25"/>
                                      </a:lnTo>
                                      <a:lnTo>
                                        <a:pt x="134" y="6"/>
                                      </a:lnTo>
                                      <a:lnTo>
                                        <a:pt x="96" y="0"/>
                                      </a:lnTo>
                                      <a:close/>
                                    </a:path>
                                  </a:pathLst>
                                </a:custGeom>
                                <a:solidFill>
                                  <a:srgbClr val="A9D18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8" name="Freeform 133"/>
                              <wps:cNvSpPr>
                                <a:spLocks/>
                              </wps:cNvSpPr>
                              <wps:spPr bwMode="auto">
                                <a:xfrm>
                                  <a:off x="242" y="249"/>
                                  <a:ext cx="192" cy="176"/>
                                </a:xfrm>
                                <a:custGeom>
                                  <a:avLst/>
                                  <a:gdLst>
                                    <a:gd name="T0" fmla="+- 0 242 242"/>
                                    <a:gd name="T1" fmla="*/ T0 w 192"/>
                                    <a:gd name="T2" fmla="+- 0 337 250"/>
                                    <a:gd name="T3" fmla="*/ 337 h 176"/>
                                    <a:gd name="T4" fmla="+- 0 250 242"/>
                                    <a:gd name="T5" fmla="*/ T4 w 192"/>
                                    <a:gd name="T6" fmla="+- 0 303 250"/>
                                    <a:gd name="T7" fmla="*/ 303 h 176"/>
                                    <a:gd name="T8" fmla="+- 0 271 242"/>
                                    <a:gd name="T9" fmla="*/ T8 w 192"/>
                                    <a:gd name="T10" fmla="+- 0 275 250"/>
                                    <a:gd name="T11" fmla="*/ 275 h 176"/>
                                    <a:gd name="T12" fmla="+- 0 301 242"/>
                                    <a:gd name="T13" fmla="*/ T12 w 192"/>
                                    <a:gd name="T14" fmla="+- 0 256 250"/>
                                    <a:gd name="T15" fmla="*/ 256 h 176"/>
                                    <a:gd name="T16" fmla="+- 0 338 242"/>
                                    <a:gd name="T17" fmla="*/ T16 w 192"/>
                                    <a:gd name="T18" fmla="+- 0 250 250"/>
                                    <a:gd name="T19" fmla="*/ 250 h 176"/>
                                    <a:gd name="T20" fmla="+- 0 376 242"/>
                                    <a:gd name="T21" fmla="*/ T20 w 192"/>
                                    <a:gd name="T22" fmla="+- 0 256 250"/>
                                    <a:gd name="T23" fmla="*/ 256 h 176"/>
                                    <a:gd name="T24" fmla="+- 0 406 242"/>
                                    <a:gd name="T25" fmla="*/ T24 w 192"/>
                                    <a:gd name="T26" fmla="+- 0 275 250"/>
                                    <a:gd name="T27" fmla="*/ 275 h 176"/>
                                    <a:gd name="T28" fmla="+- 0 427 242"/>
                                    <a:gd name="T29" fmla="*/ T28 w 192"/>
                                    <a:gd name="T30" fmla="+- 0 303 250"/>
                                    <a:gd name="T31" fmla="*/ 303 h 176"/>
                                    <a:gd name="T32" fmla="+- 0 434 242"/>
                                    <a:gd name="T33" fmla="*/ T32 w 192"/>
                                    <a:gd name="T34" fmla="+- 0 337 250"/>
                                    <a:gd name="T35" fmla="*/ 337 h 176"/>
                                    <a:gd name="T36" fmla="+- 0 427 242"/>
                                    <a:gd name="T37" fmla="*/ T36 w 192"/>
                                    <a:gd name="T38" fmla="+- 0 371 250"/>
                                    <a:gd name="T39" fmla="*/ 371 h 176"/>
                                    <a:gd name="T40" fmla="+- 0 406 242"/>
                                    <a:gd name="T41" fmla="*/ T40 w 192"/>
                                    <a:gd name="T42" fmla="+- 0 399 250"/>
                                    <a:gd name="T43" fmla="*/ 399 h 176"/>
                                    <a:gd name="T44" fmla="+- 0 376 242"/>
                                    <a:gd name="T45" fmla="*/ T44 w 192"/>
                                    <a:gd name="T46" fmla="+- 0 418 250"/>
                                    <a:gd name="T47" fmla="*/ 418 h 176"/>
                                    <a:gd name="T48" fmla="+- 0 338 242"/>
                                    <a:gd name="T49" fmla="*/ T48 w 192"/>
                                    <a:gd name="T50" fmla="+- 0 425 250"/>
                                    <a:gd name="T51" fmla="*/ 425 h 176"/>
                                    <a:gd name="T52" fmla="+- 0 301 242"/>
                                    <a:gd name="T53" fmla="*/ T52 w 192"/>
                                    <a:gd name="T54" fmla="+- 0 418 250"/>
                                    <a:gd name="T55" fmla="*/ 418 h 176"/>
                                    <a:gd name="T56" fmla="+- 0 271 242"/>
                                    <a:gd name="T57" fmla="*/ T56 w 192"/>
                                    <a:gd name="T58" fmla="+- 0 399 250"/>
                                    <a:gd name="T59" fmla="*/ 399 h 176"/>
                                    <a:gd name="T60" fmla="+- 0 250 242"/>
                                    <a:gd name="T61" fmla="*/ T60 w 192"/>
                                    <a:gd name="T62" fmla="+- 0 371 250"/>
                                    <a:gd name="T63" fmla="*/ 371 h 176"/>
                                    <a:gd name="T64" fmla="+- 0 242 242"/>
                                    <a:gd name="T65" fmla="*/ T64 w 192"/>
                                    <a:gd name="T66" fmla="+- 0 337 250"/>
                                    <a:gd name="T67" fmla="*/ 337 h 1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92" h="176">
                                      <a:moveTo>
                                        <a:pt x="0" y="87"/>
                                      </a:moveTo>
                                      <a:lnTo>
                                        <a:pt x="8" y="53"/>
                                      </a:lnTo>
                                      <a:lnTo>
                                        <a:pt x="29" y="25"/>
                                      </a:lnTo>
                                      <a:lnTo>
                                        <a:pt x="59" y="6"/>
                                      </a:lnTo>
                                      <a:lnTo>
                                        <a:pt x="96" y="0"/>
                                      </a:lnTo>
                                      <a:lnTo>
                                        <a:pt x="134" y="6"/>
                                      </a:lnTo>
                                      <a:lnTo>
                                        <a:pt x="164" y="25"/>
                                      </a:lnTo>
                                      <a:lnTo>
                                        <a:pt x="185" y="53"/>
                                      </a:lnTo>
                                      <a:lnTo>
                                        <a:pt x="192" y="87"/>
                                      </a:lnTo>
                                      <a:lnTo>
                                        <a:pt x="185" y="121"/>
                                      </a:lnTo>
                                      <a:lnTo>
                                        <a:pt x="164" y="149"/>
                                      </a:lnTo>
                                      <a:lnTo>
                                        <a:pt x="134" y="168"/>
                                      </a:lnTo>
                                      <a:lnTo>
                                        <a:pt x="96" y="175"/>
                                      </a:lnTo>
                                      <a:lnTo>
                                        <a:pt x="59" y="168"/>
                                      </a:lnTo>
                                      <a:lnTo>
                                        <a:pt x="29" y="149"/>
                                      </a:lnTo>
                                      <a:lnTo>
                                        <a:pt x="8" y="121"/>
                                      </a:lnTo>
                                      <a:lnTo>
                                        <a:pt x="0" y="87"/>
                                      </a:lnTo>
                                      <a:close/>
                                    </a:path>
                                  </a:pathLst>
                                </a:custGeom>
                                <a:noFill/>
                                <a:ln w="12192">
                                  <a:solidFill>
                                    <a:srgbClr val="A9D18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9" name="Freeform 132"/>
                              <wps:cNvSpPr>
                                <a:spLocks/>
                              </wps:cNvSpPr>
                              <wps:spPr bwMode="auto">
                                <a:xfrm>
                                  <a:off x="242" y="9"/>
                                  <a:ext cx="192" cy="176"/>
                                </a:xfrm>
                                <a:custGeom>
                                  <a:avLst/>
                                  <a:gdLst>
                                    <a:gd name="T0" fmla="+- 0 338 242"/>
                                    <a:gd name="T1" fmla="*/ T0 w 192"/>
                                    <a:gd name="T2" fmla="+- 0 10 10"/>
                                    <a:gd name="T3" fmla="*/ 10 h 176"/>
                                    <a:gd name="T4" fmla="+- 0 301 242"/>
                                    <a:gd name="T5" fmla="*/ T4 w 192"/>
                                    <a:gd name="T6" fmla="+- 0 16 10"/>
                                    <a:gd name="T7" fmla="*/ 16 h 176"/>
                                    <a:gd name="T8" fmla="+- 0 271 242"/>
                                    <a:gd name="T9" fmla="*/ T8 w 192"/>
                                    <a:gd name="T10" fmla="+- 0 35 10"/>
                                    <a:gd name="T11" fmla="*/ 35 h 176"/>
                                    <a:gd name="T12" fmla="+- 0 250 242"/>
                                    <a:gd name="T13" fmla="*/ T12 w 192"/>
                                    <a:gd name="T14" fmla="+- 0 63 10"/>
                                    <a:gd name="T15" fmla="*/ 63 h 176"/>
                                    <a:gd name="T16" fmla="+- 0 242 242"/>
                                    <a:gd name="T17" fmla="*/ T16 w 192"/>
                                    <a:gd name="T18" fmla="+- 0 97 10"/>
                                    <a:gd name="T19" fmla="*/ 97 h 176"/>
                                    <a:gd name="T20" fmla="+- 0 250 242"/>
                                    <a:gd name="T21" fmla="*/ T20 w 192"/>
                                    <a:gd name="T22" fmla="+- 0 131 10"/>
                                    <a:gd name="T23" fmla="*/ 131 h 176"/>
                                    <a:gd name="T24" fmla="+- 0 271 242"/>
                                    <a:gd name="T25" fmla="*/ T24 w 192"/>
                                    <a:gd name="T26" fmla="+- 0 159 10"/>
                                    <a:gd name="T27" fmla="*/ 159 h 176"/>
                                    <a:gd name="T28" fmla="+- 0 301 242"/>
                                    <a:gd name="T29" fmla="*/ T28 w 192"/>
                                    <a:gd name="T30" fmla="+- 0 178 10"/>
                                    <a:gd name="T31" fmla="*/ 178 h 176"/>
                                    <a:gd name="T32" fmla="+- 0 338 242"/>
                                    <a:gd name="T33" fmla="*/ T32 w 192"/>
                                    <a:gd name="T34" fmla="+- 0 185 10"/>
                                    <a:gd name="T35" fmla="*/ 185 h 176"/>
                                    <a:gd name="T36" fmla="+- 0 376 242"/>
                                    <a:gd name="T37" fmla="*/ T36 w 192"/>
                                    <a:gd name="T38" fmla="+- 0 178 10"/>
                                    <a:gd name="T39" fmla="*/ 178 h 176"/>
                                    <a:gd name="T40" fmla="+- 0 406 242"/>
                                    <a:gd name="T41" fmla="*/ T40 w 192"/>
                                    <a:gd name="T42" fmla="+- 0 159 10"/>
                                    <a:gd name="T43" fmla="*/ 159 h 176"/>
                                    <a:gd name="T44" fmla="+- 0 427 242"/>
                                    <a:gd name="T45" fmla="*/ T44 w 192"/>
                                    <a:gd name="T46" fmla="+- 0 131 10"/>
                                    <a:gd name="T47" fmla="*/ 131 h 176"/>
                                    <a:gd name="T48" fmla="+- 0 434 242"/>
                                    <a:gd name="T49" fmla="*/ T48 w 192"/>
                                    <a:gd name="T50" fmla="+- 0 97 10"/>
                                    <a:gd name="T51" fmla="*/ 97 h 176"/>
                                    <a:gd name="T52" fmla="+- 0 427 242"/>
                                    <a:gd name="T53" fmla="*/ T52 w 192"/>
                                    <a:gd name="T54" fmla="+- 0 63 10"/>
                                    <a:gd name="T55" fmla="*/ 63 h 176"/>
                                    <a:gd name="T56" fmla="+- 0 406 242"/>
                                    <a:gd name="T57" fmla="*/ T56 w 192"/>
                                    <a:gd name="T58" fmla="+- 0 35 10"/>
                                    <a:gd name="T59" fmla="*/ 35 h 176"/>
                                    <a:gd name="T60" fmla="+- 0 376 242"/>
                                    <a:gd name="T61" fmla="*/ T60 w 192"/>
                                    <a:gd name="T62" fmla="+- 0 16 10"/>
                                    <a:gd name="T63" fmla="*/ 16 h 176"/>
                                    <a:gd name="T64" fmla="+- 0 338 242"/>
                                    <a:gd name="T65" fmla="*/ T64 w 192"/>
                                    <a:gd name="T66" fmla="+- 0 10 10"/>
                                    <a:gd name="T67" fmla="*/ 10 h 1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92" h="176">
                                      <a:moveTo>
                                        <a:pt x="96" y="0"/>
                                      </a:moveTo>
                                      <a:lnTo>
                                        <a:pt x="59" y="6"/>
                                      </a:lnTo>
                                      <a:lnTo>
                                        <a:pt x="29" y="25"/>
                                      </a:lnTo>
                                      <a:lnTo>
                                        <a:pt x="8" y="53"/>
                                      </a:lnTo>
                                      <a:lnTo>
                                        <a:pt x="0" y="87"/>
                                      </a:lnTo>
                                      <a:lnTo>
                                        <a:pt x="8" y="121"/>
                                      </a:lnTo>
                                      <a:lnTo>
                                        <a:pt x="29" y="149"/>
                                      </a:lnTo>
                                      <a:lnTo>
                                        <a:pt x="59" y="168"/>
                                      </a:lnTo>
                                      <a:lnTo>
                                        <a:pt x="96" y="175"/>
                                      </a:lnTo>
                                      <a:lnTo>
                                        <a:pt x="134" y="168"/>
                                      </a:lnTo>
                                      <a:lnTo>
                                        <a:pt x="164" y="149"/>
                                      </a:lnTo>
                                      <a:lnTo>
                                        <a:pt x="185" y="121"/>
                                      </a:lnTo>
                                      <a:lnTo>
                                        <a:pt x="192" y="87"/>
                                      </a:lnTo>
                                      <a:lnTo>
                                        <a:pt x="185" y="53"/>
                                      </a:lnTo>
                                      <a:lnTo>
                                        <a:pt x="164" y="25"/>
                                      </a:lnTo>
                                      <a:lnTo>
                                        <a:pt x="134" y="6"/>
                                      </a:lnTo>
                                      <a:lnTo>
                                        <a:pt x="96" y="0"/>
                                      </a:lnTo>
                                      <a:close/>
                                    </a:path>
                                  </a:pathLst>
                                </a:custGeom>
                                <a:solidFill>
                                  <a:srgbClr val="A9D18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0" name="Freeform 131"/>
                              <wps:cNvSpPr>
                                <a:spLocks/>
                              </wps:cNvSpPr>
                              <wps:spPr bwMode="auto">
                                <a:xfrm>
                                  <a:off x="242" y="9"/>
                                  <a:ext cx="192" cy="176"/>
                                </a:xfrm>
                                <a:custGeom>
                                  <a:avLst/>
                                  <a:gdLst>
                                    <a:gd name="T0" fmla="+- 0 242 242"/>
                                    <a:gd name="T1" fmla="*/ T0 w 192"/>
                                    <a:gd name="T2" fmla="+- 0 97 10"/>
                                    <a:gd name="T3" fmla="*/ 97 h 176"/>
                                    <a:gd name="T4" fmla="+- 0 250 242"/>
                                    <a:gd name="T5" fmla="*/ T4 w 192"/>
                                    <a:gd name="T6" fmla="+- 0 63 10"/>
                                    <a:gd name="T7" fmla="*/ 63 h 176"/>
                                    <a:gd name="T8" fmla="+- 0 271 242"/>
                                    <a:gd name="T9" fmla="*/ T8 w 192"/>
                                    <a:gd name="T10" fmla="+- 0 35 10"/>
                                    <a:gd name="T11" fmla="*/ 35 h 176"/>
                                    <a:gd name="T12" fmla="+- 0 301 242"/>
                                    <a:gd name="T13" fmla="*/ T12 w 192"/>
                                    <a:gd name="T14" fmla="+- 0 16 10"/>
                                    <a:gd name="T15" fmla="*/ 16 h 176"/>
                                    <a:gd name="T16" fmla="+- 0 338 242"/>
                                    <a:gd name="T17" fmla="*/ T16 w 192"/>
                                    <a:gd name="T18" fmla="+- 0 10 10"/>
                                    <a:gd name="T19" fmla="*/ 10 h 176"/>
                                    <a:gd name="T20" fmla="+- 0 376 242"/>
                                    <a:gd name="T21" fmla="*/ T20 w 192"/>
                                    <a:gd name="T22" fmla="+- 0 16 10"/>
                                    <a:gd name="T23" fmla="*/ 16 h 176"/>
                                    <a:gd name="T24" fmla="+- 0 406 242"/>
                                    <a:gd name="T25" fmla="*/ T24 w 192"/>
                                    <a:gd name="T26" fmla="+- 0 35 10"/>
                                    <a:gd name="T27" fmla="*/ 35 h 176"/>
                                    <a:gd name="T28" fmla="+- 0 427 242"/>
                                    <a:gd name="T29" fmla="*/ T28 w 192"/>
                                    <a:gd name="T30" fmla="+- 0 63 10"/>
                                    <a:gd name="T31" fmla="*/ 63 h 176"/>
                                    <a:gd name="T32" fmla="+- 0 434 242"/>
                                    <a:gd name="T33" fmla="*/ T32 w 192"/>
                                    <a:gd name="T34" fmla="+- 0 97 10"/>
                                    <a:gd name="T35" fmla="*/ 97 h 176"/>
                                    <a:gd name="T36" fmla="+- 0 427 242"/>
                                    <a:gd name="T37" fmla="*/ T36 w 192"/>
                                    <a:gd name="T38" fmla="+- 0 131 10"/>
                                    <a:gd name="T39" fmla="*/ 131 h 176"/>
                                    <a:gd name="T40" fmla="+- 0 406 242"/>
                                    <a:gd name="T41" fmla="*/ T40 w 192"/>
                                    <a:gd name="T42" fmla="+- 0 159 10"/>
                                    <a:gd name="T43" fmla="*/ 159 h 176"/>
                                    <a:gd name="T44" fmla="+- 0 376 242"/>
                                    <a:gd name="T45" fmla="*/ T44 w 192"/>
                                    <a:gd name="T46" fmla="+- 0 178 10"/>
                                    <a:gd name="T47" fmla="*/ 178 h 176"/>
                                    <a:gd name="T48" fmla="+- 0 338 242"/>
                                    <a:gd name="T49" fmla="*/ T48 w 192"/>
                                    <a:gd name="T50" fmla="+- 0 185 10"/>
                                    <a:gd name="T51" fmla="*/ 185 h 176"/>
                                    <a:gd name="T52" fmla="+- 0 301 242"/>
                                    <a:gd name="T53" fmla="*/ T52 w 192"/>
                                    <a:gd name="T54" fmla="+- 0 178 10"/>
                                    <a:gd name="T55" fmla="*/ 178 h 176"/>
                                    <a:gd name="T56" fmla="+- 0 271 242"/>
                                    <a:gd name="T57" fmla="*/ T56 w 192"/>
                                    <a:gd name="T58" fmla="+- 0 159 10"/>
                                    <a:gd name="T59" fmla="*/ 159 h 176"/>
                                    <a:gd name="T60" fmla="+- 0 250 242"/>
                                    <a:gd name="T61" fmla="*/ T60 w 192"/>
                                    <a:gd name="T62" fmla="+- 0 131 10"/>
                                    <a:gd name="T63" fmla="*/ 131 h 176"/>
                                    <a:gd name="T64" fmla="+- 0 242 242"/>
                                    <a:gd name="T65" fmla="*/ T64 w 192"/>
                                    <a:gd name="T66" fmla="+- 0 97 10"/>
                                    <a:gd name="T67" fmla="*/ 97 h 1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92" h="176">
                                      <a:moveTo>
                                        <a:pt x="0" y="87"/>
                                      </a:moveTo>
                                      <a:lnTo>
                                        <a:pt x="8" y="53"/>
                                      </a:lnTo>
                                      <a:lnTo>
                                        <a:pt x="29" y="25"/>
                                      </a:lnTo>
                                      <a:lnTo>
                                        <a:pt x="59" y="6"/>
                                      </a:lnTo>
                                      <a:lnTo>
                                        <a:pt x="96" y="0"/>
                                      </a:lnTo>
                                      <a:lnTo>
                                        <a:pt x="134" y="6"/>
                                      </a:lnTo>
                                      <a:lnTo>
                                        <a:pt x="164" y="25"/>
                                      </a:lnTo>
                                      <a:lnTo>
                                        <a:pt x="185" y="53"/>
                                      </a:lnTo>
                                      <a:lnTo>
                                        <a:pt x="192" y="87"/>
                                      </a:lnTo>
                                      <a:lnTo>
                                        <a:pt x="185" y="121"/>
                                      </a:lnTo>
                                      <a:lnTo>
                                        <a:pt x="164" y="149"/>
                                      </a:lnTo>
                                      <a:lnTo>
                                        <a:pt x="134" y="168"/>
                                      </a:lnTo>
                                      <a:lnTo>
                                        <a:pt x="96" y="175"/>
                                      </a:lnTo>
                                      <a:lnTo>
                                        <a:pt x="59" y="168"/>
                                      </a:lnTo>
                                      <a:lnTo>
                                        <a:pt x="29" y="149"/>
                                      </a:lnTo>
                                      <a:lnTo>
                                        <a:pt x="8" y="121"/>
                                      </a:lnTo>
                                      <a:lnTo>
                                        <a:pt x="0" y="87"/>
                                      </a:lnTo>
                                      <a:close/>
                                    </a:path>
                                  </a:pathLst>
                                </a:custGeom>
                                <a:noFill/>
                                <a:ln w="12192">
                                  <a:solidFill>
                                    <a:srgbClr val="A9D18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anchor>
                  </w:drawing>
                </mc:Choice>
                <mc:Fallback>
                  <w:pict>
                    <v:group w14:anchorId="7B3A3E0A" id="Group 130" o:spid="_x0000_s1026" style="position:absolute;margin-left:122.95pt;margin-top:4.6pt;width:22.2pt;height:22.35pt;z-index:486533120" coordsize="444,4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">
                      <v:shape id="Freeform 138" o:spid="_x0000_s1027" style="position:absolute;left:9;top:9;width:192;height:176;visibility:visible;mso-wrap-style:square;v-text-anchor:top" coordsize="192,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" path="m96,l58,6,28,25,7,53,,87r7,34l28,149r30,19l96,175r37,-7l163,149r21,-28l192,87,184,53,163,25,133,6,96,xe" fillcolor="#a9d18e" stroked="f">
                        <v:path arrowok="t" o:connecttype="custom" o:connectlocs="96,10;58,16;28,35;7,63;0,97;7,131;28,159;58,178;96,185;133,178;163,159;184,131;192,97;184,63;163,35;133,16;96,10" o:connectangles="0,0,0,0,0,0,0,0,0,0,0,0,0,0,0,0,0"/>
                      </v:shape>
                      <v:shape id="Freeform 137" o:spid="_x0000_s1028" style="position:absolute;left:9;top:9;width:192;height:176;visibility:visible;mso-wrap-style:square;v-text-anchor:top" coordsize="192,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" path="m,87l7,53,28,25,58,6,96,r37,6l163,25r21,28l192,87r-8,34l163,149r-30,19l96,175,58,168,28,149,7,121,,87xe" filled="f" strokecolor="#a9d18e" strokeweight=".96pt">
                        <v:path arrowok="t" o:connecttype="custom" o:connectlocs="0,97;7,63;28,35;58,16;96,10;133,16;163,35;184,63;192,97;184,131;163,159;133,178;96,185;58,178;28,159;7,131;0,97" o:connectangles="0,0,0,0,0,0,0,0,0,0,0,0,0,0,0,0,0"/>
                      </v:shape>
                      <v:shape id="Freeform 136" o:spid="_x0000_s1029" style="position:absolute;left:19;top:261;width:192;height:176;visibility:visible;mso-wrap-style:square;v-text-anchor:top" coordsize="192,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" path="m96,l59,6,28,25,8,53,,87r8,34l28,149r31,19l96,175r38,-7l164,149r21,-28l192,87,185,53,164,25,134,6,96,xe" fillcolor="#a9d18e" stroked="f">
                        <v:path arrowok="t" o:connecttype="custom" o:connectlocs="96,262;59,268;28,287;8,315;0,349;8,383;28,411;59,430;96,437;134,430;164,411;185,383;192,349;185,315;164,287;134,268;96,262" o:connectangles="0,0,0,0,0,0,0,0,0,0,0,0,0,0,0,0,0"/>
                      </v:shape>
                      <v:shape id="Freeform 135" o:spid="_x0000_s1030" style="position:absolute;left:19;top:261;width:192;height:176;visibility:visible;mso-wrap-style:square;v-text-anchor:top" coordsize="192,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" path="m,87l8,53,28,25,59,6,96,r38,6l164,25r21,28l192,87r-7,34l164,149r-30,19l96,175,59,168,28,149,8,121,,87xe" filled="f" strokecolor="#a9d18e" strokeweight=".96pt">
                        <v:path arrowok="t" o:connecttype="custom" o:connectlocs="0,349;8,315;28,287;59,268;96,262;134,268;164,287;185,315;192,349;185,383;164,411;134,430;96,437;59,430;28,411;8,383;0,349" o:connectangles="0,0,0,0,0,0,0,0,0,0,0,0,0,0,0,0,0"/>
                      </v:shape>
                      <v:shape id="Freeform 134" o:spid="_x0000_s1031" style="position:absolute;left:242;top:249;width:192;height:176;visibility:visible;mso-wrap-style:square;v-text-anchor:top" coordsize="192,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" path="m96,l59,6,29,25,8,53,,87r8,34l29,149r30,19l96,175r38,-7l164,149r21,-28l192,87,185,53,164,25,134,6,96,xe" fillcolor="#a9d18e" stroked="f">
                        <v:path arrowok="t" o:connecttype="custom" o:connectlocs="96,250;59,256;29,275;8,303;0,337;8,371;29,399;59,418;96,425;134,418;164,399;185,371;192,337;185,303;164,275;134,256;96,250" o:connectangles="0,0,0,0,0,0,0,0,0,0,0,0,0,0,0,0,0"/>
                      </v:shape>
                      <v:shape id="Freeform 133" o:spid="_x0000_s1032" style="position:absolute;left:242;top:249;width:192;height:176;visibility:visible;mso-wrap-style:square;v-text-anchor:top" coordsize="192,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" path="m,87l8,53,29,25,59,6,96,r38,6l164,25r21,28l192,87r-7,34l164,149r-30,19l96,175,59,168,29,149,8,121,,87xe" filled="f" strokecolor="#a9d18e" strokeweight=".96pt">
                        <v:path arrowok="t" o:connecttype="custom" o:connectlocs="0,337;8,303;29,275;59,256;96,250;134,256;164,275;185,303;192,337;185,371;164,399;134,418;96,425;59,418;29,399;8,371;0,337" o:connectangles="0,0,0,0,0,0,0,0,0,0,0,0,0,0,0,0,0"/>
                      </v:shape>
                      <v:shape id="Freeform 132" o:spid="_x0000_s1033" style="position:absolute;left:242;top:9;width:192;height:176;visibility:visible;mso-wrap-style:square;v-text-anchor:top" coordsize="192,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" path="m96,l59,6,29,25,8,53,,87r8,34l29,149r30,19l96,175r38,-7l164,149r21,-28l192,87,185,53,164,25,134,6,96,xe" fillcolor="#a9d18e" stroked="f">
                        <v:path arrowok="t" o:connecttype="custom" o:connectlocs="96,10;59,16;29,35;8,63;0,97;8,131;29,159;59,178;96,185;134,178;164,159;185,131;192,97;185,63;164,35;134,16;96,10" o:connectangles="0,0,0,0,0,0,0,0,0,0,0,0,0,0,0,0,0"/>
                      </v:shape>
                      <v:shape id="Freeform 131" o:spid="_x0000_s1034" style="position:absolute;left:242;top:9;width:192;height:176;visibility:visible;mso-wrap-style:square;v-text-anchor:top" coordsize="192,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" path="m,87l8,53,29,25,59,6,96,r38,6l164,25r21,28l192,87r-7,34l164,149r-30,19l96,175,59,168,29,149,8,121,,87xe" filled="f" strokecolor="#a9d18e" strokeweight=".96pt">
                        <v:path arrowok="t" o:connecttype="custom" o:connectlocs="0,97;8,63;29,35;59,16;96,10;134,16;164,35;185,63;192,97;185,131;164,159;134,178;96,185;59,178;29,159;8,131;0,97" o:connectangles="0,0,0,0,0,0,0,0,0,0,0,0,0,0,0,0,0"/>
                      </v:shape>
                      <w10:wrap type="tight"/>
                    </v:group>
                  </w:pict>
                </mc:Fallback>
              </mc:AlternateContent>
            </w:r>
          </w:p>
          <w:p w:rsidR="002013A7" w:rsidRDefault="00262366" w:rsidP="00814495">
            <w:pPr>
              <w:pStyle w:val="TableParagraph"/>
              <w:spacing w:before="2"/>
              <w:rPr>
                <w:rFonts w:ascii="Trebuchet MS"/>
                <w:sz w:val="14"/>
              </w:rPr>
            </w:pPr>
            <w:r>
              <w:rPr>
                <w:rFonts w:ascii="Trebuchet MS"/>
                <w:noProof/>
                <w:spacing w:val="1"/>
                <w:position w:val="25"/>
                <w:sz w:val="20"/>
              </w:rPr>
              <mc:AlternateContent>
                <mc:Choice Requires="wpg">
                  <w:drawing>
                    <wp:anchor distT="0" distB="0" distL="114300" distR="114300" simplePos="0" relativeHeight="486530048" behindDoc="0" locked="0" layoutInCell="1" allowOverlap="1" wp14:anchorId="71585EBE" wp14:editId="663783A6">
                      <wp:simplePos x="0" y="0"/>
                      <wp:positionH relativeFrom="column">
                        <wp:posOffset>887730</wp:posOffset>
                      </wp:positionH>
                      <wp:positionV relativeFrom="paragraph">
                        <wp:posOffset>12065</wp:posOffset>
                      </wp:positionV>
                      <wp:extent cx="338455" cy="360680"/>
                      <wp:effectExtent l="7938" t="0" r="0" b="0"/>
                      <wp:wrapTight wrapText="bothSides">
                        <wp:wrapPolygon edited="0">
                          <wp:start x="21093" y="-475"/>
                          <wp:lineTo x="1641" y="-475"/>
                          <wp:lineTo x="1641" y="20060"/>
                          <wp:lineTo x="21093" y="20060"/>
                          <wp:lineTo x="21093" y="-475"/>
                        </wp:wrapPolygon>
                      </wp:wrapTight>
                      <wp:docPr id="490" name="Group 490"/>
                      <wp:cNvGraphicFramePr/>
                      <a:graphic xmlns:a="http://schemas.openxmlformats.org/drawingml/2006/main">
                        <a:graphicData uri="http://schemas.microsoft.com/office/word/2010/wordprocessingGroup">
                          <wpg:wgp>
                            <wpg:cNvGrpSpPr/>
                            <wpg:grpSpPr>
                              <a:xfrm rot="16200000">
                                <a:off x="0" y="0"/>
                                <a:ext cx="338455" cy="360680"/>
                                <a:chOff x="0" y="0"/>
                                <a:chExt cx="303530" cy="427990"/>
                              </a:xfrm>
                            </wpg:grpSpPr>
                            <wpg:grpSp>
                              <wpg:cNvPr id="491" name="Group 491"/>
                              <wpg:cNvGrpSpPr/>
                              <wpg:grpSpPr>
                                <a:xfrm>
                                  <a:off x="0" y="0"/>
                                  <a:ext cx="303530" cy="427990"/>
                                  <a:chOff x="0" y="0"/>
                                  <a:chExt cx="303530" cy="427990"/>
                                </a:xfrm>
                              </wpg:grpSpPr>
                              <wpg:grpSp>
                                <wpg:cNvPr id="492" name="Group 127"/>
                                <wpg:cNvGrpSpPr>
                                  <a:grpSpLocks/>
                                </wpg:cNvGrpSpPr>
                                <wpg:grpSpPr bwMode="auto">
                                  <a:xfrm>
                                    <a:off x="0" y="0"/>
                                    <a:ext cx="303530" cy="132715"/>
                                    <a:chOff x="0" y="0"/>
                                    <a:chExt cx="478" cy="209"/>
                                  </a:xfrm>
                                </wpg:grpSpPr>
                                <pic:pic xmlns:pic="http://schemas.openxmlformats.org/drawingml/2006/picture">
                                  <pic:nvPicPr>
                                    <pic:cNvPr id="493" name="Picture 129"/>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12"/>
                                      <a:ext cx="212" cy="1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94" name="Picture 128"/>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266" y="0"/>
                                      <a:ext cx="212" cy="1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cNvPr id="495" name="Group 127"/>
                                <wpg:cNvGrpSpPr>
                                  <a:grpSpLocks/>
                                </wpg:cNvGrpSpPr>
                                <wpg:grpSpPr bwMode="auto">
                                  <a:xfrm>
                                    <a:off x="0" y="295275"/>
                                    <a:ext cx="303530" cy="132715"/>
                                    <a:chOff x="0" y="0"/>
                                    <a:chExt cx="478" cy="209"/>
                                  </a:xfrm>
                                </wpg:grpSpPr>
                                <pic:pic xmlns:pic="http://schemas.openxmlformats.org/drawingml/2006/picture">
                                  <pic:nvPicPr>
                                    <pic:cNvPr id="496" name="Picture 129"/>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12"/>
                                      <a:ext cx="212" cy="1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97" name="Picture 128"/>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266" y="0"/>
                                      <a:ext cx="212" cy="1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grpSp>
                              <wpg:cNvPr id="498" name="Group 127"/>
                              <wpg:cNvGrpSpPr>
                                <a:grpSpLocks/>
                              </wpg:cNvGrpSpPr>
                              <wpg:grpSpPr bwMode="auto">
                                <a:xfrm>
                                  <a:off x="0" y="152400"/>
                                  <a:ext cx="303530" cy="132715"/>
                                  <a:chOff x="0" y="0"/>
                                  <a:chExt cx="478" cy="209"/>
                                </a:xfrm>
                              </wpg:grpSpPr>
                              <pic:pic xmlns:pic="http://schemas.openxmlformats.org/drawingml/2006/picture">
                                <pic:nvPicPr>
                                  <pic:cNvPr id="499" name="Picture 129"/>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12"/>
                                    <a:ext cx="212" cy="1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00" name="Picture 128"/>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266" y="0"/>
                                    <a:ext cx="212" cy="1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wgp>
                        </a:graphicData>
                      </a:graphic>
                      <wp14:sizeRelH relativeFrom="margin">
                        <wp14:pctWidth>0</wp14:pctWidth>
                      </wp14:sizeRelH>
                      <wp14:sizeRelV relativeFrom="margin">
                        <wp14:pctHeight>0</wp14:pctHeight>
                      </wp14:sizeRelV>
                    </wp:anchor>
                  </w:drawing>
                </mc:Choice>
                <mc:Fallback>
                  <w:pict>
                    <v:group w14:anchorId="51541015" id="Group 490" o:spid="_x0000_s1026" style="position:absolute;margin-left:69.9pt;margin-top:.95pt;width:26.65pt;height:28.4pt;rotation:-90;z-index:486530048;mso-width-relative:margin;mso-height-relative:margin" coordsize="303530,4279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">
                      <v:group id="Group 491" o:spid="_x0000_s1027" style="position:absolute;width:303530;height:427990" coordsize="303530,427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">
                        <v:group id="Group 127" o:spid="_x0000_s1028" style="position:absolute;width:303530;height:132715" coordsize="478,2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">
                          <v:shape id="Picture 129" o:spid="_x0000_s1029" type="#_x0000_t75" style="position:absolute;top:12;width:212;height:1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">
                            <v:imagedata r:id="rId102" o:title=""/>
                          </v:shape>
                          <v:shape id="Picture 128" o:spid="_x0000_s1030" type="#_x0000_t75" style="position:absolute;left:266;width:212;height:1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">
                            <v:imagedata r:id="rId102" o:title=""/>
                          </v:shape>
                        </v:group>
                        <v:group id="Group 127" o:spid="_x0000_s1031" style="position:absolute;top:295275;width:303530;height:132715" coordsize="478,2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">
                          <v:shape id="Picture 129" o:spid="_x0000_s1032" type="#_x0000_t75" style="position:absolute;top:12;width:212;height:1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">
                            <v:imagedata r:id="rId102" o:title=""/>
                          </v:shape>
                          <v:shape id="Picture 128" o:spid="_x0000_s1033" type="#_x0000_t75" style="position:absolute;left:266;width:212;height:1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">
                            <v:imagedata r:id="rId102" o:title=""/>
                          </v:shape>
                        </v:group>
                      </v:group>
                      <v:group id="Group 127" o:spid="_x0000_s1034" style="position:absolute;top:152400;width:303530;height:132715" coordsize="478,2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">
                        <v:shape id="Picture 129" o:spid="_x0000_s1035" type="#_x0000_t75" style="position:absolute;top:12;width:212;height:1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">
                          <v:imagedata r:id="rId102" o:title=""/>
                        </v:shape>
                        <v:shape id="Picture 128" o:spid="_x0000_s1036" type="#_x0000_t75" style="position:absolute;left:266;width:212;height:1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">
                          <v:imagedata r:id="rId102" o:title=""/>
                        </v:shape>
                      </v:group>
                      <w10:wrap type="tight"/>
                    </v:group>
                  </w:pict>
                </mc:Fallback>
              </mc:AlternateContent>
            </w:r>
            <w:r>
              <w:rPr>
                <w:noProof/>
              </w:rPr>
              <w:drawing>
                <wp:anchor distT="0" distB="0" distL="114300" distR="114300" simplePos="0" relativeHeight="486528000" behindDoc="0" locked="0" layoutInCell="1" allowOverlap="1" wp14:anchorId="2519733D" wp14:editId="5C66B6C3">
                  <wp:simplePos x="0" y="0"/>
                  <wp:positionH relativeFrom="column">
                    <wp:posOffset>141676</wp:posOffset>
                  </wp:positionH>
                  <wp:positionV relativeFrom="paragraph">
                    <wp:posOffset>114300</wp:posOffset>
                  </wp:positionV>
                  <wp:extent cx="134620" cy="125095"/>
                  <wp:effectExtent l="0" t="0" r="0" b="0"/>
                  <wp:wrapNone/>
                  <wp:docPr id="489"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Picture 112"/>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134620" cy="125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002013A7">
              <w:rPr>
                <w:rFonts w:ascii="Trebuchet MS"/>
                <w:sz w:val="14"/>
              </w:rPr>
              <w:t xml:space="preserve">         </w:t>
            </w:r>
          </w:p>
          <w:p w:rsidR="00814495" w:rsidRPr="00262366" w:rsidRDefault="00814495" w:rsidP="00262366">
            <w:pPr>
              <w:pStyle w:val="TableParagraph"/>
              <w:tabs>
                <w:tab w:val="left" w:pos="1380"/>
                <w:tab w:val="left" w:pos="2412"/>
              </w:tabs>
              <w:ind w:left="114"/>
              <w:rPr>
                <w:rFonts w:ascii="Trebuchet MS"/>
                <w:sz w:val="20"/>
              </w:rPr>
            </w:pPr>
            <w:r>
              <w:rPr>
                <w:rFonts w:ascii="Times New Roman"/>
                <w:spacing w:val="1"/>
                <w:sz w:val="19"/>
              </w:rPr>
              <w:t xml:space="preserve"> </w:t>
            </w:r>
            <w:r w:rsidR="00262366">
              <w:rPr>
                <w:rFonts w:ascii="Times New Roman"/>
                <w:spacing w:val="1"/>
                <w:sz w:val="19"/>
              </w:rPr>
              <w:t xml:space="preserve">                                 </w:t>
            </w:r>
            <w:r>
              <w:rPr>
                <w:rFonts w:ascii="Trebuchet MS"/>
                <w:spacing w:val="1"/>
                <w:position w:val="25"/>
                <w:sz w:val="20"/>
              </w:rPr>
              <w:tab/>
            </w:r>
            <w:r>
              <w:rPr>
                <w:rFonts w:ascii="Trebuchet MS"/>
                <w:spacing w:val="1"/>
                <w:position w:val="25"/>
                <w:sz w:val="20"/>
              </w:rPr>
              <w:tab/>
            </w:r>
          </w:p>
          <w:p w:rsidR="00814495" w:rsidRDefault="00262366" w:rsidP="00055FC9">
            <w:pPr>
              <w:pStyle w:val="TableParagraph"/>
              <w:tabs>
                <w:tab w:val="left" w:pos="1491"/>
                <w:tab w:val="left" w:pos="2640"/>
                <w:tab w:val="left" w:pos="3723"/>
              </w:tabs>
              <w:spacing w:after="93"/>
              <w:rPr>
                <w:sz w:val="24"/>
              </w:rPr>
            </w:pPr>
            <w:r>
              <w:rPr>
                <w:noProof/>
                <w:sz w:val="24"/>
                <w:u w:val="single" w:color="5B9BD4"/>
              </w:rPr>
              <mc:AlternateContent>
                <mc:Choice Requires="wps">
                  <w:drawing>
                    <wp:anchor distT="0" distB="0" distL="114300" distR="114300" simplePos="0" relativeHeight="486456319" behindDoc="0" locked="0" layoutInCell="1" allowOverlap="1">
                      <wp:simplePos x="0" y="0"/>
                      <wp:positionH relativeFrom="column">
                        <wp:posOffset>726087</wp:posOffset>
                      </wp:positionH>
                      <wp:positionV relativeFrom="paragraph">
                        <wp:posOffset>211032</wp:posOffset>
                      </wp:positionV>
                      <wp:extent cx="654756" cy="835377"/>
                      <wp:effectExtent l="0" t="0" r="12065" b="22225"/>
                      <wp:wrapNone/>
                      <wp:docPr id="582" name="Freeform: Shape 582"/>
                      <wp:cNvGraphicFramePr/>
                      <a:graphic xmlns:a="http://schemas.openxmlformats.org/drawingml/2006/main">
                        <a:graphicData uri="http://schemas.microsoft.com/office/word/2010/wordprocessingShape">
                          <wps:wsp>
                            <wps:cNvSpPr/>
                            <wps:spPr>
                              <a:xfrm>
                                <a:off x="0" y="0"/>
                                <a:ext cx="654756" cy="835377"/>
                              </a:xfrm>
                              <a:custGeom>
                                <a:avLst/>
                                <a:gdLst>
                                  <a:gd name="connsiteX0" fmla="*/ 225778 w 654756"/>
                                  <a:gd name="connsiteY0" fmla="*/ 0 h 835377"/>
                                  <a:gd name="connsiteX1" fmla="*/ 124178 w 654756"/>
                                  <a:gd name="connsiteY1" fmla="*/ 33866 h 835377"/>
                                  <a:gd name="connsiteX2" fmla="*/ 90311 w 654756"/>
                                  <a:gd name="connsiteY2" fmla="*/ 45155 h 835377"/>
                                  <a:gd name="connsiteX3" fmla="*/ 56445 w 654756"/>
                                  <a:gd name="connsiteY3" fmla="*/ 56444 h 835377"/>
                                  <a:gd name="connsiteX4" fmla="*/ 33867 w 654756"/>
                                  <a:gd name="connsiteY4" fmla="*/ 124177 h 835377"/>
                                  <a:gd name="connsiteX5" fmla="*/ 0 w 654756"/>
                                  <a:gd name="connsiteY5" fmla="*/ 191911 h 835377"/>
                                  <a:gd name="connsiteX6" fmla="*/ 11289 w 654756"/>
                                  <a:gd name="connsiteY6" fmla="*/ 666044 h 835377"/>
                                  <a:gd name="connsiteX7" fmla="*/ 45156 w 654756"/>
                                  <a:gd name="connsiteY7" fmla="*/ 688622 h 835377"/>
                                  <a:gd name="connsiteX8" fmla="*/ 79022 w 654756"/>
                                  <a:gd name="connsiteY8" fmla="*/ 722489 h 835377"/>
                                  <a:gd name="connsiteX9" fmla="*/ 112889 w 654756"/>
                                  <a:gd name="connsiteY9" fmla="*/ 745066 h 835377"/>
                                  <a:gd name="connsiteX10" fmla="*/ 180622 w 654756"/>
                                  <a:gd name="connsiteY10" fmla="*/ 801511 h 835377"/>
                                  <a:gd name="connsiteX11" fmla="*/ 214489 w 654756"/>
                                  <a:gd name="connsiteY11" fmla="*/ 812800 h 835377"/>
                                  <a:gd name="connsiteX12" fmla="*/ 259645 w 654756"/>
                                  <a:gd name="connsiteY12" fmla="*/ 835377 h 835377"/>
                                  <a:gd name="connsiteX13" fmla="*/ 428978 w 654756"/>
                                  <a:gd name="connsiteY13" fmla="*/ 812800 h 835377"/>
                                  <a:gd name="connsiteX14" fmla="*/ 462845 w 654756"/>
                                  <a:gd name="connsiteY14" fmla="*/ 801511 h 835377"/>
                                  <a:gd name="connsiteX15" fmla="*/ 496711 w 654756"/>
                                  <a:gd name="connsiteY15" fmla="*/ 778933 h 835377"/>
                                  <a:gd name="connsiteX16" fmla="*/ 530578 w 654756"/>
                                  <a:gd name="connsiteY16" fmla="*/ 767644 h 835377"/>
                                  <a:gd name="connsiteX17" fmla="*/ 598311 w 654756"/>
                                  <a:gd name="connsiteY17" fmla="*/ 722489 h 835377"/>
                                  <a:gd name="connsiteX18" fmla="*/ 609600 w 654756"/>
                                  <a:gd name="connsiteY18" fmla="*/ 688622 h 835377"/>
                                  <a:gd name="connsiteX19" fmla="*/ 598311 w 654756"/>
                                  <a:gd name="connsiteY19" fmla="*/ 733777 h 835377"/>
                                  <a:gd name="connsiteX20" fmla="*/ 587022 w 654756"/>
                                  <a:gd name="connsiteY20" fmla="*/ 767644 h 835377"/>
                                  <a:gd name="connsiteX21" fmla="*/ 598311 w 654756"/>
                                  <a:gd name="connsiteY21" fmla="*/ 699911 h 835377"/>
                                  <a:gd name="connsiteX22" fmla="*/ 620889 w 654756"/>
                                  <a:gd name="connsiteY22" fmla="*/ 609600 h 835377"/>
                                  <a:gd name="connsiteX23" fmla="*/ 632178 w 654756"/>
                                  <a:gd name="connsiteY23" fmla="*/ 564444 h 835377"/>
                                  <a:gd name="connsiteX24" fmla="*/ 654756 w 654756"/>
                                  <a:gd name="connsiteY24" fmla="*/ 496711 h 835377"/>
                                  <a:gd name="connsiteX25" fmla="*/ 643467 w 654756"/>
                                  <a:gd name="connsiteY25" fmla="*/ 135466 h 835377"/>
                                  <a:gd name="connsiteX26" fmla="*/ 620889 w 654756"/>
                                  <a:gd name="connsiteY26" fmla="*/ 101600 h 835377"/>
                                  <a:gd name="connsiteX27" fmla="*/ 598311 w 654756"/>
                                  <a:gd name="connsiteY27" fmla="*/ 56444 h 835377"/>
                                  <a:gd name="connsiteX28" fmla="*/ 564445 w 654756"/>
                                  <a:gd name="connsiteY28" fmla="*/ 33866 h 835377"/>
                                  <a:gd name="connsiteX29" fmla="*/ 225778 w 654756"/>
                                  <a:gd name="connsiteY29" fmla="*/ 0 h 83537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Lst>
                                <a:rect l="l" t="t" r="r" b="b"/>
                                <a:pathLst>
                                  <a:path w="654756" h="835377">
                                    <a:moveTo>
                                      <a:pt x="225778" y="0"/>
                                    </a:moveTo>
                                    <a:lnTo>
                                      <a:pt x="124178" y="33866"/>
                                    </a:lnTo>
                                    <a:lnTo>
                                      <a:pt x="90311" y="45155"/>
                                    </a:lnTo>
                                    <a:lnTo>
                                      <a:pt x="56445" y="56444"/>
                                    </a:lnTo>
                                    <a:cubicBezTo>
                                      <a:pt x="48919" y="79022"/>
                                      <a:pt x="47068" y="104375"/>
                                      <a:pt x="33867" y="124177"/>
                                    </a:cubicBezTo>
                                    <a:cubicBezTo>
                                      <a:pt x="4688" y="167945"/>
                                      <a:pt x="15579" y="145173"/>
                                      <a:pt x="0" y="191911"/>
                                    </a:cubicBezTo>
                                    <a:cubicBezTo>
                                      <a:pt x="3763" y="349955"/>
                                      <a:pt x="-3024" y="508604"/>
                                      <a:pt x="11289" y="666044"/>
                                    </a:cubicBezTo>
                                    <a:cubicBezTo>
                                      <a:pt x="12517" y="679556"/>
                                      <a:pt x="34733" y="679936"/>
                                      <a:pt x="45156" y="688622"/>
                                    </a:cubicBezTo>
                                    <a:cubicBezTo>
                                      <a:pt x="57420" y="698843"/>
                                      <a:pt x="66757" y="712269"/>
                                      <a:pt x="79022" y="722489"/>
                                    </a:cubicBezTo>
                                    <a:cubicBezTo>
                                      <a:pt x="89445" y="731175"/>
                                      <a:pt x="102466" y="736380"/>
                                      <a:pt x="112889" y="745066"/>
                                    </a:cubicBezTo>
                                    <a:cubicBezTo>
                                      <a:pt x="150338" y="776273"/>
                                      <a:pt x="138581" y="780490"/>
                                      <a:pt x="180622" y="801511"/>
                                    </a:cubicBezTo>
                                    <a:cubicBezTo>
                                      <a:pt x="191265" y="806833"/>
                                      <a:pt x="203551" y="808113"/>
                                      <a:pt x="214489" y="812800"/>
                                    </a:cubicBezTo>
                                    <a:cubicBezTo>
                                      <a:pt x="229957" y="819429"/>
                                      <a:pt x="244593" y="827851"/>
                                      <a:pt x="259645" y="835377"/>
                                    </a:cubicBezTo>
                                    <a:cubicBezTo>
                                      <a:pt x="316089" y="827851"/>
                                      <a:pt x="372809" y="822161"/>
                                      <a:pt x="428978" y="812800"/>
                                    </a:cubicBezTo>
                                    <a:cubicBezTo>
                                      <a:pt x="440716" y="810844"/>
                                      <a:pt x="452202" y="806833"/>
                                      <a:pt x="462845" y="801511"/>
                                    </a:cubicBezTo>
                                    <a:cubicBezTo>
                                      <a:pt x="474980" y="795443"/>
                                      <a:pt x="484576" y="785001"/>
                                      <a:pt x="496711" y="778933"/>
                                    </a:cubicBezTo>
                                    <a:cubicBezTo>
                                      <a:pt x="507354" y="773611"/>
                                      <a:pt x="520176" y="773423"/>
                                      <a:pt x="530578" y="767644"/>
                                    </a:cubicBezTo>
                                    <a:cubicBezTo>
                                      <a:pt x="554298" y="754466"/>
                                      <a:pt x="598311" y="722489"/>
                                      <a:pt x="598311" y="722489"/>
                                    </a:cubicBezTo>
                                    <a:cubicBezTo>
                                      <a:pt x="602074" y="711200"/>
                                      <a:pt x="609600" y="676722"/>
                                      <a:pt x="609600" y="688622"/>
                                    </a:cubicBezTo>
                                    <a:cubicBezTo>
                                      <a:pt x="609600" y="704137"/>
                                      <a:pt x="602573" y="718859"/>
                                      <a:pt x="598311" y="733777"/>
                                    </a:cubicBezTo>
                                    <a:cubicBezTo>
                                      <a:pt x="595042" y="745219"/>
                                      <a:pt x="587022" y="779544"/>
                                      <a:pt x="587022" y="767644"/>
                                    </a:cubicBezTo>
                                    <a:cubicBezTo>
                                      <a:pt x="587022" y="744755"/>
                                      <a:pt x="593515" y="722292"/>
                                      <a:pt x="598311" y="699911"/>
                                    </a:cubicBezTo>
                                    <a:cubicBezTo>
                                      <a:pt x="604813" y="669570"/>
                                      <a:pt x="613363" y="639704"/>
                                      <a:pt x="620889" y="609600"/>
                                    </a:cubicBezTo>
                                    <a:cubicBezTo>
                                      <a:pt x="624652" y="594548"/>
                                      <a:pt x="627272" y="579163"/>
                                      <a:pt x="632178" y="564444"/>
                                    </a:cubicBezTo>
                                    <a:lnTo>
                                      <a:pt x="654756" y="496711"/>
                                    </a:lnTo>
                                    <a:cubicBezTo>
                                      <a:pt x="650993" y="376296"/>
                                      <a:pt x="653756" y="255500"/>
                                      <a:pt x="643467" y="135466"/>
                                    </a:cubicBezTo>
                                    <a:cubicBezTo>
                                      <a:pt x="642308" y="121948"/>
                                      <a:pt x="627620" y="113380"/>
                                      <a:pt x="620889" y="101600"/>
                                    </a:cubicBezTo>
                                    <a:cubicBezTo>
                                      <a:pt x="612540" y="86989"/>
                                      <a:pt x="609084" y="69372"/>
                                      <a:pt x="598311" y="56444"/>
                                    </a:cubicBezTo>
                                    <a:cubicBezTo>
                                      <a:pt x="589625" y="46021"/>
                                      <a:pt x="576843" y="39376"/>
                                      <a:pt x="564445" y="33866"/>
                                    </a:cubicBezTo>
                                    <a:cubicBezTo>
                                      <a:pt x="444036" y="-19649"/>
                                      <a:pt x="355491" y="11289"/>
                                      <a:pt x="225778" y="0"/>
                                    </a:cubicBezTo>
                                    <a:close/>
                                  </a:path>
                                </a:pathLst>
                              </a:cu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9BD994E" id="Freeform: Shape 582" o:spid="_x0000_s1026" style="position:absolute;margin-left:57.15pt;margin-top:16.6pt;width:51.55pt;height:65.8pt;z-index:486456319;visibility:visible;mso-wrap-style:square;mso-wrap-distance-left:9pt;mso-wrap-distance-top:0;mso-wrap-distance-right:9pt;mso-wrap-distance-bottom:0;mso-position-horizontal:absolute;mso-position-horizontal-relative:text;mso-position-vertical:absolute;mso-position-vertical-relative:text;v-text-anchor:middle" coordsize="654756,8353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" path="m225778,l124178,33866,90311,45155,56445,56444v-7526,22578,-9377,47931,-22578,67733c4688,167945,15579,145173,,191911,3763,349955,-3024,508604,11289,666044v1228,13512,23444,13892,33867,22578c57420,698843,66757,712269,79022,722489v10423,8686,23444,13891,33867,22577c150338,776273,138581,780490,180622,801511v10643,5322,22929,6602,33867,11289c229957,819429,244593,827851,259645,835377v56444,-7526,113164,-13216,169333,-22577c440716,810844,452202,806833,462845,801511v12135,-6068,21731,-16510,33866,-22578c507354,773611,520176,773423,530578,767644v23720,-13178,67733,-45155,67733,-45155c602074,711200,609600,676722,609600,688622v,15515,-7027,30237,-11289,45155c595042,745219,587022,779544,587022,767644v,-22889,6493,-45352,11289,-67733c604813,669570,613363,639704,620889,609600v3763,-15052,6383,-30437,11289,-45156l654756,496711c650993,376296,653756,255500,643467,135466v-1159,-13518,-15847,-22086,-22578,-33866c612540,86989,609084,69372,598311,56444,589625,46021,576843,39376,564445,33866,444036,-19649,355491,11289,225778,xe" fillcolor="white [3201]" strokecolor="#70ad47 [3209]" strokeweight="1pt">
                      <v:stroke joinstyle="miter"/>
                      <v:path arrowok="t" o:connecttype="custom" o:connectlocs="225778,0;124178,33866;90311,45155;56445,56444;33867,124177;0,191911;11289,666044;45156,688622;79022,722489;112889,745066;180622,801511;214489,812800;259645,835377;428978,812800;462845,801511;496711,778933;530578,767644;598311,722489;609600,688622;598311,733777;587022,767644;598311,699911;620889,609600;632178,564444;654756,496711;643467,135466;620889,101600;598311,56444;564445,33866;225778,0" o:connectangles="0,0,0,0,0,0,0,0,0,0,0,0,0,0,0,0,0,0,0,0,0,0,0,0,0,0,0,0,0,0"/>
                    </v:shape>
                  </w:pict>
                </mc:Fallback>
              </mc:AlternateContent>
            </w:r>
            <w:r w:rsidR="00814495">
              <w:rPr>
                <w:sz w:val="24"/>
                <w:u w:val="single" w:color="5B9BD4"/>
              </w:rPr>
              <w:t>100s</w:t>
            </w:r>
            <w:r w:rsidR="00814495">
              <w:rPr>
                <w:sz w:val="24"/>
                <w:u w:val="single" w:color="5B9BD4"/>
              </w:rPr>
              <w:tab/>
              <w:t>10s</w:t>
            </w:r>
            <w:r w:rsidR="00814495">
              <w:rPr>
                <w:sz w:val="24"/>
                <w:u w:val="single" w:color="5B9BD4"/>
              </w:rPr>
              <w:tab/>
              <w:t>1s</w:t>
            </w:r>
            <w:r w:rsidR="00814495">
              <w:rPr>
                <w:sz w:val="24"/>
                <w:u w:val="single" w:color="5B9BD4"/>
              </w:rPr>
              <w:tab/>
            </w:r>
          </w:p>
          <w:p w:rsidR="00814495" w:rsidRDefault="00262366" w:rsidP="00814495">
            <w:pPr>
              <w:pStyle w:val="TableParagraph"/>
              <w:tabs>
                <w:tab w:val="left" w:pos="1332"/>
                <w:tab w:val="left" w:pos="2392"/>
              </w:tabs>
              <w:ind w:left="172"/>
              <w:rPr>
                <w:rFonts w:ascii="Trebuchet MS"/>
                <w:sz w:val="20"/>
              </w:rPr>
            </w:pPr>
            <w:r>
              <w:rPr>
                <w:rFonts w:ascii="Trebuchet MS"/>
                <w:noProof/>
                <w:spacing w:val="1"/>
                <w:position w:val="25"/>
                <w:sz w:val="20"/>
              </w:rPr>
              <mc:AlternateContent>
                <mc:Choice Requires="wpg">
                  <w:drawing>
                    <wp:anchor distT="0" distB="0" distL="114300" distR="114300" simplePos="0" relativeHeight="486545408" behindDoc="0" locked="0" layoutInCell="1" allowOverlap="1" wp14:anchorId="6A5FECB8" wp14:editId="7D094E85">
                      <wp:simplePos x="0" y="0"/>
                      <wp:positionH relativeFrom="column">
                        <wp:posOffset>901065</wp:posOffset>
                      </wp:positionH>
                      <wp:positionV relativeFrom="paragraph">
                        <wp:posOffset>15240</wp:posOffset>
                      </wp:positionV>
                      <wp:extent cx="338455" cy="360680"/>
                      <wp:effectExtent l="7938" t="0" r="0" b="0"/>
                      <wp:wrapTight wrapText="bothSides">
                        <wp:wrapPolygon edited="0">
                          <wp:start x="21093" y="-475"/>
                          <wp:lineTo x="1641" y="-475"/>
                          <wp:lineTo x="1641" y="20060"/>
                          <wp:lineTo x="21093" y="20060"/>
                          <wp:lineTo x="21093" y="-475"/>
                        </wp:wrapPolygon>
                      </wp:wrapTight>
                      <wp:docPr id="559" name="Group 559"/>
                      <wp:cNvGraphicFramePr/>
                      <a:graphic xmlns:a="http://schemas.openxmlformats.org/drawingml/2006/main">
                        <a:graphicData uri="http://schemas.microsoft.com/office/word/2010/wordprocessingGroup">
                          <wpg:wgp>
                            <wpg:cNvGrpSpPr/>
                            <wpg:grpSpPr>
                              <a:xfrm rot="16200000">
                                <a:off x="0" y="0"/>
                                <a:ext cx="338455" cy="360680"/>
                                <a:chOff x="0" y="0"/>
                                <a:chExt cx="303530" cy="427990"/>
                              </a:xfrm>
                            </wpg:grpSpPr>
                            <wpg:grpSp>
                              <wpg:cNvPr id="560" name="Group 560"/>
                              <wpg:cNvGrpSpPr/>
                              <wpg:grpSpPr>
                                <a:xfrm>
                                  <a:off x="0" y="0"/>
                                  <a:ext cx="303530" cy="427990"/>
                                  <a:chOff x="0" y="0"/>
                                  <a:chExt cx="303530" cy="427990"/>
                                </a:xfrm>
                              </wpg:grpSpPr>
                              <wpg:grpSp>
                                <wpg:cNvPr id="561" name="Group 127"/>
                                <wpg:cNvGrpSpPr>
                                  <a:grpSpLocks/>
                                </wpg:cNvGrpSpPr>
                                <wpg:grpSpPr bwMode="auto">
                                  <a:xfrm>
                                    <a:off x="0" y="0"/>
                                    <a:ext cx="303530" cy="132715"/>
                                    <a:chOff x="0" y="0"/>
                                    <a:chExt cx="478" cy="209"/>
                                  </a:xfrm>
                                </wpg:grpSpPr>
                                <pic:pic xmlns:pic="http://schemas.openxmlformats.org/drawingml/2006/picture">
                                  <pic:nvPicPr>
                                    <pic:cNvPr id="562" name="Picture 129"/>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12"/>
                                      <a:ext cx="212" cy="1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63" name="Picture 128"/>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266" y="0"/>
                                      <a:ext cx="212" cy="1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cNvPr id="564" name="Group 127"/>
                                <wpg:cNvGrpSpPr>
                                  <a:grpSpLocks/>
                                </wpg:cNvGrpSpPr>
                                <wpg:grpSpPr bwMode="auto">
                                  <a:xfrm>
                                    <a:off x="0" y="295275"/>
                                    <a:ext cx="303530" cy="132715"/>
                                    <a:chOff x="0" y="0"/>
                                    <a:chExt cx="478" cy="209"/>
                                  </a:xfrm>
                                </wpg:grpSpPr>
                                <pic:pic xmlns:pic="http://schemas.openxmlformats.org/drawingml/2006/picture">
                                  <pic:nvPicPr>
                                    <pic:cNvPr id="565" name="Picture 129"/>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12"/>
                                      <a:ext cx="212" cy="1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66" name="Picture 128"/>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266" y="0"/>
                                      <a:ext cx="212" cy="1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grpSp>
                              <wpg:cNvPr id="567" name="Group 127"/>
                              <wpg:cNvGrpSpPr>
                                <a:grpSpLocks/>
                              </wpg:cNvGrpSpPr>
                              <wpg:grpSpPr bwMode="auto">
                                <a:xfrm>
                                  <a:off x="0" y="152400"/>
                                  <a:ext cx="303530" cy="132715"/>
                                  <a:chOff x="0" y="0"/>
                                  <a:chExt cx="478" cy="209"/>
                                </a:xfrm>
                              </wpg:grpSpPr>
                              <pic:pic xmlns:pic="http://schemas.openxmlformats.org/drawingml/2006/picture">
                                <pic:nvPicPr>
                                  <pic:cNvPr id="568" name="Picture 129"/>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12"/>
                                    <a:ext cx="212" cy="1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69" name="Picture 128"/>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266" y="0"/>
                                    <a:ext cx="212" cy="1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wgp>
                        </a:graphicData>
                      </a:graphic>
                      <wp14:sizeRelH relativeFrom="margin">
                        <wp14:pctWidth>0</wp14:pctWidth>
                      </wp14:sizeRelH>
                      <wp14:sizeRelV relativeFrom="margin">
                        <wp14:pctHeight>0</wp14:pctHeight>
                      </wp14:sizeRelV>
                    </wp:anchor>
                  </w:drawing>
                </mc:Choice>
                <mc:Fallback>
                  <w:pict>
                    <v:group w14:anchorId="3BDB18E1" id="Group 559" o:spid="_x0000_s1026" style="position:absolute;margin-left:70.95pt;margin-top:1.2pt;width:26.65pt;height:28.4pt;rotation:-90;z-index:486545408;mso-width-relative:margin;mso-height-relative:margin" coordsize="303530,4279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">
                      <v:group id="Group 560" o:spid="_x0000_s1027" style="position:absolute;width:303530;height:427990" coordsize="303530,427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">
                        <v:group id="Group 127" o:spid="_x0000_s1028" style="position:absolute;width:303530;height:132715" coordsize="478,2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">
                          <v:shape id="Picture 129" o:spid="_x0000_s1029" type="#_x0000_t75" style="position:absolute;top:12;width:212;height:1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">
                            <v:imagedata r:id="rId102" o:title=""/>
                          </v:shape>
                          <v:shape id="Picture 128" o:spid="_x0000_s1030" type="#_x0000_t75" style="position:absolute;left:266;width:212;height:1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">
                            <v:imagedata r:id="rId102" o:title=""/>
                          </v:shape>
                        </v:group>
                        <v:group id="Group 127" o:spid="_x0000_s1031" style="position:absolute;top:295275;width:303530;height:132715" coordsize="478,2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">
                          <v:shape id="Picture 129" o:spid="_x0000_s1032" type="#_x0000_t75" style="position:absolute;top:12;width:212;height:1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">
                            <v:imagedata r:id="rId102" o:title=""/>
                          </v:shape>
                          <v:shape id="Picture 128" o:spid="_x0000_s1033" type="#_x0000_t75" style="position:absolute;left:266;width:212;height:1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">
                            <v:imagedata r:id="rId102" o:title=""/>
                          </v:shape>
                        </v:group>
                      </v:group>
                      <v:group id="Group 127" o:spid="_x0000_s1034" style="position:absolute;top:152400;width:303530;height:132715" coordsize="478,2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">
                        <v:shape id="Picture 129" o:spid="_x0000_s1035" type="#_x0000_t75" style="position:absolute;top:12;width:212;height:1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">
                          <v:imagedata r:id="rId102" o:title=""/>
                        </v:shape>
                        <v:shape id="Picture 128" o:spid="_x0000_s1036" type="#_x0000_t75" style="position:absolute;left:266;width:212;height:1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">
                          <v:imagedata r:id="rId102" o:title=""/>
                        </v:shape>
                      </v:group>
                      <w10:wrap type="tight"/>
                    </v:group>
                  </w:pict>
                </mc:Fallback>
              </mc:AlternateContent>
            </w:r>
            <w:r>
              <w:rPr>
                <w:noProof/>
              </w:rPr>
              <w:drawing>
                <wp:anchor distT="0" distB="0" distL="114300" distR="114300" simplePos="0" relativeHeight="486541312" behindDoc="0" locked="0" layoutInCell="1" allowOverlap="1" wp14:anchorId="1BAAAA3D" wp14:editId="7D51B86E">
                  <wp:simplePos x="0" y="0"/>
                  <wp:positionH relativeFrom="column">
                    <wp:posOffset>172932</wp:posOffset>
                  </wp:positionH>
                  <wp:positionV relativeFrom="paragraph">
                    <wp:posOffset>169122</wp:posOffset>
                  </wp:positionV>
                  <wp:extent cx="140693" cy="130739"/>
                  <wp:effectExtent l="0" t="0" r="0" b="3175"/>
                  <wp:wrapNone/>
                  <wp:docPr id="557"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Picture 112"/>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flipV="1">
                            <a:off x="0" y="0"/>
                            <a:ext cx="143673" cy="133508"/>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rPr>
                <w:rFonts w:ascii="Trebuchet MS"/>
                <w:noProof/>
                <w:position w:val="23"/>
                <w:sz w:val="20"/>
              </w:rPr>
              <mc:AlternateContent>
                <mc:Choice Requires="wpg">
                  <w:drawing>
                    <wp:inline distT="0" distB="0" distL="0" distR="0" wp14:anchorId="2546BABC" wp14:editId="25769178">
                      <wp:extent cx="295910" cy="125095"/>
                      <wp:effectExtent l="0" t="0" r="8890" b="8255"/>
                      <wp:docPr id="554" name="Group 1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5910" cy="125095"/>
                                <a:chOff x="0" y="12"/>
                                <a:chExt cx="466" cy="197"/>
                              </a:xfrm>
                            </wpg:grpSpPr>
                            <pic:pic xmlns:pic="http://schemas.openxmlformats.org/drawingml/2006/picture">
                              <pic:nvPicPr>
                                <pic:cNvPr id="555" name="Picture 114"/>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12"/>
                                  <a:ext cx="212" cy="1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56" name="Picture 113"/>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254" y="12"/>
                                  <a:ext cx="212" cy="1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w14:anchorId="1C458131" id="Group 111" o:spid="_x0000_s1026" style="width:23.3pt;height:9.85pt;mso-position-horizontal-relative:char;mso-position-vertical-relative:line" coordorigin=",12" coordsize="466,19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">
                      <v:shape id="Picture 114" o:spid="_x0000_s1027" type="#_x0000_t75" style="position:absolute;top:12;width:212;height:1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">
                        <v:imagedata r:id="rId105" o:title=""/>
                      </v:shape>
                      <v:shape id="Picture 113" o:spid="_x0000_s1028" type="#_x0000_t75" style="position:absolute;left:254;top:12;width:212;height:1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">
                        <v:imagedata r:id="rId106" o:title=""/>
                      </v:shape>
                      <w10:anchorlock/>
                    </v:group>
                  </w:pict>
                </mc:Fallback>
              </mc:AlternateContent>
            </w:r>
            <w:r>
              <w:rPr>
                <w:rFonts w:ascii="Trebuchet MS"/>
                <w:noProof/>
                <w:spacing w:val="1"/>
                <w:position w:val="25"/>
                <w:sz w:val="20"/>
              </w:rPr>
              <mc:AlternateContent>
                <mc:Choice Requires="wpg">
                  <w:drawing>
                    <wp:anchor distT="0" distB="0" distL="114300" distR="114300" simplePos="0" relativeHeight="486535168" behindDoc="0" locked="0" layoutInCell="1" allowOverlap="1" wp14:anchorId="20D4EAFD" wp14:editId="2347B0FF">
                      <wp:simplePos x="0" y="0"/>
                      <wp:positionH relativeFrom="column">
                        <wp:posOffset>1603023</wp:posOffset>
                      </wp:positionH>
                      <wp:positionV relativeFrom="paragraph">
                        <wp:posOffset>22649</wp:posOffset>
                      </wp:positionV>
                      <wp:extent cx="438926" cy="283845"/>
                      <wp:effectExtent l="0" t="0" r="0" b="20955"/>
                      <wp:wrapTight wrapText="bothSides">
                        <wp:wrapPolygon edited="0">
                          <wp:start x="0" y="0"/>
                          <wp:lineTo x="0" y="21745"/>
                          <wp:lineTo x="7502" y="21745"/>
                          <wp:lineTo x="20631" y="20295"/>
                          <wp:lineTo x="20631" y="5799"/>
                          <wp:lineTo x="14067" y="0"/>
                          <wp:lineTo x="0" y="0"/>
                        </wp:wrapPolygon>
                      </wp:wrapTight>
                      <wp:docPr id="512" name="Group 512"/>
                      <wp:cNvGraphicFramePr/>
                      <a:graphic xmlns:a="http://schemas.openxmlformats.org/drawingml/2006/main">
                        <a:graphicData uri="http://schemas.microsoft.com/office/word/2010/wordprocessingGroup">
                          <wpg:wgp>
                            <wpg:cNvGrpSpPr/>
                            <wpg:grpSpPr>
                              <a:xfrm>
                                <a:off x="0" y="0"/>
                                <a:ext cx="438926" cy="283845"/>
                                <a:chOff x="0" y="0"/>
                                <a:chExt cx="438926" cy="283845"/>
                              </a:xfrm>
                            </wpg:grpSpPr>
                            <wpg:grpSp>
                              <wpg:cNvPr id="513" name="Group 130"/>
                              <wpg:cNvGrpSpPr>
                                <a:grpSpLocks/>
                              </wpg:cNvGrpSpPr>
                              <wpg:grpSpPr bwMode="auto">
                                <a:xfrm>
                                  <a:off x="0" y="0"/>
                                  <a:ext cx="281940" cy="283845"/>
                                  <a:chOff x="0" y="0"/>
                                  <a:chExt cx="444" cy="447"/>
                                </a:xfrm>
                              </wpg:grpSpPr>
                              <wps:wsp>
                                <wps:cNvPr id="514" name="Freeform 138"/>
                                <wps:cNvSpPr>
                                  <a:spLocks/>
                                </wps:cNvSpPr>
                                <wps:spPr bwMode="auto">
                                  <a:xfrm>
                                    <a:off x="9" y="9"/>
                                    <a:ext cx="192" cy="176"/>
                                  </a:xfrm>
                                  <a:custGeom>
                                    <a:avLst/>
                                    <a:gdLst>
                                      <a:gd name="T0" fmla="+- 0 106 10"/>
                                      <a:gd name="T1" fmla="*/ T0 w 192"/>
                                      <a:gd name="T2" fmla="+- 0 10 10"/>
                                      <a:gd name="T3" fmla="*/ 10 h 176"/>
                                      <a:gd name="T4" fmla="+- 0 68 10"/>
                                      <a:gd name="T5" fmla="*/ T4 w 192"/>
                                      <a:gd name="T6" fmla="+- 0 16 10"/>
                                      <a:gd name="T7" fmla="*/ 16 h 176"/>
                                      <a:gd name="T8" fmla="+- 0 38 10"/>
                                      <a:gd name="T9" fmla="*/ T8 w 192"/>
                                      <a:gd name="T10" fmla="+- 0 35 10"/>
                                      <a:gd name="T11" fmla="*/ 35 h 176"/>
                                      <a:gd name="T12" fmla="+- 0 17 10"/>
                                      <a:gd name="T13" fmla="*/ T12 w 192"/>
                                      <a:gd name="T14" fmla="+- 0 63 10"/>
                                      <a:gd name="T15" fmla="*/ 63 h 176"/>
                                      <a:gd name="T16" fmla="+- 0 10 10"/>
                                      <a:gd name="T17" fmla="*/ T16 w 192"/>
                                      <a:gd name="T18" fmla="+- 0 97 10"/>
                                      <a:gd name="T19" fmla="*/ 97 h 176"/>
                                      <a:gd name="T20" fmla="+- 0 17 10"/>
                                      <a:gd name="T21" fmla="*/ T20 w 192"/>
                                      <a:gd name="T22" fmla="+- 0 131 10"/>
                                      <a:gd name="T23" fmla="*/ 131 h 176"/>
                                      <a:gd name="T24" fmla="+- 0 38 10"/>
                                      <a:gd name="T25" fmla="*/ T24 w 192"/>
                                      <a:gd name="T26" fmla="+- 0 159 10"/>
                                      <a:gd name="T27" fmla="*/ 159 h 176"/>
                                      <a:gd name="T28" fmla="+- 0 68 10"/>
                                      <a:gd name="T29" fmla="*/ T28 w 192"/>
                                      <a:gd name="T30" fmla="+- 0 178 10"/>
                                      <a:gd name="T31" fmla="*/ 178 h 176"/>
                                      <a:gd name="T32" fmla="+- 0 106 10"/>
                                      <a:gd name="T33" fmla="*/ T32 w 192"/>
                                      <a:gd name="T34" fmla="+- 0 185 10"/>
                                      <a:gd name="T35" fmla="*/ 185 h 176"/>
                                      <a:gd name="T36" fmla="+- 0 143 10"/>
                                      <a:gd name="T37" fmla="*/ T36 w 192"/>
                                      <a:gd name="T38" fmla="+- 0 178 10"/>
                                      <a:gd name="T39" fmla="*/ 178 h 176"/>
                                      <a:gd name="T40" fmla="+- 0 173 10"/>
                                      <a:gd name="T41" fmla="*/ T40 w 192"/>
                                      <a:gd name="T42" fmla="+- 0 159 10"/>
                                      <a:gd name="T43" fmla="*/ 159 h 176"/>
                                      <a:gd name="T44" fmla="+- 0 194 10"/>
                                      <a:gd name="T45" fmla="*/ T44 w 192"/>
                                      <a:gd name="T46" fmla="+- 0 131 10"/>
                                      <a:gd name="T47" fmla="*/ 131 h 176"/>
                                      <a:gd name="T48" fmla="+- 0 202 10"/>
                                      <a:gd name="T49" fmla="*/ T48 w 192"/>
                                      <a:gd name="T50" fmla="+- 0 97 10"/>
                                      <a:gd name="T51" fmla="*/ 97 h 176"/>
                                      <a:gd name="T52" fmla="+- 0 194 10"/>
                                      <a:gd name="T53" fmla="*/ T52 w 192"/>
                                      <a:gd name="T54" fmla="+- 0 63 10"/>
                                      <a:gd name="T55" fmla="*/ 63 h 176"/>
                                      <a:gd name="T56" fmla="+- 0 173 10"/>
                                      <a:gd name="T57" fmla="*/ T56 w 192"/>
                                      <a:gd name="T58" fmla="+- 0 35 10"/>
                                      <a:gd name="T59" fmla="*/ 35 h 176"/>
                                      <a:gd name="T60" fmla="+- 0 143 10"/>
                                      <a:gd name="T61" fmla="*/ T60 w 192"/>
                                      <a:gd name="T62" fmla="+- 0 16 10"/>
                                      <a:gd name="T63" fmla="*/ 16 h 176"/>
                                      <a:gd name="T64" fmla="+- 0 106 10"/>
                                      <a:gd name="T65" fmla="*/ T64 w 192"/>
                                      <a:gd name="T66" fmla="+- 0 10 10"/>
                                      <a:gd name="T67" fmla="*/ 10 h 1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92" h="176">
                                        <a:moveTo>
                                          <a:pt x="96" y="0"/>
                                        </a:moveTo>
                                        <a:lnTo>
                                          <a:pt x="58" y="6"/>
                                        </a:lnTo>
                                        <a:lnTo>
                                          <a:pt x="28" y="25"/>
                                        </a:lnTo>
                                        <a:lnTo>
                                          <a:pt x="7" y="53"/>
                                        </a:lnTo>
                                        <a:lnTo>
                                          <a:pt x="0" y="87"/>
                                        </a:lnTo>
                                        <a:lnTo>
                                          <a:pt x="7" y="121"/>
                                        </a:lnTo>
                                        <a:lnTo>
                                          <a:pt x="28" y="149"/>
                                        </a:lnTo>
                                        <a:lnTo>
                                          <a:pt x="58" y="168"/>
                                        </a:lnTo>
                                        <a:lnTo>
                                          <a:pt x="96" y="175"/>
                                        </a:lnTo>
                                        <a:lnTo>
                                          <a:pt x="133" y="168"/>
                                        </a:lnTo>
                                        <a:lnTo>
                                          <a:pt x="163" y="149"/>
                                        </a:lnTo>
                                        <a:lnTo>
                                          <a:pt x="184" y="121"/>
                                        </a:lnTo>
                                        <a:lnTo>
                                          <a:pt x="192" y="87"/>
                                        </a:lnTo>
                                        <a:lnTo>
                                          <a:pt x="184" y="53"/>
                                        </a:lnTo>
                                        <a:lnTo>
                                          <a:pt x="163" y="25"/>
                                        </a:lnTo>
                                        <a:lnTo>
                                          <a:pt x="133" y="6"/>
                                        </a:lnTo>
                                        <a:lnTo>
                                          <a:pt x="96" y="0"/>
                                        </a:lnTo>
                                        <a:close/>
                                      </a:path>
                                    </a:pathLst>
                                  </a:custGeom>
                                  <a:solidFill>
                                    <a:srgbClr val="A9D18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5" name="Freeform 137"/>
                                <wps:cNvSpPr>
                                  <a:spLocks/>
                                </wps:cNvSpPr>
                                <wps:spPr bwMode="auto">
                                  <a:xfrm>
                                    <a:off x="9" y="9"/>
                                    <a:ext cx="192" cy="176"/>
                                  </a:xfrm>
                                  <a:custGeom>
                                    <a:avLst/>
                                    <a:gdLst>
                                      <a:gd name="T0" fmla="+- 0 10 10"/>
                                      <a:gd name="T1" fmla="*/ T0 w 192"/>
                                      <a:gd name="T2" fmla="+- 0 97 10"/>
                                      <a:gd name="T3" fmla="*/ 97 h 176"/>
                                      <a:gd name="T4" fmla="+- 0 17 10"/>
                                      <a:gd name="T5" fmla="*/ T4 w 192"/>
                                      <a:gd name="T6" fmla="+- 0 63 10"/>
                                      <a:gd name="T7" fmla="*/ 63 h 176"/>
                                      <a:gd name="T8" fmla="+- 0 38 10"/>
                                      <a:gd name="T9" fmla="*/ T8 w 192"/>
                                      <a:gd name="T10" fmla="+- 0 35 10"/>
                                      <a:gd name="T11" fmla="*/ 35 h 176"/>
                                      <a:gd name="T12" fmla="+- 0 68 10"/>
                                      <a:gd name="T13" fmla="*/ T12 w 192"/>
                                      <a:gd name="T14" fmla="+- 0 16 10"/>
                                      <a:gd name="T15" fmla="*/ 16 h 176"/>
                                      <a:gd name="T16" fmla="+- 0 106 10"/>
                                      <a:gd name="T17" fmla="*/ T16 w 192"/>
                                      <a:gd name="T18" fmla="+- 0 10 10"/>
                                      <a:gd name="T19" fmla="*/ 10 h 176"/>
                                      <a:gd name="T20" fmla="+- 0 143 10"/>
                                      <a:gd name="T21" fmla="*/ T20 w 192"/>
                                      <a:gd name="T22" fmla="+- 0 16 10"/>
                                      <a:gd name="T23" fmla="*/ 16 h 176"/>
                                      <a:gd name="T24" fmla="+- 0 173 10"/>
                                      <a:gd name="T25" fmla="*/ T24 w 192"/>
                                      <a:gd name="T26" fmla="+- 0 35 10"/>
                                      <a:gd name="T27" fmla="*/ 35 h 176"/>
                                      <a:gd name="T28" fmla="+- 0 194 10"/>
                                      <a:gd name="T29" fmla="*/ T28 w 192"/>
                                      <a:gd name="T30" fmla="+- 0 63 10"/>
                                      <a:gd name="T31" fmla="*/ 63 h 176"/>
                                      <a:gd name="T32" fmla="+- 0 202 10"/>
                                      <a:gd name="T33" fmla="*/ T32 w 192"/>
                                      <a:gd name="T34" fmla="+- 0 97 10"/>
                                      <a:gd name="T35" fmla="*/ 97 h 176"/>
                                      <a:gd name="T36" fmla="+- 0 194 10"/>
                                      <a:gd name="T37" fmla="*/ T36 w 192"/>
                                      <a:gd name="T38" fmla="+- 0 131 10"/>
                                      <a:gd name="T39" fmla="*/ 131 h 176"/>
                                      <a:gd name="T40" fmla="+- 0 173 10"/>
                                      <a:gd name="T41" fmla="*/ T40 w 192"/>
                                      <a:gd name="T42" fmla="+- 0 159 10"/>
                                      <a:gd name="T43" fmla="*/ 159 h 176"/>
                                      <a:gd name="T44" fmla="+- 0 143 10"/>
                                      <a:gd name="T45" fmla="*/ T44 w 192"/>
                                      <a:gd name="T46" fmla="+- 0 178 10"/>
                                      <a:gd name="T47" fmla="*/ 178 h 176"/>
                                      <a:gd name="T48" fmla="+- 0 106 10"/>
                                      <a:gd name="T49" fmla="*/ T48 w 192"/>
                                      <a:gd name="T50" fmla="+- 0 185 10"/>
                                      <a:gd name="T51" fmla="*/ 185 h 176"/>
                                      <a:gd name="T52" fmla="+- 0 68 10"/>
                                      <a:gd name="T53" fmla="*/ T52 w 192"/>
                                      <a:gd name="T54" fmla="+- 0 178 10"/>
                                      <a:gd name="T55" fmla="*/ 178 h 176"/>
                                      <a:gd name="T56" fmla="+- 0 38 10"/>
                                      <a:gd name="T57" fmla="*/ T56 w 192"/>
                                      <a:gd name="T58" fmla="+- 0 159 10"/>
                                      <a:gd name="T59" fmla="*/ 159 h 176"/>
                                      <a:gd name="T60" fmla="+- 0 17 10"/>
                                      <a:gd name="T61" fmla="*/ T60 w 192"/>
                                      <a:gd name="T62" fmla="+- 0 131 10"/>
                                      <a:gd name="T63" fmla="*/ 131 h 176"/>
                                      <a:gd name="T64" fmla="+- 0 10 10"/>
                                      <a:gd name="T65" fmla="*/ T64 w 192"/>
                                      <a:gd name="T66" fmla="+- 0 97 10"/>
                                      <a:gd name="T67" fmla="*/ 97 h 1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92" h="176">
                                        <a:moveTo>
                                          <a:pt x="0" y="87"/>
                                        </a:moveTo>
                                        <a:lnTo>
                                          <a:pt x="7" y="53"/>
                                        </a:lnTo>
                                        <a:lnTo>
                                          <a:pt x="28" y="25"/>
                                        </a:lnTo>
                                        <a:lnTo>
                                          <a:pt x="58" y="6"/>
                                        </a:lnTo>
                                        <a:lnTo>
                                          <a:pt x="96" y="0"/>
                                        </a:lnTo>
                                        <a:lnTo>
                                          <a:pt x="133" y="6"/>
                                        </a:lnTo>
                                        <a:lnTo>
                                          <a:pt x="163" y="25"/>
                                        </a:lnTo>
                                        <a:lnTo>
                                          <a:pt x="184" y="53"/>
                                        </a:lnTo>
                                        <a:lnTo>
                                          <a:pt x="192" y="87"/>
                                        </a:lnTo>
                                        <a:lnTo>
                                          <a:pt x="184" y="121"/>
                                        </a:lnTo>
                                        <a:lnTo>
                                          <a:pt x="163" y="149"/>
                                        </a:lnTo>
                                        <a:lnTo>
                                          <a:pt x="133" y="168"/>
                                        </a:lnTo>
                                        <a:lnTo>
                                          <a:pt x="96" y="175"/>
                                        </a:lnTo>
                                        <a:lnTo>
                                          <a:pt x="58" y="168"/>
                                        </a:lnTo>
                                        <a:lnTo>
                                          <a:pt x="28" y="149"/>
                                        </a:lnTo>
                                        <a:lnTo>
                                          <a:pt x="7" y="121"/>
                                        </a:lnTo>
                                        <a:lnTo>
                                          <a:pt x="0" y="87"/>
                                        </a:lnTo>
                                        <a:close/>
                                      </a:path>
                                    </a:pathLst>
                                  </a:custGeom>
                                  <a:noFill/>
                                  <a:ln w="12192">
                                    <a:solidFill>
                                      <a:srgbClr val="A9D18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6" name="Freeform 136"/>
                                <wps:cNvSpPr>
                                  <a:spLocks/>
                                </wps:cNvSpPr>
                                <wps:spPr bwMode="auto">
                                  <a:xfrm>
                                    <a:off x="19" y="261"/>
                                    <a:ext cx="192" cy="176"/>
                                  </a:xfrm>
                                  <a:custGeom>
                                    <a:avLst/>
                                    <a:gdLst>
                                      <a:gd name="T0" fmla="+- 0 115 19"/>
                                      <a:gd name="T1" fmla="*/ T0 w 192"/>
                                      <a:gd name="T2" fmla="+- 0 262 262"/>
                                      <a:gd name="T3" fmla="*/ 262 h 176"/>
                                      <a:gd name="T4" fmla="+- 0 78 19"/>
                                      <a:gd name="T5" fmla="*/ T4 w 192"/>
                                      <a:gd name="T6" fmla="+- 0 268 262"/>
                                      <a:gd name="T7" fmla="*/ 268 h 176"/>
                                      <a:gd name="T8" fmla="+- 0 47 19"/>
                                      <a:gd name="T9" fmla="*/ T8 w 192"/>
                                      <a:gd name="T10" fmla="+- 0 287 262"/>
                                      <a:gd name="T11" fmla="*/ 287 h 176"/>
                                      <a:gd name="T12" fmla="+- 0 27 19"/>
                                      <a:gd name="T13" fmla="*/ T12 w 192"/>
                                      <a:gd name="T14" fmla="+- 0 315 262"/>
                                      <a:gd name="T15" fmla="*/ 315 h 176"/>
                                      <a:gd name="T16" fmla="+- 0 19 19"/>
                                      <a:gd name="T17" fmla="*/ T16 w 192"/>
                                      <a:gd name="T18" fmla="+- 0 349 262"/>
                                      <a:gd name="T19" fmla="*/ 349 h 176"/>
                                      <a:gd name="T20" fmla="+- 0 27 19"/>
                                      <a:gd name="T21" fmla="*/ T20 w 192"/>
                                      <a:gd name="T22" fmla="+- 0 383 262"/>
                                      <a:gd name="T23" fmla="*/ 383 h 176"/>
                                      <a:gd name="T24" fmla="+- 0 47 19"/>
                                      <a:gd name="T25" fmla="*/ T24 w 192"/>
                                      <a:gd name="T26" fmla="+- 0 411 262"/>
                                      <a:gd name="T27" fmla="*/ 411 h 176"/>
                                      <a:gd name="T28" fmla="+- 0 78 19"/>
                                      <a:gd name="T29" fmla="*/ T28 w 192"/>
                                      <a:gd name="T30" fmla="+- 0 430 262"/>
                                      <a:gd name="T31" fmla="*/ 430 h 176"/>
                                      <a:gd name="T32" fmla="+- 0 115 19"/>
                                      <a:gd name="T33" fmla="*/ T32 w 192"/>
                                      <a:gd name="T34" fmla="+- 0 437 262"/>
                                      <a:gd name="T35" fmla="*/ 437 h 176"/>
                                      <a:gd name="T36" fmla="+- 0 153 19"/>
                                      <a:gd name="T37" fmla="*/ T36 w 192"/>
                                      <a:gd name="T38" fmla="+- 0 430 262"/>
                                      <a:gd name="T39" fmla="*/ 430 h 176"/>
                                      <a:gd name="T40" fmla="+- 0 183 19"/>
                                      <a:gd name="T41" fmla="*/ T40 w 192"/>
                                      <a:gd name="T42" fmla="+- 0 411 262"/>
                                      <a:gd name="T43" fmla="*/ 411 h 176"/>
                                      <a:gd name="T44" fmla="+- 0 204 19"/>
                                      <a:gd name="T45" fmla="*/ T44 w 192"/>
                                      <a:gd name="T46" fmla="+- 0 383 262"/>
                                      <a:gd name="T47" fmla="*/ 383 h 176"/>
                                      <a:gd name="T48" fmla="+- 0 211 19"/>
                                      <a:gd name="T49" fmla="*/ T48 w 192"/>
                                      <a:gd name="T50" fmla="+- 0 349 262"/>
                                      <a:gd name="T51" fmla="*/ 349 h 176"/>
                                      <a:gd name="T52" fmla="+- 0 204 19"/>
                                      <a:gd name="T53" fmla="*/ T52 w 192"/>
                                      <a:gd name="T54" fmla="+- 0 315 262"/>
                                      <a:gd name="T55" fmla="*/ 315 h 176"/>
                                      <a:gd name="T56" fmla="+- 0 183 19"/>
                                      <a:gd name="T57" fmla="*/ T56 w 192"/>
                                      <a:gd name="T58" fmla="+- 0 287 262"/>
                                      <a:gd name="T59" fmla="*/ 287 h 176"/>
                                      <a:gd name="T60" fmla="+- 0 153 19"/>
                                      <a:gd name="T61" fmla="*/ T60 w 192"/>
                                      <a:gd name="T62" fmla="+- 0 268 262"/>
                                      <a:gd name="T63" fmla="*/ 268 h 176"/>
                                      <a:gd name="T64" fmla="+- 0 115 19"/>
                                      <a:gd name="T65" fmla="*/ T64 w 192"/>
                                      <a:gd name="T66" fmla="+- 0 262 262"/>
                                      <a:gd name="T67" fmla="*/ 262 h 1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92" h="176">
                                        <a:moveTo>
                                          <a:pt x="96" y="0"/>
                                        </a:moveTo>
                                        <a:lnTo>
                                          <a:pt x="59" y="6"/>
                                        </a:lnTo>
                                        <a:lnTo>
                                          <a:pt x="28" y="25"/>
                                        </a:lnTo>
                                        <a:lnTo>
                                          <a:pt x="8" y="53"/>
                                        </a:lnTo>
                                        <a:lnTo>
                                          <a:pt x="0" y="87"/>
                                        </a:lnTo>
                                        <a:lnTo>
                                          <a:pt x="8" y="121"/>
                                        </a:lnTo>
                                        <a:lnTo>
                                          <a:pt x="28" y="149"/>
                                        </a:lnTo>
                                        <a:lnTo>
                                          <a:pt x="59" y="168"/>
                                        </a:lnTo>
                                        <a:lnTo>
                                          <a:pt x="96" y="175"/>
                                        </a:lnTo>
                                        <a:lnTo>
                                          <a:pt x="134" y="168"/>
                                        </a:lnTo>
                                        <a:lnTo>
                                          <a:pt x="164" y="149"/>
                                        </a:lnTo>
                                        <a:lnTo>
                                          <a:pt x="185" y="121"/>
                                        </a:lnTo>
                                        <a:lnTo>
                                          <a:pt x="192" y="87"/>
                                        </a:lnTo>
                                        <a:lnTo>
                                          <a:pt x="185" y="53"/>
                                        </a:lnTo>
                                        <a:lnTo>
                                          <a:pt x="164" y="25"/>
                                        </a:lnTo>
                                        <a:lnTo>
                                          <a:pt x="134" y="6"/>
                                        </a:lnTo>
                                        <a:lnTo>
                                          <a:pt x="96" y="0"/>
                                        </a:lnTo>
                                        <a:close/>
                                      </a:path>
                                    </a:pathLst>
                                  </a:custGeom>
                                  <a:solidFill>
                                    <a:srgbClr val="A9D18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7" name="Freeform 135"/>
                                <wps:cNvSpPr>
                                  <a:spLocks/>
                                </wps:cNvSpPr>
                                <wps:spPr bwMode="auto">
                                  <a:xfrm>
                                    <a:off x="19" y="261"/>
                                    <a:ext cx="192" cy="176"/>
                                  </a:xfrm>
                                  <a:custGeom>
                                    <a:avLst/>
                                    <a:gdLst>
                                      <a:gd name="T0" fmla="+- 0 19 19"/>
                                      <a:gd name="T1" fmla="*/ T0 w 192"/>
                                      <a:gd name="T2" fmla="+- 0 349 262"/>
                                      <a:gd name="T3" fmla="*/ 349 h 176"/>
                                      <a:gd name="T4" fmla="+- 0 27 19"/>
                                      <a:gd name="T5" fmla="*/ T4 w 192"/>
                                      <a:gd name="T6" fmla="+- 0 315 262"/>
                                      <a:gd name="T7" fmla="*/ 315 h 176"/>
                                      <a:gd name="T8" fmla="+- 0 47 19"/>
                                      <a:gd name="T9" fmla="*/ T8 w 192"/>
                                      <a:gd name="T10" fmla="+- 0 287 262"/>
                                      <a:gd name="T11" fmla="*/ 287 h 176"/>
                                      <a:gd name="T12" fmla="+- 0 78 19"/>
                                      <a:gd name="T13" fmla="*/ T12 w 192"/>
                                      <a:gd name="T14" fmla="+- 0 268 262"/>
                                      <a:gd name="T15" fmla="*/ 268 h 176"/>
                                      <a:gd name="T16" fmla="+- 0 115 19"/>
                                      <a:gd name="T17" fmla="*/ T16 w 192"/>
                                      <a:gd name="T18" fmla="+- 0 262 262"/>
                                      <a:gd name="T19" fmla="*/ 262 h 176"/>
                                      <a:gd name="T20" fmla="+- 0 153 19"/>
                                      <a:gd name="T21" fmla="*/ T20 w 192"/>
                                      <a:gd name="T22" fmla="+- 0 268 262"/>
                                      <a:gd name="T23" fmla="*/ 268 h 176"/>
                                      <a:gd name="T24" fmla="+- 0 183 19"/>
                                      <a:gd name="T25" fmla="*/ T24 w 192"/>
                                      <a:gd name="T26" fmla="+- 0 287 262"/>
                                      <a:gd name="T27" fmla="*/ 287 h 176"/>
                                      <a:gd name="T28" fmla="+- 0 204 19"/>
                                      <a:gd name="T29" fmla="*/ T28 w 192"/>
                                      <a:gd name="T30" fmla="+- 0 315 262"/>
                                      <a:gd name="T31" fmla="*/ 315 h 176"/>
                                      <a:gd name="T32" fmla="+- 0 211 19"/>
                                      <a:gd name="T33" fmla="*/ T32 w 192"/>
                                      <a:gd name="T34" fmla="+- 0 349 262"/>
                                      <a:gd name="T35" fmla="*/ 349 h 176"/>
                                      <a:gd name="T36" fmla="+- 0 204 19"/>
                                      <a:gd name="T37" fmla="*/ T36 w 192"/>
                                      <a:gd name="T38" fmla="+- 0 383 262"/>
                                      <a:gd name="T39" fmla="*/ 383 h 176"/>
                                      <a:gd name="T40" fmla="+- 0 183 19"/>
                                      <a:gd name="T41" fmla="*/ T40 w 192"/>
                                      <a:gd name="T42" fmla="+- 0 411 262"/>
                                      <a:gd name="T43" fmla="*/ 411 h 176"/>
                                      <a:gd name="T44" fmla="+- 0 153 19"/>
                                      <a:gd name="T45" fmla="*/ T44 w 192"/>
                                      <a:gd name="T46" fmla="+- 0 430 262"/>
                                      <a:gd name="T47" fmla="*/ 430 h 176"/>
                                      <a:gd name="T48" fmla="+- 0 115 19"/>
                                      <a:gd name="T49" fmla="*/ T48 w 192"/>
                                      <a:gd name="T50" fmla="+- 0 437 262"/>
                                      <a:gd name="T51" fmla="*/ 437 h 176"/>
                                      <a:gd name="T52" fmla="+- 0 78 19"/>
                                      <a:gd name="T53" fmla="*/ T52 w 192"/>
                                      <a:gd name="T54" fmla="+- 0 430 262"/>
                                      <a:gd name="T55" fmla="*/ 430 h 176"/>
                                      <a:gd name="T56" fmla="+- 0 47 19"/>
                                      <a:gd name="T57" fmla="*/ T56 w 192"/>
                                      <a:gd name="T58" fmla="+- 0 411 262"/>
                                      <a:gd name="T59" fmla="*/ 411 h 176"/>
                                      <a:gd name="T60" fmla="+- 0 27 19"/>
                                      <a:gd name="T61" fmla="*/ T60 w 192"/>
                                      <a:gd name="T62" fmla="+- 0 383 262"/>
                                      <a:gd name="T63" fmla="*/ 383 h 176"/>
                                      <a:gd name="T64" fmla="+- 0 19 19"/>
                                      <a:gd name="T65" fmla="*/ T64 w 192"/>
                                      <a:gd name="T66" fmla="+- 0 349 262"/>
                                      <a:gd name="T67" fmla="*/ 349 h 1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92" h="176">
                                        <a:moveTo>
                                          <a:pt x="0" y="87"/>
                                        </a:moveTo>
                                        <a:lnTo>
                                          <a:pt x="8" y="53"/>
                                        </a:lnTo>
                                        <a:lnTo>
                                          <a:pt x="28" y="25"/>
                                        </a:lnTo>
                                        <a:lnTo>
                                          <a:pt x="59" y="6"/>
                                        </a:lnTo>
                                        <a:lnTo>
                                          <a:pt x="96" y="0"/>
                                        </a:lnTo>
                                        <a:lnTo>
                                          <a:pt x="134" y="6"/>
                                        </a:lnTo>
                                        <a:lnTo>
                                          <a:pt x="164" y="25"/>
                                        </a:lnTo>
                                        <a:lnTo>
                                          <a:pt x="185" y="53"/>
                                        </a:lnTo>
                                        <a:lnTo>
                                          <a:pt x="192" y="87"/>
                                        </a:lnTo>
                                        <a:lnTo>
                                          <a:pt x="185" y="121"/>
                                        </a:lnTo>
                                        <a:lnTo>
                                          <a:pt x="164" y="149"/>
                                        </a:lnTo>
                                        <a:lnTo>
                                          <a:pt x="134" y="168"/>
                                        </a:lnTo>
                                        <a:lnTo>
                                          <a:pt x="96" y="175"/>
                                        </a:lnTo>
                                        <a:lnTo>
                                          <a:pt x="59" y="168"/>
                                        </a:lnTo>
                                        <a:lnTo>
                                          <a:pt x="28" y="149"/>
                                        </a:lnTo>
                                        <a:lnTo>
                                          <a:pt x="8" y="121"/>
                                        </a:lnTo>
                                        <a:lnTo>
                                          <a:pt x="0" y="87"/>
                                        </a:lnTo>
                                        <a:close/>
                                      </a:path>
                                    </a:pathLst>
                                  </a:custGeom>
                                  <a:noFill/>
                                  <a:ln w="12192">
                                    <a:solidFill>
                                      <a:srgbClr val="A9D18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8" name="Freeform 134"/>
                                <wps:cNvSpPr>
                                  <a:spLocks/>
                                </wps:cNvSpPr>
                                <wps:spPr bwMode="auto">
                                  <a:xfrm>
                                    <a:off x="242" y="249"/>
                                    <a:ext cx="192" cy="176"/>
                                  </a:xfrm>
                                  <a:custGeom>
                                    <a:avLst/>
                                    <a:gdLst>
                                      <a:gd name="T0" fmla="+- 0 338 242"/>
                                      <a:gd name="T1" fmla="*/ T0 w 192"/>
                                      <a:gd name="T2" fmla="+- 0 250 250"/>
                                      <a:gd name="T3" fmla="*/ 250 h 176"/>
                                      <a:gd name="T4" fmla="+- 0 301 242"/>
                                      <a:gd name="T5" fmla="*/ T4 w 192"/>
                                      <a:gd name="T6" fmla="+- 0 256 250"/>
                                      <a:gd name="T7" fmla="*/ 256 h 176"/>
                                      <a:gd name="T8" fmla="+- 0 271 242"/>
                                      <a:gd name="T9" fmla="*/ T8 w 192"/>
                                      <a:gd name="T10" fmla="+- 0 275 250"/>
                                      <a:gd name="T11" fmla="*/ 275 h 176"/>
                                      <a:gd name="T12" fmla="+- 0 250 242"/>
                                      <a:gd name="T13" fmla="*/ T12 w 192"/>
                                      <a:gd name="T14" fmla="+- 0 303 250"/>
                                      <a:gd name="T15" fmla="*/ 303 h 176"/>
                                      <a:gd name="T16" fmla="+- 0 242 242"/>
                                      <a:gd name="T17" fmla="*/ T16 w 192"/>
                                      <a:gd name="T18" fmla="+- 0 337 250"/>
                                      <a:gd name="T19" fmla="*/ 337 h 176"/>
                                      <a:gd name="T20" fmla="+- 0 250 242"/>
                                      <a:gd name="T21" fmla="*/ T20 w 192"/>
                                      <a:gd name="T22" fmla="+- 0 371 250"/>
                                      <a:gd name="T23" fmla="*/ 371 h 176"/>
                                      <a:gd name="T24" fmla="+- 0 271 242"/>
                                      <a:gd name="T25" fmla="*/ T24 w 192"/>
                                      <a:gd name="T26" fmla="+- 0 399 250"/>
                                      <a:gd name="T27" fmla="*/ 399 h 176"/>
                                      <a:gd name="T28" fmla="+- 0 301 242"/>
                                      <a:gd name="T29" fmla="*/ T28 w 192"/>
                                      <a:gd name="T30" fmla="+- 0 418 250"/>
                                      <a:gd name="T31" fmla="*/ 418 h 176"/>
                                      <a:gd name="T32" fmla="+- 0 338 242"/>
                                      <a:gd name="T33" fmla="*/ T32 w 192"/>
                                      <a:gd name="T34" fmla="+- 0 425 250"/>
                                      <a:gd name="T35" fmla="*/ 425 h 176"/>
                                      <a:gd name="T36" fmla="+- 0 376 242"/>
                                      <a:gd name="T37" fmla="*/ T36 w 192"/>
                                      <a:gd name="T38" fmla="+- 0 418 250"/>
                                      <a:gd name="T39" fmla="*/ 418 h 176"/>
                                      <a:gd name="T40" fmla="+- 0 406 242"/>
                                      <a:gd name="T41" fmla="*/ T40 w 192"/>
                                      <a:gd name="T42" fmla="+- 0 399 250"/>
                                      <a:gd name="T43" fmla="*/ 399 h 176"/>
                                      <a:gd name="T44" fmla="+- 0 427 242"/>
                                      <a:gd name="T45" fmla="*/ T44 w 192"/>
                                      <a:gd name="T46" fmla="+- 0 371 250"/>
                                      <a:gd name="T47" fmla="*/ 371 h 176"/>
                                      <a:gd name="T48" fmla="+- 0 434 242"/>
                                      <a:gd name="T49" fmla="*/ T48 w 192"/>
                                      <a:gd name="T50" fmla="+- 0 337 250"/>
                                      <a:gd name="T51" fmla="*/ 337 h 176"/>
                                      <a:gd name="T52" fmla="+- 0 427 242"/>
                                      <a:gd name="T53" fmla="*/ T52 w 192"/>
                                      <a:gd name="T54" fmla="+- 0 303 250"/>
                                      <a:gd name="T55" fmla="*/ 303 h 176"/>
                                      <a:gd name="T56" fmla="+- 0 406 242"/>
                                      <a:gd name="T57" fmla="*/ T56 w 192"/>
                                      <a:gd name="T58" fmla="+- 0 275 250"/>
                                      <a:gd name="T59" fmla="*/ 275 h 176"/>
                                      <a:gd name="T60" fmla="+- 0 376 242"/>
                                      <a:gd name="T61" fmla="*/ T60 w 192"/>
                                      <a:gd name="T62" fmla="+- 0 256 250"/>
                                      <a:gd name="T63" fmla="*/ 256 h 176"/>
                                      <a:gd name="T64" fmla="+- 0 338 242"/>
                                      <a:gd name="T65" fmla="*/ T64 w 192"/>
                                      <a:gd name="T66" fmla="+- 0 250 250"/>
                                      <a:gd name="T67" fmla="*/ 250 h 1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92" h="176">
                                        <a:moveTo>
                                          <a:pt x="96" y="0"/>
                                        </a:moveTo>
                                        <a:lnTo>
                                          <a:pt x="59" y="6"/>
                                        </a:lnTo>
                                        <a:lnTo>
                                          <a:pt x="29" y="25"/>
                                        </a:lnTo>
                                        <a:lnTo>
                                          <a:pt x="8" y="53"/>
                                        </a:lnTo>
                                        <a:lnTo>
                                          <a:pt x="0" y="87"/>
                                        </a:lnTo>
                                        <a:lnTo>
                                          <a:pt x="8" y="121"/>
                                        </a:lnTo>
                                        <a:lnTo>
                                          <a:pt x="29" y="149"/>
                                        </a:lnTo>
                                        <a:lnTo>
                                          <a:pt x="59" y="168"/>
                                        </a:lnTo>
                                        <a:lnTo>
                                          <a:pt x="96" y="175"/>
                                        </a:lnTo>
                                        <a:lnTo>
                                          <a:pt x="134" y="168"/>
                                        </a:lnTo>
                                        <a:lnTo>
                                          <a:pt x="164" y="149"/>
                                        </a:lnTo>
                                        <a:lnTo>
                                          <a:pt x="185" y="121"/>
                                        </a:lnTo>
                                        <a:lnTo>
                                          <a:pt x="192" y="87"/>
                                        </a:lnTo>
                                        <a:lnTo>
                                          <a:pt x="185" y="53"/>
                                        </a:lnTo>
                                        <a:lnTo>
                                          <a:pt x="164" y="25"/>
                                        </a:lnTo>
                                        <a:lnTo>
                                          <a:pt x="134" y="6"/>
                                        </a:lnTo>
                                        <a:lnTo>
                                          <a:pt x="96" y="0"/>
                                        </a:lnTo>
                                        <a:close/>
                                      </a:path>
                                    </a:pathLst>
                                  </a:custGeom>
                                  <a:solidFill>
                                    <a:srgbClr val="A9D18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9" name="Freeform 133"/>
                                <wps:cNvSpPr>
                                  <a:spLocks/>
                                </wps:cNvSpPr>
                                <wps:spPr bwMode="auto">
                                  <a:xfrm>
                                    <a:off x="242" y="249"/>
                                    <a:ext cx="192" cy="176"/>
                                  </a:xfrm>
                                  <a:custGeom>
                                    <a:avLst/>
                                    <a:gdLst>
                                      <a:gd name="T0" fmla="+- 0 242 242"/>
                                      <a:gd name="T1" fmla="*/ T0 w 192"/>
                                      <a:gd name="T2" fmla="+- 0 337 250"/>
                                      <a:gd name="T3" fmla="*/ 337 h 176"/>
                                      <a:gd name="T4" fmla="+- 0 250 242"/>
                                      <a:gd name="T5" fmla="*/ T4 w 192"/>
                                      <a:gd name="T6" fmla="+- 0 303 250"/>
                                      <a:gd name="T7" fmla="*/ 303 h 176"/>
                                      <a:gd name="T8" fmla="+- 0 271 242"/>
                                      <a:gd name="T9" fmla="*/ T8 w 192"/>
                                      <a:gd name="T10" fmla="+- 0 275 250"/>
                                      <a:gd name="T11" fmla="*/ 275 h 176"/>
                                      <a:gd name="T12" fmla="+- 0 301 242"/>
                                      <a:gd name="T13" fmla="*/ T12 w 192"/>
                                      <a:gd name="T14" fmla="+- 0 256 250"/>
                                      <a:gd name="T15" fmla="*/ 256 h 176"/>
                                      <a:gd name="T16" fmla="+- 0 338 242"/>
                                      <a:gd name="T17" fmla="*/ T16 w 192"/>
                                      <a:gd name="T18" fmla="+- 0 250 250"/>
                                      <a:gd name="T19" fmla="*/ 250 h 176"/>
                                      <a:gd name="T20" fmla="+- 0 376 242"/>
                                      <a:gd name="T21" fmla="*/ T20 w 192"/>
                                      <a:gd name="T22" fmla="+- 0 256 250"/>
                                      <a:gd name="T23" fmla="*/ 256 h 176"/>
                                      <a:gd name="T24" fmla="+- 0 406 242"/>
                                      <a:gd name="T25" fmla="*/ T24 w 192"/>
                                      <a:gd name="T26" fmla="+- 0 275 250"/>
                                      <a:gd name="T27" fmla="*/ 275 h 176"/>
                                      <a:gd name="T28" fmla="+- 0 427 242"/>
                                      <a:gd name="T29" fmla="*/ T28 w 192"/>
                                      <a:gd name="T30" fmla="+- 0 303 250"/>
                                      <a:gd name="T31" fmla="*/ 303 h 176"/>
                                      <a:gd name="T32" fmla="+- 0 434 242"/>
                                      <a:gd name="T33" fmla="*/ T32 w 192"/>
                                      <a:gd name="T34" fmla="+- 0 337 250"/>
                                      <a:gd name="T35" fmla="*/ 337 h 176"/>
                                      <a:gd name="T36" fmla="+- 0 427 242"/>
                                      <a:gd name="T37" fmla="*/ T36 w 192"/>
                                      <a:gd name="T38" fmla="+- 0 371 250"/>
                                      <a:gd name="T39" fmla="*/ 371 h 176"/>
                                      <a:gd name="T40" fmla="+- 0 406 242"/>
                                      <a:gd name="T41" fmla="*/ T40 w 192"/>
                                      <a:gd name="T42" fmla="+- 0 399 250"/>
                                      <a:gd name="T43" fmla="*/ 399 h 176"/>
                                      <a:gd name="T44" fmla="+- 0 376 242"/>
                                      <a:gd name="T45" fmla="*/ T44 w 192"/>
                                      <a:gd name="T46" fmla="+- 0 418 250"/>
                                      <a:gd name="T47" fmla="*/ 418 h 176"/>
                                      <a:gd name="T48" fmla="+- 0 338 242"/>
                                      <a:gd name="T49" fmla="*/ T48 w 192"/>
                                      <a:gd name="T50" fmla="+- 0 425 250"/>
                                      <a:gd name="T51" fmla="*/ 425 h 176"/>
                                      <a:gd name="T52" fmla="+- 0 301 242"/>
                                      <a:gd name="T53" fmla="*/ T52 w 192"/>
                                      <a:gd name="T54" fmla="+- 0 418 250"/>
                                      <a:gd name="T55" fmla="*/ 418 h 176"/>
                                      <a:gd name="T56" fmla="+- 0 271 242"/>
                                      <a:gd name="T57" fmla="*/ T56 w 192"/>
                                      <a:gd name="T58" fmla="+- 0 399 250"/>
                                      <a:gd name="T59" fmla="*/ 399 h 176"/>
                                      <a:gd name="T60" fmla="+- 0 250 242"/>
                                      <a:gd name="T61" fmla="*/ T60 w 192"/>
                                      <a:gd name="T62" fmla="+- 0 371 250"/>
                                      <a:gd name="T63" fmla="*/ 371 h 176"/>
                                      <a:gd name="T64" fmla="+- 0 242 242"/>
                                      <a:gd name="T65" fmla="*/ T64 w 192"/>
                                      <a:gd name="T66" fmla="+- 0 337 250"/>
                                      <a:gd name="T67" fmla="*/ 337 h 1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92" h="176">
                                        <a:moveTo>
                                          <a:pt x="0" y="87"/>
                                        </a:moveTo>
                                        <a:lnTo>
                                          <a:pt x="8" y="53"/>
                                        </a:lnTo>
                                        <a:lnTo>
                                          <a:pt x="29" y="25"/>
                                        </a:lnTo>
                                        <a:lnTo>
                                          <a:pt x="59" y="6"/>
                                        </a:lnTo>
                                        <a:lnTo>
                                          <a:pt x="96" y="0"/>
                                        </a:lnTo>
                                        <a:lnTo>
                                          <a:pt x="134" y="6"/>
                                        </a:lnTo>
                                        <a:lnTo>
                                          <a:pt x="164" y="25"/>
                                        </a:lnTo>
                                        <a:lnTo>
                                          <a:pt x="185" y="53"/>
                                        </a:lnTo>
                                        <a:lnTo>
                                          <a:pt x="192" y="87"/>
                                        </a:lnTo>
                                        <a:lnTo>
                                          <a:pt x="185" y="121"/>
                                        </a:lnTo>
                                        <a:lnTo>
                                          <a:pt x="164" y="149"/>
                                        </a:lnTo>
                                        <a:lnTo>
                                          <a:pt x="134" y="168"/>
                                        </a:lnTo>
                                        <a:lnTo>
                                          <a:pt x="96" y="175"/>
                                        </a:lnTo>
                                        <a:lnTo>
                                          <a:pt x="59" y="168"/>
                                        </a:lnTo>
                                        <a:lnTo>
                                          <a:pt x="29" y="149"/>
                                        </a:lnTo>
                                        <a:lnTo>
                                          <a:pt x="8" y="121"/>
                                        </a:lnTo>
                                        <a:lnTo>
                                          <a:pt x="0" y="87"/>
                                        </a:lnTo>
                                        <a:close/>
                                      </a:path>
                                    </a:pathLst>
                                  </a:custGeom>
                                  <a:noFill/>
                                  <a:ln w="12192">
                                    <a:solidFill>
                                      <a:srgbClr val="A9D18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0" name="Freeform 132"/>
                                <wps:cNvSpPr>
                                  <a:spLocks/>
                                </wps:cNvSpPr>
                                <wps:spPr bwMode="auto">
                                  <a:xfrm>
                                    <a:off x="242" y="9"/>
                                    <a:ext cx="192" cy="176"/>
                                  </a:xfrm>
                                  <a:custGeom>
                                    <a:avLst/>
                                    <a:gdLst>
                                      <a:gd name="T0" fmla="+- 0 338 242"/>
                                      <a:gd name="T1" fmla="*/ T0 w 192"/>
                                      <a:gd name="T2" fmla="+- 0 10 10"/>
                                      <a:gd name="T3" fmla="*/ 10 h 176"/>
                                      <a:gd name="T4" fmla="+- 0 301 242"/>
                                      <a:gd name="T5" fmla="*/ T4 w 192"/>
                                      <a:gd name="T6" fmla="+- 0 16 10"/>
                                      <a:gd name="T7" fmla="*/ 16 h 176"/>
                                      <a:gd name="T8" fmla="+- 0 271 242"/>
                                      <a:gd name="T9" fmla="*/ T8 w 192"/>
                                      <a:gd name="T10" fmla="+- 0 35 10"/>
                                      <a:gd name="T11" fmla="*/ 35 h 176"/>
                                      <a:gd name="T12" fmla="+- 0 250 242"/>
                                      <a:gd name="T13" fmla="*/ T12 w 192"/>
                                      <a:gd name="T14" fmla="+- 0 63 10"/>
                                      <a:gd name="T15" fmla="*/ 63 h 176"/>
                                      <a:gd name="T16" fmla="+- 0 242 242"/>
                                      <a:gd name="T17" fmla="*/ T16 w 192"/>
                                      <a:gd name="T18" fmla="+- 0 97 10"/>
                                      <a:gd name="T19" fmla="*/ 97 h 176"/>
                                      <a:gd name="T20" fmla="+- 0 250 242"/>
                                      <a:gd name="T21" fmla="*/ T20 w 192"/>
                                      <a:gd name="T22" fmla="+- 0 131 10"/>
                                      <a:gd name="T23" fmla="*/ 131 h 176"/>
                                      <a:gd name="T24" fmla="+- 0 271 242"/>
                                      <a:gd name="T25" fmla="*/ T24 w 192"/>
                                      <a:gd name="T26" fmla="+- 0 159 10"/>
                                      <a:gd name="T27" fmla="*/ 159 h 176"/>
                                      <a:gd name="T28" fmla="+- 0 301 242"/>
                                      <a:gd name="T29" fmla="*/ T28 w 192"/>
                                      <a:gd name="T30" fmla="+- 0 178 10"/>
                                      <a:gd name="T31" fmla="*/ 178 h 176"/>
                                      <a:gd name="T32" fmla="+- 0 338 242"/>
                                      <a:gd name="T33" fmla="*/ T32 w 192"/>
                                      <a:gd name="T34" fmla="+- 0 185 10"/>
                                      <a:gd name="T35" fmla="*/ 185 h 176"/>
                                      <a:gd name="T36" fmla="+- 0 376 242"/>
                                      <a:gd name="T37" fmla="*/ T36 w 192"/>
                                      <a:gd name="T38" fmla="+- 0 178 10"/>
                                      <a:gd name="T39" fmla="*/ 178 h 176"/>
                                      <a:gd name="T40" fmla="+- 0 406 242"/>
                                      <a:gd name="T41" fmla="*/ T40 w 192"/>
                                      <a:gd name="T42" fmla="+- 0 159 10"/>
                                      <a:gd name="T43" fmla="*/ 159 h 176"/>
                                      <a:gd name="T44" fmla="+- 0 427 242"/>
                                      <a:gd name="T45" fmla="*/ T44 w 192"/>
                                      <a:gd name="T46" fmla="+- 0 131 10"/>
                                      <a:gd name="T47" fmla="*/ 131 h 176"/>
                                      <a:gd name="T48" fmla="+- 0 434 242"/>
                                      <a:gd name="T49" fmla="*/ T48 w 192"/>
                                      <a:gd name="T50" fmla="+- 0 97 10"/>
                                      <a:gd name="T51" fmla="*/ 97 h 176"/>
                                      <a:gd name="T52" fmla="+- 0 427 242"/>
                                      <a:gd name="T53" fmla="*/ T52 w 192"/>
                                      <a:gd name="T54" fmla="+- 0 63 10"/>
                                      <a:gd name="T55" fmla="*/ 63 h 176"/>
                                      <a:gd name="T56" fmla="+- 0 406 242"/>
                                      <a:gd name="T57" fmla="*/ T56 w 192"/>
                                      <a:gd name="T58" fmla="+- 0 35 10"/>
                                      <a:gd name="T59" fmla="*/ 35 h 176"/>
                                      <a:gd name="T60" fmla="+- 0 376 242"/>
                                      <a:gd name="T61" fmla="*/ T60 w 192"/>
                                      <a:gd name="T62" fmla="+- 0 16 10"/>
                                      <a:gd name="T63" fmla="*/ 16 h 176"/>
                                      <a:gd name="T64" fmla="+- 0 338 242"/>
                                      <a:gd name="T65" fmla="*/ T64 w 192"/>
                                      <a:gd name="T66" fmla="+- 0 10 10"/>
                                      <a:gd name="T67" fmla="*/ 10 h 1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92" h="176">
                                        <a:moveTo>
                                          <a:pt x="96" y="0"/>
                                        </a:moveTo>
                                        <a:lnTo>
                                          <a:pt x="59" y="6"/>
                                        </a:lnTo>
                                        <a:lnTo>
                                          <a:pt x="29" y="25"/>
                                        </a:lnTo>
                                        <a:lnTo>
                                          <a:pt x="8" y="53"/>
                                        </a:lnTo>
                                        <a:lnTo>
                                          <a:pt x="0" y="87"/>
                                        </a:lnTo>
                                        <a:lnTo>
                                          <a:pt x="8" y="121"/>
                                        </a:lnTo>
                                        <a:lnTo>
                                          <a:pt x="29" y="149"/>
                                        </a:lnTo>
                                        <a:lnTo>
                                          <a:pt x="59" y="168"/>
                                        </a:lnTo>
                                        <a:lnTo>
                                          <a:pt x="96" y="175"/>
                                        </a:lnTo>
                                        <a:lnTo>
                                          <a:pt x="134" y="168"/>
                                        </a:lnTo>
                                        <a:lnTo>
                                          <a:pt x="164" y="149"/>
                                        </a:lnTo>
                                        <a:lnTo>
                                          <a:pt x="185" y="121"/>
                                        </a:lnTo>
                                        <a:lnTo>
                                          <a:pt x="192" y="87"/>
                                        </a:lnTo>
                                        <a:lnTo>
                                          <a:pt x="185" y="53"/>
                                        </a:lnTo>
                                        <a:lnTo>
                                          <a:pt x="164" y="25"/>
                                        </a:lnTo>
                                        <a:lnTo>
                                          <a:pt x="134" y="6"/>
                                        </a:lnTo>
                                        <a:lnTo>
                                          <a:pt x="96" y="0"/>
                                        </a:lnTo>
                                        <a:close/>
                                      </a:path>
                                    </a:pathLst>
                                  </a:custGeom>
                                  <a:solidFill>
                                    <a:srgbClr val="A9D18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1" name="Freeform 131"/>
                                <wps:cNvSpPr>
                                  <a:spLocks/>
                                </wps:cNvSpPr>
                                <wps:spPr bwMode="auto">
                                  <a:xfrm>
                                    <a:off x="242" y="9"/>
                                    <a:ext cx="192" cy="176"/>
                                  </a:xfrm>
                                  <a:custGeom>
                                    <a:avLst/>
                                    <a:gdLst>
                                      <a:gd name="T0" fmla="+- 0 242 242"/>
                                      <a:gd name="T1" fmla="*/ T0 w 192"/>
                                      <a:gd name="T2" fmla="+- 0 97 10"/>
                                      <a:gd name="T3" fmla="*/ 97 h 176"/>
                                      <a:gd name="T4" fmla="+- 0 250 242"/>
                                      <a:gd name="T5" fmla="*/ T4 w 192"/>
                                      <a:gd name="T6" fmla="+- 0 63 10"/>
                                      <a:gd name="T7" fmla="*/ 63 h 176"/>
                                      <a:gd name="T8" fmla="+- 0 271 242"/>
                                      <a:gd name="T9" fmla="*/ T8 w 192"/>
                                      <a:gd name="T10" fmla="+- 0 35 10"/>
                                      <a:gd name="T11" fmla="*/ 35 h 176"/>
                                      <a:gd name="T12" fmla="+- 0 301 242"/>
                                      <a:gd name="T13" fmla="*/ T12 w 192"/>
                                      <a:gd name="T14" fmla="+- 0 16 10"/>
                                      <a:gd name="T15" fmla="*/ 16 h 176"/>
                                      <a:gd name="T16" fmla="+- 0 338 242"/>
                                      <a:gd name="T17" fmla="*/ T16 w 192"/>
                                      <a:gd name="T18" fmla="+- 0 10 10"/>
                                      <a:gd name="T19" fmla="*/ 10 h 176"/>
                                      <a:gd name="T20" fmla="+- 0 376 242"/>
                                      <a:gd name="T21" fmla="*/ T20 w 192"/>
                                      <a:gd name="T22" fmla="+- 0 16 10"/>
                                      <a:gd name="T23" fmla="*/ 16 h 176"/>
                                      <a:gd name="T24" fmla="+- 0 406 242"/>
                                      <a:gd name="T25" fmla="*/ T24 w 192"/>
                                      <a:gd name="T26" fmla="+- 0 35 10"/>
                                      <a:gd name="T27" fmla="*/ 35 h 176"/>
                                      <a:gd name="T28" fmla="+- 0 427 242"/>
                                      <a:gd name="T29" fmla="*/ T28 w 192"/>
                                      <a:gd name="T30" fmla="+- 0 63 10"/>
                                      <a:gd name="T31" fmla="*/ 63 h 176"/>
                                      <a:gd name="T32" fmla="+- 0 434 242"/>
                                      <a:gd name="T33" fmla="*/ T32 w 192"/>
                                      <a:gd name="T34" fmla="+- 0 97 10"/>
                                      <a:gd name="T35" fmla="*/ 97 h 176"/>
                                      <a:gd name="T36" fmla="+- 0 427 242"/>
                                      <a:gd name="T37" fmla="*/ T36 w 192"/>
                                      <a:gd name="T38" fmla="+- 0 131 10"/>
                                      <a:gd name="T39" fmla="*/ 131 h 176"/>
                                      <a:gd name="T40" fmla="+- 0 406 242"/>
                                      <a:gd name="T41" fmla="*/ T40 w 192"/>
                                      <a:gd name="T42" fmla="+- 0 159 10"/>
                                      <a:gd name="T43" fmla="*/ 159 h 176"/>
                                      <a:gd name="T44" fmla="+- 0 376 242"/>
                                      <a:gd name="T45" fmla="*/ T44 w 192"/>
                                      <a:gd name="T46" fmla="+- 0 178 10"/>
                                      <a:gd name="T47" fmla="*/ 178 h 176"/>
                                      <a:gd name="T48" fmla="+- 0 338 242"/>
                                      <a:gd name="T49" fmla="*/ T48 w 192"/>
                                      <a:gd name="T50" fmla="+- 0 185 10"/>
                                      <a:gd name="T51" fmla="*/ 185 h 176"/>
                                      <a:gd name="T52" fmla="+- 0 301 242"/>
                                      <a:gd name="T53" fmla="*/ T52 w 192"/>
                                      <a:gd name="T54" fmla="+- 0 178 10"/>
                                      <a:gd name="T55" fmla="*/ 178 h 176"/>
                                      <a:gd name="T56" fmla="+- 0 271 242"/>
                                      <a:gd name="T57" fmla="*/ T56 w 192"/>
                                      <a:gd name="T58" fmla="+- 0 159 10"/>
                                      <a:gd name="T59" fmla="*/ 159 h 176"/>
                                      <a:gd name="T60" fmla="+- 0 250 242"/>
                                      <a:gd name="T61" fmla="*/ T60 w 192"/>
                                      <a:gd name="T62" fmla="+- 0 131 10"/>
                                      <a:gd name="T63" fmla="*/ 131 h 176"/>
                                      <a:gd name="T64" fmla="+- 0 242 242"/>
                                      <a:gd name="T65" fmla="*/ T64 w 192"/>
                                      <a:gd name="T66" fmla="+- 0 97 10"/>
                                      <a:gd name="T67" fmla="*/ 97 h 1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92" h="176">
                                        <a:moveTo>
                                          <a:pt x="0" y="87"/>
                                        </a:moveTo>
                                        <a:lnTo>
                                          <a:pt x="8" y="53"/>
                                        </a:lnTo>
                                        <a:lnTo>
                                          <a:pt x="29" y="25"/>
                                        </a:lnTo>
                                        <a:lnTo>
                                          <a:pt x="59" y="6"/>
                                        </a:lnTo>
                                        <a:lnTo>
                                          <a:pt x="96" y="0"/>
                                        </a:lnTo>
                                        <a:lnTo>
                                          <a:pt x="134" y="6"/>
                                        </a:lnTo>
                                        <a:lnTo>
                                          <a:pt x="164" y="25"/>
                                        </a:lnTo>
                                        <a:lnTo>
                                          <a:pt x="185" y="53"/>
                                        </a:lnTo>
                                        <a:lnTo>
                                          <a:pt x="192" y="87"/>
                                        </a:lnTo>
                                        <a:lnTo>
                                          <a:pt x="185" y="121"/>
                                        </a:lnTo>
                                        <a:lnTo>
                                          <a:pt x="164" y="149"/>
                                        </a:lnTo>
                                        <a:lnTo>
                                          <a:pt x="134" y="168"/>
                                        </a:lnTo>
                                        <a:lnTo>
                                          <a:pt x="96" y="175"/>
                                        </a:lnTo>
                                        <a:lnTo>
                                          <a:pt x="59" y="168"/>
                                        </a:lnTo>
                                        <a:lnTo>
                                          <a:pt x="29" y="149"/>
                                        </a:lnTo>
                                        <a:lnTo>
                                          <a:pt x="8" y="121"/>
                                        </a:lnTo>
                                        <a:lnTo>
                                          <a:pt x="0" y="87"/>
                                        </a:lnTo>
                                        <a:close/>
                                      </a:path>
                                    </a:pathLst>
                                  </a:custGeom>
                                  <a:noFill/>
                                  <a:ln w="12192">
                                    <a:solidFill>
                                      <a:srgbClr val="A9D18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pic:pic xmlns:pic="http://schemas.openxmlformats.org/drawingml/2006/picture">
                              <pic:nvPicPr>
                                <pic:cNvPr id="522" name="image73.png"/>
                                <pic:cNvPicPr>
                                  <a:picLocks noChangeAspect="1"/>
                                </pic:cNvPicPr>
                              </pic:nvPicPr>
                              <pic:blipFill>
                                <a:blip r:embed="rId99" cstate="print">
                                  <a:extLst>
                                    <a:ext uri="{28A0092B-C50C-407E-A947-70E740481C1C}">
                                      <a14:useLocalDpi xmlns:a14="http://schemas.microsoft.com/office/drawing/2010/main" val="0"/>
                                    </a:ext>
                                  </a:extLst>
                                </a:blip>
                                <a:stretch>
                                  <a:fillRect/>
                                </a:stretch>
                              </pic:blipFill>
                              <pic:spPr>
                                <a:xfrm flipH="1">
                                  <a:off x="293511" y="79022"/>
                                  <a:ext cx="145415" cy="135255"/>
                                </a:xfrm>
                                <a:prstGeom prst="rect">
                                  <a:avLst/>
                                </a:prstGeom>
                              </pic:spPr>
                            </pic:pic>
                          </wpg:wgp>
                        </a:graphicData>
                      </a:graphic>
                    </wp:anchor>
                  </w:drawing>
                </mc:Choice>
                <mc:Fallback>
                  <w:pict>
                    <v:group w14:anchorId="39F47CBF" id="Group 512" o:spid="_x0000_s1026" style="position:absolute;margin-left:126.2pt;margin-top:1.8pt;width:34.55pt;height:22.35pt;z-index:486535168" coordsize="438926,2838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">
                      <v:group id="Group 130" o:spid="_x0000_s1027" style="position:absolute;width:281940;height:283845" coordsize="444,4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">
                        <v:shape id="Freeform 138" o:spid="_x0000_s1028" style="position:absolute;left:9;top:9;width:192;height:176;visibility:visible;mso-wrap-style:square;v-text-anchor:top" coordsize="192,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" path="m96,l58,6,28,25,7,53,,87r7,34l28,149r30,19l96,175r37,-7l163,149r21,-28l192,87,184,53,163,25,133,6,96,xe" fillcolor="#a9d18e" stroked="f">
                          <v:path arrowok="t" o:connecttype="custom" o:connectlocs="96,10;58,16;28,35;7,63;0,97;7,131;28,159;58,178;96,185;133,178;163,159;184,131;192,97;184,63;163,35;133,16;96,10" o:connectangles="0,0,0,0,0,0,0,0,0,0,0,0,0,0,0,0,0"/>
                        </v:shape>
                        <v:shape id="Freeform 137" o:spid="_x0000_s1029" style="position:absolute;left:9;top:9;width:192;height:176;visibility:visible;mso-wrap-style:square;v-text-anchor:top" coordsize="192,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" path="m,87l7,53,28,25,58,6,96,r37,6l163,25r21,28l192,87r-8,34l163,149r-30,19l96,175,58,168,28,149,7,121,,87xe" filled="f" strokecolor="#a9d18e" strokeweight=".96pt">
                          <v:path arrowok="t" o:connecttype="custom" o:connectlocs="0,97;7,63;28,35;58,16;96,10;133,16;163,35;184,63;192,97;184,131;163,159;133,178;96,185;58,178;28,159;7,131;0,97" o:connectangles="0,0,0,0,0,0,0,0,0,0,0,0,0,0,0,0,0"/>
                        </v:shape>
                        <v:shape id="Freeform 136" o:spid="_x0000_s1030" style="position:absolute;left:19;top:261;width:192;height:176;visibility:visible;mso-wrap-style:square;v-text-anchor:top" coordsize="192,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" path="m96,l59,6,28,25,8,53,,87r8,34l28,149r31,19l96,175r38,-7l164,149r21,-28l192,87,185,53,164,25,134,6,96,xe" fillcolor="#a9d18e" stroked="f">
                          <v:path arrowok="t" o:connecttype="custom" o:connectlocs="96,262;59,268;28,287;8,315;0,349;8,383;28,411;59,430;96,437;134,430;164,411;185,383;192,349;185,315;164,287;134,268;96,262" o:connectangles="0,0,0,0,0,0,0,0,0,0,0,0,0,0,0,0,0"/>
                        </v:shape>
                        <v:shape id="Freeform 135" o:spid="_x0000_s1031" style="position:absolute;left:19;top:261;width:192;height:176;visibility:visible;mso-wrap-style:square;v-text-anchor:top" coordsize="192,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" path="m,87l8,53,28,25,59,6,96,r38,6l164,25r21,28l192,87r-7,34l164,149r-30,19l96,175,59,168,28,149,8,121,,87xe" filled="f" strokecolor="#a9d18e" strokeweight=".96pt">
                          <v:path arrowok="t" o:connecttype="custom" o:connectlocs="0,349;8,315;28,287;59,268;96,262;134,268;164,287;185,315;192,349;185,383;164,411;134,430;96,437;59,430;28,411;8,383;0,349" o:connectangles="0,0,0,0,0,0,0,0,0,0,0,0,0,0,0,0,0"/>
                        </v:shape>
                        <v:shape id="Freeform 134" o:spid="_x0000_s1032" style="position:absolute;left:242;top:249;width:192;height:176;visibility:visible;mso-wrap-style:square;v-text-anchor:top" coordsize="192,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" path="m96,l59,6,29,25,8,53,,87r8,34l29,149r30,19l96,175r38,-7l164,149r21,-28l192,87,185,53,164,25,134,6,96,xe" fillcolor="#a9d18e" stroked="f">
                          <v:path arrowok="t" o:connecttype="custom" o:connectlocs="96,250;59,256;29,275;8,303;0,337;8,371;29,399;59,418;96,425;134,418;164,399;185,371;192,337;185,303;164,275;134,256;96,250" o:connectangles="0,0,0,0,0,0,0,0,0,0,0,0,0,0,0,0,0"/>
                        </v:shape>
                        <v:shape id="Freeform 133" o:spid="_x0000_s1033" style="position:absolute;left:242;top:249;width:192;height:176;visibility:visible;mso-wrap-style:square;v-text-anchor:top" coordsize="192,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" path="m,87l8,53,29,25,59,6,96,r38,6l164,25r21,28l192,87r-7,34l164,149r-30,19l96,175,59,168,29,149,8,121,,87xe" filled="f" strokecolor="#a9d18e" strokeweight=".96pt">
                          <v:path arrowok="t" o:connecttype="custom" o:connectlocs="0,337;8,303;29,275;59,256;96,250;134,256;164,275;185,303;192,337;185,371;164,399;134,418;96,425;59,418;29,399;8,371;0,337" o:connectangles="0,0,0,0,0,0,0,0,0,0,0,0,0,0,0,0,0"/>
                        </v:shape>
                        <v:shape id="Freeform 132" o:spid="_x0000_s1034" style="position:absolute;left:242;top:9;width:192;height:176;visibility:visible;mso-wrap-style:square;v-text-anchor:top" coordsize="192,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" path="m96,l59,6,29,25,8,53,,87r8,34l29,149r30,19l96,175r38,-7l164,149r21,-28l192,87,185,53,164,25,134,6,96,xe" fillcolor="#a9d18e" stroked="f">
                          <v:path arrowok="t" o:connecttype="custom" o:connectlocs="96,10;59,16;29,35;8,63;0,97;8,131;29,159;59,178;96,185;134,178;164,159;185,131;192,97;185,63;164,35;134,16;96,10" o:connectangles="0,0,0,0,0,0,0,0,0,0,0,0,0,0,0,0,0"/>
                        </v:shape>
                        <v:shape id="Freeform 131" o:spid="_x0000_s1035" style="position:absolute;left:242;top:9;width:192;height:176;visibility:visible;mso-wrap-style:square;v-text-anchor:top" coordsize="192,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" path="m,87l8,53,29,25,59,6,96,r38,6l164,25r21,28l192,87r-7,34l164,149r-30,19l96,175,59,168,29,149,8,121,,87xe" filled="f" strokecolor="#a9d18e" strokeweight=".96pt">
                          <v:path arrowok="t" o:connecttype="custom" o:connectlocs="0,97;8,63;29,35;59,16;96,10;134,16;164,35;185,63;192,97;185,131;164,159;134,178;96,185;59,178;29,159;8,131;0,97" o:connectangles="0,0,0,0,0,0,0,0,0,0,0,0,0,0,0,0,0"/>
                        </v:shape>
                      </v:group>
                      <v:shape id="image73.png" o:spid="_x0000_s1036" type="#_x0000_t75" style="position:absolute;left:293511;top:79022;width:145415;height:13525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">
                        <v:imagedata r:id="rId100" o:title=""/>
                      </v:shape>
                      <w10:wrap type="tight"/>
                    </v:group>
                  </w:pict>
                </mc:Fallback>
              </mc:AlternateContent>
            </w:r>
            <w:r w:rsidR="00814495">
              <w:rPr>
                <w:rFonts w:ascii="Trebuchet MS"/>
                <w:position w:val="20"/>
                <w:sz w:val="20"/>
              </w:rPr>
              <w:tab/>
            </w:r>
            <w:r w:rsidR="00814495">
              <w:rPr>
                <w:rFonts w:ascii="Trebuchet MS"/>
                <w:sz w:val="20"/>
              </w:rPr>
              <w:tab/>
            </w:r>
          </w:p>
          <w:p w:rsidR="00262366" w:rsidRDefault="00262366" w:rsidP="00814495">
            <w:pPr>
              <w:pStyle w:val="TableParagraph"/>
              <w:spacing w:before="54"/>
              <w:ind w:right="1574"/>
              <w:jc w:val="both"/>
              <w:rPr>
                <w:noProof/>
              </w:rPr>
            </w:pPr>
            <w:r>
              <w:rPr>
                <w:rFonts w:ascii="Trebuchet MS"/>
                <w:noProof/>
                <w:spacing w:val="1"/>
                <w:position w:val="25"/>
                <w:sz w:val="20"/>
              </w:rPr>
              <mc:AlternateContent>
                <mc:Choice Requires="wpg">
                  <w:drawing>
                    <wp:anchor distT="0" distB="0" distL="114300" distR="114300" simplePos="0" relativeHeight="486547456" behindDoc="0" locked="0" layoutInCell="1" allowOverlap="1" wp14:anchorId="6A5FECB8" wp14:editId="7D094E85">
                      <wp:simplePos x="0" y="0"/>
                      <wp:positionH relativeFrom="column">
                        <wp:posOffset>946150</wp:posOffset>
                      </wp:positionH>
                      <wp:positionV relativeFrom="paragraph">
                        <wp:posOffset>86995</wp:posOffset>
                      </wp:positionV>
                      <wp:extent cx="338455" cy="353695"/>
                      <wp:effectExtent l="0" t="7620" r="0" b="0"/>
                      <wp:wrapTight wrapText="bothSides">
                        <wp:wrapPolygon edited="0">
                          <wp:start x="22086" y="465"/>
                          <wp:lineTo x="1418" y="465"/>
                          <wp:lineTo x="1418" y="7446"/>
                          <wp:lineTo x="2634" y="7446"/>
                          <wp:lineTo x="12360" y="20243"/>
                          <wp:lineTo x="22086" y="20243"/>
                          <wp:lineTo x="22086" y="465"/>
                        </wp:wrapPolygon>
                      </wp:wrapTight>
                      <wp:docPr id="570" name="Group 570"/>
                      <wp:cNvGraphicFramePr/>
                      <a:graphic xmlns:a="http://schemas.openxmlformats.org/drawingml/2006/main">
                        <a:graphicData uri="http://schemas.microsoft.com/office/word/2010/wordprocessingGroup">
                          <wpg:wgp>
                            <wpg:cNvGrpSpPr/>
                            <wpg:grpSpPr>
                              <a:xfrm rot="16200000">
                                <a:off x="0" y="0"/>
                                <a:ext cx="338455" cy="353695"/>
                                <a:chOff x="0" y="0"/>
                                <a:chExt cx="303530" cy="420370"/>
                              </a:xfrm>
                            </wpg:grpSpPr>
                            <wpg:grpSp>
                              <wpg:cNvPr id="571" name="Group 571"/>
                              <wpg:cNvGrpSpPr/>
                              <wpg:grpSpPr>
                                <a:xfrm>
                                  <a:off x="0" y="0"/>
                                  <a:ext cx="303530" cy="420370"/>
                                  <a:chOff x="0" y="0"/>
                                  <a:chExt cx="303530" cy="420370"/>
                                </a:xfrm>
                              </wpg:grpSpPr>
                              <wpg:grpSp>
                                <wpg:cNvPr id="572" name="Group 127"/>
                                <wpg:cNvGrpSpPr>
                                  <a:grpSpLocks/>
                                </wpg:cNvGrpSpPr>
                                <wpg:grpSpPr bwMode="auto">
                                  <a:xfrm>
                                    <a:off x="0" y="0"/>
                                    <a:ext cx="303530" cy="132715"/>
                                    <a:chOff x="0" y="0"/>
                                    <a:chExt cx="478" cy="209"/>
                                  </a:xfrm>
                                </wpg:grpSpPr>
                                <pic:pic xmlns:pic="http://schemas.openxmlformats.org/drawingml/2006/picture">
                                  <pic:nvPicPr>
                                    <pic:cNvPr id="573" name="Picture 129"/>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12"/>
                                      <a:ext cx="212" cy="1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74" name="Picture 128"/>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266" y="0"/>
                                      <a:ext cx="212" cy="1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pic:pic xmlns:pic="http://schemas.openxmlformats.org/drawingml/2006/picture">
                                <pic:nvPicPr>
                                  <pic:cNvPr id="577" name="Picture 128"/>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168910" y="295275"/>
                                    <a:ext cx="134620" cy="125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pic:pic xmlns:pic="http://schemas.openxmlformats.org/drawingml/2006/picture">
                              <pic:nvPicPr>
                                <pic:cNvPr id="580" name="Picture 128"/>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168910" y="152400"/>
                                  <a:ext cx="134620" cy="125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margin">
                        <wp14:pctWidth>0</wp14:pctWidth>
                      </wp14:sizeRelH>
                      <wp14:sizeRelV relativeFrom="margin">
                        <wp14:pctHeight>0</wp14:pctHeight>
                      </wp14:sizeRelV>
                    </wp:anchor>
                  </w:drawing>
                </mc:Choice>
                <mc:Fallback>
                  <w:pict>
                    <v:group w14:anchorId="490C309F" id="Group 570" o:spid="_x0000_s1026" style="position:absolute;margin-left:74.5pt;margin-top:6.85pt;width:26.65pt;height:27.85pt;rotation:-90;z-index:486547456;mso-width-relative:margin;mso-height-relative:margin" coordsize="303530,4203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">
                      <v:group id="Group 571" o:spid="_x0000_s1027" style="position:absolute;width:303530;height:420370" coordsize="303530,4203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">
                        <v:group id="Group 127" o:spid="_x0000_s1028" style="position:absolute;width:303530;height:132715" coordsize="478,2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">
                          <v:shape id="Picture 129" o:spid="_x0000_s1029" type="#_x0000_t75" style="position:absolute;top:12;width:212;height:1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">
                            <v:imagedata r:id="rId102" o:title=""/>
                          </v:shape>
                          <v:shape id="Picture 128" o:spid="_x0000_s1030" type="#_x0000_t75" style="position:absolute;left:266;width:212;height:1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">
                            <v:imagedata r:id="rId102" o:title=""/>
                          </v:shape>
                        </v:group>
                        <v:shape id="Picture 128" o:spid="_x0000_s1031" type="#_x0000_t75" style="position:absolute;left:168910;top:295275;width:134620;height:1250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">
                          <v:imagedata r:id="rId102" o:title=""/>
                        </v:shape>
                      </v:group>
                      <v:shape id="Picture 128" o:spid="_x0000_s1032" type="#_x0000_t75" style="position:absolute;left:168910;top:152400;width:134620;height:1250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">
                        <v:imagedata r:id="rId102" o:title=""/>
                      </v:shape>
                      <w10:wrap type="tight"/>
                    </v:group>
                  </w:pict>
                </mc:Fallback>
              </mc:AlternateContent>
            </w:r>
          </w:p>
          <w:p w:rsidR="00814495" w:rsidRPr="00262366" w:rsidRDefault="00055FC9" w:rsidP="00262366">
            <w:pPr>
              <w:tabs>
                <w:tab w:val="left" w:pos="2827"/>
              </w:tabs>
            </w:pPr>
            <w:r>
              <w:rPr>
                <w:rFonts w:ascii="Trebuchet MS"/>
                <w:noProof/>
                <w:spacing w:val="1"/>
                <w:position w:val="25"/>
                <w:sz w:val="20"/>
              </w:rPr>
              <mc:AlternateContent>
                <mc:Choice Requires="wpg">
                  <w:drawing>
                    <wp:anchor distT="0" distB="0" distL="114300" distR="114300" simplePos="0" relativeHeight="486539264" behindDoc="0" locked="0" layoutInCell="1" allowOverlap="1" wp14:anchorId="70581961" wp14:editId="7ED28D0E">
                      <wp:simplePos x="0" y="0"/>
                      <wp:positionH relativeFrom="column">
                        <wp:posOffset>1160145</wp:posOffset>
                      </wp:positionH>
                      <wp:positionV relativeFrom="paragraph">
                        <wp:posOffset>271145</wp:posOffset>
                      </wp:positionV>
                      <wp:extent cx="149860" cy="233045"/>
                      <wp:effectExtent l="0" t="3493" r="0" b="0"/>
                      <wp:wrapTight wrapText="bothSides">
                        <wp:wrapPolygon edited="0">
                          <wp:start x="22103" y="324"/>
                          <wp:lineTo x="2883" y="324"/>
                          <wp:lineTo x="2883" y="19746"/>
                          <wp:lineTo x="22103" y="19746"/>
                          <wp:lineTo x="22103" y="324"/>
                        </wp:wrapPolygon>
                      </wp:wrapTight>
                      <wp:docPr id="532" name="Group 532"/>
                      <wp:cNvGraphicFramePr/>
                      <a:graphic xmlns:a="http://schemas.openxmlformats.org/drawingml/2006/main">
                        <a:graphicData uri="http://schemas.microsoft.com/office/word/2010/wordprocessingGroup">
                          <wpg:wgp>
                            <wpg:cNvGrpSpPr/>
                            <wpg:grpSpPr>
                              <a:xfrm rot="16200000">
                                <a:off x="0" y="0"/>
                                <a:ext cx="149860" cy="233045"/>
                                <a:chOff x="168910" y="-1"/>
                                <a:chExt cx="134620" cy="277496"/>
                              </a:xfrm>
                            </wpg:grpSpPr>
                            <pic:pic xmlns:pic="http://schemas.openxmlformats.org/drawingml/2006/picture">
                              <pic:nvPicPr>
                                <pic:cNvPr id="536" name="Picture 128"/>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168910" y="-1"/>
                                  <a:ext cx="134620" cy="1250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42" name="Picture 128"/>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168910" y="152400"/>
                                  <a:ext cx="134620" cy="125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margin">
                        <wp14:pctWidth>0</wp14:pctWidth>
                      </wp14:sizeRelH>
                      <wp14:sizeRelV relativeFrom="margin">
                        <wp14:pctHeight>0</wp14:pctHeight>
                      </wp14:sizeRelV>
                    </wp:anchor>
                  </w:drawing>
                </mc:Choice>
                <mc:Fallback>
                  <w:pict>
                    <v:group w14:anchorId="29CE5378" id="Group 532" o:spid="_x0000_s1026" style="position:absolute;margin-left:91.35pt;margin-top:21.35pt;width:11.8pt;height:18.35pt;rotation:-90;z-index:486539264;mso-width-relative:margin;mso-height-relative:margin" coordorigin="168910,-1" coordsize="134620,2774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&#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">
                      <v:shape id="Picture 128" o:spid="_x0000_s1027" type="#_x0000_t75" style="position:absolute;left:168910;top:-1;width:134620;height:1250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">
                        <v:imagedata r:id="rId102" o:title=""/>
                      </v:shape>
                      <v:shape id="Picture 128" o:spid="_x0000_s1028" type="#_x0000_t75" style="position:absolute;left:168910;top:152400;width:134620;height:1250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">
                        <v:imagedata r:id="rId102" o:title=""/>
                      </v:shape>
                      <w10:wrap type="tight"/>
                    </v:group>
                  </w:pict>
                </mc:Fallback>
              </mc:AlternateContent>
            </w:r>
            <w:r w:rsidR="00262366">
              <w:rPr>
                <w:rFonts w:ascii="Trebuchet MS"/>
                <w:noProof/>
                <w:spacing w:val="1"/>
                <w:position w:val="25"/>
                <w:sz w:val="20"/>
              </w:rPr>
              <mc:AlternateContent>
                <mc:Choice Requires="wps">
                  <w:drawing>
                    <wp:anchor distT="0" distB="0" distL="114300" distR="114300" simplePos="0" relativeHeight="486548480" behindDoc="0" locked="0" layoutInCell="1" allowOverlap="1">
                      <wp:simplePos x="0" y="0"/>
                      <wp:positionH relativeFrom="column">
                        <wp:posOffset>358211</wp:posOffset>
                      </wp:positionH>
                      <wp:positionV relativeFrom="paragraph">
                        <wp:posOffset>78137</wp:posOffset>
                      </wp:positionV>
                      <wp:extent cx="379165" cy="46746"/>
                      <wp:effectExtent l="0" t="57150" r="20955" b="48895"/>
                      <wp:wrapNone/>
                      <wp:docPr id="584" name="Straight Arrow Connector 584"/>
                      <wp:cNvGraphicFramePr/>
                      <a:graphic xmlns:a="http://schemas.openxmlformats.org/drawingml/2006/main">
                        <a:graphicData uri="http://schemas.microsoft.com/office/word/2010/wordprocessingShape">
                          <wps:wsp>
                            <wps:cNvCnPr/>
                            <wps:spPr>
                              <a:xfrm flipH="1" flipV="1">
                                <a:off x="0" y="0"/>
                                <a:ext cx="379165" cy="4674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6CBC690" id="_x0000_t32" coordsize="21600,21600" o:spt="32" o:oned="t" path="m,l21600,21600e" filled="f">
                      <v:path arrowok="t" fillok="f" o:connecttype="none"/>
                      <o:lock v:ext="edit" shapetype="t"/>
                    </v:shapetype>
                    <v:shape id="Straight Arrow Connector 584" o:spid="_x0000_s1026" type="#_x0000_t32" style="position:absolute;margin-left:28.2pt;margin-top:6.15pt;width:29.85pt;height:3.7pt;flip:x y;z-index:48654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" strokecolor="#4472c4 [3204]" strokeweight=".5pt">
                      <v:stroke endarrow="block" joinstyle="miter"/>
                    </v:shape>
                  </w:pict>
                </mc:Fallback>
              </mc:AlternateContent>
            </w:r>
            <w:r w:rsidR="00262366">
              <w:rPr>
                <w:noProof/>
              </w:rPr>
              <w:drawing>
                <wp:anchor distT="0" distB="0" distL="114300" distR="114300" simplePos="0" relativeHeight="486543360" behindDoc="0" locked="0" layoutInCell="1" allowOverlap="1" wp14:anchorId="1BAAAA3D" wp14:editId="7D51B86E">
                  <wp:simplePos x="0" y="0"/>
                  <wp:positionH relativeFrom="column">
                    <wp:posOffset>195580</wp:posOffset>
                  </wp:positionH>
                  <wp:positionV relativeFrom="paragraph">
                    <wp:posOffset>11430</wp:posOffset>
                  </wp:positionV>
                  <wp:extent cx="134620" cy="125095"/>
                  <wp:effectExtent l="0" t="0" r="0" b="8255"/>
                  <wp:wrapNone/>
                  <wp:docPr id="558"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Picture 112"/>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134620" cy="125095"/>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rsidR="00262366">
              <w:rPr>
                <w:rFonts w:ascii="Trebuchet MS"/>
                <w:noProof/>
                <w:sz w:val="14"/>
              </w:rPr>
              <mc:AlternateContent>
                <mc:Choice Requires="wpg">
                  <w:drawing>
                    <wp:anchor distT="0" distB="0" distL="114300" distR="114300" simplePos="0" relativeHeight="486537216" behindDoc="0" locked="0" layoutInCell="1" allowOverlap="1" wp14:anchorId="1065E6A6" wp14:editId="304E180B">
                      <wp:simplePos x="0" y="0"/>
                      <wp:positionH relativeFrom="column">
                        <wp:posOffset>1614500</wp:posOffset>
                      </wp:positionH>
                      <wp:positionV relativeFrom="paragraph">
                        <wp:posOffset>24130</wp:posOffset>
                      </wp:positionV>
                      <wp:extent cx="281940" cy="283845"/>
                      <wp:effectExtent l="0" t="0" r="3810" b="20955"/>
                      <wp:wrapTight wrapText="bothSides">
                        <wp:wrapPolygon edited="0">
                          <wp:start x="0" y="0"/>
                          <wp:lineTo x="0" y="21745"/>
                          <wp:lineTo x="11676" y="21745"/>
                          <wp:lineTo x="20432" y="21745"/>
                          <wp:lineTo x="20432" y="0"/>
                          <wp:lineTo x="0" y="0"/>
                        </wp:wrapPolygon>
                      </wp:wrapTight>
                      <wp:docPr id="523" name="Group 1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1940" cy="283845"/>
                                <a:chOff x="0" y="0"/>
                                <a:chExt cx="444" cy="447"/>
                              </a:xfrm>
                            </wpg:grpSpPr>
                            <wps:wsp>
                              <wps:cNvPr id="524" name="Freeform 138"/>
                              <wps:cNvSpPr>
                                <a:spLocks/>
                              </wps:cNvSpPr>
                              <wps:spPr bwMode="auto">
                                <a:xfrm>
                                  <a:off x="9" y="9"/>
                                  <a:ext cx="192" cy="176"/>
                                </a:xfrm>
                                <a:custGeom>
                                  <a:avLst/>
                                  <a:gdLst>
                                    <a:gd name="T0" fmla="+- 0 106 10"/>
                                    <a:gd name="T1" fmla="*/ T0 w 192"/>
                                    <a:gd name="T2" fmla="+- 0 10 10"/>
                                    <a:gd name="T3" fmla="*/ 10 h 176"/>
                                    <a:gd name="T4" fmla="+- 0 68 10"/>
                                    <a:gd name="T5" fmla="*/ T4 w 192"/>
                                    <a:gd name="T6" fmla="+- 0 16 10"/>
                                    <a:gd name="T7" fmla="*/ 16 h 176"/>
                                    <a:gd name="T8" fmla="+- 0 38 10"/>
                                    <a:gd name="T9" fmla="*/ T8 w 192"/>
                                    <a:gd name="T10" fmla="+- 0 35 10"/>
                                    <a:gd name="T11" fmla="*/ 35 h 176"/>
                                    <a:gd name="T12" fmla="+- 0 17 10"/>
                                    <a:gd name="T13" fmla="*/ T12 w 192"/>
                                    <a:gd name="T14" fmla="+- 0 63 10"/>
                                    <a:gd name="T15" fmla="*/ 63 h 176"/>
                                    <a:gd name="T16" fmla="+- 0 10 10"/>
                                    <a:gd name="T17" fmla="*/ T16 w 192"/>
                                    <a:gd name="T18" fmla="+- 0 97 10"/>
                                    <a:gd name="T19" fmla="*/ 97 h 176"/>
                                    <a:gd name="T20" fmla="+- 0 17 10"/>
                                    <a:gd name="T21" fmla="*/ T20 w 192"/>
                                    <a:gd name="T22" fmla="+- 0 131 10"/>
                                    <a:gd name="T23" fmla="*/ 131 h 176"/>
                                    <a:gd name="T24" fmla="+- 0 38 10"/>
                                    <a:gd name="T25" fmla="*/ T24 w 192"/>
                                    <a:gd name="T26" fmla="+- 0 159 10"/>
                                    <a:gd name="T27" fmla="*/ 159 h 176"/>
                                    <a:gd name="T28" fmla="+- 0 68 10"/>
                                    <a:gd name="T29" fmla="*/ T28 w 192"/>
                                    <a:gd name="T30" fmla="+- 0 178 10"/>
                                    <a:gd name="T31" fmla="*/ 178 h 176"/>
                                    <a:gd name="T32" fmla="+- 0 106 10"/>
                                    <a:gd name="T33" fmla="*/ T32 w 192"/>
                                    <a:gd name="T34" fmla="+- 0 185 10"/>
                                    <a:gd name="T35" fmla="*/ 185 h 176"/>
                                    <a:gd name="T36" fmla="+- 0 143 10"/>
                                    <a:gd name="T37" fmla="*/ T36 w 192"/>
                                    <a:gd name="T38" fmla="+- 0 178 10"/>
                                    <a:gd name="T39" fmla="*/ 178 h 176"/>
                                    <a:gd name="T40" fmla="+- 0 173 10"/>
                                    <a:gd name="T41" fmla="*/ T40 w 192"/>
                                    <a:gd name="T42" fmla="+- 0 159 10"/>
                                    <a:gd name="T43" fmla="*/ 159 h 176"/>
                                    <a:gd name="T44" fmla="+- 0 194 10"/>
                                    <a:gd name="T45" fmla="*/ T44 w 192"/>
                                    <a:gd name="T46" fmla="+- 0 131 10"/>
                                    <a:gd name="T47" fmla="*/ 131 h 176"/>
                                    <a:gd name="T48" fmla="+- 0 202 10"/>
                                    <a:gd name="T49" fmla="*/ T48 w 192"/>
                                    <a:gd name="T50" fmla="+- 0 97 10"/>
                                    <a:gd name="T51" fmla="*/ 97 h 176"/>
                                    <a:gd name="T52" fmla="+- 0 194 10"/>
                                    <a:gd name="T53" fmla="*/ T52 w 192"/>
                                    <a:gd name="T54" fmla="+- 0 63 10"/>
                                    <a:gd name="T55" fmla="*/ 63 h 176"/>
                                    <a:gd name="T56" fmla="+- 0 173 10"/>
                                    <a:gd name="T57" fmla="*/ T56 w 192"/>
                                    <a:gd name="T58" fmla="+- 0 35 10"/>
                                    <a:gd name="T59" fmla="*/ 35 h 176"/>
                                    <a:gd name="T60" fmla="+- 0 143 10"/>
                                    <a:gd name="T61" fmla="*/ T60 w 192"/>
                                    <a:gd name="T62" fmla="+- 0 16 10"/>
                                    <a:gd name="T63" fmla="*/ 16 h 176"/>
                                    <a:gd name="T64" fmla="+- 0 106 10"/>
                                    <a:gd name="T65" fmla="*/ T64 w 192"/>
                                    <a:gd name="T66" fmla="+- 0 10 10"/>
                                    <a:gd name="T67" fmla="*/ 10 h 1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92" h="176">
                                      <a:moveTo>
                                        <a:pt x="96" y="0"/>
                                      </a:moveTo>
                                      <a:lnTo>
                                        <a:pt x="58" y="6"/>
                                      </a:lnTo>
                                      <a:lnTo>
                                        <a:pt x="28" y="25"/>
                                      </a:lnTo>
                                      <a:lnTo>
                                        <a:pt x="7" y="53"/>
                                      </a:lnTo>
                                      <a:lnTo>
                                        <a:pt x="0" y="87"/>
                                      </a:lnTo>
                                      <a:lnTo>
                                        <a:pt x="7" y="121"/>
                                      </a:lnTo>
                                      <a:lnTo>
                                        <a:pt x="28" y="149"/>
                                      </a:lnTo>
                                      <a:lnTo>
                                        <a:pt x="58" y="168"/>
                                      </a:lnTo>
                                      <a:lnTo>
                                        <a:pt x="96" y="175"/>
                                      </a:lnTo>
                                      <a:lnTo>
                                        <a:pt x="133" y="168"/>
                                      </a:lnTo>
                                      <a:lnTo>
                                        <a:pt x="163" y="149"/>
                                      </a:lnTo>
                                      <a:lnTo>
                                        <a:pt x="184" y="121"/>
                                      </a:lnTo>
                                      <a:lnTo>
                                        <a:pt x="192" y="87"/>
                                      </a:lnTo>
                                      <a:lnTo>
                                        <a:pt x="184" y="53"/>
                                      </a:lnTo>
                                      <a:lnTo>
                                        <a:pt x="163" y="25"/>
                                      </a:lnTo>
                                      <a:lnTo>
                                        <a:pt x="133" y="6"/>
                                      </a:lnTo>
                                      <a:lnTo>
                                        <a:pt x="96" y="0"/>
                                      </a:lnTo>
                                      <a:close/>
                                    </a:path>
                                  </a:pathLst>
                                </a:custGeom>
                                <a:solidFill>
                                  <a:srgbClr val="A9D18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5" name="Freeform 137"/>
                              <wps:cNvSpPr>
                                <a:spLocks/>
                              </wps:cNvSpPr>
                              <wps:spPr bwMode="auto">
                                <a:xfrm>
                                  <a:off x="9" y="9"/>
                                  <a:ext cx="192" cy="176"/>
                                </a:xfrm>
                                <a:custGeom>
                                  <a:avLst/>
                                  <a:gdLst>
                                    <a:gd name="T0" fmla="+- 0 10 10"/>
                                    <a:gd name="T1" fmla="*/ T0 w 192"/>
                                    <a:gd name="T2" fmla="+- 0 97 10"/>
                                    <a:gd name="T3" fmla="*/ 97 h 176"/>
                                    <a:gd name="T4" fmla="+- 0 17 10"/>
                                    <a:gd name="T5" fmla="*/ T4 w 192"/>
                                    <a:gd name="T6" fmla="+- 0 63 10"/>
                                    <a:gd name="T7" fmla="*/ 63 h 176"/>
                                    <a:gd name="T8" fmla="+- 0 38 10"/>
                                    <a:gd name="T9" fmla="*/ T8 w 192"/>
                                    <a:gd name="T10" fmla="+- 0 35 10"/>
                                    <a:gd name="T11" fmla="*/ 35 h 176"/>
                                    <a:gd name="T12" fmla="+- 0 68 10"/>
                                    <a:gd name="T13" fmla="*/ T12 w 192"/>
                                    <a:gd name="T14" fmla="+- 0 16 10"/>
                                    <a:gd name="T15" fmla="*/ 16 h 176"/>
                                    <a:gd name="T16" fmla="+- 0 106 10"/>
                                    <a:gd name="T17" fmla="*/ T16 w 192"/>
                                    <a:gd name="T18" fmla="+- 0 10 10"/>
                                    <a:gd name="T19" fmla="*/ 10 h 176"/>
                                    <a:gd name="T20" fmla="+- 0 143 10"/>
                                    <a:gd name="T21" fmla="*/ T20 w 192"/>
                                    <a:gd name="T22" fmla="+- 0 16 10"/>
                                    <a:gd name="T23" fmla="*/ 16 h 176"/>
                                    <a:gd name="T24" fmla="+- 0 173 10"/>
                                    <a:gd name="T25" fmla="*/ T24 w 192"/>
                                    <a:gd name="T26" fmla="+- 0 35 10"/>
                                    <a:gd name="T27" fmla="*/ 35 h 176"/>
                                    <a:gd name="T28" fmla="+- 0 194 10"/>
                                    <a:gd name="T29" fmla="*/ T28 w 192"/>
                                    <a:gd name="T30" fmla="+- 0 63 10"/>
                                    <a:gd name="T31" fmla="*/ 63 h 176"/>
                                    <a:gd name="T32" fmla="+- 0 202 10"/>
                                    <a:gd name="T33" fmla="*/ T32 w 192"/>
                                    <a:gd name="T34" fmla="+- 0 97 10"/>
                                    <a:gd name="T35" fmla="*/ 97 h 176"/>
                                    <a:gd name="T36" fmla="+- 0 194 10"/>
                                    <a:gd name="T37" fmla="*/ T36 w 192"/>
                                    <a:gd name="T38" fmla="+- 0 131 10"/>
                                    <a:gd name="T39" fmla="*/ 131 h 176"/>
                                    <a:gd name="T40" fmla="+- 0 173 10"/>
                                    <a:gd name="T41" fmla="*/ T40 w 192"/>
                                    <a:gd name="T42" fmla="+- 0 159 10"/>
                                    <a:gd name="T43" fmla="*/ 159 h 176"/>
                                    <a:gd name="T44" fmla="+- 0 143 10"/>
                                    <a:gd name="T45" fmla="*/ T44 w 192"/>
                                    <a:gd name="T46" fmla="+- 0 178 10"/>
                                    <a:gd name="T47" fmla="*/ 178 h 176"/>
                                    <a:gd name="T48" fmla="+- 0 106 10"/>
                                    <a:gd name="T49" fmla="*/ T48 w 192"/>
                                    <a:gd name="T50" fmla="+- 0 185 10"/>
                                    <a:gd name="T51" fmla="*/ 185 h 176"/>
                                    <a:gd name="T52" fmla="+- 0 68 10"/>
                                    <a:gd name="T53" fmla="*/ T52 w 192"/>
                                    <a:gd name="T54" fmla="+- 0 178 10"/>
                                    <a:gd name="T55" fmla="*/ 178 h 176"/>
                                    <a:gd name="T56" fmla="+- 0 38 10"/>
                                    <a:gd name="T57" fmla="*/ T56 w 192"/>
                                    <a:gd name="T58" fmla="+- 0 159 10"/>
                                    <a:gd name="T59" fmla="*/ 159 h 176"/>
                                    <a:gd name="T60" fmla="+- 0 17 10"/>
                                    <a:gd name="T61" fmla="*/ T60 w 192"/>
                                    <a:gd name="T62" fmla="+- 0 131 10"/>
                                    <a:gd name="T63" fmla="*/ 131 h 176"/>
                                    <a:gd name="T64" fmla="+- 0 10 10"/>
                                    <a:gd name="T65" fmla="*/ T64 w 192"/>
                                    <a:gd name="T66" fmla="+- 0 97 10"/>
                                    <a:gd name="T67" fmla="*/ 97 h 1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92" h="176">
                                      <a:moveTo>
                                        <a:pt x="0" y="87"/>
                                      </a:moveTo>
                                      <a:lnTo>
                                        <a:pt x="7" y="53"/>
                                      </a:lnTo>
                                      <a:lnTo>
                                        <a:pt x="28" y="25"/>
                                      </a:lnTo>
                                      <a:lnTo>
                                        <a:pt x="58" y="6"/>
                                      </a:lnTo>
                                      <a:lnTo>
                                        <a:pt x="96" y="0"/>
                                      </a:lnTo>
                                      <a:lnTo>
                                        <a:pt x="133" y="6"/>
                                      </a:lnTo>
                                      <a:lnTo>
                                        <a:pt x="163" y="25"/>
                                      </a:lnTo>
                                      <a:lnTo>
                                        <a:pt x="184" y="53"/>
                                      </a:lnTo>
                                      <a:lnTo>
                                        <a:pt x="192" y="87"/>
                                      </a:lnTo>
                                      <a:lnTo>
                                        <a:pt x="184" y="121"/>
                                      </a:lnTo>
                                      <a:lnTo>
                                        <a:pt x="163" y="149"/>
                                      </a:lnTo>
                                      <a:lnTo>
                                        <a:pt x="133" y="168"/>
                                      </a:lnTo>
                                      <a:lnTo>
                                        <a:pt x="96" y="175"/>
                                      </a:lnTo>
                                      <a:lnTo>
                                        <a:pt x="58" y="168"/>
                                      </a:lnTo>
                                      <a:lnTo>
                                        <a:pt x="28" y="149"/>
                                      </a:lnTo>
                                      <a:lnTo>
                                        <a:pt x="7" y="121"/>
                                      </a:lnTo>
                                      <a:lnTo>
                                        <a:pt x="0" y="87"/>
                                      </a:lnTo>
                                      <a:close/>
                                    </a:path>
                                  </a:pathLst>
                                </a:custGeom>
                                <a:noFill/>
                                <a:ln w="12192">
                                  <a:solidFill>
                                    <a:srgbClr val="A9D18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6" name="Freeform 136"/>
                              <wps:cNvSpPr>
                                <a:spLocks/>
                              </wps:cNvSpPr>
                              <wps:spPr bwMode="auto">
                                <a:xfrm>
                                  <a:off x="19" y="261"/>
                                  <a:ext cx="192" cy="176"/>
                                </a:xfrm>
                                <a:custGeom>
                                  <a:avLst/>
                                  <a:gdLst>
                                    <a:gd name="T0" fmla="+- 0 115 19"/>
                                    <a:gd name="T1" fmla="*/ T0 w 192"/>
                                    <a:gd name="T2" fmla="+- 0 262 262"/>
                                    <a:gd name="T3" fmla="*/ 262 h 176"/>
                                    <a:gd name="T4" fmla="+- 0 78 19"/>
                                    <a:gd name="T5" fmla="*/ T4 w 192"/>
                                    <a:gd name="T6" fmla="+- 0 268 262"/>
                                    <a:gd name="T7" fmla="*/ 268 h 176"/>
                                    <a:gd name="T8" fmla="+- 0 47 19"/>
                                    <a:gd name="T9" fmla="*/ T8 w 192"/>
                                    <a:gd name="T10" fmla="+- 0 287 262"/>
                                    <a:gd name="T11" fmla="*/ 287 h 176"/>
                                    <a:gd name="T12" fmla="+- 0 27 19"/>
                                    <a:gd name="T13" fmla="*/ T12 w 192"/>
                                    <a:gd name="T14" fmla="+- 0 315 262"/>
                                    <a:gd name="T15" fmla="*/ 315 h 176"/>
                                    <a:gd name="T16" fmla="+- 0 19 19"/>
                                    <a:gd name="T17" fmla="*/ T16 w 192"/>
                                    <a:gd name="T18" fmla="+- 0 349 262"/>
                                    <a:gd name="T19" fmla="*/ 349 h 176"/>
                                    <a:gd name="T20" fmla="+- 0 27 19"/>
                                    <a:gd name="T21" fmla="*/ T20 w 192"/>
                                    <a:gd name="T22" fmla="+- 0 383 262"/>
                                    <a:gd name="T23" fmla="*/ 383 h 176"/>
                                    <a:gd name="T24" fmla="+- 0 47 19"/>
                                    <a:gd name="T25" fmla="*/ T24 w 192"/>
                                    <a:gd name="T26" fmla="+- 0 411 262"/>
                                    <a:gd name="T27" fmla="*/ 411 h 176"/>
                                    <a:gd name="T28" fmla="+- 0 78 19"/>
                                    <a:gd name="T29" fmla="*/ T28 w 192"/>
                                    <a:gd name="T30" fmla="+- 0 430 262"/>
                                    <a:gd name="T31" fmla="*/ 430 h 176"/>
                                    <a:gd name="T32" fmla="+- 0 115 19"/>
                                    <a:gd name="T33" fmla="*/ T32 w 192"/>
                                    <a:gd name="T34" fmla="+- 0 437 262"/>
                                    <a:gd name="T35" fmla="*/ 437 h 176"/>
                                    <a:gd name="T36" fmla="+- 0 153 19"/>
                                    <a:gd name="T37" fmla="*/ T36 w 192"/>
                                    <a:gd name="T38" fmla="+- 0 430 262"/>
                                    <a:gd name="T39" fmla="*/ 430 h 176"/>
                                    <a:gd name="T40" fmla="+- 0 183 19"/>
                                    <a:gd name="T41" fmla="*/ T40 w 192"/>
                                    <a:gd name="T42" fmla="+- 0 411 262"/>
                                    <a:gd name="T43" fmla="*/ 411 h 176"/>
                                    <a:gd name="T44" fmla="+- 0 204 19"/>
                                    <a:gd name="T45" fmla="*/ T44 w 192"/>
                                    <a:gd name="T46" fmla="+- 0 383 262"/>
                                    <a:gd name="T47" fmla="*/ 383 h 176"/>
                                    <a:gd name="T48" fmla="+- 0 211 19"/>
                                    <a:gd name="T49" fmla="*/ T48 w 192"/>
                                    <a:gd name="T50" fmla="+- 0 349 262"/>
                                    <a:gd name="T51" fmla="*/ 349 h 176"/>
                                    <a:gd name="T52" fmla="+- 0 204 19"/>
                                    <a:gd name="T53" fmla="*/ T52 w 192"/>
                                    <a:gd name="T54" fmla="+- 0 315 262"/>
                                    <a:gd name="T55" fmla="*/ 315 h 176"/>
                                    <a:gd name="T56" fmla="+- 0 183 19"/>
                                    <a:gd name="T57" fmla="*/ T56 w 192"/>
                                    <a:gd name="T58" fmla="+- 0 287 262"/>
                                    <a:gd name="T59" fmla="*/ 287 h 176"/>
                                    <a:gd name="T60" fmla="+- 0 153 19"/>
                                    <a:gd name="T61" fmla="*/ T60 w 192"/>
                                    <a:gd name="T62" fmla="+- 0 268 262"/>
                                    <a:gd name="T63" fmla="*/ 268 h 176"/>
                                    <a:gd name="T64" fmla="+- 0 115 19"/>
                                    <a:gd name="T65" fmla="*/ T64 w 192"/>
                                    <a:gd name="T66" fmla="+- 0 262 262"/>
                                    <a:gd name="T67" fmla="*/ 262 h 1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92" h="176">
                                      <a:moveTo>
                                        <a:pt x="96" y="0"/>
                                      </a:moveTo>
                                      <a:lnTo>
                                        <a:pt x="59" y="6"/>
                                      </a:lnTo>
                                      <a:lnTo>
                                        <a:pt x="28" y="25"/>
                                      </a:lnTo>
                                      <a:lnTo>
                                        <a:pt x="8" y="53"/>
                                      </a:lnTo>
                                      <a:lnTo>
                                        <a:pt x="0" y="87"/>
                                      </a:lnTo>
                                      <a:lnTo>
                                        <a:pt x="8" y="121"/>
                                      </a:lnTo>
                                      <a:lnTo>
                                        <a:pt x="28" y="149"/>
                                      </a:lnTo>
                                      <a:lnTo>
                                        <a:pt x="59" y="168"/>
                                      </a:lnTo>
                                      <a:lnTo>
                                        <a:pt x="96" y="175"/>
                                      </a:lnTo>
                                      <a:lnTo>
                                        <a:pt x="134" y="168"/>
                                      </a:lnTo>
                                      <a:lnTo>
                                        <a:pt x="164" y="149"/>
                                      </a:lnTo>
                                      <a:lnTo>
                                        <a:pt x="185" y="121"/>
                                      </a:lnTo>
                                      <a:lnTo>
                                        <a:pt x="192" y="87"/>
                                      </a:lnTo>
                                      <a:lnTo>
                                        <a:pt x="185" y="53"/>
                                      </a:lnTo>
                                      <a:lnTo>
                                        <a:pt x="164" y="25"/>
                                      </a:lnTo>
                                      <a:lnTo>
                                        <a:pt x="134" y="6"/>
                                      </a:lnTo>
                                      <a:lnTo>
                                        <a:pt x="96" y="0"/>
                                      </a:lnTo>
                                      <a:close/>
                                    </a:path>
                                  </a:pathLst>
                                </a:custGeom>
                                <a:solidFill>
                                  <a:srgbClr val="A9D18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7" name="Freeform 135"/>
                              <wps:cNvSpPr>
                                <a:spLocks/>
                              </wps:cNvSpPr>
                              <wps:spPr bwMode="auto">
                                <a:xfrm>
                                  <a:off x="19" y="261"/>
                                  <a:ext cx="192" cy="176"/>
                                </a:xfrm>
                                <a:custGeom>
                                  <a:avLst/>
                                  <a:gdLst>
                                    <a:gd name="T0" fmla="+- 0 19 19"/>
                                    <a:gd name="T1" fmla="*/ T0 w 192"/>
                                    <a:gd name="T2" fmla="+- 0 349 262"/>
                                    <a:gd name="T3" fmla="*/ 349 h 176"/>
                                    <a:gd name="T4" fmla="+- 0 27 19"/>
                                    <a:gd name="T5" fmla="*/ T4 w 192"/>
                                    <a:gd name="T6" fmla="+- 0 315 262"/>
                                    <a:gd name="T7" fmla="*/ 315 h 176"/>
                                    <a:gd name="T8" fmla="+- 0 47 19"/>
                                    <a:gd name="T9" fmla="*/ T8 w 192"/>
                                    <a:gd name="T10" fmla="+- 0 287 262"/>
                                    <a:gd name="T11" fmla="*/ 287 h 176"/>
                                    <a:gd name="T12" fmla="+- 0 78 19"/>
                                    <a:gd name="T13" fmla="*/ T12 w 192"/>
                                    <a:gd name="T14" fmla="+- 0 268 262"/>
                                    <a:gd name="T15" fmla="*/ 268 h 176"/>
                                    <a:gd name="T16" fmla="+- 0 115 19"/>
                                    <a:gd name="T17" fmla="*/ T16 w 192"/>
                                    <a:gd name="T18" fmla="+- 0 262 262"/>
                                    <a:gd name="T19" fmla="*/ 262 h 176"/>
                                    <a:gd name="T20" fmla="+- 0 153 19"/>
                                    <a:gd name="T21" fmla="*/ T20 w 192"/>
                                    <a:gd name="T22" fmla="+- 0 268 262"/>
                                    <a:gd name="T23" fmla="*/ 268 h 176"/>
                                    <a:gd name="T24" fmla="+- 0 183 19"/>
                                    <a:gd name="T25" fmla="*/ T24 w 192"/>
                                    <a:gd name="T26" fmla="+- 0 287 262"/>
                                    <a:gd name="T27" fmla="*/ 287 h 176"/>
                                    <a:gd name="T28" fmla="+- 0 204 19"/>
                                    <a:gd name="T29" fmla="*/ T28 w 192"/>
                                    <a:gd name="T30" fmla="+- 0 315 262"/>
                                    <a:gd name="T31" fmla="*/ 315 h 176"/>
                                    <a:gd name="T32" fmla="+- 0 211 19"/>
                                    <a:gd name="T33" fmla="*/ T32 w 192"/>
                                    <a:gd name="T34" fmla="+- 0 349 262"/>
                                    <a:gd name="T35" fmla="*/ 349 h 176"/>
                                    <a:gd name="T36" fmla="+- 0 204 19"/>
                                    <a:gd name="T37" fmla="*/ T36 w 192"/>
                                    <a:gd name="T38" fmla="+- 0 383 262"/>
                                    <a:gd name="T39" fmla="*/ 383 h 176"/>
                                    <a:gd name="T40" fmla="+- 0 183 19"/>
                                    <a:gd name="T41" fmla="*/ T40 w 192"/>
                                    <a:gd name="T42" fmla="+- 0 411 262"/>
                                    <a:gd name="T43" fmla="*/ 411 h 176"/>
                                    <a:gd name="T44" fmla="+- 0 153 19"/>
                                    <a:gd name="T45" fmla="*/ T44 w 192"/>
                                    <a:gd name="T46" fmla="+- 0 430 262"/>
                                    <a:gd name="T47" fmla="*/ 430 h 176"/>
                                    <a:gd name="T48" fmla="+- 0 115 19"/>
                                    <a:gd name="T49" fmla="*/ T48 w 192"/>
                                    <a:gd name="T50" fmla="+- 0 437 262"/>
                                    <a:gd name="T51" fmla="*/ 437 h 176"/>
                                    <a:gd name="T52" fmla="+- 0 78 19"/>
                                    <a:gd name="T53" fmla="*/ T52 w 192"/>
                                    <a:gd name="T54" fmla="+- 0 430 262"/>
                                    <a:gd name="T55" fmla="*/ 430 h 176"/>
                                    <a:gd name="T56" fmla="+- 0 47 19"/>
                                    <a:gd name="T57" fmla="*/ T56 w 192"/>
                                    <a:gd name="T58" fmla="+- 0 411 262"/>
                                    <a:gd name="T59" fmla="*/ 411 h 176"/>
                                    <a:gd name="T60" fmla="+- 0 27 19"/>
                                    <a:gd name="T61" fmla="*/ T60 w 192"/>
                                    <a:gd name="T62" fmla="+- 0 383 262"/>
                                    <a:gd name="T63" fmla="*/ 383 h 176"/>
                                    <a:gd name="T64" fmla="+- 0 19 19"/>
                                    <a:gd name="T65" fmla="*/ T64 w 192"/>
                                    <a:gd name="T66" fmla="+- 0 349 262"/>
                                    <a:gd name="T67" fmla="*/ 349 h 1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92" h="176">
                                      <a:moveTo>
                                        <a:pt x="0" y="87"/>
                                      </a:moveTo>
                                      <a:lnTo>
                                        <a:pt x="8" y="53"/>
                                      </a:lnTo>
                                      <a:lnTo>
                                        <a:pt x="28" y="25"/>
                                      </a:lnTo>
                                      <a:lnTo>
                                        <a:pt x="59" y="6"/>
                                      </a:lnTo>
                                      <a:lnTo>
                                        <a:pt x="96" y="0"/>
                                      </a:lnTo>
                                      <a:lnTo>
                                        <a:pt x="134" y="6"/>
                                      </a:lnTo>
                                      <a:lnTo>
                                        <a:pt x="164" y="25"/>
                                      </a:lnTo>
                                      <a:lnTo>
                                        <a:pt x="185" y="53"/>
                                      </a:lnTo>
                                      <a:lnTo>
                                        <a:pt x="192" y="87"/>
                                      </a:lnTo>
                                      <a:lnTo>
                                        <a:pt x="185" y="121"/>
                                      </a:lnTo>
                                      <a:lnTo>
                                        <a:pt x="164" y="149"/>
                                      </a:lnTo>
                                      <a:lnTo>
                                        <a:pt x="134" y="168"/>
                                      </a:lnTo>
                                      <a:lnTo>
                                        <a:pt x="96" y="175"/>
                                      </a:lnTo>
                                      <a:lnTo>
                                        <a:pt x="59" y="168"/>
                                      </a:lnTo>
                                      <a:lnTo>
                                        <a:pt x="28" y="149"/>
                                      </a:lnTo>
                                      <a:lnTo>
                                        <a:pt x="8" y="121"/>
                                      </a:lnTo>
                                      <a:lnTo>
                                        <a:pt x="0" y="87"/>
                                      </a:lnTo>
                                      <a:close/>
                                    </a:path>
                                  </a:pathLst>
                                </a:custGeom>
                                <a:noFill/>
                                <a:ln w="12192">
                                  <a:solidFill>
                                    <a:srgbClr val="A9D18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8" name="Freeform 134"/>
                              <wps:cNvSpPr>
                                <a:spLocks/>
                              </wps:cNvSpPr>
                              <wps:spPr bwMode="auto">
                                <a:xfrm>
                                  <a:off x="242" y="249"/>
                                  <a:ext cx="192" cy="176"/>
                                </a:xfrm>
                                <a:custGeom>
                                  <a:avLst/>
                                  <a:gdLst>
                                    <a:gd name="T0" fmla="+- 0 338 242"/>
                                    <a:gd name="T1" fmla="*/ T0 w 192"/>
                                    <a:gd name="T2" fmla="+- 0 250 250"/>
                                    <a:gd name="T3" fmla="*/ 250 h 176"/>
                                    <a:gd name="T4" fmla="+- 0 301 242"/>
                                    <a:gd name="T5" fmla="*/ T4 w 192"/>
                                    <a:gd name="T6" fmla="+- 0 256 250"/>
                                    <a:gd name="T7" fmla="*/ 256 h 176"/>
                                    <a:gd name="T8" fmla="+- 0 271 242"/>
                                    <a:gd name="T9" fmla="*/ T8 w 192"/>
                                    <a:gd name="T10" fmla="+- 0 275 250"/>
                                    <a:gd name="T11" fmla="*/ 275 h 176"/>
                                    <a:gd name="T12" fmla="+- 0 250 242"/>
                                    <a:gd name="T13" fmla="*/ T12 w 192"/>
                                    <a:gd name="T14" fmla="+- 0 303 250"/>
                                    <a:gd name="T15" fmla="*/ 303 h 176"/>
                                    <a:gd name="T16" fmla="+- 0 242 242"/>
                                    <a:gd name="T17" fmla="*/ T16 w 192"/>
                                    <a:gd name="T18" fmla="+- 0 337 250"/>
                                    <a:gd name="T19" fmla="*/ 337 h 176"/>
                                    <a:gd name="T20" fmla="+- 0 250 242"/>
                                    <a:gd name="T21" fmla="*/ T20 w 192"/>
                                    <a:gd name="T22" fmla="+- 0 371 250"/>
                                    <a:gd name="T23" fmla="*/ 371 h 176"/>
                                    <a:gd name="T24" fmla="+- 0 271 242"/>
                                    <a:gd name="T25" fmla="*/ T24 w 192"/>
                                    <a:gd name="T26" fmla="+- 0 399 250"/>
                                    <a:gd name="T27" fmla="*/ 399 h 176"/>
                                    <a:gd name="T28" fmla="+- 0 301 242"/>
                                    <a:gd name="T29" fmla="*/ T28 w 192"/>
                                    <a:gd name="T30" fmla="+- 0 418 250"/>
                                    <a:gd name="T31" fmla="*/ 418 h 176"/>
                                    <a:gd name="T32" fmla="+- 0 338 242"/>
                                    <a:gd name="T33" fmla="*/ T32 w 192"/>
                                    <a:gd name="T34" fmla="+- 0 425 250"/>
                                    <a:gd name="T35" fmla="*/ 425 h 176"/>
                                    <a:gd name="T36" fmla="+- 0 376 242"/>
                                    <a:gd name="T37" fmla="*/ T36 w 192"/>
                                    <a:gd name="T38" fmla="+- 0 418 250"/>
                                    <a:gd name="T39" fmla="*/ 418 h 176"/>
                                    <a:gd name="T40" fmla="+- 0 406 242"/>
                                    <a:gd name="T41" fmla="*/ T40 w 192"/>
                                    <a:gd name="T42" fmla="+- 0 399 250"/>
                                    <a:gd name="T43" fmla="*/ 399 h 176"/>
                                    <a:gd name="T44" fmla="+- 0 427 242"/>
                                    <a:gd name="T45" fmla="*/ T44 w 192"/>
                                    <a:gd name="T46" fmla="+- 0 371 250"/>
                                    <a:gd name="T47" fmla="*/ 371 h 176"/>
                                    <a:gd name="T48" fmla="+- 0 434 242"/>
                                    <a:gd name="T49" fmla="*/ T48 w 192"/>
                                    <a:gd name="T50" fmla="+- 0 337 250"/>
                                    <a:gd name="T51" fmla="*/ 337 h 176"/>
                                    <a:gd name="T52" fmla="+- 0 427 242"/>
                                    <a:gd name="T53" fmla="*/ T52 w 192"/>
                                    <a:gd name="T54" fmla="+- 0 303 250"/>
                                    <a:gd name="T55" fmla="*/ 303 h 176"/>
                                    <a:gd name="T56" fmla="+- 0 406 242"/>
                                    <a:gd name="T57" fmla="*/ T56 w 192"/>
                                    <a:gd name="T58" fmla="+- 0 275 250"/>
                                    <a:gd name="T59" fmla="*/ 275 h 176"/>
                                    <a:gd name="T60" fmla="+- 0 376 242"/>
                                    <a:gd name="T61" fmla="*/ T60 w 192"/>
                                    <a:gd name="T62" fmla="+- 0 256 250"/>
                                    <a:gd name="T63" fmla="*/ 256 h 176"/>
                                    <a:gd name="T64" fmla="+- 0 338 242"/>
                                    <a:gd name="T65" fmla="*/ T64 w 192"/>
                                    <a:gd name="T66" fmla="+- 0 250 250"/>
                                    <a:gd name="T67" fmla="*/ 250 h 1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92" h="176">
                                      <a:moveTo>
                                        <a:pt x="96" y="0"/>
                                      </a:moveTo>
                                      <a:lnTo>
                                        <a:pt x="59" y="6"/>
                                      </a:lnTo>
                                      <a:lnTo>
                                        <a:pt x="29" y="25"/>
                                      </a:lnTo>
                                      <a:lnTo>
                                        <a:pt x="8" y="53"/>
                                      </a:lnTo>
                                      <a:lnTo>
                                        <a:pt x="0" y="87"/>
                                      </a:lnTo>
                                      <a:lnTo>
                                        <a:pt x="8" y="121"/>
                                      </a:lnTo>
                                      <a:lnTo>
                                        <a:pt x="29" y="149"/>
                                      </a:lnTo>
                                      <a:lnTo>
                                        <a:pt x="59" y="168"/>
                                      </a:lnTo>
                                      <a:lnTo>
                                        <a:pt x="96" y="175"/>
                                      </a:lnTo>
                                      <a:lnTo>
                                        <a:pt x="134" y="168"/>
                                      </a:lnTo>
                                      <a:lnTo>
                                        <a:pt x="164" y="149"/>
                                      </a:lnTo>
                                      <a:lnTo>
                                        <a:pt x="185" y="121"/>
                                      </a:lnTo>
                                      <a:lnTo>
                                        <a:pt x="192" y="87"/>
                                      </a:lnTo>
                                      <a:lnTo>
                                        <a:pt x="185" y="53"/>
                                      </a:lnTo>
                                      <a:lnTo>
                                        <a:pt x="164" y="25"/>
                                      </a:lnTo>
                                      <a:lnTo>
                                        <a:pt x="134" y="6"/>
                                      </a:lnTo>
                                      <a:lnTo>
                                        <a:pt x="96" y="0"/>
                                      </a:lnTo>
                                      <a:close/>
                                    </a:path>
                                  </a:pathLst>
                                </a:custGeom>
                                <a:solidFill>
                                  <a:srgbClr val="A9D18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9" name="Freeform 133"/>
                              <wps:cNvSpPr>
                                <a:spLocks/>
                              </wps:cNvSpPr>
                              <wps:spPr bwMode="auto">
                                <a:xfrm>
                                  <a:off x="242" y="249"/>
                                  <a:ext cx="192" cy="176"/>
                                </a:xfrm>
                                <a:custGeom>
                                  <a:avLst/>
                                  <a:gdLst>
                                    <a:gd name="T0" fmla="+- 0 242 242"/>
                                    <a:gd name="T1" fmla="*/ T0 w 192"/>
                                    <a:gd name="T2" fmla="+- 0 337 250"/>
                                    <a:gd name="T3" fmla="*/ 337 h 176"/>
                                    <a:gd name="T4" fmla="+- 0 250 242"/>
                                    <a:gd name="T5" fmla="*/ T4 w 192"/>
                                    <a:gd name="T6" fmla="+- 0 303 250"/>
                                    <a:gd name="T7" fmla="*/ 303 h 176"/>
                                    <a:gd name="T8" fmla="+- 0 271 242"/>
                                    <a:gd name="T9" fmla="*/ T8 w 192"/>
                                    <a:gd name="T10" fmla="+- 0 275 250"/>
                                    <a:gd name="T11" fmla="*/ 275 h 176"/>
                                    <a:gd name="T12" fmla="+- 0 301 242"/>
                                    <a:gd name="T13" fmla="*/ T12 w 192"/>
                                    <a:gd name="T14" fmla="+- 0 256 250"/>
                                    <a:gd name="T15" fmla="*/ 256 h 176"/>
                                    <a:gd name="T16" fmla="+- 0 338 242"/>
                                    <a:gd name="T17" fmla="*/ T16 w 192"/>
                                    <a:gd name="T18" fmla="+- 0 250 250"/>
                                    <a:gd name="T19" fmla="*/ 250 h 176"/>
                                    <a:gd name="T20" fmla="+- 0 376 242"/>
                                    <a:gd name="T21" fmla="*/ T20 w 192"/>
                                    <a:gd name="T22" fmla="+- 0 256 250"/>
                                    <a:gd name="T23" fmla="*/ 256 h 176"/>
                                    <a:gd name="T24" fmla="+- 0 406 242"/>
                                    <a:gd name="T25" fmla="*/ T24 w 192"/>
                                    <a:gd name="T26" fmla="+- 0 275 250"/>
                                    <a:gd name="T27" fmla="*/ 275 h 176"/>
                                    <a:gd name="T28" fmla="+- 0 427 242"/>
                                    <a:gd name="T29" fmla="*/ T28 w 192"/>
                                    <a:gd name="T30" fmla="+- 0 303 250"/>
                                    <a:gd name="T31" fmla="*/ 303 h 176"/>
                                    <a:gd name="T32" fmla="+- 0 434 242"/>
                                    <a:gd name="T33" fmla="*/ T32 w 192"/>
                                    <a:gd name="T34" fmla="+- 0 337 250"/>
                                    <a:gd name="T35" fmla="*/ 337 h 176"/>
                                    <a:gd name="T36" fmla="+- 0 427 242"/>
                                    <a:gd name="T37" fmla="*/ T36 w 192"/>
                                    <a:gd name="T38" fmla="+- 0 371 250"/>
                                    <a:gd name="T39" fmla="*/ 371 h 176"/>
                                    <a:gd name="T40" fmla="+- 0 406 242"/>
                                    <a:gd name="T41" fmla="*/ T40 w 192"/>
                                    <a:gd name="T42" fmla="+- 0 399 250"/>
                                    <a:gd name="T43" fmla="*/ 399 h 176"/>
                                    <a:gd name="T44" fmla="+- 0 376 242"/>
                                    <a:gd name="T45" fmla="*/ T44 w 192"/>
                                    <a:gd name="T46" fmla="+- 0 418 250"/>
                                    <a:gd name="T47" fmla="*/ 418 h 176"/>
                                    <a:gd name="T48" fmla="+- 0 338 242"/>
                                    <a:gd name="T49" fmla="*/ T48 w 192"/>
                                    <a:gd name="T50" fmla="+- 0 425 250"/>
                                    <a:gd name="T51" fmla="*/ 425 h 176"/>
                                    <a:gd name="T52" fmla="+- 0 301 242"/>
                                    <a:gd name="T53" fmla="*/ T52 w 192"/>
                                    <a:gd name="T54" fmla="+- 0 418 250"/>
                                    <a:gd name="T55" fmla="*/ 418 h 176"/>
                                    <a:gd name="T56" fmla="+- 0 271 242"/>
                                    <a:gd name="T57" fmla="*/ T56 w 192"/>
                                    <a:gd name="T58" fmla="+- 0 399 250"/>
                                    <a:gd name="T59" fmla="*/ 399 h 176"/>
                                    <a:gd name="T60" fmla="+- 0 250 242"/>
                                    <a:gd name="T61" fmla="*/ T60 w 192"/>
                                    <a:gd name="T62" fmla="+- 0 371 250"/>
                                    <a:gd name="T63" fmla="*/ 371 h 176"/>
                                    <a:gd name="T64" fmla="+- 0 242 242"/>
                                    <a:gd name="T65" fmla="*/ T64 w 192"/>
                                    <a:gd name="T66" fmla="+- 0 337 250"/>
                                    <a:gd name="T67" fmla="*/ 337 h 1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92" h="176">
                                      <a:moveTo>
                                        <a:pt x="0" y="87"/>
                                      </a:moveTo>
                                      <a:lnTo>
                                        <a:pt x="8" y="53"/>
                                      </a:lnTo>
                                      <a:lnTo>
                                        <a:pt x="29" y="25"/>
                                      </a:lnTo>
                                      <a:lnTo>
                                        <a:pt x="59" y="6"/>
                                      </a:lnTo>
                                      <a:lnTo>
                                        <a:pt x="96" y="0"/>
                                      </a:lnTo>
                                      <a:lnTo>
                                        <a:pt x="134" y="6"/>
                                      </a:lnTo>
                                      <a:lnTo>
                                        <a:pt x="164" y="25"/>
                                      </a:lnTo>
                                      <a:lnTo>
                                        <a:pt x="185" y="53"/>
                                      </a:lnTo>
                                      <a:lnTo>
                                        <a:pt x="192" y="87"/>
                                      </a:lnTo>
                                      <a:lnTo>
                                        <a:pt x="185" y="121"/>
                                      </a:lnTo>
                                      <a:lnTo>
                                        <a:pt x="164" y="149"/>
                                      </a:lnTo>
                                      <a:lnTo>
                                        <a:pt x="134" y="168"/>
                                      </a:lnTo>
                                      <a:lnTo>
                                        <a:pt x="96" y="175"/>
                                      </a:lnTo>
                                      <a:lnTo>
                                        <a:pt x="59" y="168"/>
                                      </a:lnTo>
                                      <a:lnTo>
                                        <a:pt x="29" y="149"/>
                                      </a:lnTo>
                                      <a:lnTo>
                                        <a:pt x="8" y="121"/>
                                      </a:lnTo>
                                      <a:lnTo>
                                        <a:pt x="0" y="87"/>
                                      </a:lnTo>
                                      <a:close/>
                                    </a:path>
                                  </a:pathLst>
                                </a:custGeom>
                                <a:noFill/>
                                <a:ln w="12192">
                                  <a:solidFill>
                                    <a:srgbClr val="A9D18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0" name="Freeform 132"/>
                              <wps:cNvSpPr>
                                <a:spLocks/>
                              </wps:cNvSpPr>
                              <wps:spPr bwMode="auto">
                                <a:xfrm>
                                  <a:off x="242" y="9"/>
                                  <a:ext cx="192" cy="176"/>
                                </a:xfrm>
                                <a:custGeom>
                                  <a:avLst/>
                                  <a:gdLst>
                                    <a:gd name="T0" fmla="+- 0 338 242"/>
                                    <a:gd name="T1" fmla="*/ T0 w 192"/>
                                    <a:gd name="T2" fmla="+- 0 10 10"/>
                                    <a:gd name="T3" fmla="*/ 10 h 176"/>
                                    <a:gd name="T4" fmla="+- 0 301 242"/>
                                    <a:gd name="T5" fmla="*/ T4 w 192"/>
                                    <a:gd name="T6" fmla="+- 0 16 10"/>
                                    <a:gd name="T7" fmla="*/ 16 h 176"/>
                                    <a:gd name="T8" fmla="+- 0 271 242"/>
                                    <a:gd name="T9" fmla="*/ T8 w 192"/>
                                    <a:gd name="T10" fmla="+- 0 35 10"/>
                                    <a:gd name="T11" fmla="*/ 35 h 176"/>
                                    <a:gd name="T12" fmla="+- 0 250 242"/>
                                    <a:gd name="T13" fmla="*/ T12 w 192"/>
                                    <a:gd name="T14" fmla="+- 0 63 10"/>
                                    <a:gd name="T15" fmla="*/ 63 h 176"/>
                                    <a:gd name="T16" fmla="+- 0 242 242"/>
                                    <a:gd name="T17" fmla="*/ T16 w 192"/>
                                    <a:gd name="T18" fmla="+- 0 97 10"/>
                                    <a:gd name="T19" fmla="*/ 97 h 176"/>
                                    <a:gd name="T20" fmla="+- 0 250 242"/>
                                    <a:gd name="T21" fmla="*/ T20 w 192"/>
                                    <a:gd name="T22" fmla="+- 0 131 10"/>
                                    <a:gd name="T23" fmla="*/ 131 h 176"/>
                                    <a:gd name="T24" fmla="+- 0 271 242"/>
                                    <a:gd name="T25" fmla="*/ T24 w 192"/>
                                    <a:gd name="T26" fmla="+- 0 159 10"/>
                                    <a:gd name="T27" fmla="*/ 159 h 176"/>
                                    <a:gd name="T28" fmla="+- 0 301 242"/>
                                    <a:gd name="T29" fmla="*/ T28 w 192"/>
                                    <a:gd name="T30" fmla="+- 0 178 10"/>
                                    <a:gd name="T31" fmla="*/ 178 h 176"/>
                                    <a:gd name="T32" fmla="+- 0 338 242"/>
                                    <a:gd name="T33" fmla="*/ T32 w 192"/>
                                    <a:gd name="T34" fmla="+- 0 185 10"/>
                                    <a:gd name="T35" fmla="*/ 185 h 176"/>
                                    <a:gd name="T36" fmla="+- 0 376 242"/>
                                    <a:gd name="T37" fmla="*/ T36 w 192"/>
                                    <a:gd name="T38" fmla="+- 0 178 10"/>
                                    <a:gd name="T39" fmla="*/ 178 h 176"/>
                                    <a:gd name="T40" fmla="+- 0 406 242"/>
                                    <a:gd name="T41" fmla="*/ T40 w 192"/>
                                    <a:gd name="T42" fmla="+- 0 159 10"/>
                                    <a:gd name="T43" fmla="*/ 159 h 176"/>
                                    <a:gd name="T44" fmla="+- 0 427 242"/>
                                    <a:gd name="T45" fmla="*/ T44 w 192"/>
                                    <a:gd name="T46" fmla="+- 0 131 10"/>
                                    <a:gd name="T47" fmla="*/ 131 h 176"/>
                                    <a:gd name="T48" fmla="+- 0 434 242"/>
                                    <a:gd name="T49" fmla="*/ T48 w 192"/>
                                    <a:gd name="T50" fmla="+- 0 97 10"/>
                                    <a:gd name="T51" fmla="*/ 97 h 176"/>
                                    <a:gd name="T52" fmla="+- 0 427 242"/>
                                    <a:gd name="T53" fmla="*/ T52 w 192"/>
                                    <a:gd name="T54" fmla="+- 0 63 10"/>
                                    <a:gd name="T55" fmla="*/ 63 h 176"/>
                                    <a:gd name="T56" fmla="+- 0 406 242"/>
                                    <a:gd name="T57" fmla="*/ T56 w 192"/>
                                    <a:gd name="T58" fmla="+- 0 35 10"/>
                                    <a:gd name="T59" fmla="*/ 35 h 176"/>
                                    <a:gd name="T60" fmla="+- 0 376 242"/>
                                    <a:gd name="T61" fmla="*/ T60 w 192"/>
                                    <a:gd name="T62" fmla="+- 0 16 10"/>
                                    <a:gd name="T63" fmla="*/ 16 h 176"/>
                                    <a:gd name="T64" fmla="+- 0 338 242"/>
                                    <a:gd name="T65" fmla="*/ T64 w 192"/>
                                    <a:gd name="T66" fmla="+- 0 10 10"/>
                                    <a:gd name="T67" fmla="*/ 10 h 1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92" h="176">
                                      <a:moveTo>
                                        <a:pt x="96" y="0"/>
                                      </a:moveTo>
                                      <a:lnTo>
                                        <a:pt x="59" y="6"/>
                                      </a:lnTo>
                                      <a:lnTo>
                                        <a:pt x="29" y="25"/>
                                      </a:lnTo>
                                      <a:lnTo>
                                        <a:pt x="8" y="53"/>
                                      </a:lnTo>
                                      <a:lnTo>
                                        <a:pt x="0" y="87"/>
                                      </a:lnTo>
                                      <a:lnTo>
                                        <a:pt x="8" y="121"/>
                                      </a:lnTo>
                                      <a:lnTo>
                                        <a:pt x="29" y="149"/>
                                      </a:lnTo>
                                      <a:lnTo>
                                        <a:pt x="59" y="168"/>
                                      </a:lnTo>
                                      <a:lnTo>
                                        <a:pt x="96" y="175"/>
                                      </a:lnTo>
                                      <a:lnTo>
                                        <a:pt x="134" y="168"/>
                                      </a:lnTo>
                                      <a:lnTo>
                                        <a:pt x="164" y="149"/>
                                      </a:lnTo>
                                      <a:lnTo>
                                        <a:pt x="185" y="121"/>
                                      </a:lnTo>
                                      <a:lnTo>
                                        <a:pt x="192" y="87"/>
                                      </a:lnTo>
                                      <a:lnTo>
                                        <a:pt x="185" y="53"/>
                                      </a:lnTo>
                                      <a:lnTo>
                                        <a:pt x="164" y="25"/>
                                      </a:lnTo>
                                      <a:lnTo>
                                        <a:pt x="134" y="6"/>
                                      </a:lnTo>
                                      <a:lnTo>
                                        <a:pt x="96" y="0"/>
                                      </a:lnTo>
                                      <a:close/>
                                    </a:path>
                                  </a:pathLst>
                                </a:custGeom>
                                <a:solidFill>
                                  <a:srgbClr val="A9D18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1" name="Freeform 131"/>
                              <wps:cNvSpPr>
                                <a:spLocks/>
                              </wps:cNvSpPr>
                              <wps:spPr bwMode="auto">
                                <a:xfrm>
                                  <a:off x="242" y="9"/>
                                  <a:ext cx="192" cy="176"/>
                                </a:xfrm>
                                <a:custGeom>
                                  <a:avLst/>
                                  <a:gdLst>
                                    <a:gd name="T0" fmla="+- 0 242 242"/>
                                    <a:gd name="T1" fmla="*/ T0 w 192"/>
                                    <a:gd name="T2" fmla="+- 0 97 10"/>
                                    <a:gd name="T3" fmla="*/ 97 h 176"/>
                                    <a:gd name="T4" fmla="+- 0 250 242"/>
                                    <a:gd name="T5" fmla="*/ T4 w 192"/>
                                    <a:gd name="T6" fmla="+- 0 63 10"/>
                                    <a:gd name="T7" fmla="*/ 63 h 176"/>
                                    <a:gd name="T8" fmla="+- 0 271 242"/>
                                    <a:gd name="T9" fmla="*/ T8 w 192"/>
                                    <a:gd name="T10" fmla="+- 0 35 10"/>
                                    <a:gd name="T11" fmla="*/ 35 h 176"/>
                                    <a:gd name="T12" fmla="+- 0 301 242"/>
                                    <a:gd name="T13" fmla="*/ T12 w 192"/>
                                    <a:gd name="T14" fmla="+- 0 16 10"/>
                                    <a:gd name="T15" fmla="*/ 16 h 176"/>
                                    <a:gd name="T16" fmla="+- 0 338 242"/>
                                    <a:gd name="T17" fmla="*/ T16 w 192"/>
                                    <a:gd name="T18" fmla="+- 0 10 10"/>
                                    <a:gd name="T19" fmla="*/ 10 h 176"/>
                                    <a:gd name="T20" fmla="+- 0 376 242"/>
                                    <a:gd name="T21" fmla="*/ T20 w 192"/>
                                    <a:gd name="T22" fmla="+- 0 16 10"/>
                                    <a:gd name="T23" fmla="*/ 16 h 176"/>
                                    <a:gd name="T24" fmla="+- 0 406 242"/>
                                    <a:gd name="T25" fmla="*/ T24 w 192"/>
                                    <a:gd name="T26" fmla="+- 0 35 10"/>
                                    <a:gd name="T27" fmla="*/ 35 h 176"/>
                                    <a:gd name="T28" fmla="+- 0 427 242"/>
                                    <a:gd name="T29" fmla="*/ T28 w 192"/>
                                    <a:gd name="T30" fmla="+- 0 63 10"/>
                                    <a:gd name="T31" fmla="*/ 63 h 176"/>
                                    <a:gd name="T32" fmla="+- 0 434 242"/>
                                    <a:gd name="T33" fmla="*/ T32 w 192"/>
                                    <a:gd name="T34" fmla="+- 0 97 10"/>
                                    <a:gd name="T35" fmla="*/ 97 h 176"/>
                                    <a:gd name="T36" fmla="+- 0 427 242"/>
                                    <a:gd name="T37" fmla="*/ T36 w 192"/>
                                    <a:gd name="T38" fmla="+- 0 131 10"/>
                                    <a:gd name="T39" fmla="*/ 131 h 176"/>
                                    <a:gd name="T40" fmla="+- 0 406 242"/>
                                    <a:gd name="T41" fmla="*/ T40 w 192"/>
                                    <a:gd name="T42" fmla="+- 0 159 10"/>
                                    <a:gd name="T43" fmla="*/ 159 h 176"/>
                                    <a:gd name="T44" fmla="+- 0 376 242"/>
                                    <a:gd name="T45" fmla="*/ T44 w 192"/>
                                    <a:gd name="T46" fmla="+- 0 178 10"/>
                                    <a:gd name="T47" fmla="*/ 178 h 176"/>
                                    <a:gd name="T48" fmla="+- 0 338 242"/>
                                    <a:gd name="T49" fmla="*/ T48 w 192"/>
                                    <a:gd name="T50" fmla="+- 0 185 10"/>
                                    <a:gd name="T51" fmla="*/ 185 h 176"/>
                                    <a:gd name="T52" fmla="+- 0 301 242"/>
                                    <a:gd name="T53" fmla="*/ T52 w 192"/>
                                    <a:gd name="T54" fmla="+- 0 178 10"/>
                                    <a:gd name="T55" fmla="*/ 178 h 176"/>
                                    <a:gd name="T56" fmla="+- 0 271 242"/>
                                    <a:gd name="T57" fmla="*/ T56 w 192"/>
                                    <a:gd name="T58" fmla="+- 0 159 10"/>
                                    <a:gd name="T59" fmla="*/ 159 h 176"/>
                                    <a:gd name="T60" fmla="+- 0 250 242"/>
                                    <a:gd name="T61" fmla="*/ T60 w 192"/>
                                    <a:gd name="T62" fmla="+- 0 131 10"/>
                                    <a:gd name="T63" fmla="*/ 131 h 176"/>
                                    <a:gd name="T64" fmla="+- 0 242 242"/>
                                    <a:gd name="T65" fmla="*/ T64 w 192"/>
                                    <a:gd name="T66" fmla="+- 0 97 10"/>
                                    <a:gd name="T67" fmla="*/ 97 h 1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92" h="176">
                                      <a:moveTo>
                                        <a:pt x="0" y="87"/>
                                      </a:moveTo>
                                      <a:lnTo>
                                        <a:pt x="8" y="53"/>
                                      </a:lnTo>
                                      <a:lnTo>
                                        <a:pt x="29" y="25"/>
                                      </a:lnTo>
                                      <a:lnTo>
                                        <a:pt x="59" y="6"/>
                                      </a:lnTo>
                                      <a:lnTo>
                                        <a:pt x="96" y="0"/>
                                      </a:lnTo>
                                      <a:lnTo>
                                        <a:pt x="134" y="6"/>
                                      </a:lnTo>
                                      <a:lnTo>
                                        <a:pt x="164" y="25"/>
                                      </a:lnTo>
                                      <a:lnTo>
                                        <a:pt x="185" y="53"/>
                                      </a:lnTo>
                                      <a:lnTo>
                                        <a:pt x="192" y="87"/>
                                      </a:lnTo>
                                      <a:lnTo>
                                        <a:pt x="185" y="121"/>
                                      </a:lnTo>
                                      <a:lnTo>
                                        <a:pt x="164" y="149"/>
                                      </a:lnTo>
                                      <a:lnTo>
                                        <a:pt x="134" y="168"/>
                                      </a:lnTo>
                                      <a:lnTo>
                                        <a:pt x="96" y="175"/>
                                      </a:lnTo>
                                      <a:lnTo>
                                        <a:pt x="59" y="168"/>
                                      </a:lnTo>
                                      <a:lnTo>
                                        <a:pt x="29" y="149"/>
                                      </a:lnTo>
                                      <a:lnTo>
                                        <a:pt x="8" y="121"/>
                                      </a:lnTo>
                                      <a:lnTo>
                                        <a:pt x="0" y="87"/>
                                      </a:lnTo>
                                      <a:close/>
                                    </a:path>
                                  </a:pathLst>
                                </a:custGeom>
                                <a:noFill/>
                                <a:ln w="12192">
                                  <a:solidFill>
                                    <a:srgbClr val="A9D18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anchor>
                  </w:drawing>
                </mc:Choice>
                <mc:Fallback>
                  <w:pict>
                    <v:group w14:anchorId="427BB467" id="Group 130" o:spid="_x0000_s1026" style="position:absolute;margin-left:127.15pt;margin-top:1.9pt;width:22.2pt;height:22.35pt;z-index:486537216" coordsize="444,4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">
                      <v:shape id="Freeform 138" o:spid="_x0000_s1027" style="position:absolute;left:9;top:9;width:192;height:176;visibility:visible;mso-wrap-style:square;v-text-anchor:top" coordsize="192,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" path="m96,l58,6,28,25,7,53,,87r7,34l28,149r30,19l96,175r37,-7l163,149r21,-28l192,87,184,53,163,25,133,6,96,xe" fillcolor="#a9d18e" stroked="f">
                        <v:path arrowok="t" o:connecttype="custom" o:connectlocs="96,10;58,16;28,35;7,63;0,97;7,131;28,159;58,178;96,185;133,178;163,159;184,131;192,97;184,63;163,35;133,16;96,10" o:connectangles="0,0,0,0,0,0,0,0,0,0,0,0,0,0,0,0,0"/>
                      </v:shape>
                      <v:shape id="Freeform 137" o:spid="_x0000_s1028" style="position:absolute;left:9;top:9;width:192;height:176;visibility:visible;mso-wrap-style:square;v-text-anchor:top" coordsize="192,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" path="m,87l7,53,28,25,58,6,96,r37,6l163,25r21,28l192,87r-8,34l163,149r-30,19l96,175,58,168,28,149,7,121,,87xe" filled="f" strokecolor="#a9d18e" strokeweight=".96pt">
                        <v:path arrowok="t" o:connecttype="custom" o:connectlocs="0,97;7,63;28,35;58,16;96,10;133,16;163,35;184,63;192,97;184,131;163,159;133,178;96,185;58,178;28,159;7,131;0,97" o:connectangles="0,0,0,0,0,0,0,0,0,0,0,0,0,0,0,0,0"/>
                      </v:shape>
                      <v:shape id="Freeform 136" o:spid="_x0000_s1029" style="position:absolute;left:19;top:261;width:192;height:176;visibility:visible;mso-wrap-style:square;v-text-anchor:top" coordsize="192,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" path="m96,l59,6,28,25,8,53,,87r8,34l28,149r31,19l96,175r38,-7l164,149r21,-28l192,87,185,53,164,25,134,6,96,xe" fillcolor="#a9d18e" stroked="f">
                        <v:path arrowok="t" o:connecttype="custom" o:connectlocs="96,262;59,268;28,287;8,315;0,349;8,383;28,411;59,430;96,437;134,430;164,411;185,383;192,349;185,315;164,287;134,268;96,262" o:connectangles="0,0,0,0,0,0,0,0,0,0,0,0,0,0,0,0,0"/>
                      </v:shape>
                      <v:shape id="Freeform 135" o:spid="_x0000_s1030" style="position:absolute;left:19;top:261;width:192;height:176;visibility:visible;mso-wrap-style:square;v-text-anchor:top" coordsize="192,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" path="m,87l8,53,28,25,59,6,96,r38,6l164,25r21,28l192,87r-7,34l164,149r-30,19l96,175,59,168,28,149,8,121,,87xe" filled="f" strokecolor="#a9d18e" strokeweight=".96pt">
                        <v:path arrowok="t" o:connecttype="custom" o:connectlocs="0,349;8,315;28,287;59,268;96,262;134,268;164,287;185,315;192,349;185,383;164,411;134,430;96,437;59,430;28,411;8,383;0,349" o:connectangles="0,0,0,0,0,0,0,0,0,0,0,0,0,0,0,0,0"/>
                      </v:shape>
                      <v:shape id="Freeform 134" o:spid="_x0000_s1031" style="position:absolute;left:242;top:249;width:192;height:176;visibility:visible;mso-wrap-style:square;v-text-anchor:top" coordsize="192,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" path="m96,l59,6,29,25,8,53,,87r8,34l29,149r30,19l96,175r38,-7l164,149r21,-28l192,87,185,53,164,25,134,6,96,xe" fillcolor="#a9d18e" stroked="f">
                        <v:path arrowok="t" o:connecttype="custom" o:connectlocs="96,250;59,256;29,275;8,303;0,337;8,371;29,399;59,418;96,425;134,418;164,399;185,371;192,337;185,303;164,275;134,256;96,250" o:connectangles="0,0,0,0,0,0,0,0,0,0,0,0,0,0,0,0,0"/>
                      </v:shape>
                      <v:shape id="Freeform 133" o:spid="_x0000_s1032" style="position:absolute;left:242;top:249;width:192;height:176;visibility:visible;mso-wrap-style:square;v-text-anchor:top" coordsize="192,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" path="m,87l8,53,29,25,59,6,96,r38,6l164,25r21,28l192,87r-7,34l164,149r-30,19l96,175,59,168,29,149,8,121,,87xe" filled="f" strokecolor="#a9d18e" strokeweight=".96pt">
                        <v:path arrowok="t" o:connecttype="custom" o:connectlocs="0,337;8,303;29,275;59,256;96,250;134,256;164,275;185,303;192,337;185,371;164,399;134,418;96,425;59,418;29,399;8,371;0,337" o:connectangles="0,0,0,0,0,0,0,0,0,0,0,0,0,0,0,0,0"/>
                      </v:shape>
                      <v:shape id="Freeform 132" o:spid="_x0000_s1033" style="position:absolute;left:242;top:9;width:192;height:176;visibility:visible;mso-wrap-style:square;v-text-anchor:top" coordsize="192,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" path="m96,l59,6,29,25,8,53,,87r8,34l29,149r30,19l96,175r38,-7l164,149r21,-28l192,87,185,53,164,25,134,6,96,xe" fillcolor="#a9d18e" stroked="f">
                        <v:path arrowok="t" o:connecttype="custom" o:connectlocs="96,10;59,16;29,35;8,63;0,97;8,131;29,159;59,178;96,185;134,178;164,159;185,131;192,97;185,63;164,35;134,16;96,10" o:connectangles="0,0,0,0,0,0,0,0,0,0,0,0,0,0,0,0,0"/>
                      </v:shape>
                      <v:shape id="Freeform 131" o:spid="_x0000_s1034" style="position:absolute;left:242;top:9;width:192;height:176;visibility:visible;mso-wrap-style:square;v-text-anchor:top" coordsize="192,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" path="m,87l8,53,29,25,59,6,96,r38,6l164,25r21,28l192,87r-7,34l164,149r-30,19l96,175,59,168,29,149,8,121,,87xe" filled="f" strokecolor="#a9d18e" strokeweight=".96pt">
                        <v:path arrowok="t" o:connecttype="custom" o:connectlocs="0,97;8,63;29,35;59,16;96,10;134,16;164,35;185,63;192,97;185,131;164,159;134,178;96,185;59,178;29,159;8,131;0,97" o:connectangles="0,0,0,0,0,0,0,0,0,0,0,0,0,0,0,0,0"/>
                      </v:shape>
                      <w10:wrap type="tight"/>
                    </v:group>
                  </w:pict>
                </mc:Fallback>
              </mc:AlternateContent>
            </w:r>
            <w:r w:rsidR="00262366">
              <w:t xml:space="preserve"> </w:t>
            </w:r>
            <w:r w:rsidR="00262366">
              <w:tab/>
              <w:t xml:space="preserve">           </w:t>
            </w:r>
          </w:p>
        </w:tc>
        <w:tc>
          <w:tcPr>
            <w:tcW w:w="4251" w:type="dxa"/>
            <w:gridSpan w:val="2"/>
          </w:tcPr>
          <w:p w:rsidR="00C30661" w:rsidRDefault="00485AF4" w:rsidP="0094617C">
            <w:pPr>
              <w:pStyle w:val="TableParagraph"/>
              <w:ind w:right="220"/>
              <w:rPr>
                <w:sz w:val="24"/>
              </w:rPr>
            </w:pPr>
            <w:r>
              <w:rPr>
                <w:sz w:val="24"/>
              </w:rPr>
              <w:t xml:space="preserve">Children should write </w:t>
            </w:r>
            <w:r w:rsidR="004B367C">
              <w:rPr>
                <w:sz w:val="24"/>
              </w:rPr>
              <w:t xml:space="preserve">out their calculations alongside concrete resources so they can see the links to the written column method. </w:t>
            </w:r>
          </w:p>
          <w:p w:rsidR="004B367C" w:rsidRDefault="004B367C" w:rsidP="0094617C">
            <w:pPr>
              <w:pStyle w:val="TableParagraph"/>
              <w:ind w:right="220"/>
              <w:rPr>
                <w:sz w:val="24"/>
              </w:rPr>
            </w:pPr>
            <w:r>
              <w:rPr>
                <w:sz w:val="24"/>
              </w:rPr>
              <w:t xml:space="preserve"> </w:t>
            </w:r>
          </w:p>
          <w:p w:rsidR="008D1462" w:rsidRDefault="004B367C" w:rsidP="0094617C">
            <w:pPr>
              <w:pStyle w:val="TableParagraph"/>
              <w:ind w:right="220"/>
              <w:rPr>
                <w:sz w:val="24"/>
              </w:rPr>
            </w:pPr>
            <w:r>
              <w:rPr>
                <w:sz w:val="24"/>
              </w:rPr>
              <w:t xml:space="preserve">   </w:t>
            </w:r>
            <w:r w:rsidR="008D1462">
              <w:rPr>
                <w:sz w:val="24"/>
              </w:rPr>
              <w:t xml:space="preserve"> 200 + 60 + 5</w:t>
            </w:r>
          </w:p>
          <w:p w:rsidR="008D1462" w:rsidRPr="008D1462" w:rsidRDefault="008D1462" w:rsidP="0094617C">
            <w:pPr>
              <w:pStyle w:val="TableParagraph"/>
              <w:ind w:right="220"/>
              <w:rPr>
                <w:sz w:val="24"/>
                <w:u w:val="single"/>
              </w:rPr>
            </w:pPr>
            <w:r>
              <w:rPr>
                <w:sz w:val="24"/>
              </w:rPr>
              <w:t xml:space="preserve">    </w:t>
            </w:r>
            <w:r w:rsidRPr="008D1462">
              <w:rPr>
                <w:sz w:val="24"/>
                <w:u w:val="single"/>
              </w:rPr>
              <w:t>100 + 60 + 4</w:t>
            </w:r>
          </w:p>
          <w:p w:rsidR="008D1462" w:rsidRDefault="008D1462" w:rsidP="0094617C">
            <w:pPr>
              <w:pStyle w:val="TableParagraph"/>
              <w:ind w:right="220"/>
              <w:rPr>
                <w:sz w:val="24"/>
              </w:rPr>
            </w:pPr>
            <w:r>
              <w:rPr>
                <w:sz w:val="24"/>
              </w:rPr>
              <w:t xml:space="preserve">     400 +20 </w:t>
            </w:r>
            <w:proofErr w:type="gramStart"/>
            <w:r>
              <w:rPr>
                <w:sz w:val="24"/>
              </w:rPr>
              <w:t>+  9</w:t>
            </w:r>
            <w:proofErr w:type="gramEnd"/>
          </w:p>
          <w:p w:rsidR="008D1462" w:rsidRDefault="008D1462" w:rsidP="0094617C">
            <w:pPr>
              <w:pStyle w:val="TableParagraph"/>
              <w:ind w:right="220"/>
              <w:rPr>
                <w:sz w:val="24"/>
              </w:rPr>
            </w:pPr>
            <w:r>
              <w:rPr>
                <w:sz w:val="24"/>
              </w:rPr>
              <w:t xml:space="preserve">As children progress, they will move from the expanded to compacted method. </w:t>
            </w:r>
          </w:p>
          <w:p w:rsidR="008D1462" w:rsidRDefault="008D1462" w:rsidP="0094617C">
            <w:pPr>
              <w:pStyle w:val="TableParagraph"/>
              <w:ind w:right="220"/>
              <w:rPr>
                <w:sz w:val="24"/>
              </w:rPr>
            </w:pPr>
          </w:p>
          <w:p w:rsidR="004B367C" w:rsidRPr="004B367C" w:rsidRDefault="004B367C" w:rsidP="0094617C">
            <w:pPr>
              <w:pStyle w:val="TableParagraph"/>
              <w:ind w:right="220"/>
              <w:rPr>
                <w:sz w:val="32"/>
                <w:szCs w:val="32"/>
              </w:rPr>
            </w:pPr>
            <w:r>
              <w:rPr>
                <w:sz w:val="24"/>
              </w:rPr>
              <w:t xml:space="preserve">  </w:t>
            </w:r>
            <w:r w:rsidR="008D1462">
              <w:rPr>
                <w:sz w:val="24"/>
              </w:rPr>
              <w:t xml:space="preserve">   </w:t>
            </w:r>
            <w:r w:rsidRPr="004B367C">
              <w:rPr>
                <w:sz w:val="32"/>
                <w:szCs w:val="32"/>
              </w:rPr>
              <w:t>265 +</w:t>
            </w:r>
          </w:p>
          <w:p w:rsidR="004B367C" w:rsidRPr="004B367C" w:rsidRDefault="004B367C" w:rsidP="0094617C">
            <w:pPr>
              <w:pStyle w:val="TableParagraph"/>
              <w:ind w:right="220"/>
              <w:rPr>
                <w:sz w:val="32"/>
                <w:szCs w:val="32"/>
                <w:u w:val="single"/>
              </w:rPr>
            </w:pPr>
            <w:r w:rsidRPr="004B367C">
              <w:rPr>
                <w:sz w:val="32"/>
                <w:szCs w:val="32"/>
              </w:rPr>
              <w:t xml:space="preserve">    </w:t>
            </w:r>
            <w:r w:rsidRPr="004B367C">
              <w:rPr>
                <w:sz w:val="32"/>
                <w:szCs w:val="32"/>
                <w:u w:val="single"/>
              </w:rPr>
              <w:t>164</w:t>
            </w:r>
          </w:p>
          <w:p w:rsidR="004B367C" w:rsidRDefault="004B367C" w:rsidP="0094617C">
            <w:pPr>
              <w:pStyle w:val="TableParagraph"/>
              <w:ind w:right="220"/>
              <w:rPr>
                <w:sz w:val="32"/>
                <w:szCs w:val="32"/>
                <w:u w:val="single"/>
              </w:rPr>
            </w:pPr>
            <w:r w:rsidRPr="004B367C">
              <w:rPr>
                <w:sz w:val="32"/>
                <w:szCs w:val="32"/>
              </w:rPr>
              <w:t xml:space="preserve">   </w:t>
            </w:r>
            <w:r w:rsidRPr="004B367C">
              <w:rPr>
                <w:sz w:val="32"/>
                <w:szCs w:val="32"/>
                <w:u w:val="single"/>
              </w:rPr>
              <w:t xml:space="preserve"> 429</w:t>
            </w:r>
          </w:p>
          <w:p w:rsidR="00262366" w:rsidRPr="00262366" w:rsidRDefault="00262366" w:rsidP="0094617C">
            <w:pPr>
              <w:pStyle w:val="TableParagraph"/>
              <w:ind w:right="220"/>
              <w:rPr>
                <w:sz w:val="24"/>
              </w:rPr>
            </w:pPr>
          </w:p>
        </w:tc>
      </w:tr>
      <w:tr w:rsidR="008D1462" w:rsidTr="00207DC8">
        <w:trPr>
          <w:trHeight w:val="3638"/>
        </w:trPr>
        <w:tc>
          <w:tcPr>
            <w:tcW w:w="895" w:type="dxa"/>
            <w:textDirection w:val="btLr"/>
          </w:tcPr>
          <w:p w:rsidR="008D1462" w:rsidRPr="009F2D97" w:rsidRDefault="00021365" w:rsidP="00021365">
            <w:pPr>
              <w:rPr>
                <w:sz w:val="18"/>
                <w:szCs w:val="18"/>
              </w:rPr>
            </w:pPr>
            <w:r>
              <w:lastRenderedPageBreak/>
              <w:t xml:space="preserve">                                         Y</w:t>
            </w:r>
            <w:r w:rsidRPr="00021365">
              <w:rPr>
                <w:sz w:val="28"/>
              </w:rPr>
              <w:t>e</w:t>
            </w:r>
            <w:r>
              <w:t xml:space="preserve">ar </w:t>
            </w:r>
            <w:r w:rsidR="004453ED">
              <w:t>4</w:t>
            </w:r>
          </w:p>
        </w:tc>
        <w:tc>
          <w:tcPr>
            <w:tcW w:w="1087" w:type="dxa"/>
            <w:textDirection w:val="btLr"/>
          </w:tcPr>
          <w:p w:rsidR="008D1462" w:rsidRDefault="008D1462">
            <w:pPr>
              <w:pStyle w:val="TableParagraph"/>
              <w:rPr>
                <w:rFonts w:ascii="Trebuchet MS"/>
                <w:sz w:val="24"/>
              </w:rPr>
            </w:pPr>
          </w:p>
          <w:p w:rsidR="008D1462" w:rsidRDefault="008D1462" w:rsidP="003039BA">
            <w:pPr>
              <w:pStyle w:val="TableParagraph"/>
              <w:spacing w:before="1"/>
              <w:ind w:left="113"/>
              <w:rPr>
                <w:sz w:val="24"/>
              </w:rPr>
            </w:pPr>
            <w:r>
              <w:rPr>
                <w:sz w:val="24"/>
              </w:rPr>
              <w:t>Column method with regrouping</w:t>
            </w:r>
          </w:p>
          <w:p w:rsidR="003039BA" w:rsidRDefault="003039BA" w:rsidP="003039BA">
            <w:pPr>
              <w:pStyle w:val="TableParagraph"/>
              <w:spacing w:before="1"/>
              <w:ind w:left="113"/>
              <w:rPr>
                <w:sz w:val="24"/>
              </w:rPr>
            </w:pPr>
            <w:r>
              <w:rPr>
                <w:sz w:val="24"/>
              </w:rPr>
              <w:t xml:space="preserve">Addition up to 4 digits </w:t>
            </w:r>
          </w:p>
        </w:tc>
        <w:tc>
          <w:tcPr>
            <w:tcW w:w="4253" w:type="dxa"/>
            <w:gridSpan w:val="2"/>
          </w:tcPr>
          <w:p w:rsidR="003E245E" w:rsidRDefault="003E245E">
            <w:pPr>
              <w:pStyle w:val="TableParagraph"/>
              <w:spacing w:line="289" w:lineRule="exact"/>
              <w:ind w:left="108"/>
              <w:rPr>
                <w:sz w:val="24"/>
              </w:rPr>
            </w:pPr>
            <w:r w:rsidRPr="003E245E">
              <w:rPr>
                <w:noProof/>
                <w:sz w:val="24"/>
              </w:rPr>
              <w:drawing>
                <wp:anchor distT="0" distB="0" distL="114300" distR="114300" simplePos="0" relativeHeight="486549504" behindDoc="1" locked="0" layoutInCell="1" allowOverlap="1">
                  <wp:simplePos x="0" y="0"/>
                  <wp:positionH relativeFrom="column">
                    <wp:posOffset>96520</wp:posOffset>
                  </wp:positionH>
                  <wp:positionV relativeFrom="paragraph">
                    <wp:posOffset>1905</wp:posOffset>
                  </wp:positionV>
                  <wp:extent cx="1941195" cy="1234440"/>
                  <wp:effectExtent l="0" t="0" r="1905" b="3810"/>
                  <wp:wrapTight wrapText="bothSides">
                    <wp:wrapPolygon edited="0">
                      <wp:start x="0" y="0"/>
                      <wp:lineTo x="0" y="21333"/>
                      <wp:lineTo x="21409" y="21333"/>
                      <wp:lineTo x="21409" y="0"/>
                      <wp:lineTo x="0" y="0"/>
                    </wp:wrapPolygon>
                  </wp:wrapTight>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1941195" cy="12344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E1DFE" w:rsidRDefault="00EE1DFE">
            <w:pPr>
              <w:pStyle w:val="TableParagraph"/>
              <w:spacing w:line="289" w:lineRule="exact"/>
              <w:ind w:left="108"/>
              <w:rPr>
                <w:sz w:val="24"/>
              </w:rPr>
            </w:pPr>
          </w:p>
          <w:p w:rsidR="00EE1DFE" w:rsidRDefault="00EE1DFE">
            <w:pPr>
              <w:pStyle w:val="TableParagraph"/>
              <w:spacing w:line="289" w:lineRule="exact"/>
              <w:ind w:left="108"/>
              <w:rPr>
                <w:sz w:val="24"/>
              </w:rPr>
            </w:pPr>
          </w:p>
          <w:p w:rsidR="00EE1DFE" w:rsidRPr="00EE1DFE" w:rsidRDefault="00EE1DFE" w:rsidP="00EE1DFE"/>
          <w:p w:rsidR="00EE1DFE" w:rsidRPr="00EE1DFE" w:rsidRDefault="00EE1DFE" w:rsidP="00EE1DFE"/>
          <w:p w:rsidR="00EE1DFE" w:rsidRPr="00EE1DFE" w:rsidRDefault="00EE1DFE" w:rsidP="00EE1DFE"/>
          <w:p w:rsidR="00EE1DFE" w:rsidRPr="00EE1DFE" w:rsidRDefault="00EE1DFE" w:rsidP="00EE1DFE">
            <w:r w:rsidRPr="003E245E">
              <w:rPr>
                <w:noProof/>
                <w:sz w:val="24"/>
              </w:rPr>
              <w:drawing>
                <wp:anchor distT="0" distB="0" distL="114300" distR="114300" simplePos="0" relativeHeight="486550528" behindDoc="1" locked="0" layoutInCell="1" allowOverlap="1">
                  <wp:simplePos x="0" y="0"/>
                  <wp:positionH relativeFrom="column">
                    <wp:posOffset>152400</wp:posOffset>
                  </wp:positionH>
                  <wp:positionV relativeFrom="paragraph">
                    <wp:posOffset>93838</wp:posOffset>
                  </wp:positionV>
                  <wp:extent cx="1884680" cy="1127125"/>
                  <wp:effectExtent l="0" t="0" r="1270" b="0"/>
                  <wp:wrapTight wrapText="bothSides">
                    <wp:wrapPolygon edited="0">
                      <wp:start x="0" y="0"/>
                      <wp:lineTo x="0" y="21174"/>
                      <wp:lineTo x="21396" y="21174"/>
                      <wp:lineTo x="21396" y="0"/>
                      <wp:lineTo x="0" y="0"/>
                    </wp:wrapPolygon>
                  </wp:wrapTight>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1884680" cy="11271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E1DFE" w:rsidRPr="00EE1DFE" w:rsidRDefault="00EE1DFE" w:rsidP="00EE1DFE"/>
          <w:p w:rsidR="00EE1DFE" w:rsidRPr="00EE1DFE" w:rsidRDefault="00EE1DFE" w:rsidP="00EE1DFE"/>
          <w:p w:rsidR="00EE1DFE" w:rsidRPr="00EE1DFE" w:rsidRDefault="00EE1DFE" w:rsidP="00EE1DFE"/>
          <w:p w:rsidR="00EE1DFE" w:rsidRPr="00EE1DFE" w:rsidRDefault="00EE1DFE" w:rsidP="00EE1DFE"/>
          <w:p w:rsidR="00EE1DFE" w:rsidRDefault="00EE1DFE" w:rsidP="00EE1DFE"/>
          <w:p w:rsidR="00EE1DFE" w:rsidRDefault="00EE1DFE" w:rsidP="00EE1DFE"/>
          <w:p w:rsidR="008D1462" w:rsidRDefault="008D1462" w:rsidP="00EE1DFE"/>
          <w:p w:rsidR="00EE1DFE" w:rsidRPr="00EE1DFE" w:rsidRDefault="00EE1DFE" w:rsidP="00EE1DFE">
            <w:r>
              <w:t xml:space="preserve">Base 10 and place value counters are the most effective manipulatives when adding numbers with up to 4 digits. </w:t>
            </w:r>
          </w:p>
        </w:tc>
        <w:tc>
          <w:tcPr>
            <w:tcW w:w="4253" w:type="dxa"/>
          </w:tcPr>
          <w:p w:rsidR="008D1462" w:rsidRDefault="00055FC9">
            <w:pPr>
              <w:pStyle w:val="TableParagraph"/>
              <w:ind w:left="108" w:right="353"/>
              <w:rPr>
                <w:sz w:val="24"/>
              </w:rPr>
            </w:pPr>
            <w:r>
              <w:rPr>
                <w:sz w:val="24"/>
              </w:rPr>
              <w:t xml:space="preserve">As above, </w:t>
            </w:r>
            <w:r w:rsidR="000E2C96">
              <w:rPr>
                <w:sz w:val="24"/>
              </w:rPr>
              <w:t>t</w:t>
            </w:r>
            <w:r w:rsidR="00133E38">
              <w:rPr>
                <w:sz w:val="24"/>
              </w:rPr>
              <w:t xml:space="preserve">he children can draw a pictorial representation of </w:t>
            </w:r>
            <w:r w:rsidR="000E2C96">
              <w:rPr>
                <w:sz w:val="24"/>
              </w:rPr>
              <w:t xml:space="preserve">the place value grid to support learning and understanding. </w:t>
            </w:r>
          </w:p>
        </w:tc>
        <w:tc>
          <w:tcPr>
            <w:tcW w:w="4251" w:type="dxa"/>
            <w:gridSpan w:val="2"/>
          </w:tcPr>
          <w:p w:rsidR="000E2C96" w:rsidRDefault="000E2C96" w:rsidP="000E2C96">
            <w:pPr>
              <w:pStyle w:val="TableParagraph"/>
              <w:ind w:right="220"/>
              <w:rPr>
                <w:sz w:val="24"/>
              </w:rPr>
            </w:pPr>
            <w:r>
              <w:rPr>
                <w:sz w:val="24"/>
              </w:rPr>
              <w:t xml:space="preserve">Children should write out their calculations alongside concrete resources so they can see the links to the written column method. </w:t>
            </w:r>
          </w:p>
          <w:p w:rsidR="00EE1DFE" w:rsidRDefault="00EE1DFE" w:rsidP="000E2C96">
            <w:pPr>
              <w:pStyle w:val="TableParagraph"/>
              <w:ind w:right="220"/>
              <w:rPr>
                <w:sz w:val="24"/>
              </w:rPr>
            </w:pPr>
          </w:p>
          <w:p w:rsidR="008D1462" w:rsidRDefault="000E2C96">
            <w:pPr>
              <w:pStyle w:val="TableParagraph"/>
              <w:spacing w:line="289" w:lineRule="exact"/>
              <w:ind w:left="106"/>
              <w:rPr>
                <w:sz w:val="24"/>
              </w:rPr>
            </w:pPr>
            <w:r>
              <w:rPr>
                <w:noProof/>
                <w:sz w:val="24"/>
              </w:rPr>
              <w:drawing>
                <wp:anchor distT="0" distB="0" distL="114300" distR="114300" simplePos="0" relativeHeight="486551552" behindDoc="1" locked="0" layoutInCell="1" allowOverlap="1" wp14:anchorId="351A5F0E">
                  <wp:simplePos x="0" y="0"/>
                  <wp:positionH relativeFrom="column">
                    <wp:posOffset>141</wp:posOffset>
                  </wp:positionH>
                  <wp:positionV relativeFrom="paragraph">
                    <wp:posOffset>101529</wp:posOffset>
                  </wp:positionV>
                  <wp:extent cx="1268095" cy="1152525"/>
                  <wp:effectExtent l="0" t="0" r="8255" b="9525"/>
                  <wp:wrapTight wrapText="bothSides">
                    <wp:wrapPolygon edited="0">
                      <wp:start x="0" y="0"/>
                      <wp:lineTo x="0" y="21421"/>
                      <wp:lineTo x="21416" y="21421"/>
                      <wp:lineTo x="21416" y="0"/>
                      <wp:lineTo x="0" y="0"/>
                    </wp:wrapPolygon>
                  </wp:wrapTight>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268095" cy="1152525"/>
                          </a:xfrm>
                          <a:prstGeom prst="rect">
                            <a:avLst/>
                          </a:prstGeom>
                          <a:noFill/>
                        </pic:spPr>
                      </pic:pic>
                    </a:graphicData>
                  </a:graphic>
                  <wp14:sizeRelH relativeFrom="page">
                    <wp14:pctWidth>0</wp14:pctWidth>
                  </wp14:sizeRelH>
                  <wp14:sizeRelV relativeFrom="page">
                    <wp14:pctHeight>0</wp14:pctHeight>
                  </wp14:sizeRelV>
                </wp:anchor>
              </w:drawing>
            </w:r>
          </w:p>
        </w:tc>
      </w:tr>
      <w:tr w:rsidR="00EE1DFE" w:rsidTr="00745F5A">
        <w:trPr>
          <w:trHeight w:val="81"/>
        </w:trPr>
        <w:tc>
          <w:tcPr>
            <w:tcW w:w="895" w:type="dxa"/>
            <w:textDirection w:val="btLr"/>
          </w:tcPr>
          <w:p w:rsidR="00EE1DFE" w:rsidRDefault="00021365" w:rsidP="00021365">
            <w:r>
              <w:t xml:space="preserve">                                         </w:t>
            </w:r>
            <w:r w:rsidR="00EE1DFE">
              <w:t>Y</w:t>
            </w:r>
            <w:r w:rsidR="00EE1DFE" w:rsidRPr="00021365">
              <w:rPr>
                <w:sz w:val="28"/>
              </w:rPr>
              <w:t>e</w:t>
            </w:r>
            <w:r w:rsidR="00EE1DFE">
              <w:t>ar 5</w:t>
            </w:r>
          </w:p>
        </w:tc>
        <w:tc>
          <w:tcPr>
            <w:tcW w:w="1087" w:type="dxa"/>
            <w:textDirection w:val="btLr"/>
          </w:tcPr>
          <w:p w:rsidR="00EE1DFE" w:rsidRDefault="00EE1DFE">
            <w:pPr>
              <w:pStyle w:val="TableParagraph"/>
              <w:rPr>
                <w:rFonts w:ascii="Trebuchet MS"/>
                <w:sz w:val="24"/>
              </w:rPr>
            </w:pPr>
            <w:r>
              <w:rPr>
                <w:rFonts w:ascii="Trebuchet MS"/>
                <w:sz w:val="24"/>
              </w:rPr>
              <w:t xml:space="preserve">Adding </w:t>
            </w:r>
            <w:r w:rsidR="003644ED">
              <w:rPr>
                <w:rFonts w:ascii="Trebuchet MS"/>
                <w:sz w:val="24"/>
              </w:rPr>
              <w:t>with</w:t>
            </w:r>
            <w:r>
              <w:rPr>
                <w:rFonts w:ascii="Trebuchet MS"/>
                <w:sz w:val="24"/>
              </w:rPr>
              <w:t xml:space="preserve"> up to 3 decimal places </w:t>
            </w:r>
          </w:p>
        </w:tc>
        <w:tc>
          <w:tcPr>
            <w:tcW w:w="4253" w:type="dxa"/>
            <w:gridSpan w:val="2"/>
          </w:tcPr>
          <w:p w:rsidR="00EE1DFE" w:rsidRDefault="00EE1DFE" w:rsidP="00EE1DFE">
            <w:r>
              <w:t>Place value counters and plain counters on a place value grid are the most effective manipulatives when adding decimals 1, 2 and 3 decimal places</w:t>
            </w:r>
          </w:p>
          <w:p w:rsidR="00EE1DFE" w:rsidRPr="003E245E" w:rsidRDefault="00745F5A">
            <w:pPr>
              <w:pStyle w:val="TableParagraph"/>
              <w:spacing w:line="289" w:lineRule="exact"/>
              <w:ind w:left="108"/>
              <w:rPr>
                <w:noProof/>
                <w:sz w:val="24"/>
              </w:rPr>
            </w:pPr>
            <w:r w:rsidRPr="00EE1DFE">
              <w:rPr>
                <w:noProof/>
                <w:sz w:val="24"/>
              </w:rPr>
              <w:drawing>
                <wp:anchor distT="0" distB="0" distL="114300" distR="114300" simplePos="0" relativeHeight="486553600" behindDoc="1" locked="0" layoutInCell="1" allowOverlap="1">
                  <wp:simplePos x="0" y="0"/>
                  <wp:positionH relativeFrom="column">
                    <wp:posOffset>141605</wp:posOffset>
                  </wp:positionH>
                  <wp:positionV relativeFrom="paragraph">
                    <wp:posOffset>1263650</wp:posOffset>
                  </wp:positionV>
                  <wp:extent cx="1794510" cy="1525270"/>
                  <wp:effectExtent l="0" t="0" r="0" b="0"/>
                  <wp:wrapSquare wrapText="bothSides"/>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rotWithShape="1">
                          <a:blip r:embed="rId110">
                            <a:extLst>
                              <a:ext uri="{28A0092B-C50C-407E-A947-70E740481C1C}">
                                <a14:useLocalDpi xmlns:a14="http://schemas.microsoft.com/office/drawing/2010/main" val="0"/>
                              </a:ext>
                            </a:extLst>
                          </a:blip>
                          <a:srcRect t="9598"/>
                          <a:stretch/>
                        </pic:blipFill>
                        <pic:spPr bwMode="auto">
                          <a:xfrm>
                            <a:off x="0" y="0"/>
                            <a:ext cx="1794510" cy="15252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E1DFE">
              <w:rPr>
                <w:noProof/>
                <w:sz w:val="24"/>
              </w:rPr>
              <w:drawing>
                <wp:anchor distT="0" distB="0" distL="114300" distR="114300" simplePos="0" relativeHeight="486552576" behindDoc="1" locked="0" layoutInCell="1" allowOverlap="1">
                  <wp:simplePos x="0" y="0"/>
                  <wp:positionH relativeFrom="column">
                    <wp:posOffset>96520</wp:posOffset>
                  </wp:positionH>
                  <wp:positionV relativeFrom="paragraph">
                    <wp:posOffset>33020</wp:posOffset>
                  </wp:positionV>
                  <wp:extent cx="2112010" cy="1219200"/>
                  <wp:effectExtent l="0" t="0" r="2540" b="0"/>
                  <wp:wrapSquare wrapText="bothSides"/>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2112010" cy="12192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253" w:type="dxa"/>
          </w:tcPr>
          <w:p w:rsidR="00EE1DFE" w:rsidRDefault="00EE1DFE" w:rsidP="00745F5A">
            <w:pPr>
              <w:pStyle w:val="TableParagraph"/>
              <w:ind w:right="353"/>
              <w:rPr>
                <w:sz w:val="24"/>
              </w:rPr>
            </w:pPr>
          </w:p>
          <w:p w:rsidR="00EE1DFE" w:rsidRDefault="00745F5A">
            <w:pPr>
              <w:pStyle w:val="TableParagraph"/>
              <w:ind w:left="108" w:right="353"/>
              <w:rPr>
                <w:sz w:val="24"/>
              </w:rPr>
            </w:pPr>
            <w:r>
              <w:rPr>
                <w:sz w:val="24"/>
              </w:rPr>
              <w:t>Again, the children can draw a pictorial representation of the place value grid to support learning and understanding</w:t>
            </w:r>
          </w:p>
          <w:p w:rsidR="00EE1DFE" w:rsidRDefault="00EE1DFE">
            <w:pPr>
              <w:pStyle w:val="TableParagraph"/>
              <w:ind w:left="108" w:right="353"/>
              <w:rPr>
                <w:sz w:val="24"/>
              </w:rPr>
            </w:pPr>
          </w:p>
          <w:p w:rsidR="00EE1DFE" w:rsidRDefault="00EE1DFE">
            <w:pPr>
              <w:pStyle w:val="TableParagraph"/>
              <w:ind w:left="108" w:right="353"/>
              <w:rPr>
                <w:sz w:val="24"/>
              </w:rPr>
            </w:pPr>
          </w:p>
          <w:p w:rsidR="00EE1DFE" w:rsidRDefault="00EE1DFE">
            <w:pPr>
              <w:pStyle w:val="TableParagraph"/>
              <w:ind w:left="108" w:right="353"/>
              <w:rPr>
                <w:sz w:val="24"/>
              </w:rPr>
            </w:pPr>
          </w:p>
          <w:p w:rsidR="00EE1DFE" w:rsidRDefault="00EE1DFE">
            <w:pPr>
              <w:pStyle w:val="TableParagraph"/>
              <w:ind w:left="108" w:right="353"/>
              <w:rPr>
                <w:sz w:val="24"/>
              </w:rPr>
            </w:pPr>
          </w:p>
          <w:p w:rsidR="00745F5A" w:rsidRDefault="00745F5A">
            <w:pPr>
              <w:pStyle w:val="TableParagraph"/>
              <w:ind w:left="108" w:right="353"/>
              <w:rPr>
                <w:sz w:val="24"/>
              </w:rPr>
            </w:pPr>
            <w:r>
              <w:rPr>
                <w:sz w:val="24"/>
              </w:rPr>
              <w:t xml:space="preserve">Other pictorial representations of the calculation. </w:t>
            </w:r>
          </w:p>
          <w:p w:rsidR="00745F5A" w:rsidRDefault="00745F5A">
            <w:pPr>
              <w:pStyle w:val="TableParagraph"/>
              <w:ind w:left="108" w:right="353"/>
              <w:rPr>
                <w:sz w:val="24"/>
              </w:rPr>
            </w:pPr>
          </w:p>
          <w:p w:rsidR="00EE1DFE" w:rsidRDefault="00745F5A" w:rsidP="00745F5A">
            <w:pPr>
              <w:pStyle w:val="TableParagraph"/>
              <w:ind w:left="108" w:right="353"/>
              <w:rPr>
                <w:sz w:val="24"/>
              </w:rPr>
            </w:pPr>
            <w:r>
              <w:rPr>
                <w:noProof/>
              </w:rPr>
              <w:drawing>
                <wp:inline distT="0" distB="0" distL="0" distR="0" wp14:anchorId="5B338668" wp14:editId="62B83525">
                  <wp:extent cx="2490456" cy="1072445"/>
                  <wp:effectExtent l="0" t="0" r="571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2"/>
                          <a:srcRect l="21272" t="29261" r="43995" b="44138"/>
                          <a:stretch/>
                        </pic:blipFill>
                        <pic:spPr bwMode="auto">
                          <a:xfrm>
                            <a:off x="0" y="0"/>
                            <a:ext cx="2504162" cy="1078347"/>
                          </a:xfrm>
                          <a:prstGeom prst="rect">
                            <a:avLst/>
                          </a:prstGeom>
                          <a:ln>
                            <a:noFill/>
                          </a:ln>
                          <a:extLst>
                            <a:ext uri="{53640926-AAD7-44D8-BBD7-CCE9431645EC}">
                              <a14:shadowObscured xmlns:a14="http://schemas.microsoft.com/office/drawing/2010/main"/>
                            </a:ext>
                          </a:extLst>
                        </pic:spPr>
                      </pic:pic>
                    </a:graphicData>
                  </a:graphic>
                </wp:inline>
              </w:drawing>
            </w:r>
          </w:p>
        </w:tc>
        <w:tc>
          <w:tcPr>
            <w:tcW w:w="4251" w:type="dxa"/>
            <w:gridSpan w:val="2"/>
          </w:tcPr>
          <w:p w:rsidR="00EE1DFE" w:rsidRPr="00745F5A" w:rsidRDefault="00745F5A" w:rsidP="00745F5A">
            <w:r w:rsidRPr="00745F5A">
              <w:t xml:space="preserve">  </w:t>
            </w:r>
          </w:p>
          <w:p w:rsidR="00745F5A" w:rsidRPr="00745F5A" w:rsidRDefault="00745F5A" w:rsidP="00745F5A">
            <w:r>
              <w:rPr>
                <w:noProof/>
              </w:rPr>
              <w:drawing>
                <wp:inline distT="0" distB="0" distL="0" distR="0" wp14:anchorId="6437CCF6" wp14:editId="4BBEF72C">
                  <wp:extent cx="1083733" cy="1354666"/>
                  <wp:effectExtent l="0" t="0" r="2540" b="0"/>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3"/>
                          <a:srcRect l="54676" t="32217" r="36018" b="47093"/>
                          <a:stretch/>
                        </pic:blipFill>
                        <pic:spPr bwMode="auto">
                          <a:xfrm>
                            <a:off x="0" y="0"/>
                            <a:ext cx="1092578" cy="1365723"/>
                          </a:xfrm>
                          <a:prstGeom prst="rect">
                            <a:avLst/>
                          </a:prstGeom>
                          <a:ln>
                            <a:noFill/>
                          </a:ln>
                          <a:extLst>
                            <a:ext uri="{53640926-AAD7-44D8-BBD7-CCE9431645EC}">
                              <a14:shadowObscured xmlns:a14="http://schemas.microsoft.com/office/drawing/2010/main"/>
                            </a:ext>
                          </a:extLst>
                        </pic:spPr>
                      </pic:pic>
                    </a:graphicData>
                  </a:graphic>
                </wp:inline>
              </w:drawing>
            </w:r>
          </w:p>
          <w:p w:rsidR="00745F5A" w:rsidRPr="00745F5A" w:rsidRDefault="00745F5A" w:rsidP="00745F5A"/>
          <w:p w:rsidR="00745F5A" w:rsidRPr="00745F5A" w:rsidRDefault="00745F5A" w:rsidP="00745F5A"/>
          <w:p w:rsidR="00745F5A" w:rsidRPr="00745F5A" w:rsidRDefault="00745F5A" w:rsidP="00745F5A">
            <w:pPr>
              <w:rPr>
                <w:sz w:val="23"/>
                <w:szCs w:val="23"/>
              </w:rPr>
            </w:pPr>
            <w:r w:rsidRPr="00745F5A">
              <w:rPr>
                <w:sz w:val="23"/>
                <w:szCs w:val="23"/>
              </w:rPr>
              <w:t xml:space="preserve">Children need experience adding decimals with a variety of decimal places. </w:t>
            </w:r>
          </w:p>
          <w:p w:rsidR="00745F5A" w:rsidRPr="00745F5A" w:rsidRDefault="00745F5A" w:rsidP="00745F5A">
            <w:pPr>
              <w:rPr>
                <w:sz w:val="23"/>
                <w:szCs w:val="23"/>
              </w:rPr>
            </w:pPr>
            <w:r w:rsidRPr="00745F5A">
              <w:rPr>
                <w:sz w:val="23"/>
                <w:szCs w:val="23"/>
              </w:rPr>
              <w:t>This includes putting this into context when adding money and other measure.</w:t>
            </w:r>
            <w:r w:rsidRPr="00745F5A">
              <w:t xml:space="preserve"> </w:t>
            </w:r>
          </w:p>
        </w:tc>
      </w:tr>
      <w:tr w:rsidR="00745F5A" w:rsidTr="00745F5A">
        <w:trPr>
          <w:trHeight w:val="429"/>
        </w:trPr>
        <w:tc>
          <w:tcPr>
            <w:tcW w:w="895" w:type="dxa"/>
            <w:vMerge w:val="restart"/>
            <w:textDirection w:val="btLr"/>
          </w:tcPr>
          <w:p w:rsidR="00745F5A" w:rsidRDefault="00745F5A">
            <w:pPr>
              <w:pStyle w:val="TableParagraph"/>
              <w:spacing w:before="110"/>
              <w:ind w:left="239"/>
              <w:rPr>
                <w:sz w:val="28"/>
              </w:rPr>
            </w:pPr>
            <w:r>
              <w:rPr>
                <w:sz w:val="28"/>
              </w:rPr>
              <w:lastRenderedPageBreak/>
              <w:t>Year 5/6</w:t>
            </w:r>
          </w:p>
        </w:tc>
        <w:tc>
          <w:tcPr>
            <w:tcW w:w="1087" w:type="dxa"/>
            <w:vMerge w:val="restart"/>
            <w:textDirection w:val="btLr"/>
          </w:tcPr>
          <w:p w:rsidR="00745F5A" w:rsidRDefault="00745F5A">
            <w:pPr>
              <w:pStyle w:val="TableParagraph"/>
              <w:spacing w:before="3"/>
              <w:rPr>
                <w:rFonts w:ascii="Trebuchet MS"/>
              </w:rPr>
            </w:pPr>
          </w:p>
          <w:p w:rsidR="00745F5A" w:rsidRDefault="00745F5A" w:rsidP="003644ED">
            <w:pPr>
              <w:jc w:val="center"/>
            </w:pPr>
            <w:r>
              <w:t>Column method with regrouping</w:t>
            </w:r>
          </w:p>
          <w:p w:rsidR="00021365" w:rsidRDefault="00021365" w:rsidP="00021365">
            <w:pPr>
              <w:jc w:val="right"/>
            </w:pPr>
          </w:p>
          <w:p w:rsidR="00021365" w:rsidRDefault="00021365" w:rsidP="003644ED">
            <w:pPr>
              <w:jc w:val="center"/>
            </w:pPr>
            <w:r>
              <w:t>Adding numbers with more than 4 digits</w:t>
            </w:r>
          </w:p>
        </w:tc>
        <w:tc>
          <w:tcPr>
            <w:tcW w:w="12757" w:type="dxa"/>
            <w:gridSpan w:val="5"/>
            <w:tcBorders>
              <w:bottom w:val="single" w:sz="4" w:space="0" w:color="auto"/>
            </w:tcBorders>
          </w:tcPr>
          <w:p w:rsidR="00745F5A" w:rsidRDefault="00745F5A" w:rsidP="00745F5A">
            <w:pPr>
              <w:pStyle w:val="TableParagraph"/>
              <w:spacing w:line="292" w:lineRule="exact"/>
              <w:ind w:left="108"/>
              <w:rPr>
                <w:sz w:val="24"/>
              </w:rPr>
            </w:pPr>
          </w:p>
          <w:p w:rsidR="00745F5A" w:rsidRDefault="00B224EF" w:rsidP="00745F5A">
            <w:pPr>
              <w:pStyle w:val="TableParagraph"/>
              <w:spacing w:line="292" w:lineRule="exact"/>
              <w:ind w:left="108"/>
              <w:rPr>
                <w:sz w:val="24"/>
              </w:rPr>
            </w:pPr>
            <w:r>
              <w:rPr>
                <w:sz w:val="24"/>
              </w:rPr>
              <w:t>Consolidate understanding using numbers with more than 4 digits and extend by adding numbers with up to 3 decimal places.</w:t>
            </w:r>
          </w:p>
        </w:tc>
      </w:tr>
      <w:tr w:rsidR="00B224EF" w:rsidTr="00207DC8">
        <w:trPr>
          <w:trHeight w:val="480"/>
        </w:trPr>
        <w:tc>
          <w:tcPr>
            <w:tcW w:w="895" w:type="dxa"/>
            <w:vMerge/>
            <w:textDirection w:val="btLr"/>
          </w:tcPr>
          <w:p w:rsidR="00B224EF" w:rsidRDefault="00B224EF" w:rsidP="00B224EF">
            <w:pPr>
              <w:pStyle w:val="TableParagraph"/>
              <w:spacing w:before="110"/>
              <w:ind w:left="239"/>
              <w:rPr>
                <w:sz w:val="28"/>
              </w:rPr>
            </w:pPr>
          </w:p>
        </w:tc>
        <w:tc>
          <w:tcPr>
            <w:tcW w:w="1087" w:type="dxa"/>
            <w:vMerge/>
            <w:textDirection w:val="btLr"/>
          </w:tcPr>
          <w:p w:rsidR="00B224EF" w:rsidRDefault="00B224EF" w:rsidP="00B224EF">
            <w:pPr>
              <w:pStyle w:val="TableParagraph"/>
              <w:spacing w:before="3"/>
              <w:rPr>
                <w:rFonts w:ascii="Trebuchet MS"/>
              </w:rPr>
            </w:pPr>
          </w:p>
        </w:tc>
        <w:tc>
          <w:tcPr>
            <w:tcW w:w="4053" w:type="dxa"/>
          </w:tcPr>
          <w:p w:rsidR="00B224EF" w:rsidRPr="004B367C" w:rsidRDefault="00B224EF" w:rsidP="00B224EF">
            <w:pPr>
              <w:jc w:val="center"/>
              <w:rPr>
                <w:u w:val="single"/>
              </w:rPr>
            </w:pPr>
            <w:r w:rsidRPr="00B224EF">
              <w:rPr>
                <w:b/>
                <w:sz w:val="28"/>
              </w:rPr>
              <w:t>Concrete</w:t>
            </w:r>
          </w:p>
        </w:tc>
        <w:tc>
          <w:tcPr>
            <w:tcW w:w="4533" w:type="dxa"/>
            <w:gridSpan w:val="3"/>
          </w:tcPr>
          <w:p w:rsidR="00B224EF" w:rsidRDefault="00B224EF" w:rsidP="00B224EF">
            <w:pPr>
              <w:jc w:val="center"/>
              <w:rPr>
                <w:b/>
                <w:sz w:val="28"/>
              </w:rPr>
            </w:pPr>
            <w:r>
              <w:rPr>
                <w:b/>
                <w:sz w:val="28"/>
              </w:rPr>
              <w:t>Pictorial</w:t>
            </w:r>
          </w:p>
        </w:tc>
        <w:tc>
          <w:tcPr>
            <w:tcW w:w="4171" w:type="dxa"/>
          </w:tcPr>
          <w:p w:rsidR="00B224EF" w:rsidRDefault="00B224EF" w:rsidP="00B224EF">
            <w:pPr>
              <w:jc w:val="center"/>
              <w:rPr>
                <w:b/>
                <w:sz w:val="28"/>
              </w:rPr>
            </w:pPr>
            <w:r>
              <w:rPr>
                <w:b/>
                <w:sz w:val="28"/>
              </w:rPr>
              <w:t>Abstract</w:t>
            </w:r>
          </w:p>
        </w:tc>
      </w:tr>
      <w:tr w:rsidR="00B224EF" w:rsidTr="00B224EF">
        <w:trPr>
          <w:trHeight w:val="516"/>
        </w:trPr>
        <w:tc>
          <w:tcPr>
            <w:tcW w:w="895" w:type="dxa"/>
            <w:vMerge/>
            <w:textDirection w:val="btLr"/>
          </w:tcPr>
          <w:p w:rsidR="00B224EF" w:rsidRDefault="00B224EF" w:rsidP="00B224EF">
            <w:pPr>
              <w:pStyle w:val="TableParagraph"/>
              <w:spacing w:before="110"/>
              <w:ind w:left="239"/>
              <w:rPr>
                <w:sz w:val="28"/>
              </w:rPr>
            </w:pPr>
          </w:p>
        </w:tc>
        <w:tc>
          <w:tcPr>
            <w:tcW w:w="1087" w:type="dxa"/>
            <w:vMerge/>
            <w:textDirection w:val="btLr"/>
          </w:tcPr>
          <w:p w:rsidR="00B224EF" w:rsidRDefault="00B224EF" w:rsidP="00B224EF">
            <w:pPr>
              <w:pStyle w:val="TableParagraph"/>
              <w:spacing w:before="3"/>
              <w:rPr>
                <w:rFonts w:ascii="Trebuchet MS"/>
              </w:rPr>
            </w:pPr>
          </w:p>
        </w:tc>
        <w:tc>
          <w:tcPr>
            <w:tcW w:w="4053" w:type="dxa"/>
            <w:tcBorders>
              <w:top w:val="single" w:sz="4" w:space="0" w:color="auto"/>
              <w:right w:val="single" w:sz="4" w:space="0" w:color="auto"/>
            </w:tcBorders>
          </w:tcPr>
          <w:p w:rsidR="00B224EF" w:rsidRDefault="00B224EF" w:rsidP="00B224EF">
            <w:pPr>
              <w:pStyle w:val="TableParagraph"/>
              <w:spacing w:line="292" w:lineRule="exact"/>
              <w:ind w:left="108"/>
              <w:rPr>
                <w:sz w:val="24"/>
              </w:rPr>
            </w:pPr>
            <w:r>
              <w:rPr>
                <w:noProof/>
                <w:sz w:val="24"/>
              </w:rPr>
              <w:drawing>
                <wp:anchor distT="0" distB="0" distL="114300" distR="114300" simplePos="0" relativeHeight="486554624" behindDoc="0" locked="0" layoutInCell="1" allowOverlap="1" wp14:anchorId="2368585D">
                  <wp:simplePos x="0" y="0"/>
                  <wp:positionH relativeFrom="column">
                    <wp:posOffset>73660</wp:posOffset>
                  </wp:positionH>
                  <wp:positionV relativeFrom="paragraph">
                    <wp:posOffset>92075</wp:posOffset>
                  </wp:positionV>
                  <wp:extent cx="2418715" cy="1151255"/>
                  <wp:effectExtent l="0" t="0" r="635" b="0"/>
                  <wp:wrapSquare wrapText="bothSides"/>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2418715" cy="1151255"/>
                          </a:xfrm>
                          <a:prstGeom prst="rect">
                            <a:avLst/>
                          </a:prstGeom>
                          <a:noFill/>
                        </pic:spPr>
                      </pic:pic>
                    </a:graphicData>
                  </a:graphic>
                  <wp14:sizeRelH relativeFrom="page">
                    <wp14:pctWidth>0</wp14:pctWidth>
                  </wp14:sizeRelH>
                  <wp14:sizeRelV relativeFrom="page">
                    <wp14:pctHeight>0</wp14:pctHeight>
                  </wp14:sizeRelV>
                </wp:anchor>
              </w:drawing>
            </w:r>
          </w:p>
          <w:p w:rsidR="00B224EF" w:rsidRDefault="00B224EF" w:rsidP="00B224EF">
            <w:pPr>
              <w:pStyle w:val="TableParagraph"/>
              <w:spacing w:line="292" w:lineRule="exact"/>
              <w:ind w:left="108"/>
              <w:rPr>
                <w:sz w:val="24"/>
              </w:rPr>
            </w:pPr>
          </w:p>
          <w:p w:rsidR="00B224EF" w:rsidRDefault="00B224EF" w:rsidP="00B224EF">
            <w:pPr>
              <w:pStyle w:val="TableParagraph"/>
              <w:spacing w:line="292" w:lineRule="exact"/>
              <w:ind w:left="108"/>
              <w:rPr>
                <w:sz w:val="24"/>
              </w:rPr>
            </w:pPr>
            <w:r>
              <w:t xml:space="preserve">Place value counters and plain counters on a place value grid are the most effective manipulatives when adding numbers with more than 4 digits. </w:t>
            </w:r>
          </w:p>
          <w:p w:rsidR="00B224EF" w:rsidRDefault="00B224EF" w:rsidP="00B224EF">
            <w:pPr>
              <w:pStyle w:val="TableParagraph"/>
              <w:spacing w:line="292" w:lineRule="exact"/>
              <w:ind w:left="108"/>
              <w:rPr>
                <w:sz w:val="24"/>
              </w:rPr>
            </w:pPr>
          </w:p>
          <w:p w:rsidR="00B224EF" w:rsidRDefault="00B224EF" w:rsidP="00B224EF">
            <w:pPr>
              <w:pStyle w:val="TableParagraph"/>
              <w:spacing w:line="292" w:lineRule="exact"/>
              <w:ind w:left="108"/>
              <w:rPr>
                <w:sz w:val="24"/>
              </w:rPr>
            </w:pPr>
          </w:p>
          <w:p w:rsidR="00B224EF" w:rsidRDefault="00B224EF" w:rsidP="00B224EF">
            <w:pPr>
              <w:pStyle w:val="TableParagraph"/>
              <w:spacing w:line="292" w:lineRule="exact"/>
              <w:ind w:left="108"/>
              <w:rPr>
                <w:sz w:val="24"/>
              </w:rPr>
            </w:pPr>
          </w:p>
          <w:p w:rsidR="00B224EF" w:rsidRDefault="00B224EF" w:rsidP="00B224EF">
            <w:pPr>
              <w:pStyle w:val="TableParagraph"/>
              <w:spacing w:line="292" w:lineRule="exact"/>
              <w:ind w:left="108"/>
              <w:rPr>
                <w:sz w:val="24"/>
              </w:rPr>
            </w:pPr>
          </w:p>
          <w:p w:rsidR="00B224EF" w:rsidRDefault="00B224EF" w:rsidP="00B224EF">
            <w:pPr>
              <w:pStyle w:val="TableParagraph"/>
              <w:spacing w:line="292" w:lineRule="exact"/>
              <w:ind w:left="108"/>
              <w:rPr>
                <w:sz w:val="24"/>
              </w:rPr>
            </w:pPr>
          </w:p>
          <w:p w:rsidR="00B224EF" w:rsidRDefault="00B224EF" w:rsidP="00B224EF">
            <w:pPr>
              <w:pStyle w:val="TableParagraph"/>
              <w:spacing w:line="292" w:lineRule="exact"/>
              <w:ind w:left="108"/>
              <w:rPr>
                <w:sz w:val="24"/>
              </w:rPr>
            </w:pPr>
          </w:p>
        </w:tc>
        <w:tc>
          <w:tcPr>
            <w:tcW w:w="4533" w:type="dxa"/>
            <w:gridSpan w:val="3"/>
            <w:tcBorders>
              <w:top w:val="single" w:sz="4" w:space="0" w:color="auto"/>
              <w:left w:val="single" w:sz="4" w:space="0" w:color="auto"/>
              <w:right w:val="single" w:sz="4" w:space="0" w:color="auto"/>
            </w:tcBorders>
          </w:tcPr>
          <w:p w:rsidR="002E2944" w:rsidRDefault="002E2944" w:rsidP="00B224EF">
            <w:pPr>
              <w:pStyle w:val="TableParagraph"/>
              <w:spacing w:line="292" w:lineRule="exact"/>
              <w:ind w:left="108"/>
              <w:rPr>
                <w:sz w:val="24"/>
              </w:rPr>
            </w:pPr>
            <w:r>
              <w:rPr>
                <w:noProof/>
              </w:rPr>
              <w:drawing>
                <wp:anchor distT="0" distB="0" distL="114300" distR="114300" simplePos="0" relativeHeight="486556672" behindDoc="0" locked="0" layoutInCell="1" allowOverlap="1" wp14:anchorId="690CC3BB">
                  <wp:simplePos x="0" y="0"/>
                  <wp:positionH relativeFrom="column">
                    <wp:posOffset>735607</wp:posOffset>
                  </wp:positionH>
                  <wp:positionV relativeFrom="paragraph">
                    <wp:posOffset>1570364</wp:posOffset>
                  </wp:positionV>
                  <wp:extent cx="1352550" cy="1133475"/>
                  <wp:effectExtent l="0" t="0" r="0" b="9525"/>
                  <wp:wrapSquare wrapText="bothSides"/>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5">
                            <a:extLst>
                              <a:ext uri="{28A0092B-C50C-407E-A947-70E740481C1C}">
                                <a14:useLocalDpi xmlns:a14="http://schemas.microsoft.com/office/drawing/2010/main" val="0"/>
                              </a:ext>
                            </a:extLst>
                          </a:blip>
                          <a:srcRect l="21012" t="29939" r="62037" b="44797"/>
                          <a:stretch/>
                        </pic:blipFill>
                        <pic:spPr bwMode="auto">
                          <a:xfrm>
                            <a:off x="0" y="0"/>
                            <a:ext cx="1352550" cy="11334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486798336" behindDoc="1" locked="0" layoutInCell="1" allowOverlap="1" wp14:anchorId="56E6CE18">
                  <wp:simplePos x="0" y="0"/>
                  <wp:positionH relativeFrom="column">
                    <wp:posOffset>157480</wp:posOffset>
                  </wp:positionH>
                  <wp:positionV relativeFrom="paragraph">
                    <wp:posOffset>158115</wp:posOffset>
                  </wp:positionV>
                  <wp:extent cx="2635885" cy="1317625"/>
                  <wp:effectExtent l="0" t="0" r="0" b="0"/>
                  <wp:wrapTight wrapText="bothSides">
                    <wp:wrapPolygon edited="0">
                      <wp:start x="0" y="0"/>
                      <wp:lineTo x="0" y="21236"/>
                      <wp:lineTo x="21387" y="21236"/>
                      <wp:lineTo x="21387"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6">
                            <a:extLst>
                              <a:ext uri="{28A0092B-C50C-407E-A947-70E740481C1C}">
                                <a14:useLocalDpi xmlns:a14="http://schemas.microsoft.com/office/drawing/2010/main" val="0"/>
                              </a:ext>
                            </a:extLst>
                          </a:blip>
                          <a:srcRect l="38955" t="32446" r="35770" b="45083"/>
                          <a:stretch/>
                        </pic:blipFill>
                        <pic:spPr bwMode="auto">
                          <a:xfrm>
                            <a:off x="0" y="0"/>
                            <a:ext cx="2635885" cy="13176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E2944" w:rsidRDefault="002E2944" w:rsidP="00B224EF">
            <w:pPr>
              <w:pStyle w:val="TableParagraph"/>
              <w:spacing w:line="292" w:lineRule="exact"/>
              <w:ind w:left="108"/>
              <w:rPr>
                <w:sz w:val="24"/>
              </w:rPr>
            </w:pPr>
          </w:p>
          <w:p w:rsidR="002E2944" w:rsidRDefault="002E2944" w:rsidP="00B224EF">
            <w:pPr>
              <w:pStyle w:val="TableParagraph"/>
              <w:spacing w:line="292" w:lineRule="exact"/>
              <w:ind w:left="108"/>
              <w:rPr>
                <w:sz w:val="24"/>
              </w:rPr>
            </w:pPr>
          </w:p>
          <w:p w:rsidR="002E2944" w:rsidRDefault="002E2944" w:rsidP="00B224EF">
            <w:pPr>
              <w:pStyle w:val="TableParagraph"/>
              <w:spacing w:line="292" w:lineRule="exact"/>
              <w:ind w:left="108"/>
              <w:rPr>
                <w:sz w:val="24"/>
              </w:rPr>
            </w:pPr>
          </w:p>
          <w:p w:rsidR="002E2944" w:rsidRDefault="002E2944" w:rsidP="00B224EF">
            <w:pPr>
              <w:pStyle w:val="TableParagraph"/>
              <w:spacing w:line="292" w:lineRule="exact"/>
              <w:ind w:left="108"/>
              <w:rPr>
                <w:sz w:val="24"/>
              </w:rPr>
            </w:pPr>
          </w:p>
          <w:p w:rsidR="002E2944" w:rsidRDefault="002E2944" w:rsidP="00B224EF">
            <w:pPr>
              <w:pStyle w:val="TableParagraph"/>
              <w:spacing w:line="292" w:lineRule="exact"/>
              <w:ind w:left="108"/>
              <w:rPr>
                <w:sz w:val="24"/>
              </w:rPr>
            </w:pPr>
          </w:p>
          <w:p w:rsidR="002E2944" w:rsidRDefault="002E2944" w:rsidP="00B224EF">
            <w:pPr>
              <w:pStyle w:val="TableParagraph"/>
              <w:spacing w:line="292" w:lineRule="exact"/>
              <w:ind w:left="108"/>
              <w:rPr>
                <w:sz w:val="24"/>
              </w:rPr>
            </w:pPr>
          </w:p>
          <w:p w:rsidR="002E2944" w:rsidRDefault="002E2944" w:rsidP="00B224EF">
            <w:pPr>
              <w:pStyle w:val="TableParagraph"/>
              <w:spacing w:line="292" w:lineRule="exact"/>
              <w:ind w:left="108"/>
              <w:rPr>
                <w:sz w:val="24"/>
              </w:rPr>
            </w:pPr>
          </w:p>
          <w:p w:rsidR="00B224EF" w:rsidRDefault="00B224EF" w:rsidP="00B224EF">
            <w:pPr>
              <w:pStyle w:val="TableParagraph"/>
              <w:spacing w:line="292" w:lineRule="exact"/>
              <w:ind w:left="108"/>
              <w:rPr>
                <w:sz w:val="24"/>
              </w:rPr>
            </w:pPr>
          </w:p>
        </w:tc>
        <w:tc>
          <w:tcPr>
            <w:tcW w:w="4171" w:type="dxa"/>
            <w:tcBorders>
              <w:top w:val="single" w:sz="4" w:space="0" w:color="auto"/>
              <w:left w:val="single" w:sz="4" w:space="0" w:color="auto"/>
            </w:tcBorders>
          </w:tcPr>
          <w:p w:rsidR="00B224EF" w:rsidRDefault="00B224EF" w:rsidP="00B224EF">
            <w:pPr>
              <w:pStyle w:val="TableParagraph"/>
              <w:spacing w:line="292" w:lineRule="exact"/>
              <w:ind w:left="108"/>
              <w:rPr>
                <w:sz w:val="24"/>
              </w:rPr>
            </w:pPr>
          </w:p>
          <w:p w:rsidR="00B224EF" w:rsidRDefault="00B224EF" w:rsidP="00B224EF">
            <w:pPr>
              <w:pStyle w:val="TableParagraph"/>
              <w:spacing w:line="292" w:lineRule="exact"/>
              <w:ind w:left="108"/>
              <w:rPr>
                <w:sz w:val="24"/>
              </w:rPr>
            </w:pPr>
          </w:p>
          <w:p w:rsidR="00B224EF" w:rsidRDefault="00B224EF" w:rsidP="00B224EF">
            <w:pPr>
              <w:pStyle w:val="TableParagraph"/>
              <w:spacing w:line="292" w:lineRule="exact"/>
              <w:ind w:left="108"/>
              <w:rPr>
                <w:sz w:val="24"/>
              </w:rPr>
            </w:pPr>
            <w:r>
              <w:rPr>
                <w:noProof/>
                <w:sz w:val="24"/>
              </w:rPr>
              <w:drawing>
                <wp:anchor distT="0" distB="0" distL="114300" distR="114300" simplePos="0" relativeHeight="486555648" behindDoc="0" locked="0" layoutInCell="1" allowOverlap="1" wp14:anchorId="5E99E2D3">
                  <wp:simplePos x="0" y="0"/>
                  <wp:positionH relativeFrom="column">
                    <wp:posOffset>63077</wp:posOffset>
                  </wp:positionH>
                  <wp:positionV relativeFrom="paragraph">
                    <wp:posOffset>-370487</wp:posOffset>
                  </wp:positionV>
                  <wp:extent cx="2344362" cy="1219200"/>
                  <wp:effectExtent l="0" t="0" r="0" b="0"/>
                  <wp:wrapSquare wrapText="bothSides"/>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2344362" cy="1219200"/>
                          </a:xfrm>
                          <a:prstGeom prst="rect">
                            <a:avLst/>
                          </a:prstGeom>
                          <a:noFill/>
                        </pic:spPr>
                      </pic:pic>
                    </a:graphicData>
                  </a:graphic>
                  <wp14:sizeRelH relativeFrom="page">
                    <wp14:pctWidth>0</wp14:pctWidth>
                  </wp14:sizeRelH>
                  <wp14:sizeRelV relativeFrom="page">
                    <wp14:pctHeight>0</wp14:pctHeight>
                  </wp14:sizeRelV>
                </wp:anchor>
              </w:drawing>
            </w:r>
            <w:r>
              <w:rPr>
                <w:sz w:val="24"/>
              </w:rPr>
              <w:t xml:space="preserve">Children should be encouraged to work in the abstract, using the column method to add large numbers efficiently. </w:t>
            </w:r>
          </w:p>
        </w:tc>
      </w:tr>
    </w:tbl>
    <w:p w:rsidR="00162A5A" w:rsidRDefault="00162A5A">
      <w:pPr>
        <w:spacing w:line="292" w:lineRule="exact"/>
        <w:rPr>
          <w:sz w:val="24"/>
        </w:rPr>
        <w:sectPr w:rsidR="00162A5A">
          <w:pgSz w:w="16850" w:h="11900" w:orient="landscape"/>
          <w:pgMar w:top="1480" w:right="800" w:bottom="280" w:left="680" w:header="106" w:footer="0" w:gutter="0"/>
          <w:cols w:space="720"/>
        </w:sectPr>
      </w:pPr>
    </w:p>
    <w:p w:rsidR="00162A5A" w:rsidRDefault="00162A5A">
      <w:pPr>
        <w:pStyle w:val="BodyText"/>
        <w:spacing w:before="7"/>
        <w:rPr>
          <w:sz w:val="29"/>
        </w:rPr>
      </w:pPr>
    </w:p>
    <w:tbl>
      <w:tblPr>
        <w:tblW w:w="0" w:type="auto"/>
        <w:tblInd w:w="3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6"/>
        <w:gridCol w:w="1418"/>
        <w:gridCol w:w="4250"/>
        <w:gridCol w:w="4252"/>
        <w:gridCol w:w="4252"/>
      </w:tblGrid>
      <w:tr w:rsidR="00162A5A">
        <w:trPr>
          <w:trHeight w:val="455"/>
        </w:trPr>
        <w:tc>
          <w:tcPr>
            <w:tcW w:w="566" w:type="dxa"/>
          </w:tcPr>
          <w:p w:rsidR="00162A5A" w:rsidRDefault="00162A5A">
            <w:pPr>
              <w:pStyle w:val="TableParagraph"/>
              <w:rPr>
                <w:rFonts w:ascii="Times New Roman"/>
                <w:sz w:val="24"/>
              </w:rPr>
            </w:pPr>
          </w:p>
        </w:tc>
        <w:tc>
          <w:tcPr>
            <w:tcW w:w="1418" w:type="dxa"/>
          </w:tcPr>
          <w:p w:rsidR="00162A5A" w:rsidRDefault="00D93D41">
            <w:pPr>
              <w:pStyle w:val="TableParagraph"/>
              <w:spacing w:line="341" w:lineRule="exact"/>
              <w:ind w:left="156"/>
              <w:rPr>
                <w:b/>
                <w:sz w:val="28"/>
              </w:rPr>
            </w:pPr>
            <w:r>
              <w:rPr>
                <w:b/>
                <w:sz w:val="28"/>
              </w:rPr>
              <w:t>Objective</w:t>
            </w:r>
          </w:p>
        </w:tc>
        <w:tc>
          <w:tcPr>
            <w:tcW w:w="4250" w:type="dxa"/>
          </w:tcPr>
          <w:p w:rsidR="00162A5A" w:rsidRDefault="00D93D41">
            <w:pPr>
              <w:pStyle w:val="TableParagraph"/>
              <w:spacing w:line="341" w:lineRule="exact"/>
              <w:ind w:left="1584" w:right="1571"/>
              <w:jc w:val="center"/>
              <w:rPr>
                <w:b/>
                <w:sz w:val="28"/>
              </w:rPr>
            </w:pPr>
            <w:r>
              <w:rPr>
                <w:b/>
                <w:sz w:val="28"/>
              </w:rPr>
              <w:t>Concrete</w:t>
            </w:r>
          </w:p>
        </w:tc>
        <w:tc>
          <w:tcPr>
            <w:tcW w:w="4252" w:type="dxa"/>
          </w:tcPr>
          <w:p w:rsidR="00162A5A" w:rsidRDefault="00D93D41">
            <w:pPr>
              <w:pStyle w:val="TableParagraph"/>
              <w:spacing w:line="341" w:lineRule="exact"/>
              <w:ind w:left="92" w:right="74"/>
              <w:jc w:val="center"/>
              <w:rPr>
                <w:b/>
                <w:sz w:val="28"/>
              </w:rPr>
            </w:pPr>
            <w:r>
              <w:rPr>
                <w:b/>
                <w:sz w:val="28"/>
              </w:rPr>
              <w:t>Pictorial</w:t>
            </w:r>
          </w:p>
        </w:tc>
        <w:tc>
          <w:tcPr>
            <w:tcW w:w="4252" w:type="dxa"/>
          </w:tcPr>
          <w:p w:rsidR="00162A5A" w:rsidRDefault="00D93D41">
            <w:pPr>
              <w:pStyle w:val="TableParagraph"/>
              <w:spacing w:line="341" w:lineRule="exact"/>
              <w:ind w:left="92" w:right="76"/>
              <w:jc w:val="center"/>
              <w:rPr>
                <w:b/>
                <w:sz w:val="28"/>
              </w:rPr>
            </w:pPr>
            <w:r>
              <w:rPr>
                <w:b/>
                <w:sz w:val="28"/>
              </w:rPr>
              <w:t>Abstract</w:t>
            </w:r>
          </w:p>
        </w:tc>
      </w:tr>
      <w:tr w:rsidR="00765D7F" w:rsidTr="00956CDB">
        <w:trPr>
          <w:trHeight w:val="665"/>
        </w:trPr>
        <w:tc>
          <w:tcPr>
            <w:tcW w:w="566" w:type="dxa"/>
            <w:vMerge w:val="restart"/>
            <w:textDirection w:val="btLr"/>
          </w:tcPr>
          <w:p w:rsidR="00765D7F" w:rsidRDefault="00765D7F">
            <w:pPr>
              <w:pStyle w:val="TableParagraph"/>
              <w:spacing w:before="110"/>
              <w:ind w:left="3999" w:right="4000"/>
              <w:jc w:val="center"/>
              <w:rPr>
                <w:sz w:val="28"/>
              </w:rPr>
            </w:pPr>
            <w:r>
              <w:rPr>
                <w:sz w:val="28"/>
              </w:rPr>
              <w:t>Year</w:t>
            </w:r>
            <w:r>
              <w:rPr>
                <w:spacing w:val="-2"/>
                <w:sz w:val="28"/>
              </w:rPr>
              <w:t xml:space="preserve"> </w:t>
            </w:r>
            <w:r>
              <w:rPr>
                <w:sz w:val="28"/>
              </w:rPr>
              <w:t>1</w:t>
            </w:r>
          </w:p>
        </w:tc>
        <w:tc>
          <w:tcPr>
            <w:tcW w:w="1418" w:type="dxa"/>
            <w:vMerge w:val="restart"/>
            <w:textDirection w:val="btLr"/>
          </w:tcPr>
          <w:p w:rsidR="00765D7F" w:rsidRDefault="00765D7F">
            <w:pPr>
              <w:pStyle w:val="TableParagraph"/>
              <w:spacing w:before="6"/>
              <w:rPr>
                <w:rFonts w:ascii="Trebuchet MS"/>
                <w:sz w:val="35"/>
              </w:rPr>
            </w:pPr>
          </w:p>
          <w:p w:rsidR="00765D7F" w:rsidRDefault="00765D7F">
            <w:pPr>
              <w:pStyle w:val="TableParagraph"/>
              <w:spacing w:line="244" w:lineRule="auto"/>
              <w:ind w:left="662" w:right="277" w:hanging="368"/>
              <w:rPr>
                <w:sz w:val="24"/>
              </w:rPr>
            </w:pPr>
            <w:r>
              <w:rPr>
                <w:sz w:val="24"/>
              </w:rPr>
              <w:t>Taking away ones</w:t>
            </w:r>
          </w:p>
        </w:tc>
        <w:tc>
          <w:tcPr>
            <w:tcW w:w="4250" w:type="dxa"/>
            <w:tcBorders>
              <w:bottom w:val="nil"/>
            </w:tcBorders>
          </w:tcPr>
          <w:p w:rsidR="00765D7F" w:rsidRDefault="00765D7F">
            <w:pPr>
              <w:pStyle w:val="TableParagraph"/>
              <w:ind w:left="108" w:right="80"/>
              <w:rPr>
                <w:sz w:val="24"/>
              </w:rPr>
            </w:pPr>
            <w:r>
              <w:rPr>
                <w:sz w:val="24"/>
              </w:rPr>
              <w:t>Use physical objects, counters, cubes etc. to show how objects can be taken away.</w:t>
            </w:r>
          </w:p>
        </w:tc>
        <w:tc>
          <w:tcPr>
            <w:tcW w:w="4252" w:type="dxa"/>
            <w:tcBorders>
              <w:bottom w:val="nil"/>
            </w:tcBorders>
          </w:tcPr>
          <w:p w:rsidR="00765D7F" w:rsidRDefault="00765D7F">
            <w:pPr>
              <w:pStyle w:val="TableParagraph"/>
              <w:ind w:left="112" w:right="379"/>
              <w:rPr>
                <w:sz w:val="24"/>
              </w:rPr>
            </w:pPr>
            <w:r>
              <w:rPr>
                <w:sz w:val="24"/>
              </w:rPr>
              <w:t xml:space="preserve">Cross out drawn objects to show what has been taken away. </w:t>
            </w:r>
          </w:p>
        </w:tc>
        <w:tc>
          <w:tcPr>
            <w:tcW w:w="4252" w:type="dxa"/>
            <w:vMerge w:val="restart"/>
          </w:tcPr>
          <w:p w:rsidR="00765D7F" w:rsidRDefault="00765D7F">
            <w:pPr>
              <w:pStyle w:val="TableParagraph"/>
              <w:spacing w:line="292" w:lineRule="exact"/>
              <w:ind w:left="111"/>
              <w:rPr>
                <w:sz w:val="24"/>
              </w:rPr>
            </w:pPr>
            <w:r>
              <w:rPr>
                <w:sz w:val="24"/>
              </w:rPr>
              <w:t>4 – 2 = 2</w:t>
            </w:r>
          </w:p>
        </w:tc>
      </w:tr>
      <w:tr w:rsidR="00765D7F" w:rsidTr="00956CDB">
        <w:trPr>
          <w:trHeight w:val="1644"/>
        </w:trPr>
        <w:tc>
          <w:tcPr>
            <w:tcW w:w="566" w:type="dxa"/>
            <w:vMerge/>
            <w:tcBorders>
              <w:top w:val="nil"/>
            </w:tcBorders>
            <w:textDirection w:val="btLr"/>
          </w:tcPr>
          <w:p w:rsidR="00765D7F" w:rsidRDefault="00765D7F">
            <w:pPr>
              <w:rPr>
                <w:sz w:val="2"/>
                <w:szCs w:val="2"/>
              </w:rPr>
            </w:pPr>
          </w:p>
        </w:tc>
        <w:tc>
          <w:tcPr>
            <w:tcW w:w="1418" w:type="dxa"/>
            <w:vMerge/>
            <w:tcBorders>
              <w:top w:val="nil"/>
            </w:tcBorders>
            <w:textDirection w:val="btLr"/>
          </w:tcPr>
          <w:p w:rsidR="00765D7F" w:rsidRDefault="00765D7F">
            <w:pPr>
              <w:rPr>
                <w:sz w:val="2"/>
                <w:szCs w:val="2"/>
              </w:rPr>
            </w:pPr>
          </w:p>
        </w:tc>
        <w:tc>
          <w:tcPr>
            <w:tcW w:w="4250" w:type="dxa"/>
            <w:tcBorders>
              <w:top w:val="nil"/>
            </w:tcBorders>
          </w:tcPr>
          <w:p w:rsidR="00E62D08" w:rsidRDefault="00E62D08">
            <w:pPr>
              <w:pStyle w:val="TableParagraph"/>
              <w:spacing w:before="8"/>
              <w:rPr>
                <w:rFonts w:ascii="Trebuchet MS"/>
                <w:sz w:val="2"/>
              </w:rPr>
            </w:pPr>
          </w:p>
          <w:p w:rsidR="00765D7F" w:rsidRDefault="00E62D08">
            <w:pPr>
              <w:pStyle w:val="TableParagraph"/>
              <w:spacing w:before="8"/>
              <w:rPr>
                <w:rFonts w:ascii="Trebuchet MS"/>
                <w:sz w:val="2"/>
              </w:rPr>
            </w:pPr>
            <w:r>
              <w:rPr>
                <w:rFonts w:ascii="Trebuchet MS"/>
                <w:noProof/>
                <w:sz w:val="20"/>
              </w:rPr>
              <mc:AlternateContent>
                <mc:Choice Requires="wpg">
                  <w:drawing>
                    <wp:anchor distT="0" distB="0" distL="114300" distR="114300" simplePos="0" relativeHeight="486802432" behindDoc="0" locked="0" layoutInCell="1" allowOverlap="1" wp14:anchorId="6C6921ED" wp14:editId="184762BB">
                      <wp:simplePos x="0" y="0"/>
                      <wp:positionH relativeFrom="column">
                        <wp:posOffset>129540</wp:posOffset>
                      </wp:positionH>
                      <wp:positionV relativeFrom="paragraph">
                        <wp:posOffset>86425</wp:posOffset>
                      </wp:positionV>
                      <wp:extent cx="880110" cy="190500"/>
                      <wp:effectExtent l="0" t="0" r="0" b="0"/>
                      <wp:wrapTight wrapText="bothSides">
                        <wp:wrapPolygon edited="0">
                          <wp:start x="0" y="0"/>
                          <wp:lineTo x="0" y="17280"/>
                          <wp:lineTo x="16831" y="19440"/>
                          <wp:lineTo x="21039" y="19440"/>
                          <wp:lineTo x="21039" y="2160"/>
                          <wp:lineTo x="15429" y="0"/>
                          <wp:lineTo x="0" y="0"/>
                        </wp:wrapPolygon>
                      </wp:wrapTight>
                      <wp:docPr id="608" name="Group 608"/>
                      <wp:cNvGraphicFramePr/>
                      <a:graphic xmlns:a="http://schemas.openxmlformats.org/drawingml/2006/main">
                        <a:graphicData uri="http://schemas.microsoft.com/office/word/2010/wordprocessingGroup">
                          <wpg:wgp>
                            <wpg:cNvGrpSpPr/>
                            <wpg:grpSpPr>
                              <a:xfrm>
                                <a:off x="0" y="0"/>
                                <a:ext cx="880110" cy="190500"/>
                                <a:chOff x="0" y="0"/>
                                <a:chExt cx="1055723" cy="236291"/>
                              </a:xfrm>
                            </wpg:grpSpPr>
                            <pic:pic xmlns:pic="http://schemas.openxmlformats.org/drawingml/2006/picture">
                              <pic:nvPicPr>
                                <pic:cNvPr id="119" name="image78.png"/>
                                <pic:cNvPicPr>
                                  <a:picLocks noChangeAspect="1"/>
                                </pic:cNvPicPr>
                              </pic:nvPicPr>
                              <pic:blipFill>
                                <a:blip r:embed="rId118" cstate="print">
                                  <a:extLst>
                                    <a:ext uri="{28A0092B-C50C-407E-A947-70E740481C1C}">
                                      <a14:useLocalDpi xmlns:a14="http://schemas.microsoft.com/office/drawing/2010/main" val="0"/>
                                    </a:ext>
                                  </a:extLst>
                                </a:blip>
                                <a:stretch>
                                  <a:fillRect/>
                                </a:stretch>
                              </pic:blipFill>
                              <pic:spPr>
                                <a:xfrm>
                                  <a:off x="0" y="0"/>
                                  <a:ext cx="220345" cy="191135"/>
                                </a:xfrm>
                                <a:prstGeom prst="rect">
                                  <a:avLst/>
                                </a:prstGeom>
                              </pic:spPr>
                            </pic:pic>
                            <pic:pic xmlns:pic="http://schemas.openxmlformats.org/drawingml/2006/picture">
                              <pic:nvPicPr>
                                <pic:cNvPr id="605" name="image78.png"/>
                                <pic:cNvPicPr>
                                  <a:picLocks noChangeAspect="1"/>
                                </pic:cNvPicPr>
                              </pic:nvPicPr>
                              <pic:blipFill>
                                <a:blip r:embed="rId118" cstate="print">
                                  <a:extLst>
                                    <a:ext uri="{28A0092B-C50C-407E-A947-70E740481C1C}">
                                      <a14:useLocalDpi xmlns:a14="http://schemas.microsoft.com/office/drawing/2010/main" val="0"/>
                                    </a:ext>
                                  </a:extLst>
                                </a:blip>
                                <a:stretch>
                                  <a:fillRect/>
                                </a:stretch>
                              </pic:blipFill>
                              <pic:spPr>
                                <a:xfrm>
                                  <a:off x="282222" y="0"/>
                                  <a:ext cx="220345" cy="191135"/>
                                </a:xfrm>
                                <a:prstGeom prst="rect">
                                  <a:avLst/>
                                </a:prstGeom>
                              </pic:spPr>
                            </pic:pic>
                            <pic:pic xmlns:pic="http://schemas.openxmlformats.org/drawingml/2006/picture">
                              <pic:nvPicPr>
                                <pic:cNvPr id="606" name="image78.png"/>
                                <pic:cNvPicPr>
                                  <a:picLocks noChangeAspect="1"/>
                                </pic:cNvPicPr>
                              </pic:nvPicPr>
                              <pic:blipFill>
                                <a:blip r:embed="rId118" cstate="print">
                                  <a:extLst>
                                    <a:ext uri="{28A0092B-C50C-407E-A947-70E740481C1C}">
                                      <a14:useLocalDpi xmlns:a14="http://schemas.microsoft.com/office/drawing/2010/main" val="0"/>
                                    </a:ext>
                                  </a:extLst>
                                </a:blip>
                                <a:stretch>
                                  <a:fillRect/>
                                </a:stretch>
                              </pic:blipFill>
                              <pic:spPr>
                                <a:xfrm>
                                  <a:off x="553156" y="11289"/>
                                  <a:ext cx="220345" cy="191135"/>
                                </a:xfrm>
                                <a:prstGeom prst="rect">
                                  <a:avLst/>
                                </a:prstGeom>
                              </pic:spPr>
                            </pic:pic>
                            <pic:pic xmlns:pic="http://schemas.openxmlformats.org/drawingml/2006/picture">
                              <pic:nvPicPr>
                                <pic:cNvPr id="607" name="image78.png"/>
                                <pic:cNvPicPr>
                                  <a:picLocks noChangeAspect="1"/>
                                </pic:cNvPicPr>
                              </pic:nvPicPr>
                              <pic:blipFill>
                                <a:blip r:embed="rId118" cstate="print">
                                  <a:extLst>
                                    <a:ext uri="{28A0092B-C50C-407E-A947-70E740481C1C}">
                                      <a14:useLocalDpi xmlns:a14="http://schemas.microsoft.com/office/drawing/2010/main" val="0"/>
                                    </a:ext>
                                  </a:extLst>
                                </a:blip>
                                <a:stretch>
                                  <a:fillRect/>
                                </a:stretch>
                              </pic:blipFill>
                              <pic:spPr>
                                <a:xfrm>
                                  <a:off x="835378" y="45156"/>
                                  <a:ext cx="220345" cy="19113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05E50D34" id="Group 608" o:spid="_x0000_s1026" style="position:absolute;margin-left:10.2pt;margin-top:6.8pt;width:69.3pt;height:15pt;z-index:486802432;mso-width-relative:margin;mso-height-relative:margin" coordsize="10557,236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">
                      <v:shape id="image78.png" o:spid="_x0000_s1027" type="#_x0000_t75" style="position:absolute;width:2203;height:19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">
                        <v:imagedata r:id="rId119" o:title=""/>
                      </v:shape>
                      <v:shape id="image78.png" o:spid="_x0000_s1028" type="#_x0000_t75" style="position:absolute;left:2822;width:2203;height:19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">
                        <v:imagedata r:id="rId119" o:title=""/>
                      </v:shape>
                      <v:shape id="image78.png" o:spid="_x0000_s1029" type="#_x0000_t75" style="position:absolute;left:5531;top:112;width:2204;height:19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">
                        <v:imagedata r:id="rId119" o:title=""/>
                      </v:shape>
                      <v:shape id="image78.png" o:spid="_x0000_s1030" type="#_x0000_t75" style="position:absolute;left:8353;top:451;width:2204;height:19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">
                        <v:imagedata r:id="rId119" o:title=""/>
                      </v:shape>
                      <w10:wrap type="tight"/>
                    </v:group>
                  </w:pict>
                </mc:Fallback>
              </mc:AlternateContent>
            </w:r>
            <w:r w:rsidR="00880B8E">
              <w:rPr>
                <w:rFonts w:ascii="Times New Roman"/>
                <w:noProof/>
                <w:sz w:val="24"/>
              </w:rPr>
              <w:drawing>
                <wp:anchor distT="0" distB="0" distL="114300" distR="114300" simplePos="0" relativeHeight="486810624" behindDoc="1" locked="0" layoutInCell="1" allowOverlap="1" wp14:anchorId="3E4DB367" wp14:editId="45E83D00">
                  <wp:simplePos x="0" y="0"/>
                  <wp:positionH relativeFrom="column">
                    <wp:posOffset>2006444</wp:posOffset>
                  </wp:positionH>
                  <wp:positionV relativeFrom="paragraph">
                    <wp:posOffset>444086</wp:posOffset>
                  </wp:positionV>
                  <wp:extent cx="454660" cy="448310"/>
                  <wp:effectExtent l="0" t="0" r="2540" b="8890"/>
                  <wp:wrapTight wrapText="bothSides">
                    <wp:wrapPolygon edited="0">
                      <wp:start x="0" y="0"/>
                      <wp:lineTo x="0" y="21110"/>
                      <wp:lineTo x="20816" y="21110"/>
                      <wp:lineTo x="20816" y="0"/>
                      <wp:lineTo x="0" y="0"/>
                    </wp:wrapPolygon>
                  </wp:wrapTight>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 name="24615CF.JPG"/>
                          <pic:cNvPicPr/>
                        </pic:nvPicPr>
                        <pic:blipFill rotWithShape="1">
                          <a:blip r:embed="rId120" cstate="print">
                            <a:extLst>
                              <a:ext uri="{28A0092B-C50C-407E-A947-70E740481C1C}">
                                <a14:useLocalDpi xmlns:a14="http://schemas.microsoft.com/office/drawing/2010/main" val="0"/>
                              </a:ext>
                            </a:extLst>
                          </a:blip>
                          <a:srcRect l="16528" t="16139" r="18307" b="19569"/>
                          <a:stretch/>
                        </pic:blipFill>
                        <pic:spPr bwMode="auto">
                          <a:xfrm>
                            <a:off x="0" y="0"/>
                            <a:ext cx="454660" cy="4483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80B8E" w:rsidRPr="003B4744">
              <w:rPr>
                <w:noProof/>
              </w:rPr>
              <w:drawing>
                <wp:anchor distT="0" distB="0" distL="114300" distR="114300" simplePos="0" relativeHeight="486806528" behindDoc="1" locked="0" layoutInCell="1" allowOverlap="1" wp14:anchorId="797906E2" wp14:editId="3309FCCB">
                  <wp:simplePos x="0" y="0"/>
                  <wp:positionH relativeFrom="column">
                    <wp:posOffset>1134110</wp:posOffset>
                  </wp:positionH>
                  <wp:positionV relativeFrom="paragraph">
                    <wp:posOffset>635</wp:posOffset>
                  </wp:positionV>
                  <wp:extent cx="396240" cy="342900"/>
                  <wp:effectExtent l="0" t="0" r="3810" b="0"/>
                  <wp:wrapTight wrapText="bothSides">
                    <wp:wrapPolygon edited="0">
                      <wp:start x="0" y="0"/>
                      <wp:lineTo x="0" y="20400"/>
                      <wp:lineTo x="20769" y="20400"/>
                      <wp:lineTo x="20769" y="0"/>
                      <wp:lineTo x="0" y="0"/>
                    </wp:wrapPolygon>
                  </wp:wrapTight>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1" cstate="print">
                            <a:extLst>
                              <a:ext uri="{28A0092B-C50C-407E-A947-70E740481C1C}">
                                <a14:useLocalDpi xmlns:a14="http://schemas.microsoft.com/office/drawing/2010/main" val="0"/>
                              </a:ext>
                            </a:extLst>
                          </a:blip>
                          <a:stretch>
                            <a:fillRect/>
                          </a:stretch>
                        </pic:blipFill>
                        <pic:spPr>
                          <a:xfrm>
                            <a:off x="0" y="0"/>
                            <a:ext cx="396240" cy="342900"/>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pPr w:leftFromText="180" w:rightFromText="180" w:vertAnchor="text" w:horzAnchor="margin" w:tblpXSpec="right" w:tblpY="-191"/>
              <w:tblOverlap w:val="never"/>
              <w:tblW w:w="1602" w:type="dxa"/>
              <w:tblLayout w:type="fixed"/>
              <w:tblLook w:val="04A0" w:firstRow="1" w:lastRow="0" w:firstColumn="1" w:lastColumn="0" w:noHBand="0" w:noVBand="1"/>
            </w:tblPr>
            <w:tblGrid>
              <w:gridCol w:w="267"/>
              <w:gridCol w:w="267"/>
              <w:gridCol w:w="267"/>
              <w:gridCol w:w="267"/>
              <w:gridCol w:w="267"/>
              <w:gridCol w:w="267"/>
            </w:tblGrid>
            <w:tr w:rsidR="00765D7F" w:rsidTr="00880B8E">
              <w:trPr>
                <w:trHeight w:val="311"/>
              </w:trPr>
              <w:tc>
                <w:tcPr>
                  <w:tcW w:w="267" w:type="dxa"/>
                </w:tcPr>
                <w:p w:rsidR="00765D7F" w:rsidRDefault="00765D7F" w:rsidP="00541DC2">
                  <w:r>
                    <w:rPr>
                      <w:noProof/>
                    </w:rPr>
                    <mc:AlternateContent>
                      <mc:Choice Requires="wpg">
                        <w:drawing>
                          <wp:anchor distT="0" distB="0" distL="114300" distR="114300" simplePos="0" relativeHeight="486803456" behindDoc="0" locked="0" layoutInCell="1" allowOverlap="1" wp14:anchorId="05A36D7D" wp14:editId="69AC07CF">
                            <wp:simplePos x="0" y="0"/>
                            <wp:positionH relativeFrom="column">
                              <wp:posOffset>-48260</wp:posOffset>
                            </wp:positionH>
                            <wp:positionV relativeFrom="paragraph">
                              <wp:posOffset>46990</wp:posOffset>
                            </wp:positionV>
                            <wp:extent cx="708025" cy="156845"/>
                            <wp:effectExtent l="0" t="0" r="15875" b="14605"/>
                            <wp:wrapNone/>
                            <wp:docPr id="610" name="Group 610"/>
                            <wp:cNvGraphicFramePr/>
                            <a:graphic xmlns:a="http://schemas.openxmlformats.org/drawingml/2006/main">
                              <a:graphicData uri="http://schemas.microsoft.com/office/word/2010/wordprocessingGroup">
                                <wpg:wgp>
                                  <wpg:cNvGrpSpPr/>
                                  <wpg:grpSpPr>
                                    <a:xfrm>
                                      <a:off x="0" y="0"/>
                                      <a:ext cx="708025" cy="156845"/>
                                      <a:chOff x="95281" y="19050"/>
                                      <a:chExt cx="819119" cy="204052"/>
                                    </a:xfrm>
                                  </wpg:grpSpPr>
                                  <wps:wsp>
                                    <wps:cNvPr id="611" name="Oval 611"/>
                                    <wps:cNvSpPr/>
                                    <wps:spPr>
                                      <a:xfrm>
                                        <a:off x="95281" y="19050"/>
                                        <a:ext cx="161925" cy="1809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12" name="Oval 612"/>
                                    <wps:cNvSpPr/>
                                    <wps:spPr>
                                      <a:xfrm>
                                        <a:off x="295275" y="42127"/>
                                        <a:ext cx="161925" cy="180975"/>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13" name="Oval 613"/>
                                    <wps:cNvSpPr/>
                                    <wps:spPr>
                                      <a:xfrm>
                                        <a:off x="514350" y="19050"/>
                                        <a:ext cx="161925" cy="180975"/>
                                      </a:xfrm>
                                      <a:prstGeom prst="ellipse">
                                        <a:avLst/>
                                      </a:prstGeom>
                                      <a:solidFill>
                                        <a:srgbClr val="FF00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14" name="Oval 614"/>
                                    <wps:cNvSpPr/>
                                    <wps:spPr>
                                      <a:xfrm>
                                        <a:off x="752475" y="19050"/>
                                        <a:ext cx="161925" cy="180975"/>
                                      </a:xfrm>
                                      <a:prstGeom prst="ellipse">
                                        <a:avLst/>
                                      </a:prstGeom>
                                      <a:solidFill>
                                        <a:srgbClr val="FF00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A8A790D" id="Group 610" o:spid="_x0000_s1026" style="position:absolute;margin-left:-3.8pt;margin-top:3.7pt;width:55.75pt;height:12.35pt;z-index:486803456;mso-width-relative:margin;mso-height-relative:margin" coordorigin="952,190" coordsize="8191,2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">
                            <v:oval id="Oval 611" o:spid="_x0000_s1027" style="position:absolute;left:952;top:190;width:1620;height:1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" fillcolor="#4472c4 [3204]" strokecolor="#1f3763 [1604]" strokeweight="1pt">
                              <v:stroke joinstyle="miter"/>
                            </v:oval>
                            <v:oval id="Oval 612" o:spid="_x0000_s1028" style="position:absolute;left:2952;top:421;width:1620;height:1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" fillcolor="#4472c4" strokecolor="#2f528f" strokeweight="1pt">
                              <v:stroke joinstyle="miter"/>
                            </v:oval>
                            <v:oval id="Oval 613" o:spid="_x0000_s1029" style="position:absolute;left:5143;top:190;width:1619;height:1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" fillcolor="red" strokecolor="#2f528f" strokeweight="1pt">
                              <v:stroke joinstyle="miter"/>
                            </v:oval>
                            <v:oval id="Oval 614" o:spid="_x0000_s1030" style="position:absolute;left:7524;top:190;width:1620;height:1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" fillcolor="red" strokecolor="#2f528f" strokeweight="1pt">
                              <v:stroke joinstyle="miter"/>
                            </v:oval>
                          </v:group>
                        </w:pict>
                      </mc:Fallback>
                    </mc:AlternateContent>
                  </w:r>
                </w:p>
              </w:tc>
              <w:tc>
                <w:tcPr>
                  <w:tcW w:w="267" w:type="dxa"/>
                </w:tcPr>
                <w:p w:rsidR="00765D7F" w:rsidRDefault="00765D7F" w:rsidP="00541DC2"/>
              </w:tc>
              <w:tc>
                <w:tcPr>
                  <w:tcW w:w="267" w:type="dxa"/>
                </w:tcPr>
                <w:p w:rsidR="00765D7F" w:rsidRDefault="00765D7F" w:rsidP="00541DC2"/>
              </w:tc>
              <w:tc>
                <w:tcPr>
                  <w:tcW w:w="267" w:type="dxa"/>
                </w:tcPr>
                <w:p w:rsidR="00765D7F" w:rsidRDefault="00765D7F" w:rsidP="00541DC2"/>
              </w:tc>
              <w:tc>
                <w:tcPr>
                  <w:tcW w:w="267" w:type="dxa"/>
                </w:tcPr>
                <w:p w:rsidR="00765D7F" w:rsidRDefault="00765D7F" w:rsidP="00541DC2"/>
              </w:tc>
              <w:tc>
                <w:tcPr>
                  <w:tcW w:w="267" w:type="dxa"/>
                </w:tcPr>
                <w:p w:rsidR="00765D7F" w:rsidRDefault="00765D7F" w:rsidP="00541DC2"/>
              </w:tc>
            </w:tr>
            <w:tr w:rsidR="00765D7F" w:rsidTr="00880B8E">
              <w:trPr>
                <w:trHeight w:val="294"/>
              </w:trPr>
              <w:tc>
                <w:tcPr>
                  <w:tcW w:w="267" w:type="dxa"/>
                </w:tcPr>
                <w:p w:rsidR="00765D7F" w:rsidRDefault="00765D7F" w:rsidP="00541DC2"/>
              </w:tc>
              <w:tc>
                <w:tcPr>
                  <w:tcW w:w="267" w:type="dxa"/>
                </w:tcPr>
                <w:p w:rsidR="00765D7F" w:rsidRDefault="00765D7F" w:rsidP="00541DC2"/>
              </w:tc>
              <w:tc>
                <w:tcPr>
                  <w:tcW w:w="267" w:type="dxa"/>
                </w:tcPr>
                <w:p w:rsidR="00765D7F" w:rsidRDefault="00765D7F" w:rsidP="00541DC2"/>
              </w:tc>
              <w:tc>
                <w:tcPr>
                  <w:tcW w:w="267" w:type="dxa"/>
                </w:tcPr>
                <w:p w:rsidR="00765D7F" w:rsidRDefault="00765D7F" w:rsidP="00541DC2"/>
              </w:tc>
              <w:tc>
                <w:tcPr>
                  <w:tcW w:w="267" w:type="dxa"/>
                </w:tcPr>
                <w:p w:rsidR="00765D7F" w:rsidRDefault="00765D7F" w:rsidP="00541DC2"/>
              </w:tc>
              <w:tc>
                <w:tcPr>
                  <w:tcW w:w="267" w:type="dxa"/>
                </w:tcPr>
                <w:p w:rsidR="00765D7F" w:rsidRDefault="00765D7F" w:rsidP="00541DC2"/>
              </w:tc>
            </w:tr>
          </w:tbl>
          <w:p w:rsidR="00E62D08" w:rsidRPr="00541DC2" w:rsidRDefault="00765D7F" w:rsidP="00E62D08">
            <w:r>
              <w:rPr>
                <w:noProof/>
              </w:rPr>
              <mc:AlternateContent>
                <mc:Choice Requires="wps">
                  <w:drawing>
                    <wp:anchor distT="0" distB="0" distL="114300" distR="114300" simplePos="0" relativeHeight="486805504" behindDoc="0" locked="0" layoutInCell="1" allowOverlap="1" wp14:anchorId="07B48145" wp14:editId="32CFEB37">
                      <wp:simplePos x="0" y="0"/>
                      <wp:positionH relativeFrom="column">
                        <wp:posOffset>330749</wp:posOffset>
                      </wp:positionH>
                      <wp:positionV relativeFrom="paragraph">
                        <wp:posOffset>69900</wp:posOffset>
                      </wp:positionV>
                      <wp:extent cx="259645" cy="293511"/>
                      <wp:effectExtent l="0" t="0" r="26670" b="30480"/>
                      <wp:wrapNone/>
                      <wp:docPr id="616" name="Straight Connector 616"/>
                      <wp:cNvGraphicFramePr/>
                      <a:graphic xmlns:a="http://schemas.openxmlformats.org/drawingml/2006/main">
                        <a:graphicData uri="http://schemas.microsoft.com/office/word/2010/wordprocessingShape">
                          <wps:wsp>
                            <wps:cNvCnPr/>
                            <wps:spPr>
                              <a:xfrm flipV="1">
                                <a:off x="0" y="0"/>
                                <a:ext cx="259645" cy="293511"/>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05CC476D" id="Straight Connector 616" o:spid="_x0000_s1026" style="position:absolute;flip:y;z-index:486805504;visibility:visible;mso-wrap-style:square;mso-wrap-distance-left:9pt;mso-wrap-distance-top:0;mso-wrap-distance-right:9pt;mso-wrap-distance-bottom:0;mso-position-horizontal:absolute;mso-position-horizontal-relative:text;mso-position-vertical:absolute;mso-position-vertical-relative:text" from="26.05pt,5.5pt" to="46.5pt,2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" strokecolor="windowText" strokeweight=".5pt">
                      <v:stroke joinstyle="miter"/>
                    </v:line>
                  </w:pict>
                </mc:Fallback>
              </mc:AlternateContent>
            </w:r>
            <w:r>
              <w:rPr>
                <w:noProof/>
              </w:rPr>
              <mc:AlternateContent>
                <mc:Choice Requires="wps">
                  <w:drawing>
                    <wp:anchor distT="0" distB="0" distL="114300" distR="114300" simplePos="0" relativeHeight="486804480" behindDoc="0" locked="0" layoutInCell="1" allowOverlap="1" wp14:anchorId="6D7F6AD4" wp14:editId="4C323CA7">
                      <wp:simplePos x="0" y="0"/>
                      <wp:positionH relativeFrom="column">
                        <wp:posOffset>73942</wp:posOffset>
                      </wp:positionH>
                      <wp:positionV relativeFrom="paragraph">
                        <wp:posOffset>89958</wp:posOffset>
                      </wp:positionV>
                      <wp:extent cx="259645" cy="293511"/>
                      <wp:effectExtent l="0" t="0" r="26670" b="30480"/>
                      <wp:wrapNone/>
                      <wp:docPr id="615" name="Straight Connector 615"/>
                      <wp:cNvGraphicFramePr/>
                      <a:graphic xmlns:a="http://schemas.openxmlformats.org/drawingml/2006/main">
                        <a:graphicData uri="http://schemas.microsoft.com/office/word/2010/wordprocessingShape">
                          <wps:wsp>
                            <wps:cNvCnPr/>
                            <wps:spPr>
                              <a:xfrm flipV="1">
                                <a:off x="0" y="0"/>
                                <a:ext cx="259645" cy="293511"/>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C268285" id="Straight Connector 615" o:spid="_x0000_s1026" style="position:absolute;flip:y;z-index:486804480;visibility:visible;mso-wrap-style:square;mso-wrap-distance-left:9pt;mso-wrap-distance-top:0;mso-wrap-distance-right:9pt;mso-wrap-distance-bottom:0;mso-position-horizontal:absolute;mso-position-horizontal-relative:text;mso-position-vertical:absolute;mso-position-vertical-relative:text" from="5.8pt,7.1pt" to="26.25pt,3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" strokecolor="black [3200]" strokeweight=".5pt">
                      <v:stroke joinstyle="miter"/>
                    </v:line>
                  </w:pict>
                </mc:Fallback>
              </mc:AlternateContent>
            </w:r>
            <w:r w:rsidR="00E62D08">
              <w:t xml:space="preserve"> first            then            now</w:t>
            </w:r>
          </w:p>
          <w:p w:rsidR="00765D7F" w:rsidRDefault="00E62D08" w:rsidP="00207DC8">
            <w:pPr>
              <w:pStyle w:val="TableParagraph"/>
              <w:tabs>
                <w:tab w:val="left" w:pos="2806"/>
              </w:tabs>
              <w:spacing w:line="424" w:lineRule="exact"/>
              <w:ind w:left="108"/>
              <w:rPr>
                <w:rFonts w:ascii="Trebuchet MS"/>
                <w:sz w:val="20"/>
              </w:rPr>
            </w:pPr>
            <w:r>
              <w:rPr>
                <w:noProof/>
              </w:rPr>
              <mc:AlternateContent>
                <mc:Choice Requires="wps">
                  <w:drawing>
                    <wp:anchor distT="0" distB="0" distL="114300" distR="114300" simplePos="0" relativeHeight="486830080" behindDoc="0" locked="0" layoutInCell="1" allowOverlap="1" wp14:anchorId="38BD38C7" wp14:editId="4E38081A">
                      <wp:simplePos x="0" y="0"/>
                      <wp:positionH relativeFrom="column">
                        <wp:posOffset>812062</wp:posOffset>
                      </wp:positionH>
                      <wp:positionV relativeFrom="paragraph">
                        <wp:posOffset>325937</wp:posOffset>
                      </wp:positionV>
                      <wp:extent cx="80332" cy="79180"/>
                      <wp:effectExtent l="0" t="0" r="15240" b="16510"/>
                      <wp:wrapNone/>
                      <wp:docPr id="248" name="Oval 248"/>
                      <wp:cNvGraphicFramePr/>
                      <a:graphic xmlns:a="http://schemas.openxmlformats.org/drawingml/2006/main">
                        <a:graphicData uri="http://schemas.microsoft.com/office/word/2010/wordprocessingShape">
                          <wps:wsp>
                            <wps:cNvSpPr/>
                            <wps:spPr>
                              <a:xfrm>
                                <a:off x="0" y="0"/>
                                <a:ext cx="80332" cy="79180"/>
                              </a:xfrm>
                              <a:prstGeom prst="ellipse">
                                <a:avLst/>
                              </a:prstGeom>
                              <a:solidFill>
                                <a:srgbClr val="FF0000"/>
                              </a:solidFill>
                              <a:ln w="952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7DDDF67A" id="Oval 248" o:spid="_x0000_s1026" style="position:absolute;margin-left:63.95pt;margin-top:25.65pt;width:6.35pt;height:6.25pt;z-index:486830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" fillcolor="red" strokecolor="windowText">
                      <v:stroke joinstyle="miter"/>
                    </v:oval>
                  </w:pict>
                </mc:Fallback>
              </mc:AlternateContent>
            </w:r>
            <w:r>
              <w:rPr>
                <w:noProof/>
              </w:rPr>
              <mc:AlternateContent>
                <mc:Choice Requires="wps">
                  <w:drawing>
                    <wp:anchor distT="0" distB="0" distL="114300" distR="114300" simplePos="0" relativeHeight="486828032" behindDoc="0" locked="0" layoutInCell="1" allowOverlap="1">
                      <wp:simplePos x="0" y="0"/>
                      <wp:positionH relativeFrom="column">
                        <wp:posOffset>695753</wp:posOffset>
                      </wp:positionH>
                      <wp:positionV relativeFrom="paragraph">
                        <wp:posOffset>326857</wp:posOffset>
                      </wp:positionV>
                      <wp:extent cx="80332" cy="79180"/>
                      <wp:effectExtent l="0" t="0" r="15240" b="16510"/>
                      <wp:wrapNone/>
                      <wp:docPr id="246" name="Oval 246"/>
                      <wp:cNvGraphicFramePr/>
                      <a:graphic xmlns:a="http://schemas.openxmlformats.org/drawingml/2006/main">
                        <a:graphicData uri="http://schemas.microsoft.com/office/word/2010/wordprocessingShape">
                          <wps:wsp>
                            <wps:cNvSpPr/>
                            <wps:spPr>
                              <a:xfrm>
                                <a:off x="0" y="0"/>
                                <a:ext cx="80332" cy="79180"/>
                              </a:xfrm>
                              <a:prstGeom prst="ellipse">
                                <a:avLst/>
                              </a:prstGeom>
                              <a:solidFill>
                                <a:srgbClr val="FF0000"/>
                              </a:solid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26F825B7" id="Oval 246" o:spid="_x0000_s1026" style="position:absolute;margin-left:54.8pt;margin-top:25.75pt;width:6.35pt;height:6.25pt;z-index:486828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" fillcolor="red" strokecolor="black [3213]">
                      <v:stroke joinstyle="miter"/>
                    </v:oval>
                  </w:pict>
                </mc:Fallback>
              </mc:AlternateContent>
            </w:r>
            <w:r>
              <w:rPr>
                <w:noProof/>
              </w:rPr>
              <mc:AlternateContent>
                <mc:Choice Requires="wpg">
                  <w:drawing>
                    <wp:anchor distT="0" distB="0" distL="114300" distR="114300" simplePos="0" relativeHeight="486827008" behindDoc="0" locked="0" layoutInCell="1" allowOverlap="1" wp14:anchorId="6DE43823" wp14:editId="674A9438">
                      <wp:simplePos x="0" y="0"/>
                      <wp:positionH relativeFrom="column">
                        <wp:posOffset>1242527</wp:posOffset>
                      </wp:positionH>
                      <wp:positionV relativeFrom="paragraph">
                        <wp:posOffset>25490</wp:posOffset>
                      </wp:positionV>
                      <wp:extent cx="536575" cy="237490"/>
                      <wp:effectExtent l="0" t="0" r="0" b="0"/>
                      <wp:wrapNone/>
                      <wp:docPr id="241" name="Group 241"/>
                      <wp:cNvGraphicFramePr/>
                      <a:graphic xmlns:a="http://schemas.openxmlformats.org/drawingml/2006/main">
                        <a:graphicData uri="http://schemas.microsoft.com/office/word/2010/wordprocessingGroup">
                          <wpg:wgp>
                            <wpg:cNvGrpSpPr/>
                            <wpg:grpSpPr>
                              <a:xfrm>
                                <a:off x="0" y="0"/>
                                <a:ext cx="536575" cy="237490"/>
                                <a:chOff x="0" y="0"/>
                                <a:chExt cx="536575" cy="237490"/>
                              </a:xfrm>
                            </wpg:grpSpPr>
                            <pic:pic xmlns:pic="http://schemas.openxmlformats.org/drawingml/2006/picture">
                              <pic:nvPicPr>
                                <pic:cNvPr id="242" name="Picture 242" descr="Math Ten Frame Posters and Board with Counters by mzat | TpT"/>
                                <pic:cNvPicPr>
                                  <a:picLocks noChangeAspect="1"/>
                                </pic:cNvPicPr>
                              </pic:nvPicPr>
                              <pic:blipFill rotWithShape="1">
                                <a:blip r:embed="rId122" cstate="print">
                                  <a:extLst>
                                    <a:ext uri="{28A0092B-C50C-407E-A947-70E740481C1C}">
                                      <a14:useLocalDpi xmlns:a14="http://schemas.microsoft.com/office/drawing/2010/main" val="0"/>
                                    </a:ext>
                                  </a:extLst>
                                </a:blip>
                                <a:srcRect l="11986" t="5345" r="15174" b="69723"/>
                                <a:stretch/>
                              </pic:blipFill>
                              <pic:spPr bwMode="auto">
                                <a:xfrm>
                                  <a:off x="0" y="0"/>
                                  <a:ext cx="536575" cy="237490"/>
                                </a:xfrm>
                                <a:prstGeom prst="rect">
                                  <a:avLst/>
                                </a:prstGeom>
                                <a:noFill/>
                                <a:ln>
                                  <a:noFill/>
                                </a:ln>
                                <a:extLst>
                                  <a:ext uri="{53640926-AAD7-44D8-BBD7-CCE9431645EC}">
                                    <a14:shadowObscured xmlns:a14="http://schemas.microsoft.com/office/drawing/2010/main"/>
                                  </a:ext>
                                </a:extLst>
                              </pic:spPr>
                            </pic:pic>
                            <wps:wsp>
                              <wps:cNvPr id="244" name="Oval 244"/>
                              <wps:cNvSpPr/>
                              <wps:spPr>
                                <a:xfrm>
                                  <a:off x="326571" y="13996"/>
                                  <a:ext cx="97972" cy="92101"/>
                                </a:xfrm>
                                <a:prstGeom prst="ellipse">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5" name="Oval 245"/>
                              <wps:cNvSpPr/>
                              <wps:spPr>
                                <a:xfrm>
                                  <a:off x="233265" y="18662"/>
                                  <a:ext cx="79310" cy="92736"/>
                                </a:xfrm>
                                <a:prstGeom prst="ellipse">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50D7264" id="Group 241" o:spid="_x0000_s1026" style="position:absolute;margin-left:97.85pt;margin-top:2pt;width:42.25pt;height:18.7pt;z-index:486827008" coordsize="5365,237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">
                      <v:shape id="Picture 242" o:spid="_x0000_s1027" type="#_x0000_t75" alt="Math Ten Frame Posters and Board with Counters by mzat | TpT" style="position:absolute;width:5365;height:23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">
                        <v:imagedata r:id="rId123" o:title="Math Ten Frame Posters and Board with Counters by mzat | TpT" croptop="3503f" cropbottom="45694f" cropleft="7855f" cropright="9944f"/>
                      </v:shape>
                      <v:oval id="Oval 244" o:spid="_x0000_s1028" style="position:absolute;left:3265;top:139;width:980;height:9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" fillcolor="window" stroked="f" strokeweight="1pt">
                        <v:stroke joinstyle="miter"/>
                      </v:oval>
                      <v:oval id="Oval 245" o:spid="_x0000_s1029" style="position:absolute;left:2332;top:186;width:793;height:9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" fillcolor="window" stroked="f" strokeweight="1pt">
                        <v:stroke joinstyle="miter"/>
                      </v:oval>
                    </v:group>
                  </w:pict>
                </mc:Fallback>
              </mc:AlternateContent>
            </w:r>
            <w:r>
              <w:rPr>
                <w:noProof/>
              </w:rPr>
              <mc:AlternateContent>
                <mc:Choice Requires="wpg">
                  <w:drawing>
                    <wp:anchor distT="0" distB="0" distL="114300" distR="114300" simplePos="0" relativeHeight="486824960" behindDoc="0" locked="0" layoutInCell="1" allowOverlap="1">
                      <wp:simplePos x="0" y="0"/>
                      <wp:positionH relativeFrom="column">
                        <wp:posOffset>616364</wp:posOffset>
                      </wp:positionH>
                      <wp:positionV relativeFrom="paragraph">
                        <wp:posOffset>30596</wp:posOffset>
                      </wp:positionV>
                      <wp:extent cx="536575" cy="237490"/>
                      <wp:effectExtent l="0" t="0" r="0" b="0"/>
                      <wp:wrapNone/>
                      <wp:docPr id="240" name="Group 240"/>
                      <wp:cNvGraphicFramePr/>
                      <a:graphic xmlns:a="http://schemas.openxmlformats.org/drawingml/2006/main">
                        <a:graphicData uri="http://schemas.microsoft.com/office/word/2010/wordprocessingGroup">
                          <wpg:wgp>
                            <wpg:cNvGrpSpPr/>
                            <wpg:grpSpPr>
                              <a:xfrm>
                                <a:off x="0" y="0"/>
                                <a:ext cx="536575" cy="237490"/>
                                <a:chOff x="0" y="0"/>
                                <a:chExt cx="536575" cy="237490"/>
                              </a:xfrm>
                            </wpg:grpSpPr>
                            <pic:pic xmlns:pic="http://schemas.openxmlformats.org/drawingml/2006/picture">
                              <pic:nvPicPr>
                                <pic:cNvPr id="231" name="Picture 231" descr="Math Ten Frame Posters and Board with Counters by mzat | TpT"/>
                                <pic:cNvPicPr>
                                  <a:picLocks noChangeAspect="1"/>
                                </pic:cNvPicPr>
                              </pic:nvPicPr>
                              <pic:blipFill rotWithShape="1">
                                <a:blip r:embed="rId122" cstate="print">
                                  <a:extLst>
                                    <a:ext uri="{28A0092B-C50C-407E-A947-70E740481C1C}">
                                      <a14:useLocalDpi xmlns:a14="http://schemas.microsoft.com/office/drawing/2010/main" val="0"/>
                                    </a:ext>
                                  </a:extLst>
                                </a:blip>
                                <a:srcRect l="11986" t="5345" r="15174" b="69723"/>
                                <a:stretch/>
                              </pic:blipFill>
                              <pic:spPr bwMode="auto">
                                <a:xfrm>
                                  <a:off x="0" y="0"/>
                                  <a:ext cx="536575" cy="237490"/>
                                </a:xfrm>
                                <a:prstGeom prst="rect">
                                  <a:avLst/>
                                </a:prstGeom>
                                <a:noFill/>
                                <a:ln>
                                  <a:noFill/>
                                </a:ln>
                                <a:extLst>
                                  <a:ext uri="{53640926-AAD7-44D8-BBD7-CCE9431645EC}">
                                    <a14:shadowObscured xmlns:a14="http://schemas.microsoft.com/office/drawing/2010/main"/>
                                  </a:ext>
                                </a:extLst>
                              </pic:spPr>
                            </pic:pic>
                            <wps:wsp>
                              <wps:cNvPr id="232" name="Oval 232"/>
                              <wps:cNvSpPr/>
                              <wps:spPr>
                                <a:xfrm>
                                  <a:off x="326571" y="13996"/>
                                  <a:ext cx="97972" cy="92101"/>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8" name="Oval 238"/>
                              <wps:cNvSpPr/>
                              <wps:spPr>
                                <a:xfrm>
                                  <a:off x="233265" y="18662"/>
                                  <a:ext cx="79310" cy="92736"/>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C5EEE8E" id="Group 240" o:spid="_x0000_s1026" style="position:absolute;margin-left:48.55pt;margin-top:2.4pt;width:42.25pt;height:18.7pt;z-index:486824960" coordsize="5365,237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">
                      <v:shape id="Picture 231" o:spid="_x0000_s1027" type="#_x0000_t75" alt="Math Ten Frame Posters and Board with Counters by mzat | TpT" style="position:absolute;width:5365;height:23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">
                        <v:imagedata r:id="rId123" o:title="Math Ten Frame Posters and Board with Counters by mzat | TpT" croptop="3503f" cropbottom="45694f" cropleft="7855f" cropright="9944f"/>
                      </v:shape>
                      <v:oval id="Oval 232" o:spid="_x0000_s1028" style="position:absolute;left:3265;top:139;width:980;height:9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" fillcolor="white [3212]" stroked="f" strokeweight="1pt">
                        <v:stroke joinstyle="miter"/>
                      </v:oval>
                      <v:oval id="Oval 238" o:spid="_x0000_s1029" style="position:absolute;left:2332;top:186;width:793;height:9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" fillcolor="white [3212]" stroked="f" strokeweight="1pt">
                        <v:stroke joinstyle="miter"/>
                      </v:oval>
                    </v:group>
                  </w:pict>
                </mc:Fallback>
              </mc:AlternateContent>
            </w:r>
            <w:r>
              <w:rPr>
                <w:noProof/>
              </w:rPr>
              <w:drawing>
                <wp:anchor distT="0" distB="0" distL="114300" distR="114300" simplePos="0" relativeHeight="486819840" behindDoc="1" locked="0" layoutInCell="1" allowOverlap="1" wp14:anchorId="6383B563" wp14:editId="4ED28482">
                  <wp:simplePos x="0" y="0"/>
                  <wp:positionH relativeFrom="margin">
                    <wp:posOffset>12700</wp:posOffset>
                  </wp:positionH>
                  <wp:positionV relativeFrom="paragraph">
                    <wp:posOffset>29210</wp:posOffset>
                  </wp:positionV>
                  <wp:extent cx="536575" cy="237490"/>
                  <wp:effectExtent l="0" t="0" r="0" b="0"/>
                  <wp:wrapTight wrapText="bothSides">
                    <wp:wrapPolygon edited="0">
                      <wp:start x="0" y="0"/>
                      <wp:lineTo x="0" y="19059"/>
                      <wp:lineTo x="20705" y="19059"/>
                      <wp:lineTo x="20705" y="0"/>
                      <wp:lineTo x="0" y="0"/>
                    </wp:wrapPolygon>
                  </wp:wrapTight>
                  <wp:docPr id="194" name="Picture 194" descr="Math Ten Frame Posters and Board with Counters by mzat | T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th Ten Frame Posters and Board with Counters by mzat | TpT"/>
                          <pic:cNvPicPr>
                            <a:picLocks noChangeAspect="1" noChangeArrowheads="1"/>
                          </pic:cNvPicPr>
                        </pic:nvPicPr>
                        <pic:blipFill rotWithShape="1">
                          <a:blip r:embed="rId122" cstate="print">
                            <a:extLst>
                              <a:ext uri="{28A0092B-C50C-407E-A947-70E740481C1C}">
                                <a14:useLocalDpi xmlns:a14="http://schemas.microsoft.com/office/drawing/2010/main" val="0"/>
                              </a:ext>
                            </a:extLst>
                          </a:blip>
                          <a:srcRect l="11986" t="5345" r="15174" b="69723"/>
                          <a:stretch/>
                        </pic:blipFill>
                        <pic:spPr bwMode="auto">
                          <a:xfrm>
                            <a:off x="0" y="0"/>
                            <a:ext cx="536575" cy="2374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rebuchet MS"/>
                <w:noProof/>
                <w:sz w:val="20"/>
              </w:rPr>
              <w:drawing>
                <wp:inline distT="0" distB="0" distL="0" distR="0" wp14:anchorId="486C6823">
                  <wp:extent cx="91440" cy="91440"/>
                  <wp:effectExtent l="0" t="0" r="3810" b="381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91440" cy="91440"/>
                          </a:xfrm>
                          <a:prstGeom prst="rect">
                            <a:avLst/>
                          </a:prstGeom>
                          <a:noFill/>
                        </pic:spPr>
                      </pic:pic>
                    </a:graphicData>
                  </a:graphic>
                </wp:inline>
              </w:drawing>
            </w:r>
          </w:p>
        </w:tc>
        <w:tc>
          <w:tcPr>
            <w:tcW w:w="4252" w:type="dxa"/>
            <w:tcBorders>
              <w:top w:val="nil"/>
            </w:tcBorders>
          </w:tcPr>
          <w:p w:rsidR="00765D7F" w:rsidRDefault="00765D7F">
            <w:pPr>
              <w:pStyle w:val="TableParagraph"/>
              <w:spacing w:before="5"/>
              <w:rPr>
                <w:rFonts w:ascii="Trebuchet MS"/>
                <w:sz w:val="2"/>
              </w:rPr>
            </w:pPr>
          </w:p>
          <w:tbl>
            <w:tblPr>
              <w:tblStyle w:val="TableGrid"/>
              <w:tblpPr w:leftFromText="180" w:rightFromText="180" w:vertAnchor="text" w:horzAnchor="page" w:tblpX="1908" w:tblpY="490"/>
              <w:tblOverlap w:val="never"/>
              <w:tblW w:w="0" w:type="auto"/>
              <w:tblLayout w:type="fixed"/>
              <w:tblLook w:val="04A0" w:firstRow="1" w:lastRow="0" w:firstColumn="1" w:lastColumn="0" w:noHBand="0" w:noVBand="1"/>
            </w:tblPr>
            <w:tblGrid>
              <w:gridCol w:w="429"/>
              <w:gridCol w:w="429"/>
              <w:gridCol w:w="429"/>
              <w:gridCol w:w="429"/>
              <w:gridCol w:w="429"/>
            </w:tblGrid>
            <w:tr w:rsidR="00765D7F" w:rsidTr="00956CDB">
              <w:trPr>
                <w:trHeight w:val="399"/>
              </w:trPr>
              <w:tc>
                <w:tcPr>
                  <w:tcW w:w="429" w:type="dxa"/>
                </w:tcPr>
                <w:p w:rsidR="00765D7F" w:rsidRDefault="00765D7F" w:rsidP="002B1C91">
                  <w:pPr>
                    <w:tabs>
                      <w:tab w:val="left" w:pos="3090"/>
                    </w:tabs>
                  </w:pPr>
                </w:p>
              </w:tc>
              <w:tc>
                <w:tcPr>
                  <w:tcW w:w="429" w:type="dxa"/>
                </w:tcPr>
                <w:p w:rsidR="00765D7F" w:rsidRDefault="00765D7F" w:rsidP="002B1C91">
                  <w:pPr>
                    <w:tabs>
                      <w:tab w:val="left" w:pos="3090"/>
                    </w:tabs>
                  </w:pPr>
                </w:p>
              </w:tc>
              <w:tc>
                <w:tcPr>
                  <w:tcW w:w="429" w:type="dxa"/>
                </w:tcPr>
                <w:p w:rsidR="00765D7F" w:rsidRDefault="00765D7F" w:rsidP="002B1C91">
                  <w:pPr>
                    <w:tabs>
                      <w:tab w:val="left" w:pos="3090"/>
                    </w:tabs>
                  </w:pPr>
                </w:p>
              </w:tc>
              <w:tc>
                <w:tcPr>
                  <w:tcW w:w="429" w:type="dxa"/>
                </w:tcPr>
                <w:p w:rsidR="00765D7F" w:rsidRDefault="00765D7F" w:rsidP="002B1C91">
                  <w:pPr>
                    <w:tabs>
                      <w:tab w:val="left" w:pos="3090"/>
                    </w:tabs>
                  </w:pPr>
                </w:p>
              </w:tc>
              <w:tc>
                <w:tcPr>
                  <w:tcW w:w="429" w:type="dxa"/>
                </w:tcPr>
                <w:p w:rsidR="00765D7F" w:rsidRDefault="00765D7F" w:rsidP="002B1C91">
                  <w:pPr>
                    <w:tabs>
                      <w:tab w:val="left" w:pos="3090"/>
                    </w:tabs>
                  </w:pPr>
                  <w:r>
                    <w:rPr>
                      <w:noProof/>
                    </w:rPr>
                    <mc:AlternateContent>
                      <mc:Choice Requires="wpg">
                        <w:drawing>
                          <wp:anchor distT="0" distB="0" distL="114300" distR="114300" simplePos="0" relativeHeight="486814720" behindDoc="0" locked="0" layoutInCell="1" allowOverlap="1" wp14:anchorId="74F80250" wp14:editId="697DAB93">
                            <wp:simplePos x="0" y="0"/>
                            <wp:positionH relativeFrom="column">
                              <wp:posOffset>-325652</wp:posOffset>
                            </wp:positionH>
                            <wp:positionV relativeFrom="paragraph">
                              <wp:posOffset>33655</wp:posOffset>
                            </wp:positionV>
                            <wp:extent cx="486033" cy="227085"/>
                            <wp:effectExtent l="19050" t="19050" r="28575" b="20955"/>
                            <wp:wrapNone/>
                            <wp:docPr id="621" name="Group 621"/>
                            <wp:cNvGraphicFramePr/>
                            <a:graphic xmlns:a="http://schemas.openxmlformats.org/drawingml/2006/main">
                              <a:graphicData uri="http://schemas.microsoft.com/office/word/2010/wordprocessingGroup">
                                <wpg:wgp>
                                  <wpg:cNvGrpSpPr/>
                                  <wpg:grpSpPr>
                                    <a:xfrm>
                                      <a:off x="0" y="0"/>
                                      <a:ext cx="486033" cy="227085"/>
                                      <a:chOff x="0" y="0"/>
                                      <a:chExt cx="733425" cy="314325"/>
                                    </a:xfrm>
                                  </wpg:grpSpPr>
                                  <wps:wsp>
                                    <wps:cNvPr id="622" name="Straight Connector 622"/>
                                    <wps:cNvCnPr/>
                                    <wps:spPr>
                                      <a:xfrm flipV="1">
                                        <a:off x="0" y="0"/>
                                        <a:ext cx="304800" cy="314325"/>
                                      </a:xfrm>
                                      <a:prstGeom prst="line">
                                        <a:avLst/>
                                      </a:prstGeom>
                                      <a:ln w="28575"/>
                                    </wps:spPr>
                                    <wps:style>
                                      <a:lnRef idx="1">
                                        <a:schemeClr val="accent2"/>
                                      </a:lnRef>
                                      <a:fillRef idx="0">
                                        <a:schemeClr val="accent2"/>
                                      </a:fillRef>
                                      <a:effectRef idx="0">
                                        <a:schemeClr val="accent2"/>
                                      </a:effectRef>
                                      <a:fontRef idx="minor">
                                        <a:schemeClr val="tx1"/>
                                      </a:fontRef>
                                    </wps:style>
                                    <wps:bodyPr/>
                                  </wps:wsp>
                                  <wps:wsp>
                                    <wps:cNvPr id="623" name="Straight Connector 623"/>
                                    <wps:cNvCnPr/>
                                    <wps:spPr>
                                      <a:xfrm flipV="1">
                                        <a:off x="428625" y="0"/>
                                        <a:ext cx="304800" cy="314325"/>
                                      </a:xfrm>
                                      <a:prstGeom prst="line">
                                        <a:avLst/>
                                      </a:prstGeom>
                                      <a:noFill/>
                                      <a:ln w="28575" cap="flat" cmpd="sng" algn="ctr">
                                        <a:solidFill>
                                          <a:srgbClr val="ED7D31"/>
                                        </a:solidFill>
                                        <a:prstDash val="solid"/>
                                        <a:miter lim="800000"/>
                                      </a:ln>
                                      <a:effectLst/>
                                    </wps:spPr>
                                    <wps:bodyPr/>
                                  </wps:wsp>
                                </wpg:wgp>
                              </a:graphicData>
                            </a:graphic>
                            <wp14:sizeRelH relativeFrom="margin">
                              <wp14:pctWidth>0</wp14:pctWidth>
                            </wp14:sizeRelH>
                            <wp14:sizeRelV relativeFrom="margin">
                              <wp14:pctHeight>0</wp14:pctHeight>
                            </wp14:sizeRelV>
                          </wp:anchor>
                        </w:drawing>
                      </mc:Choice>
                      <mc:Fallback>
                        <w:pict>
                          <v:group w14:anchorId="59BFCC9C" id="Group 621" o:spid="_x0000_s1026" style="position:absolute;margin-left:-25.65pt;margin-top:2.65pt;width:38.25pt;height:17.9pt;z-index:486814720;mso-width-relative:margin;mso-height-relative:margin" coordsize="7334,3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">
                            <v:line id="Straight Connector 622" o:spid="_x0000_s1027" style="position:absolute;flip:y;visibility:visible;mso-wrap-style:square" from="0,0" to="3048,31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" strokecolor="#ed7d31 [3205]" strokeweight="2.25pt">
                              <v:stroke joinstyle="miter"/>
                            </v:line>
                            <v:line id="Straight Connector 623" o:spid="_x0000_s1028" style="position:absolute;flip:y;visibility:visible;mso-wrap-style:square" from="4286,0" to="7334,31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" strokecolor="#ed7d31" strokeweight="2.25pt">
                              <v:stroke joinstyle="miter"/>
                            </v:line>
                          </v:group>
                        </w:pict>
                      </mc:Fallback>
                    </mc:AlternateContent>
                  </w:r>
                </w:p>
              </w:tc>
            </w:tr>
          </w:tbl>
          <w:p w:rsidR="00765D7F" w:rsidRDefault="00765D7F" w:rsidP="00207DC8">
            <w:pPr>
              <w:pStyle w:val="TableParagraph"/>
              <w:spacing w:line="267" w:lineRule="exact"/>
              <w:ind w:left="112"/>
              <w:rPr>
                <w:sz w:val="24"/>
              </w:rPr>
            </w:pPr>
            <w:r>
              <w:rPr>
                <w:rFonts w:ascii="Trebuchet MS"/>
                <w:noProof/>
                <w:sz w:val="2"/>
              </w:rPr>
              <mc:AlternateContent>
                <mc:Choice Requires="wpg">
                  <w:drawing>
                    <wp:anchor distT="0" distB="0" distL="114300" distR="114300" simplePos="0" relativeHeight="486801408" behindDoc="0" locked="0" layoutInCell="1" allowOverlap="1" wp14:anchorId="50918F26" wp14:editId="7B2D96FE">
                      <wp:simplePos x="0" y="0"/>
                      <wp:positionH relativeFrom="column">
                        <wp:posOffset>66126</wp:posOffset>
                      </wp:positionH>
                      <wp:positionV relativeFrom="paragraph">
                        <wp:posOffset>153469</wp:posOffset>
                      </wp:positionV>
                      <wp:extent cx="756355" cy="261973"/>
                      <wp:effectExtent l="0" t="0" r="24765" b="24130"/>
                      <wp:wrapNone/>
                      <wp:docPr id="609" name="Group 609"/>
                      <wp:cNvGraphicFramePr/>
                      <a:graphic xmlns:a="http://schemas.openxmlformats.org/drawingml/2006/main">
                        <a:graphicData uri="http://schemas.microsoft.com/office/word/2010/wordprocessingGroup">
                          <wpg:wgp>
                            <wpg:cNvGrpSpPr/>
                            <wpg:grpSpPr>
                              <a:xfrm>
                                <a:off x="0" y="0"/>
                                <a:ext cx="756355" cy="261973"/>
                                <a:chOff x="0" y="0"/>
                                <a:chExt cx="756355" cy="261973"/>
                              </a:xfrm>
                            </wpg:grpSpPr>
                            <wpg:grpSp>
                              <wpg:cNvPr id="600" name="Group 600"/>
                              <wpg:cNvGrpSpPr/>
                              <wpg:grpSpPr>
                                <a:xfrm>
                                  <a:off x="11289" y="45156"/>
                                  <a:ext cx="745066" cy="180621"/>
                                  <a:chOff x="0" y="0"/>
                                  <a:chExt cx="745066" cy="180621"/>
                                </a:xfrm>
                              </wpg:grpSpPr>
                              <wps:wsp>
                                <wps:cNvPr id="595" name="Oval 595"/>
                                <wps:cNvSpPr/>
                                <wps:spPr>
                                  <a:xfrm>
                                    <a:off x="0" y="0"/>
                                    <a:ext cx="135466" cy="158044"/>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96" name="Oval 596"/>
                                <wps:cNvSpPr/>
                                <wps:spPr>
                                  <a:xfrm>
                                    <a:off x="180622" y="11289"/>
                                    <a:ext cx="135466" cy="158044"/>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98" name="Oval 598"/>
                                <wps:cNvSpPr/>
                                <wps:spPr>
                                  <a:xfrm>
                                    <a:off x="395111" y="22577"/>
                                    <a:ext cx="135466" cy="158044"/>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99" name="Oval 599"/>
                                <wps:cNvSpPr/>
                                <wps:spPr>
                                  <a:xfrm>
                                    <a:off x="609600" y="22577"/>
                                    <a:ext cx="135466" cy="158044"/>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601" name="Straight Connector 601"/>
                              <wps:cNvCnPr/>
                              <wps:spPr>
                                <a:xfrm flipV="1">
                                  <a:off x="0" y="0"/>
                                  <a:ext cx="169333" cy="239395"/>
                                </a:xfrm>
                                <a:prstGeom prst="line">
                                  <a:avLst/>
                                </a:prstGeom>
                              </wps:spPr>
                              <wps:style>
                                <a:lnRef idx="1">
                                  <a:schemeClr val="dk1"/>
                                </a:lnRef>
                                <a:fillRef idx="0">
                                  <a:schemeClr val="dk1"/>
                                </a:fillRef>
                                <a:effectRef idx="0">
                                  <a:schemeClr val="dk1"/>
                                </a:effectRef>
                                <a:fontRef idx="minor">
                                  <a:schemeClr val="tx1"/>
                                </a:fontRef>
                              </wps:style>
                              <wps:bodyPr/>
                            </wps:wsp>
                            <wps:wsp>
                              <wps:cNvPr id="603" name="Straight Connector 603"/>
                              <wps:cNvCnPr/>
                              <wps:spPr>
                                <a:xfrm flipV="1">
                                  <a:off x="191911" y="22578"/>
                                  <a:ext cx="169333" cy="239395"/>
                                </a:xfrm>
                                <a:prstGeom prst="line">
                                  <a:avLst/>
                                </a:prstGeom>
                                <a:noFill/>
                                <a:ln w="6350" cap="flat" cmpd="sng" algn="ctr">
                                  <a:solidFill>
                                    <a:sysClr val="windowText" lastClr="000000"/>
                                  </a:solidFill>
                                  <a:prstDash val="solid"/>
                                  <a:miter lim="800000"/>
                                </a:ln>
                                <a:effectLst/>
                              </wps:spPr>
                              <wps:bodyPr/>
                            </wps:wsp>
                          </wpg:wgp>
                        </a:graphicData>
                      </a:graphic>
                    </wp:anchor>
                  </w:drawing>
                </mc:Choice>
                <mc:Fallback>
                  <w:pict>
                    <v:group w14:anchorId="7A29C5CB" id="Group 609" o:spid="_x0000_s1026" style="position:absolute;margin-left:5.2pt;margin-top:12.1pt;width:59.55pt;height:20.65pt;z-index:486801408" coordsize="7563,26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">
                      <v:group id="Group 600" o:spid="_x0000_s1027" style="position:absolute;left:112;top:451;width:7451;height:1806" coordsize="7450,1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">
                        <v:oval id="Oval 595" o:spid="_x0000_s1028" style="position:absolute;width:1354;height:15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" fillcolor="#4472c4 [3204]" strokecolor="#1f3763 [1604]" strokeweight="1pt">
                          <v:stroke joinstyle="miter"/>
                        </v:oval>
                        <v:oval id="Oval 596" o:spid="_x0000_s1029" style="position:absolute;left:1806;top:112;width:1354;height:15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" fillcolor="#4472c4" strokecolor="#2f528f" strokeweight="1pt">
                          <v:stroke joinstyle="miter"/>
                        </v:oval>
                        <v:oval id="Oval 598" o:spid="_x0000_s1030" style="position:absolute;left:3951;top:225;width:1354;height:15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" fillcolor="#4472c4" strokecolor="#2f528f" strokeweight="1pt">
                          <v:stroke joinstyle="miter"/>
                        </v:oval>
                        <v:oval id="Oval 599" o:spid="_x0000_s1031" style="position:absolute;left:6096;top:225;width:1354;height:15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" fillcolor="#4472c4" strokecolor="#2f528f" strokeweight="1pt">
                          <v:stroke joinstyle="miter"/>
                        </v:oval>
                      </v:group>
                      <v:line id="Straight Connector 601" o:spid="_x0000_s1032" style="position:absolute;flip:y;visibility:visible;mso-wrap-style:square" from="0,0" to="1693,23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" strokecolor="black [3200]" strokeweight=".5pt">
                        <v:stroke joinstyle="miter"/>
                      </v:line>
                      <v:line id="Straight Connector 603" o:spid="_x0000_s1033" style="position:absolute;flip:y;visibility:visible;mso-wrap-style:square" from="1919,225" to="3612,26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" strokecolor="windowText" strokeweight=".5pt">
                        <v:stroke joinstyle="miter"/>
                      </v:line>
                    </v:group>
                  </w:pict>
                </mc:Fallback>
              </mc:AlternateContent>
            </w:r>
            <w:r>
              <w:rPr>
                <w:sz w:val="24"/>
              </w:rPr>
              <w:t xml:space="preserve">4– 2 = 2                                4     </w:t>
            </w:r>
          </w:p>
          <w:p w:rsidR="00765D7F" w:rsidRDefault="00765D7F" w:rsidP="00207DC8">
            <w:pPr>
              <w:pStyle w:val="TableParagraph"/>
              <w:spacing w:line="267" w:lineRule="exact"/>
              <w:ind w:left="112"/>
              <w:rPr>
                <w:rFonts w:ascii="Arabic Typesetting" w:hAnsi="Arabic Typesetting" w:cs="Arabic Typesetting"/>
                <w:sz w:val="144"/>
                <w:szCs w:val="144"/>
              </w:rPr>
            </w:pPr>
            <w:r>
              <w:rPr>
                <w:rFonts w:ascii="Arabic Typesetting" w:hAnsi="Arabic Typesetting" w:cs="Arabic Typesetting"/>
                <w:noProof/>
                <w:sz w:val="144"/>
                <w:szCs w:val="144"/>
              </w:rPr>
              <mc:AlternateContent>
                <mc:Choice Requires="wps">
                  <w:drawing>
                    <wp:anchor distT="0" distB="0" distL="114300" distR="114300" simplePos="0" relativeHeight="486808576" behindDoc="0" locked="0" layoutInCell="1" allowOverlap="1" wp14:anchorId="1F068796" wp14:editId="588C3BF7">
                      <wp:simplePos x="0" y="0"/>
                      <wp:positionH relativeFrom="column">
                        <wp:posOffset>1239347</wp:posOffset>
                      </wp:positionH>
                      <wp:positionV relativeFrom="paragraph">
                        <wp:posOffset>57518</wp:posOffset>
                      </wp:positionV>
                      <wp:extent cx="1021235" cy="0"/>
                      <wp:effectExtent l="38100" t="76200" r="26670" b="95250"/>
                      <wp:wrapNone/>
                      <wp:docPr id="625" name="Straight Arrow Connector 625"/>
                      <wp:cNvGraphicFramePr/>
                      <a:graphic xmlns:a="http://schemas.openxmlformats.org/drawingml/2006/main">
                        <a:graphicData uri="http://schemas.microsoft.com/office/word/2010/wordprocessingShape">
                          <wps:wsp>
                            <wps:cNvCnPr/>
                            <wps:spPr>
                              <a:xfrm>
                                <a:off x="0" y="0"/>
                                <a:ext cx="1021235" cy="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D870459" id="Straight Arrow Connector 625" o:spid="_x0000_s1026" type="#_x0000_t32" style="position:absolute;margin-left:97.6pt;margin-top:4.55pt;width:80.4pt;height:0;z-index:486808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" strokecolor="#4472c4 [3204]" strokeweight=".5pt">
                      <v:stroke startarrow="block" endarrow="block" joinstyle="miter"/>
                    </v:shape>
                  </w:pict>
                </mc:Fallback>
              </mc:AlternateContent>
            </w:r>
          </w:p>
          <w:p w:rsidR="00765D7F" w:rsidRDefault="001D4254" w:rsidP="00207DC8">
            <w:pPr>
              <w:pStyle w:val="TableParagraph"/>
              <w:spacing w:line="267" w:lineRule="exact"/>
              <w:ind w:left="112"/>
              <w:rPr>
                <w:rFonts w:ascii="Arabic Typesetting" w:hAnsi="Arabic Typesetting" w:cs="Arabic Typesetting"/>
                <w:sz w:val="144"/>
                <w:szCs w:val="144"/>
              </w:rPr>
            </w:pPr>
            <w:r>
              <w:rPr>
                <w:rFonts w:asciiTheme="minorHAnsi" w:eastAsiaTheme="minorHAnsi" w:hAnsiTheme="minorHAnsi" w:cstheme="minorBidi"/>
                <w:noProof/>
                <w:lang w:val="en-GB"/>
              </w:rPr>
              <mc:AlternateContent>
                <mc:Choice Requires="wps">
                  <w:drawing>
                    <wp:anchor distT="0" distB="0" distL="114300" distR="114300" simplePos="0" relativeHeight="486815744" behindDoc="0" locked="0" layoutInCell="1" allowOverlap="1">
                      <wp:simplePos x="0" y="0"/>
                      <wp:positionH relativeFrom="column">
                        <wp:posOffset>830490</wp:posOffset>
                      </wp:positionH>
                      <wp:positionV relativeFrom="paragraph">
                        <wp:posOffset>137160</wp:posOffset>
                      </wp:positionV>
                      <wp:extent cx="146139" cy="172720"/>
                      <wp:effectExtent l="0" t="0" r="6350" b="0"/>
                      <wp:wrapNone/>
                      <wp:docPr id="111" name="Text Box 111"/>
                      <wp:cNvGraphicFramePr/>
                      <a:graphic xmlns:a="http://schemas.openxmlformats.org/drawingml/2006/main">
                        <a:graphicData uri="http://schemas.microsoft.com/office/word/2010/wordprocessingShape">
                          <wps:wsp>
                            <wps:cNvSpPr txBox="1"/>
                            <wps:spPr>
                              <a:xfrm>
                                <a:off x="0" y="0"/>
                                <a:ext cx="146139" cy="172720"/>
                              </a:xfrm>
                              <a:prstGeom prst="rect">
                                <a:avLst/>
                              </a:prstGeom>
                              <a:solidFill>
                                <a:schemeClr val="lt1"/>
                              </a:solidFill>
                              <a:ln w="6350">
                                <a:noFill/>
                              </a:ln>
                            </wps:spPr>
                            <wps:txbx>
                              <w:txbxContent>
                                <w:p w:rsidR="00956CDB" w:rsidRPr="00A97B99" w:rsidRDefault="00956CDB">
                                  <w:pPr>
                                    <w:rPr>
                                      <w:sz w:val="12"/>
                                      <w:szCs w:val="12"/>
                                    </w:rPr>
                                  </w:pPr>
                                  <w:r w:rsidRPr="00A97B99">
                                    <w:rPr>
                                      <w:sz w:val="12"/>
                                      <w:szCs w:val="12"/>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1" o:spid="_x0000_s1029" type="#_x0000_t202" style="position:absolute;left:0;text-align:left;margin-left:65.4pt;margin-top:10.8pt;width:11.5pt;height:13.6pt;z-index:48681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" fillcolor="white [3201]" stroked="f" strokeweight=".5pt">
                      <v:textbox>
                        <w:txbxContent>
                          <w:p w:rsidR="00956CDB" w:rsidRPr="00A97B99" w:rsidRDefault="00956CDB">
                            <w:pPr>
                              <w:rPr>
                                <w:sz w:val="12"/>
                                <w:szCs w:val="12"/>
                              </w:rPr>
                            </w:pPr>
                            <w:r w:rsidRPr="00A97B99">
                              <w:rPr>
                                <w:sz w:val="12"/>
                                <w:szCs w:val="12"/>
                              </w:rPr>
                              <w:t>4</w:t>
                            </w:r>
                          </w:p>
                        </w:txbxContent>
                      </v:textbox>
                    </v:shape>
                  </w:pict>
                </mc:Fallback>
              </mc:AlternateContent>
            </w:r>
            <w:r w:rsidRPr="00765D7F">
              <w:rPr>
                <w:rFonts w:asciiTheme="minorHAnsi" w:eastAsiaTheme="minorHAnsi" w:hAnsiTheme="minorHAnsi" w:cstheme="minorBidi"/>
                <w:noProof/>
                <w:lang w:val="en-GB"/>
              </w:rPr>
              <mc:AlternateContent>
                <mc:Choice Requires="wpg">
                  <w:drawing>
                    <wp:anchor distT="0" distB="0" distL="114300" distR="114300" simplePos="0" relativeHeight="486812672" behindDoc="0" locked="0" layoutInCell="1" allowOverlap="1" wp14:anchorId="094575A8" wp14:editId="48BF51D9">
                      <wp:simplePos x="0" y="0"/>
                      <wp:positionH relativeFrom="column">
                        <wp:posOffset>598170</wp:posOffset>
                      </wp:positionH>
                      <wp:positionV relativeFrom="paragraph">
                        <wp:posOffset>98425</wp:posOffset>
                      </wp:positionV>
                      <wp:extent cx="568960" cy="553720"/>
                      <wp:effectExtent l="0" t="0" r="2540" b="0"/>
                      <wp:wrapNone/>
                      <wp:docPr id="34" name="Group 34"/>
                      <wp:cNvGraphicFramePr/>
                      <a:graphic xmlns:a="http://schemas.openxmlformats.org/drawingml/2006/main">
                        <a:graphicData uri="http://schemas.microsoft.com/office/word/2010/wordprocessingGroup">
                          <wpg:wgp>
                            <wpg:cNvGrpSpPr/>
                            <wpg:grpSpPr>
                              <a:xfrm>
                                <a:off x="0" y="0"/>
                                <a:ext cx="568960" cy="553720"/>
                                <a:chOff x="0" y="0"/>
                                <a:chExt cx="1163320" cy="1212215"/>
                              </a:xfrm>
                            </wpg:grpSpPr>
                            <wpg:grpSp>
                              <wpg:cNvPr id="36" name="Group 36"/>
                              <wpg:cNvGrpSpPr/>
                              <wpg:grpSpPr>
                                <a:xfrm>
                                  <a:off x="0" y="0"/>
                                  <a:ext cx="1163320" cy="1212215"/>
                                  <a:chOff x="0" y="0"/>
                                  <a:chExt cx="1163320" cy="1212215"/>
                                </a:xfrm>
                              </wpg:grpSpPr>
                              <pic:pic xmlns:pic="http://schemas.openxmlformats.org/drawingml/2006/picture">
                                <pic:nvPicPr>
                                  <pic:cNvPr id="38" name="Picture 38"/>
                                  <pic:cNvPicPr>
                                    <a:picLocks noChangeAspect="1"/>
                                  </pic:cNvPicPr>
                                </pic:nvPicPr>
                                <pic:blipFill rotWithShape="1">
                                  <a:blip r:embed="rId125">
                                    <a:extLst>
                                      <a:ext uri="{28A0092B-C50C-407E-A947-70E740481C1C}">
                                        <a14:useLocalDpi xmlns:a14="http://schemas.microsoft.com/office/drawing/2010/main" val="0"/>
                                      </a:ext>
                                    </a:extLst>
                                  </a:blip>
                                  <a:srcRect r="6696"/>
                                  <a:stretch/>
                                </pic:blipFill>
                                <pic:spPr bwMode="auto">
                                  <a:xfrm>
                                    <a:off x="0" y="0"/>
                                    <a:ext cx="1163320" cy="1212215"/>
                                  </a:xfrm>
                                  <a:prstGeom prst="rect">
                                    <a:avLst/>
                                  </a:prstGeom>
                                  <a:noFill/>
                                  <a:ln>
                                    <a:noFill/>
                                  </a:ln>
                                  <a:extLst>
                                    <a:ext uri="{53640926-AAD7-44D8-BBD7-CCE9431645EC}">
                                      <a14:shadowObscured xmlns:a14="http://schemas.microsoft.com/office/drawing/2010/main"/>
                                    </a:ext>
                                  </a:extLst>
                                </pic:spPr>
                              </pic:pic>
                              <wps:wsp>
                                <wps:cNvPr id="40" name="Text Box 40"/>
                                <wps:cNvSpPr txBox="1"/>
                                <wps:spPr>
                                  <a:xfrm>
                                    <a:off x="475013" y="166255"/>
                                    <a:ext cx="273132" cy="261257"/>
                                  </a:xfrm>
                                  <a:prstGeom prst="rect">
                                    <a:avLst/>
                                  </a:prstGeom>
                                  <a:solidFill>
                                    <a:sysClr val="window" lastClr="FFFFFF"/>
                                  </a:solidFill>
                                  <a:ln w="6350">
                                    <a:noFill/>
                                  </a:ln>
                                </wps:spPr>
                                <wps:txbx>
                                  <w:txbxContent>
                                    <w:p w:rsidR="00956CDB" w:rsidRPr="00C039DB" w:rsidRDefault="00956CDB" w:rsidP="00765D7F">
                                      <w:pPr>
                                        <w:rPr>
                                          <w:sz w:val="32"/>
                                          <w:szCs w:val="32"/>
                                        </w:rPr>
                                      </w:pPr>
                                      <w:r w:rsidRPr="00C039DB">
                                        <w:rPr>
                                          <w:sz w:val="32"/>
                                          <w:szCs w:val="32"/>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01" name="Text Box 101"/>
                              <wps:cNvSpPr txBox="1"/>
                              <wps:spPr>
                                <a:xfrm>
                                  <a:off x="161063" y="733772"/>
                                  <a:ext cx="294740" cy="277206"/>
                                </a:xfrm>
                                <a:prstGeom prst="rect">
                                  <a:avLst/>
                                </a:prstGeom>
                                <a:solidFill>
                                  <a:sysClr val="window" lastClr="FFFFFF"/>
                                </a:solidFill>
                                <a:ln w="6350">
                                  <a:noFill/>
                                </a:ln>
                              </wps:spPr>
                              <wps:txbx>
                                <w:txbxContent>
                                  <w:p w:rsidR="00956CDB" w:rsidRPr="00C039DB" w:rsidRDefault="00956CDB" w:rsidP="00765D7F">
                                    <w:pPr>
                                      <w:rPr>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94575A8" id="Group 34" o:spid="_x0000_s1030" style="position:absolute;left:0;text-align:left;margin-left:47.1pt;margin-top:7.75pt;width:44.8pt;height:43.6pt;z-index:486812672;mso-width-relative:margin;mso-height-relative:margin" coordsize="11633,1212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">
                      <v:group id="Group 36" o:spid="_x0000_s1031" style="position:absolute;width:11633;height:12122" coordsize="11633,12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">
                        <v:shape id="Picture 38" o:spid="_x0000_s1032" type="#_x0000_t75" style="position:absolute;width:11633;height:12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">
                          <v:imagedata r:id="rId126" o:title="" cropright="4388f"/>
                        </v:shape>
                        <v:shape id="Text Box 40" o:spid="_x0000_s1033" type="#_x0000_t202" style="position:absolute;left:4750;top:1662;width:2731;height:26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" fillcolor="window" stroked="f" strokeweight=".5pt">
                          <v:textbox>
                            <w:txbxContent>
                              <w:p w:rsidR="00956CDB" w:rsidRPr="00C039DB" w:rsidRDefault="00956CDB" w:rsidP="00765D7F">
                                <w:pPr>
                                  <w:rPr>
                                    <w:sz w:val="32"/>
                                    <w:szCs w:val="32"/>
                                  </w:rPr>
                                </w:pPr>
                                <w:r w:rsidRPr="00C039DB">
                                  <w:rPr>
                                    <w:sz w:val="32"/>
                                    <w:szCs w:val="32"/>
                                  </w:rPr>
                                  <w:t>4</w:t>
                                </w:r>
                              </w:p>
                            </w:txbxContent>
                          </v:textbox>
                        </v:shape>
                      </v:group>
                      <v:shape id="Text Box 101" o:spid="_x0000_s1034" type="#_x0000_t202" style="position:absolute;left:1610;top:7337;width:2948;height:27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" fillcolor="window" stroked="f" strokeweight=".5pt">
                        <v:textbox>
                          <w:txbxContent>
                            <w:p w:rsidR="00956CDB" w:rsidRPr="00C039DB" w:rsidRDefault="00956CDB" w:rsidP="00765D7F">
                              <w:pPr>
                                <w:rPr>
                                  <w:sz w:val="32"/>
                                  <w:szCs w:val="32"/>
                                </w:rPr>
                              </w:pPr>
                            </w:p>
                          </w:txbxContent>
                        </v:textbox>
                      </v:shape>
                    </v:group>
                  </w:pict>
                </mc:Fallback>
              </mc:AlternateContent>
            </w:r>
          </w:p>
          <w:p w:rsidR="00765D7F" w:rsidRDefault="00765D7F" w:rsidP="00207DC8">
            <w:pPr>
              <w:pStyle w:val="TableParagraph"/>
              <w:spacing w:line="267" w:lineRule="exact"/>
              <w:ind w:left="112"/>
              <w:rPr>
                <w:rFonts w:ascii="Arabic Typesetting" w:hAnsi="Arabic Typesetting" w:cs="Arabic Typesetting"/>
                <w:sz w:val="144"/>
                <w:szCs w:val="144"/>
              </w:rPr>
            </w:pPr>
            <w:r>
              <w:rPr>
                <w:noProof/>
                <w:sz w:val="24"/>
              </w:rPr>
              <mc:AlternateContent>
                <mc:Choice Requires="wps">
                  <w:drawing>
                    <wp:anchor distT="0" distB="0" distL="114300" distR="114300" simplePos="0" relativeHeight="486809600" behindDoc="0" locked="0" layoutInCell="1" allowOverlap="1" wp14:anchorId="16E54E98" wp14:editId="7604EB37">
                      <wp:simplePos x="0" y="0"/>
                      <wp:positionH relativeFrom="column">
                        <wp:posOffset>1798904</wp:posOffset>
                      </wp:positionH>
                      <wp:positionV relativeFrom="paragraph">
                        <wp:posOffset>171502</wp:posOffset>
                      </wp:positionV>
                      <wp:extent cx="494270" cy="0"/>
                      <wp:effectExtent l="38100" t="76200" r="20320" b="95250"/>
                      <wp:wrapNone/>
                      <wp:docPr id="626" name="Straight Arrow Connector 626"/>
                      <wp:cNvGraphicFramePr/>
                      <a:graphic xmlns:a="http://schemas.openxmlformats.org/drawingml/2006/main">
                        <a:graphicData uri="http://schemas.microsoft.com/office/word/2010/wordprocessingShape">
                          <wps:wsp>
                            <wps:cNvCnPr/>
                            <wps:spPr>
                              <a:xfrm>
                                <a:off x="0" y="0"/>
                                <a:ext cx="494270" cy="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E260D91" id="Straight Arrow Connector 626" o:spid="_x0000_s1026" type="#_x0000_t32" style="position:absolute;margin-left:141.65pt;margin-top:13.5pt;width:38.9pt;height:0;z-index:486809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" strokecolor="#4472c4 [3204]" strokeweight=".5pt">
                      <v:stroke startarrow="block" endarrow="block" joinstyle="miter"/>
                    </v:shape>
                  </w:pict>
                </mc:Fallback>
              </mc:AlternateContent>
            </w:r>
          </w:p>
          <w:p w:rsidR="00765D7F" w:rsidRDefault="00A97B99" w:rsidP="00207DC8">
            <w:pPr>
              <w:pStyle w:val="TableParagraph"/>
              <w:spacing w:line="267" w:lineRule="exact"/>
              <w:ind w:left="112"/>
              <w:rPr>
                <w:sz w:val="24"/>
              </w:rPr>
            </w:pPr>
            <w:r>
              <w:rPr>
                <w:rFonts w:asciiTheme="minorHAnsi" w:eastAsiaTheme="minorHAnsi" w:hAnsiTheme="minorHAnsi" w:cstheme="minorBidi"/>
                <w:noProof/>
                <w:lang w:val="en-GB"/>
              </w:rPr>
              <mc:AlternateContent>
                <mc:Choice Requires="wps">
                  <w:drawing>
                    <wp:anchor distT="0" distB="0" distL="114300" distR="114300" simplePos="0" relativeHeight="486817792" behindDoc="1" locked="0" layoutInCell="1" allowOverlap="1" wp14:anchorId="3E78409E" wp14:editId="2653C6DD">
                      <wp:simplePos x="0" y="0"/>
                      <wp:positionH relativeFrom="column">
                        <wp:posOffset>669290</wp:posOffset>
                      </wp:positionH>
                      <wp:positionV relativeFrom="paragraph">
                        <wp:posOffset>82550</wp:posOffset>
                      </wp:positionV>
                      <wp:extent cx="177800" cy="170180"/>
                      <wp:effectExtent l="0" t="0" r="0" b="1270"/>
                      <wp:wrapThrough wrapText="bothSides">
                        <wp:wrapPolygon edited="0">
                          <wp:start x="0" y="0"/>
                          <wp:lineTo x="0" y="19343"/>
                          <wp:lineTo x="18514" y="19343"/>
                          <wp:lineTo x="18514" y="0"/>
                          <wp:lineTo x="0" y="0"/>
                        </wp:wrapPolygon>
                      </wp:wrapThrough>
                      <wp:docPr id="113" name="Text Box 113"/>
                      <wp:cNvGraphicFramePr/>
                      <a:graphic xmlns:a="http://schemas.openxmlformats.org/drawingml/2006/main">
                        <a:graphicData uri="http://schemas.microsoft.com/office/word/2010/wordprocessingShape">
                          <wps:wsp>
                            <wps:cNvSpPr txBox="1"/>
                            <wps:spPr>
                              <a:xfrm>
                                <a:off x="0" y="0"/>
                                <a:ext cx="177800" cy="170180"/>
                              </a:xfrm>
                              <a:prstGeom prst="rect">
                                <a:avLst/>
                              </a:prstGeom>
                              <a:solidFill>
                                <a:sysClr val="window" lastClr="FFFFFF"/>
                              </a:solidFill>
                              <a:ln w="6350">
                                <a:noFill/>
                              </a:ln>
                            </wps:spPr>
                            <wps:txbx>
                              <w:txbxContent>
                                <w:p w:rsidR="00956CDB" w:rsidRPr="00A97B99" w:rsidRDefault="00956CDB" w:rsidP="001D4254">
                                  <w:pPr>
                                    <w:rPr>
                                      <w:sz w:val="12"/>
                                      <w:szCs w:val="12"/>
                                    </w:rPr>
                                  </w:pPr>
                                  <w:r w:rsidRPr="00A97B99">
                                    <w:rPr>
                                      <w:sz w:val="12"/>
                                      <w:szCs w:val="12"/>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78409E" id="Text Box 113" o:spid="_x0000_s1035" type="#_x0000_t202" style="position:absolute;left:0;text-align:left;margin-left:52.7pt;margin-top:6.5pt;width:14pt;height:13.4pt;z-index:-164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" fillcolor="window" stroked="f" strokeweight=".5pt">
                      <v:textbox>
                        <w:txbxContent>
                          <w:p w:rsidR="00956CDB" w:rsidRPr="00A97B99" w:rsidRDefault="00956CDB" w:rsidP="001D4254">
                            <w:pPr>
                              <w:rPr>
                                <w:sz w:val="12"/>
                                <w:szCs w:val="12"/>
                              </w:rPr>
                            </w:pPr>
                            <w:r w:rsidRPr="00A97B99">
                              <w:rPr>
                                <w:sz w:val="12"/>
                                <w:szCs w:val="12"/>
                              </w:rPr>
                              <w:t>2</w:t>
                            </w:r>
                          </w:p>
                        </w:txbxContent>
                      </v:textbox>
                      <w10:wrap type="through"/>
                    </v:shape>
                  </w:pict>
                </mc:Fallback>
              </mc:AlternateContent>
            </w:r>
            <w:r w:rsidR="00765D7F">
              <w:rPr>
                <w:sz w:val="24"/>
              </w:rPr>
              <w:t xml:space="preserve">                                                         2 </w:t>
            </w:r>
          </w:p>
          <w:p w:rsidR="00765D7F" w:rsidRDefault="00765D7F" w:rsidP="00207DC8">
            <w:pPr>
              <w:pStyle w:val="TableParagraph"/>
              <w:spacing w:line="267" w:lineRule="exact"/>
              <w:ind w:left="112"/>
              <w:rPr>
                <w:rFonts w:ascii="Trebuchet MS"/>
                <w:sz w:val="20"/>
              </w:rPr>
            </w:pPr>
            <w:r>
              <w:rPr>
                <w:sz w:val="24"/>
              </w:rPr>
              <w:t xml:space="preserve">   </w:t>
            </w:r>
          </w:p>
        </w:tc>
        <w:tc>
          <w:tcPr>
            <w:tcW w:w="4252" w:type="dxa"/>
            <w:vMerge/>
          </w:tcPr>
          <w:p w:rsidR="00765D7F" w:rsidRDefault="00765D7F" w:rsidP="002B1C91">
            <w:pPr>
              <w:pStyle w:val="TableParagraph"/>
              <w:ind w:left="113" w:right="113"/>
              <w:rPr>
                <w:rFonts w:ascii="Times New Roman"/>
                <w:sz w:val="24"/>
              </w:rPr>
            </w:pPr>
          </w:p>
        </w:tc>
      </w:tr>
      <w:tr w:rsidR="00162A5A">
        <w:trPr>
          <w:trHeight w:val="2930"/>
        </w:trPr>
        <w:tc>
          <w:tcPr>
            <w:tcW w:w="566" w:type="dxa"/>
            <w:vMerge/>
            <w:tcBorders>
              <w:top w:val="nil"/>
            </w:tcBorders>
            <w:textDirection w:val="btLr"/>
          </w:tcPr>
          <w:p w:rsidR="00162A5A" w:rsidRDefault="00162A5A">
            <w:pPr>
              <w:rPr>
                <w:sz w:val="2"/>
                <w:szCs w:val="2"/>
              </w:rPr>
            </w:pPr>
          </w:p>
        </w:tc>
        <w:tc>
          <w:tcPr>
            <w:tcW w:w="1418" w:type="dxa"/>
            <w:textDirection w:val="btLr"/>
          </w:tcPr>
          <w:p w:rsidR="00162A5A" w:rsidRDefault="00162A5A">
            <w:pPr>
              <w:pStyle w:val="TableParagraph"/>
              <w:rPr>
                <w:rFonts w:ascii="Trebuchet MS"/>
                <w:sz w:val="24"/>
              </w:rPr>
            </w:pPr>
          </w:p>
          <w:p w:rsidR="00162A5A" w:rsidRDefault="00162A5A">
            <w:pPr>
              <w:pStyle w:val="TableParagraph"/>
              <w:spacing w:before="4"/>
              <w:rPr>
                <w:rFonts w:ascii="Trebuchet MS"/>
                <w:sz w:val="24"/>
              </w:rPr>
            </w:pPr>
          </w:p>
          <w:p w:rsidR="00162A5A" w:rsidRDefault="00D93D41">
            <w:pPr>
              <w:pStyle w:val="TableParagraph"/>
              <w:ind w:left="770"/>
              <w:rPr>
                <w:sz w:val="24"/>
              </w:rPr>
            </w:pPr>
            <w:r>
              <w:rPr>
                <w:sz w:val="24"/>
              </w:rPr>
              <w:t>Counting back</w:t>
            </w:r>
          </w:p>
        </w:tc>
        <w:tc>
          <w:tcPr>
            <w:tcW w:w="4250" w:type="dxa"/>
          </w:tcPr>
          <w:p w:rsidR="00162A5A" w:rsidRDefault="00D93D41">
            <w:pPr>
              <w:pStyle w:val="TableParagraph"/>
              <w:spacing w:after="34"/>
              <w:ind w:left="108" w:right="218"/>
              <w:rPr>
                <w:sz w:val="24"/>
              </w:rPr>
            </w:pPr>
            <w:r>
              <w:rPr>
                <w:sz w:val="24"/>
              </w:rPr>
              <w:t>Make the larger number in your subtraction. Move the beads along your bead string as you count backwards in ones.</w:t>
            </w:r>
          </w:p>
          <w:p w:rsidR="00162A5A" w:rsidRDefault="00D93D41">
            <w:pPr>
              <w:pStyle w:val="TableParagraph"/>
              <w:ind w:left="672"/>
              <w:rPr>
                <w:rFonts w:ascii="Trebuchet MS"/>
                <w:sz w:val="20"/>
              </w:rPr>
            </w:pPr>
            <w:r>
              <w:rPr>
                <w:rFonts w:ascii="Trebuchet MS"/>
                <w:noProof/>
                <w:sz w:val="20"/>
              </w:rPr>
              <w:drawing>
                <wp:inline distT="0" distB="0" distL="0" distR="0">
                  <wp:extent cx="1529514" cy="802766"/>
                  <wp:effectExtent l="0" t="0" r="0" b="0"/>
                  <wp:docPr id="123" name="image8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80.jpeg"/>
                          <pic:cNvPicPr/>
                        </pic:nvPicPr>
                        <pic:blipFill>
                          <a:blip r:embed="rId127" cstate="print"/>
                          <a:stretch>
                            <a:fillRect/>
                          </a:stretch>
                        </pic:blipFill>
                        <pic:spPr>
                          <a:xfrm>
                            <a:off x="0" y="0"/>
                            <a:ext cx="1529514" cy="802766"/>
                          </a:xfrm>
                          <a:prstGeom prst="rect">
                            <a:avLst/>
                          </a:prstGeom>
                        </pic:spPr>
                      </pic:pic>
                    </a:graphicData>
                  </a:graphic>
                </wp:inline>
              </w:drawing>
            </w:r>
          </w:p>
          <w:p w:rsidR="00162A5A" w:rsidRDefault="00D93D41">
            <w:pPr>
              <w:pStyle w:val="TableParagraph"/>
              <w:spacing w:before="166" w:line="273" w:lineRule="exact"/>
              <w:ind w:left="108"/>
              <w:rPr>
                <w:sz w:val="24"/>
              </w:rPr>
            </w:pPr>
            <w:r>
              <w:rPr>
                <w:sz w:val="24"/>
              </w:rPr>
              <w:t>13 – 4 = 9</w:t>
            </w:r>
          </w:p>
        </w:tc>
        <w:tc>
          <w:tcPr>
            <w:tcW w:w="4252" w:type="dxa"/>
          </w:tcPr>
          <w:p w:rsidR="00162A5A" w:rsidRDefault="00D93D41">
            <w:pPr>
              <w:pStyle w:val="TableParagraph"/>
              <w:ind w:left="112" w:right="211"/>
              <w:rPr>
                <w:sz w:val="24"/>
              </w:rPr>
            </w:pPr>
            <w:r>
              <w:rPr>
                <w:sz w:val="24"/>
              </w:rPr>
              <w:t xml:space="preserve">Count back on a number line or </w:t>
            </w:r>
            <w:r w:rsidR="00521E87">
              <w:rPr>
                <w:sz w:val="24"/>
              </w:rPr>
              <w:t>ruler.</w:t>
            </w:r>
          </w:p>
          <w:p w:rsidR="00162A5A" w:rsidRDefault="00521E87">
            <w:pPr>
              <w:pStyle w:val="TableParagraph"/>
              <w:rPr>
                <w:rFonts w:ascii="Trebuchet MS"/>
                <w:sz w:val="20"/>
              </w:rPr>
            </w:pPr>
            <w:r>
              <w:rPr>
                <w:rFonts w:ascii="Trebuchet MS"/>
                <w:noProof/>
                <w:sz w:val="20"/>
              </w:rPr>
              <w:drawing>
                <wp:inline distT="0" distB="0" distL="0" distR="0" wp14:anchorId="2665445E" wp14:editId="15FC7F5A">
                  <wp:extent cx="2267010" cy="377951"/>
                  <wp:effectExtent l="0" t="0" r="0" b="0"/>
                  <wp:docPr id="125" name="image8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81.jpeg"/>
                          <pic:cNvPicPr/>
                        </pic:nvPicPr>
                        <pic:blipFill>
                          <a:blip r:embed="rId128" cstate="print"/>
                          <a:stretch>
                            <a:fillRect/>
                          </a:stretch>
                        </pic:blipFill>
                        <pic:spPr>
                          <a:xfrm>
                            <a:off x="0" y="0"/>
                            <a:ext cx="2267010" cy="377951"/>
                          </a:xfrm>
                          <a:prstGeom prst="rect">
                            <a:avLst/>
                          </a:prstGeom>
                        </pic:spPr>
                      </pic:pic>
                    </a:graphicData>
                  </a:graphic>
                </wp:inline>
              </w:drawing>
            </w:r>
          </w:p>
          <w:p w:rsidR="00162A5A" w:rsidRDefault="00521E87" w:rsidP="00521E87">
            <w:pPr>
              <w:pStyle w:val="TableParagraph"/>
              <w:spacing w:before="202"/>
              <w:ind w:right="107"/>
              <w:rPr>
                <w:sz w:val="24"/>
              </w:rPr>
            </w:pPr>
            <w:r>
              <w:rPr>
                <w:noProof/>
              </w:rPr>
              <w:drawing>
                <wp:anchor distT="0" distB="0" distL="114300" distR="114300" simplePos="0" relativeHeight="486590464" behindDoc="1" locked="0" layoutInCell="1" allowOverlap="1" wp14:anchorId="4485D2FC">
                  <wp:simplePos x="0" y="0"/>
                  <wp:positionH relativeFrom="column">
                    <wp:posOffset>1044215</wp:posOffset>
                  </wp:positionH>
                  <wp:positionV relativeFrom="paragraph">
                    <wp:posOffset>523515</wp:posOffset>
                  </wp:positionV>
                  <wp:extent cx="1333500" cy="675910"/>
                  <wp:effectExtent l="0" t="0" r="0" b="0"/>
                  <wp:wrapTight wrapText="bothSides">
                    <wp:wrapPolygon edited="0">
                      <wp:start x="0" y="0"/>
                      <wp:lineTo x="0" y="20707"/>
                      <wp:lineTo x="21291" y="20707"/>
                      <wp:lineTo x="21291" y="0"/>
                      <wp:lineTo x="0" y="0"/>
                    </wp:wrapPolygon>
                  </wp:wrapTight>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3555001B.JPG"/>
                          <pic:cNvPicPr/>
                        </pic:nvPicPr>
                        <pic:blipFill rotWithShape="1">
                          <a:blip r:embed="rId129" cstate="print">
                            <a:extLst>
                              <a:ext uri="{28A0092B-C50C-407E-A947-70E740481C1C}">
                                <a14:useLocalDpi xmlns:a14="http://schemas.microsoft.com/office/drawing/2010/main" val="0"/>
                              </a:ext>
                            </a:extLst>
                          </a:blip>
                          <a:srcRect t="14458" b="34855"/>
                          <a:stretch/>
                        </pic:blipFill>
                        <pic:spPr bwMode="auto">
                          <a:xfrm>
                            <a:off x="0" y="0"/>
                            <a:ext cx="1333500" cy="6759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93D41">
              <w:rPr>
                <w:sz w:val="24"/>
              </w:rPr>
              <w:t>Start at the bigger number and count back the smaller number, showing the jumps on the number line</w:t>
            </w:r>
            <w:r>
              <w:rPr>
                <w:sz w:val="24"/>
              </w:rPr>
              <w:t xml:space="preserve"> or ruler. </w:t>
            </w:r>
          </w:p>
        </w:tc>
        <w:tc>
          <w:tcPr>
            <w:tcW w:w="4252" w:type="dxa"/>
          </w:tcPr>
          <w:p w:rsidR="00162A5A" w:rsidRDefault="00D93D41">
            <w:pPr>
              <w:pStyle w:val="TableParagraph"/>
              <w:ind w:left="111" w:right="201"/>
              <w:rPr>
                <w:sz w:val="24"/>
              </w:rPr>
            </w:pPr>
            <w:r>
              <w:rPr>
                <w:sz w:val="24"/>
              </w:rPr>
              <w:t>Put 13 in your head, count back 4. What number are you at?</w:t>
            </w:r>
          </w:p>
          <w:p w:rsidR="00162A5A" w:rsidRDefault="00162A5A" w:rsidP="00774735">
            <w:pPr>
              <w:pStyle w:val="TableParagraph"/>
              <w:spacing w:line="293" w:lineRule="exact"/>
              <w:rPr>
                <w:sz w:val="24"/>
              </w:rPr>
            </w:pPr>
          </w:p>
        </w:tc>
      </w:tr>
      <w:tr w:rsidR="00162A5A">
        <w:trPr>
          <w:trHeight w:val="4011"/>
        </w:trPr>
        <w:tc>
          <w:tcPr>
            <w:tcW w:w="566" w:type="dxa"/>
            <w:vMerge/>
            <w:tcBorders>
              <w:top w:val="nil"/>
            </w:tcBorders>
            <w:textDirection w:val="btLr"/>
          </w:tcPr>
          <w:p w:rsidR="00162A5A" w:rsidRDefault="00162A5A">
            <w:pPr>
              <w:rPr>
                <w:sz w:val="2"/>
                <w:szCs w:val="2"/>
              </w:rPr>
            </w:pPr>
          </w:p>
        </w:tc>
        <w:tc>
          <w:tcPr>
            <w:tcW w:w="1418" w:type="dxa"/>
            <w:textDirection w:val="btLr"/>
          </w:tcPr>
          <w:p w:rsidR="00162A5A" w:rsidRDefault="00162A5A">
            <w:pPr>
              <w:pStyle w:val="TableParagraph"/>
              <w:rPr>
                <w:rFonts w:ascii="Trebuchet MS"/>
                <w:sz w:val="24"/>
              </w:rPr>
            </w:pPr>
          </w:p>
          <w:p w:rsidR="00162A5A" w:rsidRDefault="00162A5A">
            <w:pPr>
              <w:pStyle w:val="TableParagraph"/>
              <w:spacing w:before="4"/>
              <w:rPr>
                <w:rFonts w:ascii="Trebuchet MS"/>
                <w:sz w:val="24"/>
              </w:rPr>
            </w:pPr>
          </w:p>
          <w:p w:rsidR="00162A5A" w:rsidRDefault="00D93D41">
            <w:pPr>
              <w:pStyle w:val="TableParagraph"/>
              <w:ind w:left="1080"/>
              <w:rPr>
                <w:sz w:val="24"/>
              </w:rPr>
            </w:pPr>
            <w:r>
              <w:rPr>
                <w:sz w:val="24"/>
              </w:rPr>
              <w:t>Find the difference</w:t>
            </w:r>
          </w:p>
        </w:tc>
        <w:tc>
          <w:tcPr>
            <w:tcW w:w="4250" w:type="dxa"/>
          </w:tcPr>
          <w:p w:rsidR="00162A5A" w:rsidRDefault="00D93D41">
            <w:pPr>
              <w:pStyle w:val="TableParagraph"/>
              <w:ind w:left="108" w:right="430"/>
              <w:rPr>
                <w:sz w:val="24"/>
              </w:rPr>
            </w:pPr>
            <w:r>
              <w:rPr>
                <w:sz w:val="24"/>
              </w:rPr>
              <w:t>Compare amounts and objects to find the difference.</w:t>
            </w:r>
          </w:p>
          <w:p w:rsidR="00162A5A" w:rsidRDefault="00D93D41">
            <w:pPr>
              <w:pStyle w:val="TableParagraph"/>
              <w:ind w:left="108"/>
              <w:rPr>
                <w:rFonts w:ascii="Trebuchet MS"/>
                <w:sz w:val="20"/>
              </w:rPr>
            </w:pPr>
            <w:r>
              <w:rPr>
                <w:rFonts w:ascii="Trebuchet MS"/>
                <w:noProof/>
                <w:sz w:val="20"/>
              </w:rPr>
              <w:drawing>
                <wp:inline distT="0" distB="0" distL="0" distR="0">
                  <wp:extent cx="2026508" cy="968297"/>
                  <wp:effectExtent l="0" t="0" r="0" b="3810"/>
                  <wp:docPr id="127" name="image8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82.jpeg"/>
                          <pic:cNvPicPr/>
                        </pic:nvPicPr>
                        <pic:blipFill>
                          <a:blip r:embed="rId130" cstate="print"/>
                          <a:stretch>
                            <a:fillRect/>
                          </a:stretch>
                        </pic:blipFill>
                        <pic:spPr>
                          <a:xfrm>
                            <a:off x="0" y="0"/>
                            <a:ext cx="2038088" cy="973830"/>
                          </a:xfrm>
                          <a:prstGeom prst="rect">
                            <a:avLst/>
                          </a:prstGeom>
                        </pic:spPr>
                      </pic:pic>
                    </a:graphicData>
                  </a:graphic>
                </wp:inline>
              </w:drawing>
            </w:r>
          </w:p>
          <w:p w:rsidR="00162A5A" w:rsidRDefault="00D93D41">
            <w:pPr>
              <w:pStyle w:val="TableParagraph"/>
              <w:spacing w:before="138"/>
              <w:ind w:left="108" w:right="129"/>
              <w:rPr>
                <w:sz w:val="24"/>
              </w:rPr>
            </w:pPr>
            <w:r>
              <w:rPr>
                <w:sz w:val="24"/>
              </w:rPr>
              <w:t>Use cubes to build towers or make bars to find the difference. Use basic bar models with items to find the difference.</w:t>
            </w:r>
          </w:p>
          <w:p w:rsidR="0029424F" w:rsidRDefault="0029424F">
            <w:pPr>
              <w:pStyle w:val="TableParagraph"/>
              <w:spacing w:before="138"/>
              <w:ind w:left="108" w:right="129"/>
              <w:rPr>
                <w:sz w:val="24"/>
              </w:rPr>
            </w:pPr>
            <w:r>
              <w:rPr>
                <w:noProof/>
              </w:rPr>
              <w:drawing>
                <wp:inline distT="0" distB="0" distL="0" distR="0" wp14:anchorId="19289663" wp14:editId="451E01F9">
                  <wp:extent cx="1272989" cy="381000"/>
                  <wp:effectExtent l="0" t="0" r="3810" b="0"/>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1DA812D4.JPG"/>
                          <pic:cNvPicPr/>
                        </pic:nvPicPr>
                        <pic:blipFill rotWithShape="1">
                          <a:blip r:embed="rId131" cstate="print">
                            <a:extLst>
                              <a:ext uri="{28A0092B-C50C-407E-A947-70E740481C1C}">
                                <a14:useLocalDpi xmlns:a14="http://schemas.microsoft.com/office/drawing/2010/main" val="0"/>
                              </a:ext>
                            </a:extLst>
                          </a:blip>
                          <a:srcRect l="1828" t="32406" r="3778" b="39342"/>
                          <a:stretch/>
                        </pic:blipFill>
                        <pic:spPr bwMode="auto">
                          <a:xfrm>
                            <a:off x="0" y="0"/>
                            <a:ext cx="1282165" cy="383746"/>
                          </a:xfrm>
                          <a:prstGeom prst="rect">
                            <a:avLst/>
                          </a:prstGeom>
                          <a:ln>
                            <a:noFill/>
                          </a:ln>
                          <a:extLst>
                            <a:ext uri="{53640926-AAD7-44D8-BBD7-CCE9431645EC}">
                              <a14:shadowObscured xmlns:a14="http://schemas.microsoft.com/office/drawing/2010/main"/>
                            </a:ext>
                          </a:extLst>
                        </pic:spPr>
                      </pic:pic>
                    </a:graphicData>
                  </a:graphic>
                </wp:inline>
              </w:drawing>
            </w:r>
          </w:p>
        </w:tc>
        <w:tc>
          <w:tcPr>
            <w:tcW w:w="4252" w:type="dxa"/>
          </w:tcPr>
          <w:p w:rsidR="00162A5A" w:rsidRDefault="00162A5A">
            <w:pPr>
              <w:pStyle w:val="TableParagraph"/>
              <w:spacing w:before="9"/>
              <w:rPr>
                <w:rFonts w:ascii="Trebuchet MS"/>
                <w:sz w:val="4"/>
              </w:rPr>
            </w:pPr>
          </w:p>
          <w:p w:rsidR="00162A5A" w:rsidRDefault="00D93D41">
            <w:pPr>
              <w:pStyle w:val="TableParagraph"/>
              <w:ind w:left="711"/>
              <w:rPr>
                <w:rFonts w:ascii="Trebuchet MS"/>
                <w:sz w:val="20"/>
              </w:rPr>
            </w:pPr>
            <w:r>
              <w:rPr>
                <w:rFonts w:ascii="Trebuchet MS"/>
                <w:noProof/>
                <w:sz w:val="20"/>
              </w:rPr>
              <w:drawing>
                <wp:inline distT="0" distB="0" distL="0" distR="0">
                  <wp:extent cx="1789611" cy="548640"/>
                  <wp:effectExtent l="0" t="0" r="0" b="0"/>
                  <wp:docPr id="129" name="image8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83.jpeg"/>
                          <pic:cNvPicPr/>
                        </pic:nvPicPr>
                        <pic:blipFill>
                          <a:blip r:embed="rId132" cstate="print"/>
                          <a:stretch>
                            <a:fillRect/>
                          </a:stretch>
                        </pic:blipFill>
                        <pic:spPr>
                          <a:xfrm>
                            <a:off x="0" y="0"/>
                            <a:ext cx="1789611" cy="548640"/>
                          </a:xfrm>
                          <a:prstGeom prst="rect">
                            <a:avLst/>
                          </a:prstGeom>
                        </pic:spPr>
                      </pic:pic>
                    </a:graphicData>
                  </a:graphic>
                </wp:inline>
              </w:drawing>
            </w:r>
          </w:p>
          <w:p w:rsidR="00432AC4" w:rsidRPr="00432AC4" w:rsidRDefault="00D93D41" w:rsidP="00432AC4">
            <w:pPr>
              <w:pStyle w:val="TableParagraph"/>
              <w:spacing w:before="71"/>
              <w:ind w:left="112"/>
              <w:rPr>
                <w:sz w:val="24"/>
              </w:rPr>
            </w:pPr>
            <w:r>
              <w:rPr>
                <w:sz w:val="24"/>
              </w:rPr>
              <w:t>Count on to find the difference.</w:t>
            </w:r>
          </w:p>
          <w:tbl>
            <w:tblPr>
              <w:tblStyle w:val="TableGrid"/>
              <w:tblpPr w:leftFromText="180" w:rightFromText="180" w:vertAnchor="text" w:horzAnchor="margin" w:tblpXSpec="center" w:tblpY="856"/>
              <w:tblOverlap w:val="never"/>
              <w:tblW w:w="0" w:type="auto"/>
              <w:tblLayout w:type="fixed"/>
              <w:tblLook w:val="04A0" w:firstRow="1" w:lastRow="0" w:firstColumn="1" w:lastColumn="0" w:noHBand="0" w:noVBand="1"/>
            </w:tblPr>
            <w:tblGrid>
              <w:gridCol w:w="298"/>
              <w:gridCol w:w="298"/>
              <w:gridCol w:w="298"/>
              <w:gridCol w:w="298"/>
              <w:gridCol w:w="298"/>
              <w:gridCol w:w="298"/>
              <w:gridCol w:w="298"/>
              <w:gridCol w:w="298"/>
            </w:tblGrid>
            <w:tr w:rsidR="00AA46C4" w:rsidTr="0029424F">
              <w:trPr>
                <w:trHeight w:val="297"/>
              </w:trPr>
              <w:tc>
                <w:tcPr>
                  <w:tcW w:w="298" w:type="dxa"/>
                </w:tcPr>
                <w:p w:rsidR="00AA46C4" w:rsidRDefault="00AA46C4" w:rsidP="0029424F">
                  <w:pPr>
                    <w:tabs>
                      <w:tab w:val="left" w:pos="3090"/>
                    </w:tabs>
                  </w:pPr>
                </w:p>
              </w:tc>
              <w:tc>
                <w:tcPr>
                  <w:tcW w:w="298" w:type="dxa"/>
                </w:tcPr>
                <w:p w:rsidR="00AA46C4" w:rsidRDefault="00AA46C4" w:rsidP="0029424F">
                  <w:pPr>
                    <w:tabs>
                      <w:tab w:val="left" w:pos="3090"/>
                    </w:tabs>
                  </w:pPr>
                </w:p>
              </w:tc>
              <w:tc>
                <w:tcPr>
                  <w:tcW w:w="298" w:type="dxa"/>
                </w:tcPr>
                <w:p w:rsidR="00AA46C4" w:rsidRDefault="00AA46C4" w:rsidP="0029424F">
                  <w:pPr>
                    <w:tabs>
                      <w:tab w:val="left" w:pos="3090"/>
                    </w:tabs>
                  </w:pPr>
                </w:p>
              </w:tc>
              <w:tc>
                <w:tcPr>
                  <w:tcW w:w="298" w:type="dxa"/>
                </w:tcPr>
                <w:p w:rsidR="00AA46C4" w:rsidRDefault="00AA46C4" w:rsidP="0029424F">
                  <w:pPr>
                    <w:tabs>
                      <w:tab w:val="left" w:pos="3090"/>
                    </w:tabs>
                  </w:pPr>
                </w:p>
              </w:tc>
              <w:tc>
                <w:tcPr>
                  <w:tcW w:w="298" w:type="dxa"/>
                </w:tcPr>
                <w:p w:rsidR="00AA46C4" w:rsidRDefault="00AA46C4" w:rsidP="0029424F">
                  <w:pPr>
                    <w:tabs>
                      <w:tab w:val="left" w:pos="3090"/>
                    </w:tabs>
                  </w:pPr>
                </w:p>
              </w:tc>
              <w:tc>
                <w:tcPr>
                  <w:tcW w:w="298" w:type="dxa"/>
                </w:tcPr>
                <w:p w:rsidR="00AA46C4" w:rsidRDefault="00AA46C4" w:rsidP="0029424F">
                  <w:pPr>
                    <w:tabs>
                      <w:tab w:val="left" w:pos="3090"/>
                    </w:tabs>
                  </w:pPr>
                </w:p>
              </w:tc>
              <w:tc>
                <w:tcPr>
                  <w:tcW w:w="298" w:type="dxa"/>
                </w:tcPr>
                <w:p w:rsidR="00AA46C4" w:rsidRDefault="00AA46C4" w:rsidP="0029424F">
                  <w:pPr>
                    <w:tabs>
                      <w:tab w:val="left" w:pos="3090"/>
                    </w:tabs>
                  </w:pPr>
                </w:p>
              </w:tc>
              <w:tc>
                <w:tcPr>
                  <w:tcW w:w="298" w:type="dxa"/>
                </w:tcPr>
                <w:p w:rsidR="00AA46C4" w:rsidRDefault="00AA46C4" w:rsidP="0029424F">
                  <w:pPr>
                    <w:tabs>
                      <w:tab w:val="left" w:pos="3090"/>
                    </w:tabs>
                  </w:pPr>
                </w:p>
              </w:tc>
            </w:tr>
          </w:tbl>
          <w:p w:rsidR="00162A5A" w:rsidRDefault="00D93D41">
            <w:pPr>
              <w:pStyle w:val="TableParagraph"/>
              <w:spacing w:before="60" w:line="290" w:lineRule="atLeast"/>
              <w:ind w:left="112" w:right="75"/>
              <w:rPr>
                <w:sz w:val="24"/>
              </w:rPr>
            </w:pPr>
            <w:r>
              <w:rPr>
                <w:sz w:val="24"/>
              </w:rPr>
              <w:t>Draw bars to find the difference between 2 numbers.</w:t>
            </w:r>
            <w:r w:rsidR="00871D3C">
              <w:rPr>
                <w:sz w:val="24"/>
              </w:rPr>
              <w:t xml:space="preserve"> </w:t>
            </w:r>
          </w:p>
          <w:p w:rsidR="0029424F" w:rsidRDefault="0029424F">
            <w:pPr>
              <w:pStyle w:val="TableParagraph"/>
              <w:spacing w:before="60" w:line="290" w:lineRule="atLeast"/>
              <w:ind w:left="112" w:right="75"/>
              <w:rPr>
                <w:sz w:val="24"/>
              </w:rPr>
            </w:pPr>
          </w:p>
          <w:p w:rsidR="0029424F" w:rsidRDefault="00AA46C4">
            <w:pPr>
              <w:pStyle w:val="TableParagraph"/>
              <w:spacing w:before="60" w:line="290" w:lineRule="atLeast"/>
              <w:ind w:left="112" w:right="75"/>
              <w:rPr>
                <w:sz w:val="24"/>
              </w:rPr>
            </w:pPr>
            <w:r>
              <w:rPr>
                <w:noProof/>
                <w:sz w:val="24"/>
              </w:rPr>
              <mc:AlternateContent>
                <mc:Choice Requires="wps">
                  <w:drawing>
                    <wp:anchor distT="0" distB="0" distL="114300" distR="114300" simplePos="0" relativeHeight="486589440" behindDoc="0" locked="0" layoutInCell="1" allowOverlap="1">
                      <wp:simplePos x="0" y="0"/>
                      <wp:positionH relativeFrom="column">
                        <wp:posOffset>1214635</wp:posOffset>
                      </wp:positionH>
                      <wp:positionV relativeFrom="paragraph">
                        <wp:posOffset>210339</wp:posOffset>
                      </wp:positionV>
                      <wp:extent cx="856735" cy="0"/>
                      <wp:effectExtent l="38100" t="76200" r="19685" b="95250"/>
                      <wp:wrapNone/>
                      <wp:docPr id="619" name="Straight Arrow Connector 619"/>
                      <wp:cNvGraphicFramePr/>
                      <a:graphic xmlns:a="http://schemas.openxmlformats.org/drawingml/2006/main">
                        <a:graphicData uri="http://schemas.microsoft.com/office/word/2010/wordprocessingShape">
                          <wps:wsp>
                            <wps:cNvCnPr/>
                            <wps:spPr>
                              <a:xfrm>
                                <a:off x="0" y="0"/>
                                <a:ext cx="856735" cy="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F92F401" id="Straight Arrow Connector 619" o:spid="_x0000_s1026" type="#_x0000_t32" style="position:absolute;margin-left:95.65pt;margin-top:16.55pt;width:67.45pt;height:0;z-index:4865894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" strokecolor="#4472c4 [3204]" strokeweight=".5pt">
                      <v:stroke startarrow="block" endarrow="block" joinstyle="miter"/>
                    </v:shape>
                  </w:pict>
                </mc:Fallback>
              </mc:AlternateContent>
            </w:r>
          </w:p>
          <w:tbl>
            <w:tblPr>
              <w:tblStyle w:val="TableGrid"/>
              <w:tblpPr w:leftFromText="180" w:rightFromText="180" w:vertAnchor="text" w:horzAnchor="page" w:tblpX="921" w:tblpY="-275"/>
              <w:tblOverlap w:val="never"/>
              <w:tblW w:w="0" w:type="auto"/>
              <w:tblLayout w:type="fixed"/>
              <w:tblLook w:val="04A0" w:firstRow="1" w:lastRow="0" w:firstColumn="1" w:lastColumn="0" w:noHBand="0" w:noVBand="1"/>
            </w:tblPr>
            <w:tblGrid>
              <w:gridCol w:w="301"/>
              <w:gridCol w:w="301"/>
              <w:gridCol w:w="301"/>
            </w:tblGrid>
            <w:tr w:rsidR="00AA46C4" w:rsidTr="00AA46C4">
              <w:trPr>
                <w:trHeight w:val="295"/>
              </w:trPr>
              <w:tc>
                <w:tcPr>
                  <w:tcW w:w="301" w:type="dxa"/>
                </w:tcPr>
                <w:p w:rsidR="00AA46C4" w:rsidRDefault="00AA46C4" w:rsidP="00AA46C4">
                  <w:pPr>
                    <w:tabs>
                      <w:tab w:val="left" w:pos="3090"/>
                    </w:tabs>
                  </w:pPr>
                </w:p>
              </w:tc>
              <w:tc>
                <w:tcPr>
                  <w:tcW w:w="301" w:type="dxa"/>
                </w:tcPr>
                <w:p w:rsidR="00AA46C4" w:rsidRDefault="00AA46C4" w:rsidP="00AA46C4">
                  <w:pPr>
                    <w:tabs>
                      <w:tab w:val="left" w:pos="3090"/>
                    </w:tabs>
                  </w:pPr>
                </w:p>
              </w:tc>
              <w:tc>
                <w:tcPr>
                  <w:tcW w:w="301" w:type="dxa"/>
                </w:tcPr>
                <w:p w:rsidR="00AA46C4" w:rsidRDefault="00AA46C4" w:rsidP="00AA46C4">
                  <w:pPr>
                    <w:tabs>
                      <w:tab w:val="left" w:pos="3090"/>
                    </w:tabs>
                  </w:pPr>
                </w:p>
              </w:tc>
            </w:tr>
          </w:tbl>
          <w:p w:rsidR="00AA46C4" w:rsidRDefault="0029424F">
            <w:pPr>
              <w:pStyle w:val="TableParagraph"/>
              <w:spacing w:before="60" w:line="290" w:lineRule="atLeast"/>
              <w:ind w:left="112" w:right="75"/>
              <w:rPr>
                <w:sz w:val="24"/>
              </w:rPr>
            </w:pPr>
            <w:r>
              <w:rPr>
                <w:sz w:val="24"/>
              </w:rPr>
              <w:t xml:space="preserve">            </w:t>
            </w:r>
          </w:p>
          <w:p w:rsidR="0029424F" w:rsidRDefault="0029424F">
            <w:pPr>
              <w:pStyle w:val="TableParagraph"/>
              <w:spacing w:before="60" w:line="290" w:lineRule="atLeast"/>
              <w:ind w:left="112" w:right="75"/>
              <w:rPr>
                <w:sz w:val="24"/>
              </w:rPr>
            </w:pPr>
          </w:p>
          <w:p w:rsidR="0029424F" w:rsidRDefault="0029424F">
            <w:pPr>
              <w:pStyle w:val="TableParagraph"/>
              <w:spacing w:before="60" w:line="290" w:lineRule="atLeast"/>
              <w:ind w:left="112" w:right="75"/>
              <w:rPr>
                <w:sz w:val="24"/>
              </w:rPr>
            </w:pPr>
          </w:p>
        </w:tc>
        <w:tc>
          <w:tcPr>
            <w:tcW w:w="4252" w:type="dxa"/>
          </w:tcPr>
          <w:p w:rsidR="00162A5A" w:rsidRDefault="00D93D41">
            <w:pPr>
              <w:pStyle w:val="TableParagraph"/>
              <w:ind w:left="111" w:right="1904"/>
              <w:rPr>
                <w:sz w:val="24"/>
              </w:rPr>
            </w:pPr>
            <w:r>
              <w:rPr>
                <w:sz w:val="24"/>
              </w:rPr>
              <w:t>Hannah has 8 goldfish. Helen has 3 goldfish.</w:t>
            </w:r>
          </w:p>
          <w:p w:rsidR="00162A5A" w:rsidRDefault="00D93D41">
            <w:pPr>
              <w:pStyle w:val="TableParagraph"/>
              <w:ind w:left="111" w:right="137"/>
              <w:rPr>
                <w:sz w:val="24"/>
              </w:rPr>
            </w:pPr>
            <w:r>
              <w:rPr>
                <w:sz w:val="24"/>
              </w:rPr>
              <w:t>Find the difference between the number of goldfi</w:t>
            </w:r>
            <w:r w:rsidR="00695652">
              <w:rPr>
                <w:sz w:val="24"/>
              </w:rPr>
              <w:t>sh the girls have.</w:t>
            </w:r>
            <w:r w:rsidR="00521E87">
              <w:rPr>
                <w:sz w:val="24"/>
              </w:rPr>
              <w:t xml:space="preserve">                                                                                                                                                                                                                                                                                                                                                                                                                                                                                                                                                                                                                                                                                                                            </w:t>
            </w:r>
          </w:p>
        </w:tc>
      </w:tr>
    </w:tbl>
    <w:p w:rsidR="00162A5A" w:rsidRDefault="00162A5A">
      <w:pPr>
        <w:rPr>
          <w:sz w:val="24"/>
        </w:rPr>
        <w:sectPr w:rsidR="00162A5A">
          <w:headerReference w:type="default" r:id="rId133"/>
          <w:pgSz w:w="16850" w:h="11900" w:orient="landscape"/>
          <w:pgMar w:top="1480" w:right="800" w:bottom="280" w:left="680" w:header="106" w:footer="0" w:gutter="0"/>
          <w:cols w:space="720"/>
        </w:sectPr>
      </w:pPr>
    </w:p>
    <w:tbl>
      <w:tblPr>
        <w:tblW w:w="0" w:type="auto"/>
        <w:tblInd w:w="3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14"/>
        <w:gridCol w:w="1370"/>
        <w:gridCol w:w="4250"/>
        <w:gridCol w:w="4252"/>
        <w:gridCol w:w="4252"/>
      </w:tblGrid>
      <w:tr w:rsidR="00871D3C" w:rsidTr="00871D3C">
        <w:trPr>
          <w:trHeight w:val="455"/>
        </w:trPr>
        <w:tc>
          <w:tcPr>
            <w:tcW w:w="614" w:type="dxa"/>
          </w:tcPr>
          <w:p w:rsidR="00871D3C" w:rsidRDefault="00871D3C" w:rsidP="00207DC8">
            <w:pPr>
              <w:pStyle w:val="TableParagraph"/>
              <w:rPr>
                <w:rFonts w:ascii="Times New Roman"/>
                <w:sz w:val="26"/>
              </w:rPr>
            </w:pPr>
          </w:p>
        </w:tc>
        <w:tc>
          <w:tcPr>
            <w:tcW w:w="1370" w:type="dxa"/>
          </w:tcPr>
          <w:p w:rsidR="00871D3C" w:rsidRDefault="00871D3C" w:rsidP="00207DC8">
            <w:pPr>
              <w:pStyle w:val="TableParagraph"/>
              <w:spacing w:line="341" w:lineRule="exact"/>
              <w:ind w:left="156"/>
              <w:rPr>
                <w:b/>
                <w:sz w:val="28"/>
              </w:rPr>
            </w:pPr>
            <w:r>
              <w:rPr>
                <w:b/>
                <w:sz w:val="28"/>
              </w:rPr>
              <w:t>Objective</w:t>
            </w:r>
          </w:p>
        </w:tc>
        <w:tc>
          <w:tcPr>
            <w:tcW w:w="4250" w:type="dxa"/>
          </w:tcPr>
          <w:p w:rsidR="00871D3C" w:rsidRDefault="00871D3C" w:rsidP="00207DC8">
            <w:pPr>
              <w:pStyle w:val="TableParagraph"/>
              <w:spacing w:line="341" w:lineRule="exact"/>
              <w:ind w:left="1584" w:right="1571"/>
              <w:jc w:val="center"/>
              <w:rPr>
                <w:b/>
                <w:sz w:val="28"/>
              </w:rPr>
            </w:pPr>
            <w:r>
              <w:rPr>
                <w:b/>
                <w:sz w:val="28"/>
              </w:rPr>
              <w:t>Concrete</w:t>
            </w:r>
          </w:p>
        </w:tc>
        <w:tc>
          <w:tcPr>
            <w:tcW w:w="4252" w:type="dxa"/>
          </w:tcPr>
          <w:p w:rsidR="00871D3C" w:rsidRDefault="00871D3C" w:rsidP="00207DC8">
            <w:pPr>
              <w:pStyle w:val="TableParagraph"/>
              <w:spacing w:line="341" w:lineRule="exact"/>
              <w:ind w:left="92" w:right="74"/>
              <w:jc w:val="center"/>
              <w:rPr>
                <w:b/>
                <w:sz w:val="28"/>
              </w:rPr>
            </w:pPr>
            <w:r>
              <w:rPr>
                <w:b/>
                <w:sz w:val="28"/>
              </w:rPr>
              <w:t>Pictorial</w:t>
            </w:r>
          </w:p>
        </w:tc>
        <w:tc>
          <w:tcPr>
            <w:tcW w:w="4252" w:type="dxa"/>
          </w:tcPr>
          <w:p w:rsidR="00871D3C" w:rsidRDefault="00871D3C" w:rsidP="00207DC8">
            <w:pPr>
              <w:pStyle w:val="TableParagraph"/>
              <w:spacing w:line="341" w:lineRule="exact"/>
              <w:ind w:left="92" w:right="76"/>
              <w:jc w:val="center"/>
              <w:rPr>
                <w:b/>
                <w:sz w:val="28"/>
              </w:rPr>
            </w:pPr>
            <w:r>
              <w:rPr>
                <w:b/>
                <w:sz w:val="28"/>
              </w:rPr>
              <w:t>Abstract</w:t>
            </w:r>
          </w:p>
        </w:tc>
      </w:tr>
      <w:tr w:rsidR="00871D3C" w:rsidTr="00871D3C">
        <w:trPr>
          <w:trHeight w:val="5412"/>
        </w:trPr>
        <w:tc>
          <w:tcPr>
            <w:tcW w:w="614" w:type="dxa"/>
            <w:textDirection w:val="btLr"/>
          </w:tcPr>
          <w:p w:rsidR="00871D3C" w:rsidRDefault="00871D3C" w:rsidP="00207DC8">
            <w:pPr>
              <w:pStyle w:val="TableParagraph"/>
              <w:spacing w:before="112"/>
              <w:ind w:left="2329" w:right="2329"/>
              <w:jc w:val="center"/>
              <w:rPr>
                <w:sz w:val="28"/>
              </w:rPr>
            </w:pPr>
            <w:r w:rsidRPr="00871D3C">
              <w:t>Year 1</w:t>
            </w:r>
            <w:r>
              <w:t>/2</w:t>
            </w:r>
            <w:r w:rsidRPr="00871D3C">
              <w:t xml:space="preserve"> </w:t>
            </w:r>
          </w:p>
        </w:tc>
        <w:tc>
          <w:tcPr>
            <w:tcW w:w="1370" w:type="dxa"/>
            <w:textDirection w:val="btLr"/>
          </w:tcPr>
          <w:p w:rsidR="00871D3C" w:rsidRDefault="00871D3C" w:rsidP="00207DC8">
            <w:pPr>
              <w:pStyle w:val="TableParagraph"/>
              <w:rPr>
                <w:rFonts w:ascii="Trebuchet MS"/>
                <w:sz w:val="24"/>
              </w:rPr>
            </w:pPr>
          </w:p>
          <w:p w:rsidR="00871D3C" w:rsidRDefault="00871D3C" w:rsidP="00207DC8">
            <w:pPr>
              <w:pStyle w:val="TableParagraph"/>
              <w:spacing w:before="4"/>
              <w:rPr>
                <w:rFonts w:ascii="Trebuchet MS"/>
                <w:sz w:val="24"/>
              </w:rPr>
            </w:pPr>
          </w:p>
          <w:p w:rsidR="00871D3C" w:rsidRDefault="00871D3C" w:rsidP="00207DC8">
            <w:pPr>
              <w:pStyle w:val="TableParagraph"/>
              <w:ind w:left="943"/>
              <w:rPr>
                <w:sz w:val="24"/>
              </w:rPr>
            </w:pPr>
            <w:r>
              <w:rPr>
                <w:sz w:val="24"/>
              </w:rPr>
              <w:t xml:space="preserve">Subtracting </w:t>
            </w:r>
            <w:r w:rsidR="00A21244">
              <w:rPr>
                <w:sz w:val="24"/>
              </w:rPr>
              <w:t>1- and 2-digit</w:t>
            </w:r>
            <w:r>
              <w:rPr>
                <w:sz w:val="24"/>
              </w:rPr>
              <w:t xml:space="preserve"> numbers to 20</w:t>
            </w:r>
          </w:p>
        </w:tc>
        <w:tc>
          <w:tcPr>
            <w:tcW w:w="4250" w:type="dxa"/>
          </w:tcPr>
          <w:p w:rsidR="00A21244" w:rsidRDefault="00871D3C" w:rsidP="00A21244">
            <w:r>
              <w:t xml:space="preserve">When subtracting 1-digit </w:t>
            </w:r>
            <w:r w:rsidR="00A21244">
              <w:t xml:space="preserve">numbers that cross 10, it is important to highlight the importance of 1 ten being equal to 10 ones. </w:t>
            </w:r>
          </w:p>
          <w:p w:rsidR="00A21244" w:rsidRPr="00A21244" w:rsidRDefault="00A21244" w:rsidP="00A21244">
            <w:r>
              <w:rPr>
                <w:noProof/>
              </w:rPr>
              <w:drawing>
                <wp:anchor distT="0" distB="0" distL="114300" distR="114300" simplePos="0" relativeHeight="486616064" behindDoc="0" locked="0" layoutInCell="1" allowOverlap="1" wp14:anchorId="5A5F48D9">
                  <wp:simplePos x="0" y="0"/>
                  <wp:positionH relativeFrom="column">
                    <wp:posOffset>230660</wp:posOffset>
                  </wp:positionH>
                  <wp:positionV relativeFrom="paragraph">
                    <wp:posOffset>45016</wp:posOffset>
                  </wp:positionV>
                  <wp:extent cx="1326292" cy="930731"/>
                  <wp:effectExtent l="0" t="0" r="7620" b="3175"/>
                  <wp:wrapSquare wrapText="bothSides"/>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4">
                            <a:extLst>
                              <a:ext uri="{28A0092B-C50C-407E-A947-70E740481C1C}">
                                <a14:useLocalDpi xmlns:a14="http://schemas.microsoft.com/office/drawing/2010/main" val="0"/>
                              </a:ext>
                            </a:extLst>
                          </a:blip>
                          <a:srcRect l="44704" t="30739" r="36350" b="45616"/>
                          <a:stretch/>
                        </pic:blipFill>
                        <pic:spPr bwMode="auto">
                          <a:xfrm>
                            <a:off x="0" y="0"/>
                            <a:ext cx="1326292" cy="9307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A21244" w:rsidRPr="00A21244" w:rsidRDefault="00A21244" w:rsidP="00A21244"/>
          <w:p w:rsidR="00A21244" w:rsidRPr="00A21244" w:rsidRDefault="00A21244" w:rsidP="00A21244"/>
          <w:p w:rsidR="00A21244" w:rsidRPr="00A21244" w:rsidRDefault="00A21244" w:rsidP="00A21244"/>
          <w:p w:rsidR="00A21244" w:rsidRPr="00A21244" w:rsidRDefault="00A21244" w:rsidP="00A21244"/>
          <w:p w:rsidR="00A21244" w:rsidRPr="00A21244" w:rsidRDefault="00A21244" w:rsidP="00A21244">
            <w:r>
              <w:rPr>
                <w:noProof/>
              </w:rPr>
              <w:drawing>
                <wp:anchor distT="0" distB="0" distL="114300" distR="114300" simplePos="0" relativeHeight="486617088" behindDoc="1" locked="0" layoutInCell="1" allowOverlap="1" wp14:anchorId="4FA44134">
                  <wp:simplePos x="0" y="0"/>
                  <wp:positionH relativeFrom="column">
                    <wp:posOffset>288290</wp:posOffset>
                  </wp:positionH>
                  <wp:positionV relativeFrom="paragraph">
                    <wp:posOffset>153670</wp:posOffset>
                  </wp:positionV>
                  <wp:extent cx="800735" cy="906145"/>
                  <wp:effectExtent l="0" t="0" r="0" b="8255"/>
                  <wp:wrapTight wrapText="bothSides">
                    <wp:wrapPolygon edited="0">
                      <wp:start x="0" y="0"/>
                      <wp:lineTo x="0" y="21343"/>
                      <wp:lineTo x="21069" y="21343"/>
                      <wp:lineTo x="21069" y="0"/>
                      <wp:lineTo x="0" y="0"/>
                    </wp:wrapPolygon>
                  </wp:wrapTight>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4">
                            <a:extLst>
                              <a:ext uri="{28A0092B-C50C-407E-A947-70E740481C1C}">
                                <a14:useLocalDpi xmlns:a14="http://schemas.microsoft.com/office/drawing/2010/main" val="0"/>
                              </a:ext>
                            </a:extLst>
                          </a:blip>
                          <a:srcRect l="23099" t="46405" r="66763" b="33202"/>
                          <a:stretch/>
                        </pic:blipFill>
                        <pic:spPr bwMode="auto">
                          <a:xfrm>
                            <a:off x="0" y="0"/>
                            <a:ext cx="800735" cy="9061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A21244" w:rsidRDefault="00A21244" w:rsidP="00A21244"/>
          <w:p w:rsidR="00A21244" w:rsidRDefault="00F703CD" w:rsidP="00A21244">
            <w:r>
              <w:rPr>
                <w:noProof/>
              </w:rPr>
              <w:drawing>
                <wp:inline distT="0" distB="0" distL="0" distR="0" wp14:anchorId="3E1A770B" wp14:editId="1855B18C">
                  <wp:extent cx="1284086" cy="798195"/>
                  <wp:effectExtent l="0" t="0" r="0" b="1905"/>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1341756" cy="834043"/>
                          </a:xfrm>
                          <a:prstGeom prst="rect">
                            <a:avLst/>
                          </a:prstGeom>
                          <a:noFill/>
                        </pic:spPr>
                      </pic:pic>
                    </a:graphicData>
                  </a:graphic>
                </wp:inline>
              </w:drawing>
            </w:r>
          </w:p>
          <w:p w:rsidR="00871D3C" w:rsidRPr="00A21244" w:rsidRDefault="002873F3" w:rsidP="00A21244">
            <w:pPr>
              <w:tabs>
                <w:tab w:val="left" w:pos="1570"/>
              </w:tabs>
            </w:pPr>
            <w:r>
              <w:rPr>
                <w:noProof/>
              </w:rPr>
              <w:drawing>
                <wp:anchor distT="0" distB="0" distL="114300" distR="114300" simplePos="0" relativeHeight="486622208" behindDoc="0" locked="0" layoutInCell="1" allowOverlap="1">
                  <wp:simplePos x="0" y="0"/>
                  <wp:positionH relativeFrom="column">
                    <wp:posOffset>0</wp:posOffset>
                  </wp:positionH>
                  <wp:positionV relativeFrom="paragraph">
                    <wp:posOffset>173990</wp:posOffset>
                  </wp:positionV>
                  <wp:extent cx="1004570" cy="1004570"/>
                  <wp:effectExtent l="0" t="0" r="5080" b="5080"/>
                  <wp:wrapSquare wrapText="bothSides"/>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 name="392CBCFB.JPG"/>
                          <pic:cNvPicPr/>
                        </pic:nvPicPr>
                        <pic:blipFill>
                          <a:blip r:embed="rId136" cstate="print">
                            <a:extLst>
                              <a:ext uri="{28A0092B-C50C-407E-A947-70E740481C1C}">
                                <a14:useLocalDpi xmlns:a14="http://schemas.microsoft.com/office/drawing/2010/main" val="0"/>
                              </a:ext>
                            </a:extLst>
                          </a:blip>
                          <a:stretch>
                            <a:fillRect/>
                          </a:stretch>
                        </pic:blipFill>
                        <pic:spPr>
                          <a:xfrm>
                            <a:off x="0" y="0"/>
                            <a:ext cx="1004570" cy="1004570"/>
                          </a:xfrm>
                          <a:prstGeom prst="rect">
                            <a:avLst/>
                          </a:prstGeom>
                        </pic:spPr>
                      </pic:pic>
                    </a:graphicData>
                  </a:graphic>
                  <wp14:sizeRelH relativeFrom="page">
                    <wp14:pctWidth>0</wp14:pctWidth>
                  </wp14:sizeRelH>
                  <wp14:sizeRelV relativeFrom="page">
                    <wp14:pctHeight>0</wp14:pctHeight>
                  </wp14:sizeRelV>
                </wp:anchor>
              </w:drawing>
            </w:r>
            <w:r w:rsidR="00A21244">
              <w:tab/>
            </w:r>
          </w:p>
          <w:p w:rsidR="00A21244" w:rsidRDefault="002873F3" w:rsidP="00A21244">
            <w:r>
              <w:rPr>
                <w:noProof/>
              </w:rPr>
              <mc:AlternateContent>
                <mc:Choice Requires="wps">
                  <w:drawing>
                    <wp:anchor distT="0" distB="0" distL="114300" distR="114300" simplePos="0" relativeHeight="486635520" behindDoc="0" locked="0" layoutInCell="1" allowOverlap="1" wp14:anchorId="445CF46B" wp14:editId="3D19965F">
                      <wp:simplePos x="0" y="0"/>
                      <wp:positionH relativeFrom="column">
                        <wp:posOffset>906901</wp:posOffset>
                      </wp:positionH>
                      <wp:positionV relativeFrom="paragraph">
                        <wp:posOffset>589486</wp:posOffset>
                      </wp:positionV>
                      <wp:extent cx="98408" cy="82379"/>
                      <wp:effectExtent l="0" t="0" r="35560" b="32385"/>
                      <wp:wrapNone/>
                      <wp:docPr id="651" name="Straight Connector 651"/>
                      <wp:cNvGraphicFramePr/>
                      <a:graphic xmlns:a="http://schemas.openxmlformats.org/drawingml/2006/main">
                        <a:graphicData uri="http://schemas.microsoft.com/office/word/2010/wordprocessingShape">
                          <wps:wsp>
                            <wps:cNvCnPr/>
                            <wps:spPr>
                              <a:xfrm flipV="1">
                                <a:off x="0" y="0"/>
                                <a:ext cx="98408" cy="82379"/>
                              </a:xfrm>
                              <a:prstGeom prst="line">
                                <a:avLst/>
                              </a:prstGeom>
                              <a:noFill/>
                              <a:ln w="12700" cap="flat" cmpd="sng" algn="ctr">
                                <a:solidFill>
                                  <a:srgbClr val="ED7D31"/>
                                </a:solidFill>
                                <a:prstDash val="solid"/>
                                <a:miter lim="800000"/>
                              </a:ln>
                              <a:effectLst/>
                            </wps:spPr>
                            <wps:bodyPr/>
                          </wps:wsp>
                        </a:graphicData>
                      </a:graphic>
                    </wp:anchor>
                  </w:drawing>
                </mc:Choice>
                <mc:Fallback>
                  <w:pict>
                    <v:line w14:anchorId="091709DA" id="Straight Connector 651" o:spid="_x0000_s1026" style="position:absolute;flip:y;z-index:486635520;visibility:visible;mso-wrap-style:square;mso-wrap-distance-left:9pt;mso-wrap-distance-top:0;mso-wrap-distance-right:9pt;mso-wrap-distance-bottom:0;mso-position-horizontal:absolute;mso-position-horizontal-relative:text;mso-position-vertical:absolute;mso-position-vertical-relative:text" from="71.4pt,46.4pt" to="79.15pt,5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" strokecolor="#ed7d31" strokeweight="1pt">
                      <v:stroke joinstyle="miter"/>
                    </v:line>
                  </w:pict>
                </mc:Fallback>
              </mc:AlternateContent>
            </w:r>
            <w:r>
              <w:rPr>
                <w:noProof/>
              </w:rPr>
              <mc:AlternateContent>
                <mc:Choice Requires="wps">
                  <w:drawing>
                    <wp:anchor distT="0" distB="0" distL="114300" distR="114300" simplePos="0" relativeHeight="486633472" behindDoc="0" locked="0" layoutInCell="1" allowOverlap="1" wp14:anchorId="445CF46B" wp14:editId="3D19965F">
                      <wp:simplePos x="0" y="0"/>
                      <wp:positionH relativeFrom="column">
                        <wp:posOffset>906901</wp:posOffset>
                      </wp:positionH>
                      <wp:positionV relativeFrom="paragraph">
                        <wp:posOffset>478275</wp:posOffset>
                      </wp:positionV>
                      <wp:extent cx="98408" cy="82379"/>
                      <wp:effectExtent l="0" t="0" r="35560" b="32385"/>
                      <wp:wrapNone/>
                      <wp:docPr id="650" name="Straight Connector 650"/>
                      <wp:cNvGraphicFramePr/>
                      <a:graphic xmlns:a="http://schemas.openxmlformats.org/drawingml/2006/main">
                        <a:graphicData uri="http://schemas.microsoft.com/office/word/2010/wordprocessingShape">
                          <wps:wsp>
                            <wps:cNvCnPr/>
                            <wps:spPr>
                              <a:xfrm flipV="1">
                                <a:off x="0" y="0"/>
                                <a:ext cx="98408" cy="82379"/>
                              </a:xfrm>
                              <a:prstGeom prst="line">
                                <a:avLst/>
                              </a:prstGeom>
                              <a:noFill/>
                              <a:ln w="12700" cap="flat" cmpd="sng" algn="ctr">
                                <a:solidFill>
                                  <a:srgbClr val="ED7D31"/>
                                </a:solidFill>
                                <a:prstDash val="solid"/>
                                <a:miter lim="800000"/>
                              </a:ln>
                              <a:effectLst/>
                            </wps:spPr>
                            <wps:bodyPr/>
                          </wps:wsp>
                        </a:graphicData>
                      </a:graphic>
                    </wp:anchor>
                  </w:drawing>
                </mc:Choice>
                <mc:Fallback>
                  <w:pict>
                    <v:line w14:anchorId="0FEB289D" id="Straight Connector 650" o:spid="_x0000_s1026" style="position:absolute;flip:y;z-index:486633472;visibility:visible;mso-wrap-style:square;mso-wrap-distance-left:9pt;mso-wrap-distance-top:0;mso-wrap-distance-right:9pt;mso-wrap-distance-bottom:0;mso-position-horizontal:absolute;mso-position-horizontal-relative:text;mso-position-vertical:absolute;mso-position-vertical-relative:text" from="71.4pt,37.65pt" to="79.15pt,4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" strokecolor="#ed7d31" strokeweight="1pt">
                      <v:stroke joinstyle="miter"/>
                    </v:line>
                  </w:pict>
                </mc:Fallback>
              </mc:AlternateContent>
            </w:r>
            <w:r>
              <w:rPr>
                <w:noProof/>
              </w:rPr>
              <mc:AlternateContent>
                <mc:Choice Requires="wps">
                  <w:drawing>
                    <wp:anchor distT="0" distB="0" distL="114300" distR="114300" simplePos="0" relativeHeight="486631424" behindDoc="0" locked="0" layoutInCell="1" allowOverlap="1" wp14:anchorId="445CF46B" wp14:editId="3D19965F">
                      <wp:simplePos x="0" y="0"/>
                      <wp:positionH relativeFrom="column">
                        <wp:posOffset>899074</wp:posOffset>
                      </wp:positionH>
                      <wp:positionV relativeFrom="paragraph">
                        <wp:posOffset>385599</wp:posOffset>
                      </wp:positionV>
                      <wp:extent cx="98408" cy="82379"/>
                      <wp:effectExtent l="0" t="0" r="35560" b="32385"/>
                      <wp:wrapNone/>
                      <wp:docPr id="649" name="Straight Connector 649"/>
                      <wp:cNvGraphicFramePr/>
                      <a:graphic xmlns:a="http://schemas.openxmlformats.org/drawingml/2006/main">
                        <a:graphicData uri="http://schemas.microsoft.com/office/word/2010/wordprocessingShape">
                          <wps:wsp>
                            <wps:cNvCnPr/>
                            <wps:spPr>
                              <a:xfrm flipV="1">
                                <a:off x="0" y="0"/>
                                <a:ext cx="98408" cy="82379"/>
                              </a:xfrm>
                              <a:prstGeom prst="line">
                                <a:avLst/>
                              </a:prstGeom>
                              <a:noFill/>
                              <a:ln w="12700" cap="flat" cmpd="sng" algn="ctr">
                                <a:solidFill>
                                  <a:srgbClr val="ED7D31"/>
                                </a:solidFill>
                                <a:prstDash val="solid"/>
                                <a:miter lim="800000"/>
                              </a:ln>
                              <a:effectLst/>
                            </wps:spPr>
                            <wps:bodyPr/>
                          </wps:wsp>
                        </a:graphicData>
                      </a:graphic>
                    </wp:anchor>
                  </w:drawing>
                </mc:Choice>
                <mc:Fallback>
                  <w:pict>
                    <v:line w14:anchorId="510113CC" id="Straight Connector 649" o:spid="_x0000_s1026" style="position:absolute;flip:y;z-index:486631424;visibility:visible;mso-wrap-style:square;mso-wrap-distance-left:9pt;mso-wrap-distance-top:0;mso-wrap-distance-right:9pt;mso-wrap-distance-bottom:0;mso-position-horizontal:absolute;mso-position-horizontal-relative:text;mso-position-vertical:absolute;mso-position-vertical-relative:text" from="70.8pt,30.35pt" to="78.55pt,3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" strokecolor="#ed7d31" strokeweight="1pt">
                      <v:stroke joinstyle="miter"/>
                    </v:line>
                  </w:pict>
                </mc:Fallback>
              </mc:AlternateContent>
            </w:r>
            <w:r>
              <w:rPr>
                <w:noProof/>
              </w:rPr>
              <mc:AlternateContent>
                <mc:Choice Requires="wps">
                  <w:drawing>
                    <wp:anchor distT="0" distB="0" distL="114300" distR="114300" simplePos="0" relativeHeight="486629376" behindDoc="0" locked="0" layoutInCell="1" allowOverlap="1" wp14:anchorId="445CF46B" wp14:editId="3D19965F">
                      <wp:simplePos x="0" y="0"/>
                      <wp:positionH relativeFrom="column">
                        <wp:posOffset>639582</wp:posOffset>
                      </wp:positionH>
                      <wp:positionV relativeFrom="paragraph">
                        <wp:posOffset>123018</wp:posOffset>
                      </wp:positionV>
                      <wp:extent cx="98408" cy="82379"/>
                      <wp:effectExtent l="0" t="0" r="35560" b="32385"/>
                      <wp:wrapNone/>
                      <wp:docPr id="648" name="Straight Connector 648"/>
                      <wp:cNvGraphicFramePr/>
                      <a:graphic xmlns:a="http://schemas.openxmlformats.org/drawingml/2006/main">
                        <a:graphicData uri="http://schemas.microsoft.com/office/word/2010/wordprocessingShape">
                          <wps:wsp>
                            <wps:cNvCnPr/>
                            <wps:spPr>
                              <a:xfrm flipV="1">
                                <a:off x="0" y="0"/>
                                <a:ext cx="98408" cy="82379"/>
                              </a:xfrm>
                              <a:prstGeom prst="line">
                                <a:avLst/>
                              </a:prstGeom>
                              <a:noFill/>
                              <a:ln w="12700" cap="flat" cmpd="sng" algn="ctr">
                                <a:solidFill>
                                  <a:srgbClr val="ED7D31"/>
                                </a:solidFill>
                                <a:prstDash val="solid"/>
                                <a:miter lim="800000"/>
                              </a:ln>
                              <a:effectLst/>
                            </wps:spPr>
                            <wps:bodyPr/>
                          </wps:wsp>
                        </a:graphicData>
                      </a:graphic>
                    </wp:anchor>
                  </w:drawing>
                </mc:Choice>
                <mc:Fallback>
                  <w:pict>
                    <v:line w14:anchorId="05477442" id="Straight Connector 648" o:spid="_x0000_s1026" style="position:absolute;flip:y;z-index:486629376;visibility:visible;mso-wrap-style:square;mso-wrap-distance-left:9pt;mso-wrap-distance-top:0;mso-wrap-distance-right:9pt;mso-wrap-distance-bottom:0;mso-position-horizontal:absolute;mso-position-horizontal-relative:text;mso-position-vertical:absolute;mso-position-vertical-relative:text" from="50.35pt,9.7pt" to="58.1pt,1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" strokecolor="#ed7d31" strokeweight="1pt">
                      <v:stroke joinstyle="miter"/>
                    </v:line>
                  </w:pict>
                </mc:Fallback>
              </mc:AlternateContent>
            </w:r>
            <w:r>
              <w:rPr>
                <w:noProof/>
              </w:rPr>
              <mc:AlternateContent>
                <mc:Choice Requires="wps">
                  <w:drawing>
                    <wp:anchor distT="0" distB="0" distL="114300" distR="114300" simplePos="0" relativeHeight="486625280" behindDoc="0" locked="0" layoutInCell="1" allowOverlap="1" wp14:anchorId="0DDC7A02" wp14:editId="5E415A25">
                      <wp:simplePos x="0" y="0"/>
                      <wp:positionH relativeFrom="column">
                        <wp:posOffset>655028</wp:posOffset>
                      </wp:positionH>
                      <wp:positionV relativeFrom="paragraph">
                        <wp:posOffset>21075</wp:posOffset>
                      </wp:positionV>
                      <wp:extent cx="98408" cy="82379"/>
                      <wp:effectExtent l="0" t="0" r="35560" b="32385"/>
                      <wp:wrapNone/>
                      <wp:docPr id="646" name="Straight Connector 646"/>
                      <wp:cNvGraphicFramePr/>
                      <a:graphic xmlns:a="http://schemas.openxmlformats.org/drawingml/2006/main">
                        <a:graphicData uri="http://schemas.microsoft.com/office/word/2010/wordprocessingShape">
                          <wps:wsp>
                            <wps:cNvCnPr/>
                            <wps:spPr>
                              <a:xfrm flipV="1">
                                <a:off x="0" y="0"/>
                                <a:ext cx="98408" cy="82379"/>
                              </a:xfrm>
                              <a:prstGeom prst="line">
                                <a:avLst/>
                              </a:prstGeom>
                              <a:noFill/>
                              <a:ln w="12700" cap="flat" cmpd="sng" algn="ctr">
                                <a:solidFill>
                                  <a:srgbClr val="ED7D31"/>
                                </a:solidFill>
                                <a:prstDash val="solid"/>
                                <a:miter lim="800000"/>
                              </a:ln>
                              <a:effectLst/>
                            </wps:spPr>
                            <wps:bodyPr/>
                          </wps:wsp>
                        </a:graphicData>
                      </a:graphic>
                    </wp:anchor>
                  </w:drawing>
                </mc:Choice>
                <mc:Fallback>
                  <w:pict>
                    <v:line w14:anchorId="3634ECF7" id="Straight Connector 646" o:spid="_x0000_s1026" style="position:absolute;flip:y;z-index:486625280;visibility:visible;mso-wrap-style:square;mso-wrap-distance-left:9pt;mso-wrap-distance-top:0;mso-wrap-distance-right:9pt;mso-wrap-distance-bottom:0;mso-position-horizontal:absolute;mso-position-horizontal-relative:text;mso-position-vertical:absolute;mso-position-vertical-relative:text" from="51.6pt,1.65pt" to="59.35pt,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" strokecolor="#ed7d31" strokeweight="1pt">
                      <v:stroke joinstyle="miter"/>
                    </v:line>
                  </w:pict>
                </mc:Fallback>
              </mc:AlternateContent>
            </w:r>
            <w:r>
              <w:rPr>
                <w:noProof/>
              </w:rPr>
              <mc:AlternateContent>
                <mc:Choice Requires="wps">
                  <w:drawing>
                    <wp:anchor distT="0" distB="0" distL="114300" distR="114300" simplePos="0" relativeHeight="486623232" behindDoc="0" locked="0" layoutInCell="1" allowOverlap="1">
                      <wp:simplePos x="0" y="0"/>
                      <wp:positionH relativeFrom="column">
                        <wp:posOffset>906574</wp:posOffset>
                      </wp:positionH>
                      <wp:positionV relativeFrom="paragraph">
                        <wp:posOffset>292220</wp:posOffset>
                      </wp:positionV>
                      <wp:extent cx="98408" cy="82379"/>
                      <wp:effectExtent l="0" t="0" r="35560" b="32385"/>
                      <wp:wrapNone/>
                      <wp:docPr id="644" name="Straight Connector 644"/>
                      <wp:cNvGraphicFramePr/>
                      <a:graphic xmlns:a="http://schemas.openxmlformats.org/drawingml/2006/main">
                        <a:graphicData uri="http://schemas.microsoft.com/office/word/2010/wordprocessingShape">
                          <wps:wsp>
                            <wps:cNvCnPr/>
                            <wps:spPr>
                              <a:xfrm flipV="1">
                                <a:off x="0" y="0"/>
                                <a:ext cx="98408" cy="82379"/>
                              </a:xfrm>
                              <a:prstGeom prst="line">
                                <a:avLst/>
                              </a:prstGeom>
                              <a:ln w="12700"/>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w14:anchorId="1842B61C" id="Straight Connector 644" o:spid="_x0000_s1026" style="position:absolute;flip:y;z-index:486623232;visibility:visible;mso-wrap-style:square;mso-wrap-distance-left:9pt;mso-wrap-distance-top:0;mso-wrap-distance-right:9pt;mso-wrap-distance-bottom:0;mso-position-horizontal:absolute;mso-position-horizontal-relative:text;mso-position-vertical:absolute;mso-position-vertical-relative:text" from="71.4pt,23pt" to="79.15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" strokecolor="#ed7d31 [3205]" strokeweight="1pt">
                      <v:stroke joinstyle="miter"/>
                    </v:line>
                  </w:pict>
                </mc:Fallback>
              </mc:AlternateContent>
            </w:r>
            <w:r w:rsidR="00F703CD">
              <w:t xml:space="preserve"> </w:t>
            </w:r>
          </w:p>
          <w:p w:rsidR="002873F3" w:rsidRDefault="002873F3" w:rsidP="00A21244"/>
          <w:p w:rsidR="002873F3" w:rsidRDefault="002873F3" w:rsidP="00A21244"/>
          <w:p w:rsidR="002873F3" w:rsidRDefault="002873F3" w:rsidP="00A21244"/>
          <w:p w:rsidR="002873F3" w:rsidRDefault="002873F3" w:rsidP="00A21244"/>
          <w:p w:rsidR="002873F3" w:rsidRDefault="002873F3" w:rsidP="00A21244"/>
          <w:p w:rsidR="002873F3" w:rsidRDefault="002873F3" w:rsidP="00A21244"/>
          <w:p w:rsidR="002873F3" w:rsidRDefault="002873F3" w:rsidP="00A21244"/>
        </w:tc>
        <w:tc>
          <w:tcPr>
            <w:tcW w:w="4252" w:type="dxa"/>
          </w:tcPr>
          <w:p w:rsidR="00871D3C" w:rsidRDefault="00A21244" w:rsidP="00A21244">
            <w:pPr>
              <w:pStyle w:val="TableParagraph"/>
              <w:spacing w:before="5"/>
              <w:rPr>
                <w:rFonts w:ascii="Trebuchet MS"/>
                <w:sz w:val="15"/>
              </w:rPr>
            </w:pPr>
            <w:r>
              <w:rPr>
                <w:rFonts w:ascii="Trebuchet MS"/>
                <w:sz w:val="15"/>
              </w:rPr>
              <w:t xml:space="preserve">  </w:t>
            </w:r>
          </w:p>
          <w:p w:rsidR="00A21244" w:rsidRPr="00F703CD" w:rsidRDefault="007D114B" w:rsidP="00F703CD">
            <w:pPr>
              <w:pStyle w:val="TableParagraph"/>
              <w:spacing w:before="5"/>
              <w:rPr>
                <w:rFonts w:ascii="Trebuchet MS"/>
                <w:sz w:val="15"/>
              </w:rPr>
            </w:pPr>
            <w:r>
              <w:rPr>
                <w:noProof/>
              </w:rPr>
              <w:drawing>
                <wp:anchor distT="0" distB="0" distL="114300" distR="114300" simplePos="0" relativeHeight="486619136" behindDoc="1" locked="0" layoutInCell="1" allowOverlap="1" wp14:anchorId="0507C003">
                  <wp:simplePos x="0" y="0"/>
                  <wp:positionH relativeFrom="column">
                    <wp:posOffset>143510</wp:posOffset>
                  </wp:positionH>
                  <wp:positionV relativeFrom="paragraph">
                    <wp:posOffset>382476</wp:posOffset>
                  </wp:positionV>
                  <wp:extent cx="2364105" cy="403225"/>
                  <wp:effectExtent l="0" t="0" r="0" b="0"/>
                  <wp:wrapTight wrapText="bothSides">
                    <wp:wrapPolygon edited="0">
                      <wp:start x="0" y="0"/>
                      <wp:lineTo x="0" y="20409"/>
                      <wp:lineTo x="21409" y="20409"/>
                      <wp:lineTo x="21409" y="0"/>
                      <wp:lineTo x="0" y="0"/>
                    </wp:wrapPolygon>
                  </wp:wrapTight>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4">
                            <a:extLst>
                              <a:ext uri="{28A0092B-C50C-407E-A947-70E740481C1C}">
                                <a14:useLocalDpi xmlns:a14="http://schemas.microsoft.com/office/drawing/2010/main" val="0"/>
                              </a:ext>
                            </a:extLst>
                          </a:blip>
                          <a:srcRect l="30128" t="65233" r="42334" b="26404"/>
                          <a:stretch/>
                        </pic:blipFill>
                        <pic:spPr bwMode="auto">
                          <a:xfrm>
                            <a:off x="0" y="0"/>
                            <a:ext cx="2364105" cy="4032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21244">
              <w:rPr>
                <w:rFonts w:ascii="Trebuchet MS"/>
                <w:sz w:val="15"/>
              </w:rPr>
              <w:t xml:space="preserve">   </w:t>
            </w:r>
            <w:r w:rsidRPr="00F703CD">
              <w:t>Children are encouraged to use a</w:t>
            </w:r>
            <w:r w:rsidR="00A21244" w:rsidRPr="00F703CD">
              <w:t xml:space="preserve"> number</w:t>
            </w:r>
            <w:r w:rsidRPr="00F703CD">
              <w:t xml:space="preserve"> </w:t>
            </w:r>
            <w:r w:rsidR="00A21244" w:rsidRPr="00F703CD">
              <w:t xml:space="preserve">line </w:t>
            </w:r>
            <w:r w:rsidRPr="00F703CD">
              <w:t>to count back</w:t>
            </w:r>
            <w:r>
              <w:rPr>
                <w:rFonts w:ascii="Trebuchet MS"/>
                <w:sz w:val="15"/>
              </w:rPr>
              <w:t xml:space="preserve">. </w:t>
            </w:r>
          </w:p>
          <w:p w:rsidR="00F703CD" w:rsidRDefault="00F703CD" w:rsidP="00F703CD">
            <w:r>
              <w:rPr>
                <w:noProof/>
              </w:rPr>
              <w:drawing>
                <wp:anchor distT="0" distB="0" distL="114300" distR="114300" simplePos="0" relativeHeight="486621184" behindDoc="0" locked="0" layoutInCell="1" allowOverlap="1" wp14:anchorId="0FD0AD7C">
                  <wp:simplePos x="0" y="0"/>
                  <wp:positionH relativeFrom="column">
                    <wp:posOffset>184785</wp:posOffset>
                  </wp:positionH>
                  <wp:positionV relativeFrom="paragraph">
                    <wp:posOffset>681355</wp:posOffset>
                  </wp:positionV>
                  <wp:extent cx="683260" cy="650240"/>
                  <wp:effectExtent l="0" t="0" r="2540" b="0"/>
                  <wp:wrapSquare wrapText="bothSides"/>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rotWithShape="1">
                          <a:blip r:embed="rId137">
                            <a:extLst>
                              <a:ext uri="{28A0092B-C50C-407E-A947-70E740481C1C}">
                                <a14:useLocalDpi xmlns:a14="http://schemas.microsoft.com/office/drawing/2010/main" val="0"/>
                              </a:ext>
                            </a:extLst>
                          </a:blip>
                          <a:srcRect l="7781" b="7669"/>
                          <a:stretch/>
                        </pic:blipFill>
                        <pic:spPr bwMode="auto">
                          <a:xfrm>
                            <a:off x="0" y="0"/>
                            <a:ext cx="683260" cy="6502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703CD" w:rsidRDefault="00F703CD" w:rsidP="00F703CD">
            <w:r>
              <w:t xml:space="preserve">Children should be able to explain which number is the whole and which are the 2 parts. </w:t>
            </w:r>
          </w:p>
          <w:p w:rsidR="00F703CD" w:rsidRDefault="00F703CD" w:rsidP="00F703CD"/>
          <w:p w:rsidR="00F703CD" w:rsidRPr="007D114B" w:rsidRDefault="00F703CD" w:rsidP="00F703CD">
            <w:r>
              <w:rPr>
                <w:noProof/>
              </w:rPr>
              <w:drawing>
                <wp:anchor distT="0" distB="0" distL="114300" distR="114300" simplePos="0" relativeHeight="486618112" behindDoc="1" locked="0" layoutInCell="1" allowOverlap="1" wp14:anchorId="4FCADD83">
                  <wp:simplePos x="0" y="0"/>
                  <wp:positionH relativeFrom="column">
                    <wp:posOffset>250190</wp:posOffset>
                  </wp:positionH>
                  <wp:positionV relativeFrom="paragraph">
                    <wp:posOffset>971309</wp:posOffset>
                  </wp:positionV>
                  <wp:extent cx="2075815" cy="932180"/>
                  <wp:effectExtent l="0" t="0" r="635" b="1270"/>
                  <wp:wrapTight wrapText="bothSides">
                    <wp:wrapPolygon edited="0">
                      <wp:start x="0" y="0"/>
                      <wp:lineTo x="0" y="21188"/>
                      <wp:lineTo x="21408" y="21188"/>
                      <wp:lineTo x="21408" y="0"/>
                      <wp:lineTo x="0" y="0"/>
                    </wp:wrapPolygon>
                  </wp:wrapTight>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4">
                            <a:extLst>
                              <a:ext uri="{28A0092B-C50C-407E-A947-70E740481C1C}">
                                <a14:useLocalDpi xmlns:a14="http://schemas.microsoft.com/office/drawing/2010/main" val="0"/>
                              </a:ext>
                            </a:extLst>
                          </a:blip>
                          <a:srcRect l="20667" t="70935" r="58609" b="12512"/>
                          <a:stretch/>
                        </pic:blipFill>
                        <pic:spPr bwMode="auto">
                          <a:xfrm>
                            <a:off x="0" y="0"/>
                            <a:ext cx="2075815" cy="9321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Children should be encouraged to find the number bond to 10 when partitioning the subtracted number. Number lines and tens frames are useful for this. </w:t>
            </w:r>
          </w:p>
        </w:tc>
        <w:tc>
          <w:tcPr>
            <w:tcW w:w="4252" w:type="dxa"/>
          </w:tcPr>
          <w:p w:rsidR="00871D3C" w:rsidRDefault="00A21244" w:rsidP="00207DC8">
            <w:pPr>
              <w:pStyle w:val="TableParagraph"/>
              <w:rPr>
                <w:rFonts w:ascii="Trebuchet MS"/>
                <w:sz w:val="20"/>
              </w:rPr>
            </w:pPr>
            <w:r>
              <w:rPr>
                <w:rFonts w:ascii="Trebuchet MS"/>
                <w:sz w:val="20"/>
              </w:rPr>
              <w:t xml:space="preserve">   </w:t>
            </w:r>
          </w:p>
          <w:p w:rsidR="00A21244" w:rsidRDefault="00A21244" w:rsidP="00207DC8">
            <w:pPr>
              <w:pStyle w:val="TableParagraph"/>
              <w:rPr>
                <w:rFonts w:ascii="Trebuchet MS"/>
                <w:sz w:val="28"/>
                <w:szCs w:val="28"/>
              </w:rPr>
            </w:pPr>
            <w:r>
              <w:rPr>
                <w:rFonts w:ascii="Trebuchet MS"/>
                <w:sz w:val="20"/>
              </w:rPr>
              <w:t xml:space="preserve">   </w:t>
            </w:r>
            <w:r w:rsidRPr="00A21244">
              <w:rPr>
                <w:rFonts w:ascii="Trebuchet MS"/>
                <w:sz w:val="28"/>
                <w:szCs w:val="28"/>
              </w:rPr>
              <w:t>14</w:t>
            </w:r>
            <w:r>
              <w:rPr>
                <w:rFonts w:ascii="Trebuchet MS"/>
                <w:sz w:val="28"/>
                <w:szCs w:val="28"/>
              </w:rPr>
              <w:t xml:space="preserve"> </w:t>
            </w:r>
            <w:r w:rsidRPr="00A21244">
              <w:rPr>
                <w:rFonts w:ascii="Trebuchet MS"/>
                <w:sz w:val="28"/>
                <w:szCs w:val="28"/>
              </w:rPr>
              <w:t>- 6 = 12</w:t>
            </w:r>
          </w:p>
          <w:p w:rsidR="00F703CD" w:rsidRDefault="00F703CD" w:rsidP="00207DC8">
            <w:pPr>
              <w:pStyle w:val="TableParagraph"/>
              <w:rPr>
                <w:rFonts w:ascii="Trebuchet MS"/>
                <w:sz w:val="28"/>
                <w:szCs w:val="28"/>
              </w:rPr>
            </w:pPr>
          </w:p>
          <w:p w:rsidR="00F703CD" w:rsidRDefault="00F703CD" w:rsidP="00207DC8">
            <w:pPr>
              <w:pStyle w:val="TableParagraph"/>
              <w:rPr>
                <w:rFonts w:ascii="Trebuchet MS"/>
                <w:sz w:val="28"/>
                <w:szCs w:val="28"/>
              </w:rPr>
            </w:pPr>
            <w:r>
              <w:rPr>
                <w:noProof/>
              </w:rPr>
              <w:drawing>
                <wp:anchor distT="0" distB="0" distL="114300" distR="114300" simplePos="0" relativeHeight="486620160" behindDoc="1" locked="0" layoutInCell="1" allowOverlap="1" wp14:anchorId="373C38A3">
                  <wp:simplePos x="0" y="0"/>
                  <wp:positionH relativeFrom="column">
                    <wp:posOffset>560173</wp:posOffset>
                  </wp:positionH>
                  <wp:positionV relativeFrom="paragraph">
                    <wp:posOffset>101188</wp:posOffset>
                  </wp:positionV>
                  <wp:extent cx="823389" cy="1118775"/>
                  <wp:effectExtent l="0" t="0" r="0" b="5715"/>
                  <wp:wrapTight wrapText="bothSides">
                    <wp:wrapPolygon edited="0">
                      <wp:start x="0" y="0"/>
                      <wp:lineTo x="0" y="21342"/>
                      <wp:lineTo x="21000" y="21342"/>
                      <wp:lineTo x="21000" y="0"/>
                      <wp:lineTo x="0" y="0"/>
                    </wp:wrapPolygon>
                  </wp:wrapTight>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4">
                            <a:extLst>
                              <a:ext uri="{28A0092B-C50C-407E-A947-70E740481C1C}">
                                <a14:useLocalDpi xmlns:a14="http://schemas.microsoft.com/office/drawing/2010/main" val="0"/>
                              </a:ext>
                            </a:extLst>
                          </a:blip>
                          <a:srcRect l="58710" t="73890" r="35785" b="12807"/>
                          <a:stretch/>
                        </pic:blipFill>
                        <pic:spPr bwMode="auto">
                          <a:xfrm>
                            <a:off x="0" y="0"/>
                            <a:ext cx="823389" cy="11187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703CD" w:rsidRPr="00A21244" w:rsidRDefault="00F703CD" w:rsidP="00207DC8">
            <w:pPr>
              <w:pStyle w:val="TableParagraph"/>
              <w:rPr>
                <w:rFonts w:ascii="Trebuchet MS"/>
                <w:sz w:val="28"/>
                <w:szCs w:val="28"/>
              </w:rPr>
            </w:pPr>
          </w:p>
        </w:tc>
      </w:tr>
    </w:tbl>
    <w:p w:rsidR="00871D3C" w:rsidRDefault="00871D3C">
      <w:pPr>
        <w:pStyle w:val="BodyText"/>
        <w:spacing w:before="7"/>
        <w:rPr>
          <w:sz w:val="29"/>
        </w:rPr>
      </w:pPr>
    </w:p>
    <w:p w:rsidR="00871D3C" w:rsidRDefault="00871D3C">
      <w:pPr>
        <w:pStyle w:val="BodyText"/>
        <w:spacing w:before="7"/>
        <w:rPr>
          <w:sz w:val="29"/>
        </w:rPr>
      </w:pPr>
    </w:p>
    <w:p w:rsidR="00871D3C" w:rsidRDefault="00871D3C">
      <w:pPr>
        <w:pStyle w:val="BodyText"/>
        <w:spacing w:before="7"/>
        <w:rPr>
          <w:sz w:val="29"/>
        </w:rPr>
      </w:pPr>
    </w:p>
    <w:p w:rsidR="00871D3C" w:rsidRDefault="00871D3C">
      <w:pPr>
        <w:pStyle w:val="BodyText"/>
        <w:spacing w:before="7"/>
        <w:rPr>
          <w:sz w:val="29"/>
        </w:rPr>
      </w:pPr>
    </w:p>
    <w:p w:rsidR="00871D3C" w:rsidRDefault="00871D3C">
      <w:pPr>
        <w:pStyle w:val="BodyText"/>
        <w:spacing w:before="7"/>
        <w:rPr>
          <w:sz w:val="29"/>
        </w:rPr>
      </w:pPr>
    </w:p>
    <w:p w:rsidR="00871D3C" w:rsidRDefault="00871D3C">
      <w:pPr>
        <w:pStyle w:val="BodyText"/>
        <w:spacing w:before="7"/>
        <w:rPr>
          <w:sz w:val="29"/>
        </w:rPr>
      </w:pPr>
    </w:p>
    <w:p w:rsidR="00871D3C" w:rsidRDefault="00871D3C">
      <w:pPr>
        <w:pStyle w:val="BodyText"/>
        <w:spacing w:before="7"/>
        <w:rPr>
          <w:sz w:val="29"/>
        </w:rPr>
      </w:pPr>
    </w:p>
    <w:p w:rsidR="00871D3C" w:rsidRDefault="00871D3C">
      <w:pPr>
        <w:pStyle w:val="BodyText"/>
        <w:spacing w:before="7"/>
        <w:rPr>
          <w:sz w:val="29"/>
        </w:rPr>
      </w:pPr>
    </w:p>
    <w:p w:rsidR="00162A5A" w:rsidRDefault="00162A5A">
      <w:pPr>
        <w:pStyle w:val="BodyText"/>
        <w:spacing w:before="7"/>
        <w:rPr>
          <w:sz w:val="29"/>
        </w:rPr>
      </w:pPr>
    </w:p>
    <w:tbl>
      <w:tblPr>
        <w:tblW w:w="0" w:type="auto"/>
        <w:tblInd w:w="3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6"/>
        <w:gridCol w:w="1418"/>
        <w:gridCol w:w="4250"/>
        <w:gridCol w:w="4252"/>
        <w:gridCol w:w="4252"/>
      </w:tblGrid>
      <w:tr w:rsidR="00162A5A">
        <w:trPr>
          <w:trHeight w:val="455"/>
        </w:trPr>
        <w:tc>
          <w:tcPr>
            <w:tcW w:w="566" w:type="dxa"/>
          </w:tcPr>
          <w:p w:rsidR="00162A5A" w:rsidRDefault="00162A5A">
            <w:pPr>
              <w:pStyle w:val="TableParagraph"/>
              <w:rPr>
                <w:rFonts w:ascii="Times New Roman"/>
                <w:sz w:val="26"/>
              </w:rPr>
            </w:pPr>
          </w:p>
        </w:tc>
        <w:tc>
          <w:tcPr>
            <w:tcW w:w="1418" w:type="dxa"/>
          </w:tcPr>
          <w:p w:rsidR="00162A5A" w:rsidRDefault="00D93D41">
            <w:pPr>
              <w:pStyle w:val="TableParagraph"/>
              <w:spacing w:line="341" w:lineRule="exact"/>
              <w:ind w:left="156"/>
              <w:rPr>
                <w:b/>
                <w:sz w:val="28"/>
              </w:rPr>
            </w:pPr>
            <w:r>
              <w:rPr>
                <w:b/>
                <w:sz w:val="28"/>
              </w:rPr>
              <w:t>Objective</w:t>
            </w:r>
          </w:p>
        </w:tc>
        <w:tc>
          <w:tcPr>
            <w:tcW w:w="4250" w:type="dxa"/>
          </w:tcPr>
          <w:p w:rsidR="00162A5A" w:rsidRDefault="00D93D41">
            <w:pPr>
              <w:pStyle w:val="TableParagraph"/>
              <w:spacing w:line="341" w:lineRule="exact"/>
              <w:ind w:left="1584" w:right="1571"/>
              <w:jc w:val="center"/>
              <w:rPr>
                <w:b/>
                <w:sz w:val="28"/>
              </w:rPr>
            </w:pPr>
            <w:r>
              <w:rPr>
                <w:b/>
                <w:sz w:val="28"/>
              </w:rPr>
              <w:t>Concrete</w:t>
            </w:r>
          </w:p>
        </w:tc>
        <w:tc>
          <w:tcPr>
            <w:tcW w:w="4252" w:type="dxa"/>
          </w:tcPr>
          <w:p w:rsidR="00162A5A" w:rsidRDefault="00D93D41">
            <w:pPr>
              <w:pStyle w:val="TableParagraph"/>
              <w:spacing w:line="341" w:lineRule="exact"/>
              <w:ind w:left="92" w:right="74"/>
              <w:jc w:val="center"/>
              <w:rPr>
                <w:b/>
                <w:sz w:val="28"/>
              </w:rPr>
            </w:pPr>
            <w:r>
              <w:rPr>
                <w:b/>
                <w:sz w:val="28"/>
              </w:rPr>
              <w:t>Pictorial</w:t>
            </w:r>
          </w:p>
        </w:tc>
        <w:tc>
          <w:tcPr>
            <w:tcW w:w="4252" w:type="dxa"/>
          </w:tcPr>
          <w:p w:rsidR="00162A5A" w:rsidRDefault="00D93D41">
            <w:pPr>
              <w:pStyle w:val="TableParagraph"/>
              <w:spacing w:line="341" w:lineRule="exact"/>
              <w:ind w:left="92" w:right="76"/>
              <w:jc w:val="center"/>
              <w:rPr>
                <w:b/>
                <w:sz w:val="28"/>
              </w:rPr>
            </w:pPr>
            <w:r>
              <w:rPr>
                <w:b/>
                <w:sz w:val="28"/>
              </w:rPr>
              <w:t>Abstract</w:t>
            </w:r>
          </w:p>
        </w:tc>
      </w:tr>
      <w:tr w:rsidR="00162A5A" w:rsidTr="00AF0586">
        <w:trPr>
          <w:trHeight w:val="5187"/>
        </w:trPr>
        <w:tc>
          <w:tcPr>
            <w:tcW w:w="566" w:type="dxa"/>
            <w:textDirection w:val="btLr"/>
          </w:tcPr>
          <w:p w:rsidR="00162A5A" w:rsidRDefault="00D93D41" w:rsidP="00122B54">
            <w:pPr>
              <w:jc w:val="center"/>
            </w:pPr>
            <w:r>
              <w:t>Year 2</w:t>
            </w:r>
          </w:p>
        </w:tc>
        <w:tc>
          <w:tcPr>
            <w:tcW w:w="1418" w:type="dxa"/>
            <w:textDirection w:val="btLr"/>
          </w:tcPr>
          <w:p w:rsidR="00162A5A" w:rsidRDefault="00162A5A">
            <w:pPr>
              <w:pStyle w:val="TableParagraph"/>
              <w:rPr>
                <w:rFonts w:ascii="Trebuchet MS"/>
                <w:sz w:val="24"/>
              </w:rPr>
            </w:pPr>
          </w:p>
          <w:p w:rsidR="00162A5A" w:rsidRDefault="00162A5A">
            <w:pPr>
              <w:pStyle w:val="TableParagraph"/>
              <w:spacing w:before="4"/>
              <w:rPr>
                <w:rFonts w:ascii="Trebuchet MS"/>
                <w:sz w:val="24"/>
              </w:rPr>
            </w:pPr>
          </w:p>
          <w:p w:rsidR="00162A5A" w:rsidRDefault="00D93D41">
            <w:pPr>
              <w:pStyle w:val="TableParagraph"/>
              <w:ind w:left="943"/>
              <w:rPr>
                <w:sz w:val="24"/>
              </w:rPr>
            </w:pPr>
            <w:r>
              <w:rPr>
                <w:sz w:val="24"/>
              </w:rPr>
              <w:t>Column method without regrouping</w:t>
            </w:r>
          </w:p>
        </w:tc>
        <w:tc>
          <w:tcPr>
            <w:tcW w:w="4250" w:type="dxa"/>
          </w:tcPr>
          <w:p w:rsidR="00162A5A" w:rsidRDefault="00D93D41">
            <w:pPr>
              <w:pStyle w:val="TableParagraph"/>
              <w:spacing w:line="292" w:lineRule="exact"/>
              <w:ind w:left="108"/>
              <w:rPr>
                <w:sz w:val="24"/>
              </w:rPr>
            </w:pPr>
            <w:r>
              <w:rPr>
                <w:sz w:val="24"/>
              </w:rPr>
              <w:t>75 – 42 = 33</w:t>
            </w:r>
          </w:p>
          <w:p w:rsidR="00162A5A" w:rsidRDefault="00871D3C">
            <w:pPr>
              <w:pStyle w:val="TableParagraph"/>
              <w:ind w:left="2603" w:right="93"/>
              <w:rPr>
                <w:sz w:val="24"/>
              </w:rPr>
            </w:pPr>
            <w:r>
              <w:rPr>
                <w:noProof/>
              </w:rPr>
              <w:drawing>
                <wp:anchor distT="0" distB="0" distL="0" distR="0" simplePos="0" relativeHeight="486472192" behindDoc="1" locked="0" layoutInCell="1" allowOverlap="1">
                  <wp:simplePos x="0" y="0"/>
                  <wp:positionH relativeFrom="page">
                    <wp:posOffset>-82223</wp:posOffset>
                  </wp:positionH>
                  <wp:positionV relativeFrom="page">
                    <wp:posOffset>301453</wp:posOffset>
                  </wp:positionV>
                  <wp:extent cx="1396199" cy="1411604"/>
                  <wp:effectExtent l="0" t="0" r="0" b="0"/>
                  <wp:wrapNone/>
                  <wp:docPr id="135" name="image8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86.jpeg"/>
                          <pic:cNvPicPr/>
                        </pic:nvPicPr>
                        <pic:blipFill>
                          <a:blip r:embed="rId138" cstate="print"/>
                          <a:stretch>
                            <a:fillRect/>
                          </a:stretch>
                        </pic:blipFill>
                        <pic:spPr>
                          <a:xfrm>
                            <a:off x="0" y="0"/>
                            <a:ext cx="1396199" cy="1411604"/>
                          </a:xfrm>
                          <a:prstGeom prst="rect">
                            <a:avLst/>
                          </a:prstGeom>
                        </pic:spPr>
                      </pic:pic>
                    </a:graphicData>
                  </a:graphic>
                </wp:anchor>
              </w:drawing>
            </w:r>
            <w:r w:rsidR="00D93D41">
              <w:rPr>
                <w:sz w:val="24"/>
              </w:rPr>
              <w:t xml:space="preserve">Use Base 10 to make the bigger number then take the smaller </w:t>
            </w:r>
            <w:r w:rsidR="00D93D41">
              <w:rPr>
                <w:spacing w:val="-3"/>
                <w:sz w:val="24"/>
              </w:rPr>
              <w:t xml:space="preserve">number </w:t>
            </w:r>
            <w:r w:rsidR="00D93D41">
              <w:rPr>
                <w:sz w:val="24"/>
              </w:rPr>
              <w:t>away.</w:t>
            </w:r>
          </w:p>
          <w:p w:rsidR="00162A5A" w:rsidRDefault="00162A5A">
            <w:pPr>
              <w:pStyle w:val="TableParagraph"/>
              <w:rPr>
                <w:rFonts w:ascii="Trebuchet MS"/>
                <w:sz w:val="24"/>
              </w:rPr>
            </w:pPr>
          </w:p>
          <w:p w:rsidR="00162A5A" w:rsidRDefault="00162A5A">
            <w:pPr>
              <w:pStyle w:val="TableParagraph"/>
              <w:rPr>
                <w:rFonts w:ascii="Trebuchet MS"/>
                <w:sz w:val="24"/>
              </w:rPr>
            </w:pPr>
          </w:p>
          <w:p w:rsidR="00162A5A" w:rsidRDefault="00162A5A">
            <w:pPr>
              <w:pStyle w:val="TableParagraph"/>
              <w:rPr>
                <w:rFonts w:ascii="Trebuchet MS"/>
                <w:sz w:val="29"/>
              </w:rPr>
            </w:pPr>
          </w:p>
          <w:p w:rsidR="00162A5A" w:rsidRDefault="00871D3C">
            <w:pPr>
              <w:pStyle w:val="TableParagraph"/>
              <w:ind w:left="108" w:right="598"/>
              <w:rPr>
                <w:sz w:val="24"/>
              </w:rPr>
            </w:pPr>
            <w:r>
              <w:rPr>
                <w:noProof/>
              </w:rPr>
              <w:drawing>
                <wp:anchor distT="0" distB="0" distL="0" distR="0" simplePos="0" relativeHeight="486615040" behindDoc="1" locked="0" layoutInCell="1" allowOverlap="1" wp14:anchorId="69E7E4AB" wp14:editId="003C656B">
                  <wp:simplePos x="0" y="0"/>
                  <wp:positionH relativeFrom="page">
                    <wp:posOffset>1009944</wp:posOffset>
                  </wp:positionH>
                  <wp:positionV relativeFrom="margin">
                    <wp:posOffset>2073275</wp:posOffset>
                  </wp:positionV>
                  <wp:extent cx="1266092" cy="982349"/>
                  <wp:effectExtent l="0" t="0" r="0" b="8255"/>
                  <wp:wrapNone/>
                  <wp:docPr id="133" name="image8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85.jpeg"/>
                          <pic:cNvPicPr/>
                        </pic:nvPicPr>
                        <pic:blipFill>
                          <a:blip r:embed="rId139" cstate="print"/>
                          <a:stretch>
                            <a:fillRect/>
                          </a:stretch>
                        </pic:blipFill>
                        <pic:spPr>
                          <a:xfrm>
                            <a:off x="0" y="0"/>
                            <a:ext cx="1275553" cy="989690"/>
                          </a:xfrm>
                          <a:prstGeom prst="rect">
                            <a:avLst/>
                          </a:prstGeom>
                        </pic:spPr>
                      </pic:pic>
                    </a:graphicData>
                  </a:graphic>
                  <wp14:sizeRelH relativeFrom="margin">
                    <wp14:pctWidth>0</wp14:pctWidth>
                  </wp14:sizeRelH>
                  <wp14:sizeRelV relativeFrom="margin">
                    <wp14:pctHeight>0</wp14:pctHeight>
                  </wp14:sizeRelV>
                </wp:anchor>
              </w:drawing>
            </w:r>
            <w:r w:rsidR="00D93D41">
              <w:rPr>
                <w:sz w:val="24"/>
              </w:rPr>
              <w:t>Show how you partition numbers to subtract.</w:t>
            </w:r>
          </w:p>
          <w:p w:rsidR="00162A5A" w:rsidRDefault="00AF0586" w:rsidP="00AF0586">
            <w:pPr>
              <w:pStyle w:val="TableParagraph"/>
              <w:ind w:left="108" w:right="598"/>
              <w:rPr>
                <w:rFonts w:ascii="Trebuchet MS"/>
                <w:sz w:val="25"/>
              </w:rPr>
            </w:pPr>
            <w:r w:rsidRPr="00AF0586">
              <w:rPr>
                <w:sz w:val="24"/>
              </w:rPr>
              <w:t>36 – 14 =22</w:t>
            </w:r>
          </w:p>
          <w:p w:rsidR="00162A5A" w:rsidRDefault="00162A5A">
            <w:pPr>
              <w:pStyle w:val="TableParagraph"/>
              <w:spacing w:before="1"/>
              <w:ind w:left="108" w:right="2837"/>
              <w:rPr>
                <w:sz w:val="24"/>
              </w:rPr>
            </w:pPr>
          </w:p>
        </w:tc>
        <w:tc>
          <w:tcPr>
            <w:tcW w:w="4252" w:type="dxa"/>
          </w:tcPr>
          <w:p w:rsidR="00162A5A" w:rsidRDefault="00AF0586">
            <w:pPr>
              <w:pStyle w:val="TableParagraph"/>
              <w:spacing w:before="5"/>
              <w:rPr>
                <w:rFonts w:ascii="Trebuchet MS"/>
                <w:sz w:val="9"/>
              </w:rPr>
            </w:pPr>
            <w:r>
              <w:rPr>
                <w:rFonts w:ascii="Trebuchet MS"/>
                <w:noProof/>
                <w:sz w:val="20"/>
              </w:rPr>
              <mc:AlternateContent>
                <mc:Choice Requires="wps">
                  <w:drawing>
                    <wp:anchor distT="0" distB="0" distL="114300" distR="114300" simplePos="0" relativeHeight="486637568" behindDoc="0" locked="0" layoutInCell="1" allowOverlap="1">
                      <wp:simplePos x="0" y="0"/>
                      <wp:positionH relativeFrom="column">
                        <wp:posOffset>1083990</wp:posOffset>
                      </wp:positionH>
                      <wp:positionV relativeFrom="paragraph">
                        <wp:posOffset>46462</wp:posOffset>
                      </wp:positionV>
                      <wp:extent cx="811369" cy="238036"/>
                      <wp:effectExtent l="0" t="0" r="8255" b="0"/>
                      <wp:wrapNone/>
                      <wp:docPr id="655" name="Text Box 655"/>
                      <wp:cNvGraphicFramePr/>
                      <a:graphic xmlns:a="http://schemas.openxmlformats.org/drawingml/2006/main">
                        <a:graphicData uri="http://schemas.microsoft.com/office/word/2010/wordprocessingShape">
                          <wps:wsp>
                            <wps:cNvSpPr txBox="1"/>
                            <wps:spPr>
                              <a:xfrm>
                                <a:off x="0" y="0"/>
                                <a:ext cx="811369" cy="238036"/>
                              </a:xfrm>
                              <a:prstGeom prst="rect">
                                <a:avLst/>
                              </a:prstGeom>
                              <a:solidFill>
                                <a:schemeClr val="lt1"/>
                              </a:solidFill>
                              <a:ln w="6350">
                                <a:noFill/>
                              </a:ln>
                            </wps:spPr>
                            <wps:txbx>
                              <w:txbxContent>
                                <w:p w:rsidR="00956CDB" w:rsidRDefault="00956CDB">
                                  <w:r>
                                    <w:t>ones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655" o:spid="_x0000_s1036" type="#_x0000_t202" style="position:absolute;margin-left:85.35pt;margin-top:3.65pt;width:63.9pt;height:18.75pt;z-index:4866375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" fillcolor="white [3201]" stroked="f" strokeweight=".5pt">
                      <v:textbox>
                        <w:txbxContent>
                          <w:p w:rsidR="00956CDB" w:rsidRDefault="00956CDB">
                            <w:r>
                              <w:t>ones</w:t>
                            </w:r>
                          </w:p>
                        </w:txbxContent>
                      </v:textbox>
                    </v:shape>
                  </w:pict>
                </mc:Fallback>
              </mc:AlternateContent>
            </w:r>
            <w:r>
              <w:rPr>
                <w:rFonts w:ascii="Trebuchet MS"/>
                <w:noProof/>
                <w:sz w:val="20"/>
              </w:rPr>
              <mc:AlternateContent>
                <mc:Choice Requires="wps">
                  <w:drawing>
                    <wp:anchor distT="0" distB="0" distL="114300" distR="114300" simplePos="0" relativeHeight="486636544" behindDoc="0" locked="0" layoutInCell="1" allowOverlap="1">
                      <wp:simplePos x="0" y="0"/>
                      <wp:positionH relativeFrom="column">
                        <wp:posOffset>241097</wp:posOffset>
                      </wp:positionH>
                      <wp:positionV relativeFrom="paragraph">
                        <wp:posOffset>42316</wp:posOffset>
                      </wp:positionV>
                      <wp:extent cx="808330" cy="245059"/>
                      <wp:effectExtent l="0" t="0" r="0" b="3175"/>
                      <wp:wrapNone/>
                      <wp:docPr id="652" name="Text Box 652"/>
                      <wp:cNvGraphicFramePr/>
                      <a:graphic xmlns:a="http://schemas.openxmlformats.org/drawingml/2006/main">
                        <a:graphicData uri="http://schemas.microsoft.com/office/word/2010/wordprocessingShape">
                          <wps:wsp>
                            <wps:cNvSpPr txBox="1"/>
                            <wps:spPr>
                              <a:xfrm>
                                <a:off x="0" y="0"/>
                                <a:ext cx="808330" cy="245059"/>
                              </a:xfrm>
                              <a:prstGeom prst="rect">
                                <a:avLst/>
                              </a:prstGeom>
                              <a:solidFill>
                                <a:schemeClr val="lt1"/>
                              </a:solidFill>
                              <a:ln w="6350">
                                <a:noFill/>
                              </a:ln>
                            </wps:spPr>
                            <wps:txbx>
                              <w:txbxContent>
                                <w:p w:rsidR="00956CDB" w:rsidRPr="00AF0586" w:rsidRDefault="00956CDB" w:rsidP="00AF0586">
                                  <w:pPr>
                                    <w:pStyle w:val="TableParagraph"/>
                                    <w:ind w:right="471"/>
                                    <w:jc w:val="center"/>
                                    <w:rPr>
                                      <w:sz w:val="24"/>
                                    </w:rPr>
                                  </w:pPr>
                                  <w:r>
                                    <w:rPr>
                                      <w:sz w:val="24"/>
                                    </w:rPr>
                                    <w:t>te</w:t>
                                  </w:r>
                                  <w:r w:rsidRPr="00AF0586">
                                    <w:rPr>
                                      <w:sz w:val="24"/>
                                    </w:rPr>
                                    <w:t>n</w:t>
                                  </w:r>
                                  <w:r>
                                    <w:rPr>
                                      <w:sz w:val="24"/>
                                    </w:rPr>
                                    <w:t>ss</w:t>
                                  </w:r>
                                  <w:r w:rsidRPr="00AF0586">
                                    <w:rPr>
                                      <w:sz w:val="24"/>
                                    </w:rP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52" o:spid="_x0000_s1037" type="#_x0000_t202" style="position:absolute;margin-left:19pt;margin-top:3.35pt;width:63.65pt;height:19.3pt;z-index:48663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" fillcolor="white [3201]" stroked="f" strokeweight=".5pt">
                      <v:textbox>
                        <w:txbxContent>
                          <w:p w:rsidR="00956CDB" w:rsidRPr="00AF0586" w:rsidRDefault="00956CDB" w:rsidP="00AF0586">
                            <w:pPr>
                              <w:pStyle w:val="TableParagraph"/>
                              <w:ind w:right="471"/>
                              <w:jc w:val="center"/>
                              <w:rPr>
                                <w:sz w:val="24"/>
                              </w:rPr>
                            </w:pPr>
                            <w:r>
                              <w:rPr>
                                <w:sz w:val="24"/>
                              </w:rPr>
                              <w:t>te</w:t>
                            </w:r>
                            <w:r w:rsidRPr="00AF0586">
                              <w:rPr>
                                <w:sz w:val="24"/>
                              </w:rPr>
                              <w:t>n</w:t>
                            </w:r>
                            <w:r>
                              <w:rPr>
                                <w:sz w:val="24"/>
                              </w:rPr>
                              <w:t>ss</w:t>
                            </w:r>
                            <w:r w:rsidRPr="00AF0586">
                              <w:rPr>
                                <w:sz w:val="24"/>
                              </w:rPr>
                              <w:t>s</w:t>
                            </w:r>
                          </w:p>
                        </w:txbxContent>
                      </v:textbox>
                    </v:shape>
                  </w:pict>
                </mc:Fallback>
              </mc:AlternateContent>
            </w:r>
          </w:p>
          <w:p w:rsidR="00162A5A" w:rsidRDefault="00AF0586">
            <w:pPr>
              <w:pStyle w:val="TableParagraph"/>
              <w:ind w:left="380" w:right="-44"/>
              <w:rPr>
                <w:rFonts w:ascii="Trebuchet MS"/>
                <w:sz w:val="20"/>
              </w:rPr>
            </w:pPr>
            <w:r>
              <w:rPr>
                <w:rFonts w:ascii="Trebuchet MS"/>
                <w:noProof/>
                <w:sz w:val="20"/>
              </w:rPr>
              <w:drawing>
                <wp:inline distT="0" distB="0" distL="0" distR="0" wp14:anchorId="6EEFE37A" wp14:editId="03F6B869">
                  <wp:extent cx="2445508" cy="896874"/>
                  <wp:effectExtent l="0" t="0" r="0" b="0"/>
                  <wp:docPr id="137" name="image8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87.jpeg"/>
                          <pic:cNvPicPr/>
                        </pic:nvPicPr>
                        <pic:blipFill>
                          <a:blip r:embed="rId140" cstate="print"/>
                          <a:stretch>
                            <a:fillRect/>
                          </a:stretch>
                        </pic:blipFill>
                        <pic:spPr>
                          <a:xfrm>
                            <a:off x="0" y="0"/>
                            <a:ext cx="2445508" cy="896874"/>
                          </a:xfrm>
                          <a:prstGeom prst="rect">
                            <a:avLst/>
                          </a:prstGeom>
                        </pic:spPr>
                      </pic:pic>
                    </a:graphicData>
                  </a:graphic>
                </wp:inline>
              </w:drawing>
            </w:r>
          </w:p>
          <w:p w:rsidR="00162A5A" w:rsidRDefault="00162A5A">
            <w:pPr>
              <w:pStyle w:val="TableParagraph"/>
              <w:spacing w:before="5"/>
              <w:rPr>
                <w:rFonts w:ascii="Trebuchet MS"/>
                <w:sz w:val="35"/>
              </w:rPr>
            </w:pPr>
          </w:p>
          <w:p w:rsidR="00162A5A" w:rsidRDefault="00D93D41">
            <w:pPr>
              <w:pStyle w:val="TableParagraph"/>
              <w:ind w:left="218" w:right="471"/>
              <w:rPr>
                <w:sz w:val="24"/>
              </w:rPr>
            </w:pPr>
            <w:r>
              <w:rPr>
                <w:sz w:val="24"/>
              </w:rPr>
              <w:t>Draw the Base 10 or place value counters alongside the written calculation to help to show working.</w:t>
            </w:r>
          </w:p>
          <w:p w:rsidR="00162A5A" w:rsidRDefault="00162A5A">
            <w:pPr>
              <w:pStyle w:val="TableParagraph"/>
              <w:rPr>
                <w:rFonts w:ascii="Trebuchet MS"/>
                <w:sz w:val="20"/>
              </w:rPr>
            </w:pPr>
          </w:p>
          <w:p w:rsidR="00162A5A" w:rsidRDefault="00162A5A">
            <w:pPr>
              <w:pStyle w:val="TableParagraph"/>
              <w:spacing w:before="7" w:after="1"/>
              <w:rPr>
                <w:rFonts w:ascii="Trebuchet MS"/>
                <w:sz w:val="21"/>
              </w:rPr>
            </w:pPr>
          </w:p>
          <w:p w:rsidR="00162A5A" w:rsidRDefault="00D93D41" w:rsidP="00AF0586">
            <w:pPr>
              <w:pStyle w:val="TableParagraph"/>
              <w:ind w:left="229"/>
              <w:rPr>
                <w:rFonts w:ascii="Trebuchet MS"/>
                <w:sz w:val="20"/>
              </w:rPr>
            </w:pPr>
            <w:r>
              <w:rPr>
                <w:rFonts w:ascii="Trebuchet MS"/>
                <w:noProof/>
                <w:sz w:val="20"/>
              </w:rPr>
              <w:drawing>
                <wp:inline distT="0" distB="0" distL="0" distR="0">
                  <wp:extent cx="2224454" cy="880958"/>
                  <wp:effectExtent l="0" t="0" r="4445" b="0"/>
                  <wp:docPr id="139" name="image8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88.jpeg"/>
                          <pic:cNvPicPr/>
                        </pic:nvPicPr>
                        <pic:blipFill>
                          <a:blip r:embed="rId141" cstate="print"/>
                          <a:stretch>
                            <a:fillRect/>
                          </a:stretch>
                        </pic:blipFill>
                        <pic:spPr>
                          <a:xfrm>
                            <a:off x="0" y="0"/>
                            <a:ext cx="2234142" cy="884795"/>
                          </a:xfrm>
                          <a:prstGeom prst="rect">
                            <a:avLst/>
                          </a:prstGeom>
                        </pic:spPr>
                      </pic:pic>
                    </a:graphicData>
                  </a:graphic>
                </wp:inline>
              </w:drawing>
            </w:r>
          </w:p>
          <w:p w:rsidR="00162A5A" w:rsidRDefault="00162A5A">
            <w:pPr>
              <w:pStyle w:val="TableParagraph"/>
              <w:spacing w:before="5"/>
              <w:rPr>
                <w:rFonts w:ascii="Trebuchet MS"/>
                <w:sz w:val="15"/>
              </w:rPr>
            </w:pPr>
          </w:p>
        </w:tc>
        <w:tc>
          <w:tcPr>
            <w:tcW w:w="4252" w:type="dxa"/>
          </w:tcPr>
          <w:p w:rsidR="00162A5A" w:rsidRDefault="00162A5A">
            <w:pPr>
              <w:pStyle w:val="TableParagraph"/>
              <w:spacing w:after="1"/>
              <w:rPr>
                <w:rFonts w:ascii="Trebuchet MS"/>
                <w:sz w:val="28"/>
              </w:rPr>
            </w:pPr>
          </w:p>
          <w:p w:rsidR="00162A5A" w:rsidRDefault="00D93D41">
            <w:pPr>
              <w:pStyle w:val="TableParagraph"/>
              <w:ind w:left="395"/>
              <w:rPr>
                <w:rFonts w:ascii="Trebuchet MS"/>
                <w:sz w:val="20"/>
              </w:rPr>
            </w:pPr>
            <w:r>
              <w:rPr>
                <w:rFonts w:ascii="Trebuchet MS"/>
                <w:noProof/>
                <w:sz w:val="20"/>
              </w:rPr>
              <w:drawing>
                <wp:inline distT="0" distB="0" distL="0" distR="0">
                  <wp:extent cx="1106064" cy="771143"/>
                  <wp:effectExtent l="0" t="0" r="0" b="0"/>
                  <wp:docPr id="141" name="image8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89.png"/>
                          <pic:cNvPicPr/>
                        </pic:nvPicPr>
                        <pic:blipFill>
                          <a:blip r:embed="rId142" cstate="print"/>
                          <a:stretch>
                            <a:fillRect/>
                          </a:stretch>
                        </pic:blipFill>
                        <pic:spPr>
                          <a:xfrm>
                            <a:off x="0" y="0"/>
                            <a:ext cx="1106064" cy="771143"/>
                          </a:xfrm>
                          <a:prstGeom prst="rect">
                            <a:avLst/>
                          </a:prstGeom>
                        </pic:spPr>
                      </pic:pic>
                    </a:graphicData>
                  </a:graphic>
                </wp:inline>
              </w:drawing>
            </w:r>
          </w:p>
          <w:p w:rsidR="00162A5A" w:rsidRDefault="00D93D41">
            <w:pPr>
              <w:pStyle w:val="TableParagraph"/>
              <w:spacing w:before="184"/>
              <w:ind w:left="243" w:right="214"/>
              <w:rPr>
                <w:sz w:val="24"/>
              </w:rPr>
            </w:pPr>
            <w:r>
              <w:rPr>
                <w:sz w:val="24"/>
              </w:rPr>
              <w:t>This will lead to a clear written column subtraction.</w:t>
            </w:r>
          </w:p>
          <w:p w:rsidR="00162A5A" w:rsidRDefault="00162A5A">
            <w:pPr>
              <w:pStyle w:val="TableParagraph"/>
              <w:spacing w:before="9"/>
              <w:rPr>
                <w:rFonts w:ascii="Trebuchet MS"/>
                <w:sz w:val="19"/>
              </w:rPr>
            </w:pPr>
          </w:p>
          <w:p w:rsidR="00162A5A" w:rsidRDefault="00D93D41">
            <w:pPr>
              <w:pStyle w:val="TableParagraph"/>
              <w:ind w:left="565"/>
              <w:rPr>
                <w:rFonts w:ascii="Trebuchet MS"/>
                <w:sz w:val="20"/>
              </w:rPr>
            </w:pPr>
            <w:r>
              <w:rPr>
                <w:rFonts w:ascii="Trebuchet MS"/>
                <w:noProof/>
                <w:sz w:val="20"/>
              </w:rPr>
              <w:drawing>
                <wp:inline distT="0" distB="0" distL="0" distR="0">
                  <wp:extent cx="1079570" cy="861536"/>
                  <wp:effectExtent l="0" t="0" r="0" b="0"/>
                  <wp:docPr id="143" name="image9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90.jpeg"/>
                          <pic:cNvPicPr/>
                        </pic:nvPicPr>
                        <pic:blipFill>
                          <a:blip r:embed="rId143" cstate="print"/>
                          <a:stretch>
                            <a:fillRect/>
                          </a:stretch>
                        </pic:blipFill>
                        <pic:spPr>
                          <a:xfrm>
                            <a:off x="0" y="0"/>
                            <a:ext cx="1079570" cy="861536"/>
                          </a:xfrm>
                          <a:prstGeom prst="rect">
                            <a:avLst/>
                          </a:prstGeom>
                        </pic:spPr>
                      </pic:pic>
                    </a:graphicData>
                  </a:graphic>
                </wp:inline>
              </w:drawing>
            </w:r>
          </w:p>
          <w:p w:rsidR="00162A5A" w:rsidRDefault="00162A5A">
            <w:pPr>
              <w:pStyle w:val="TableParagraph"/>
              <w:rPr>
                <w:rFonts w:ascii="Trebuchet MS"/>
                <w:sz w:val="20"/>
              </w:rPr>
            </w:pPr>
          </w:p>
          <w:p w:rsidR="00162A5A" w:rsidRDefault="00162A5A">
            <w:pPr>
              <w:pStyle w:val="TableParagraph"/>
              <w:rPr>
                <w:rFonts w:ascii="Trebuchet MS"/>
                <w:sz w:val="20"/>
              </w:rPr>
            </w:pPr>
          </w:p>
          <w:p w:rsidR="00162A5A" w:rsidRDefault="00162A5A">
            <w:pPr>
              <w:pStyle w:val="TableParagraph"/>
              <w:rPr>
                <w:rFonts w:ascii="Trebuchet MS"/>
                <w:sz w:val="20"/>
              </w:rPr>
            </w:pPr>
          </w:p>
          <w:p w:rsidR="00162A5A" w:rsidRDefault="00162A5A">
            <w:pPr>
              <w:pStyle w:val="TableParagraph"/>
              <w:rPr>
                <w:rFonts w:ascii="Trebuchet MS"/>
                <w:sz w:val="20"/>
              </w:rPr>
            </w:pPr>
          </w:p>
          <w:p w:rsidR="00162A5A" w:rsidRDefault="00162A5A">
            <w:pPr>
              <w:pStyle w:val="TableParagraph"/>
              <w:rPr>
                <w:rFonts w:ascii="Trebuchet MS"/>
                <w:sz w:val="20"/>
              </w:rPr>
            </w:pPr>
          </w:p>
        </w:tc>
      </w:tr>
      <w:tr w:rsidR="00AF0586" w:rsidTr="00AF0586">
        <w:trPr>
          <w:trHeight w:val="1691"/>
        </w:trPr>
        <w:tc>
          <w:tcPr>
            <w:tcW w:w="566" w:type="dxa"/>
            <w:textDirection w:val="btLr"/>
          </w:tcPr>
          <w:p w:rsidR="00AF0586" w:rsidRDefault="00122B54" w:rsidP="00122B54">
            <w:pPr>
              <w:jc w:val="center"/>
            </w:pPr>
            <w:r>
              <w:t>Year 2</w:t>
            </w:r>
          </w:p>
        </w:tc>
        <w:tc>
          <w:tcPr>
            <w:tcW w:w="1418" w:type="dxa"/>
            <w:textDirection w:val="btLr"/>
          </w:tcPr>
          <w:p w:rsidR="00AF0586" w:rsidRDefault="00AF0586" w:rsidP="00AF0586">
            <w:pPr>
              <w:rPr>
                <w:rFonts w:ascii="Trebuchet MS"/>
              </w:rPr>
            </w:pPr>
            <w:r>
              <w:rPr>
                <w:rFonts w:ascii="Trebuchet MS"/>
              </w:rPr>
              <w:t xml:space="preserve"> </w:t>
            </w:r>
            <w:proofErr w:type="gramStart"/>
            <w:r w:rsidRPr="00AF0586">
              <w:t xml:space="preserve">Subtracting </w:t>
            </w:r>
            <w:r>
              <w:t xml:space="preserve"> 1</w:t>
            </w:r>
            <w:proofErr w:type="gramEnd"/>
            <w:r>
              <w:t xml:space="preserve"> and 2 digit numbers to 100, with re-grouping </w:t>
            </w:r>
          </w:p>
        </w:tc>
        <w:tc>
          <w:tcPr>
            <w:tcW w:w="4250" w:type="dxa"/>
          </w:tcPr>
          <w:p w:rsidR="00AF0586" w:rsidRDefault="00C21F02" w:rsidP="00C21F02">
            <w:pPr>
              <w:pStyle w:val="TableParagraph"/>
              <w:spacing w:line="292" w:lineRule="exact"/>
              <w:ind w:left="108"/>
              <w:rPr>
                <w:sz w:val="24"/>
              </w:rPr>
            </w:pPr>
            <w:r>
              <w:rPr>
                <w:noProof/>
              </w:rPr>
              <w:drawing>
                <wp:anchor distT="0" distB="0" distL="114300" distR="114300" simplePos="0" relativeHeight="486640640" behindDoc="0" locked="0" layoutInCell="1" allowOverlap="1" wp14:anchorId="75B89E03">
                  <wp:simplePos x="0" y="0"/>
                  <wp:positionH relativeFrom="column">
                    <wp:posOffset>1391920</wp:posOffset>
                  </wp:positionH>
                  <wp:positionV relativeFrom="paragraph">
                    <wp:posOffset>927100</wp:posOffset>
                  </wp:positionV>
                  <wp:extent cx="1300480" cy="711200"/>
                  <wp:effectExtent l="0" t="0" r="0" b="0"/>
                  <wp:wrapSquare wrapText="bothSides"/>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4">
                            <a:extLst>
                              <a:ext uri="{28A0092B-C50C-407E-A947-70E740481C1C}">
                                <a14:useLocalDpi xmlns:a14="http://schemas.microsoft.com/office/drawing/2010/main" val="0"/>
                              </a:ext>
                            </a:extLst>
                          </a:blip>
                          <a:srcRect l="22584" t="65913" r="60362" b="17493"/>
                          <a:stretch/>
                        </pic:blipFill>
                        <pic:spPr bwMode="auto">
                          <a:xfrm>
                            <a:off x="0" y="0"/>
                            <a:ext cx="1300480" cy="711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486639616" behindDoc="1" locked="0" layoutInCell="1" allowOverlap="1" wp14:anchorId="0439D412">
                  <wp:simplePos x="0" y="0"/>
                  <wp:positionH relativeFrom="column">
                    <wp:posOffset>51435</wp:posOffset>
                  </wp:positionH>
                  <wp:positionV relativeFrom="paragraph">
                    <wp:posOffset>953135</wp:posOffset>
                  </wp:positionV>
                  <wp:extent cx="1274445" cy="685165"/>
                  <wp:effectExtent l="0" t="0" r="1905" b="635"/>
                  <wp:wrapSquare wrapText="bothSides"/>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4">
                            <a:extLst>
                              <a:ext uri="{28A0092B-C50C-407E-A947-70E740481C1C}">
                                <a14:useLocalDpi xmlns:a14="http://schemas.microsoft.com/office/drawing/2010/main" val="0"/>
                              </a:ext>
                            </a:extLst>
                          </a:blip>
                          <a:srcRect l="46217" t="66673" r="36805" b="17064"/>
                          <a:stretch/>
                        </pic:blipFill>
                        <pic:spPr bwMode="auto">
                          <a:xfrm>
                            <a:off x="0" y="0"/>
                            <a:ext cx="1274445" cy="6851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F0586">
              <w:rPr>
                <w:noProof/>
              </w:rPr>
              <w:drawing>
                <wp:anchor distT="0" distB="0" distL="114300" distR="114300" simplePos="0" relativeHeight="486641664" behindDoc="0" locked="0" layoutInCell="1" allowOverlap="1" wp14:anchorId="1E61AE06">
                  <wp:simplePos x="0" y="0"/>
                  <wp:positionH relativeFrom="column">
                    <wp:posOffset>94957</wp:posOffset>
                  </wp:positionH>
                  <wp:positionV relativeFrom="paragraph">
                    <wp:posOffset>79766</wp:posOffset>
                  </wp:positionV>
                  <wp:extent cx="2352674" cy="789940"/>
                  <wp:effectExtent l="0" t="0" r="0" b="0"/>
                  <wp:wrapSquare wrapText="bothSides"/>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4">
                            <a:extLst>
                              <a:ext uri="{28A0092B-C50C-407E-A947-70E740481C1C}">
                                <a14:useLocalDpi xmlns:a14="http://schemas.microsoft.com/office/drawing/2010/main" val="0"/>
                              </a:ext>
                            </a:extLst>
                          </a:blip>
                          <a:srcRect l="38030" t="40568" r="36986" b="44515"/>
                          <a:stretch/>
                        </pic:blipFill>
                        <pic:spPr bwMode="auto">
                          <a:xfrm>
                            <a:off x="0" y="0"/>
                            <a:ext cx="2352674" cy="7899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AF0586" w:rsidRDefault="00AF0586" w:rsidP="00AF0586">
            <w:pPr>
              <w:pStyle w:val="TableParagraph"/>
              <w:spacing w:line="292" w:lineRule="exact"/>
              <w:rPr>
                <w:sz w:val="24"/>
              </w:rPr>
            </w:pPr>
            <w:r>
              <w:rPr>
                <w:sz w:val="24"/>
              </w:rPr>
              <w:t xml:space="preserve">Children need to develop an understanding of how to exchange 1 ten for 10 ones when regrouping is required. </w:t>
            </w:r>
          </w:p>
          <w:p w:rsidR="00AF0586" w:rsidRDefault="00AF0586">
            <w:pPr>
              <w:pStyle w:val="TableParagraph"/>
              <w:spacing w:line="292" w:lineRule="exact"/>
              <w:ind w:left="108"/>
              <w:rPr>
                <w:sz w:val="24"/>
              </w:rPr>
            </w:pPr>
          </w:p>
        </w:tc>
        <w:tc>
          <w:tcPr>
            <w:tcW w:w="4252" w:type="dxa"/>
          </w:tcPr>
          <w:p w:rsidR="00AF0586" w:rsidRPr="009F4303" w:rsidRDefault="00AF0586" w:rsidP="009F4303">
            <w:pPr>
              <w:pStyle w:val="TableParagraph"/>
              <w:spacing w:line="292" w:lineRule="exact"/>
              <w:rPr>
                <w:sz w:val="24"/>
              </w:rPr>
            </w:pPr>
            <w:r>
              <w:rPr>
                <w:rFonts w:ascii="Trebuchet MS"/>
                <w:noProof/>
                <w:sz w:val="20"/>
              </w:rPr>
              <w:t xml:space="preserve"> </w:t>
            </w:r>
            <w:r w:rsidRPr="009F4303">
              <w:rPr>
                <w:sz w:val="24"/>
              </w:rPr>
              <w:t xml:space="preserve">Children can use a blank number line to count on to find the difference. Encourage children to jump to multiples of 10 to become more efficient. </w:t>
            </w:r>
          </w:p>
          <w:p w:rsidR="00AF0586" w:rsidRDefault="00AF0586">
            <w:pPr>
              <w:pStyle w:val="TableParagraph"/>
              <w:spacing w:before="5"/>
              <w:rPr>
                <w:rFonts w:ascii="Trebuchet MS"/>
                <w:noProof/>
                <w:sz w:val="20"/>
              </w:rPr>
            </w:pPr>
          </w:p>
          <w:p w:rsidR="00AF0586" w:rsidRDefault="009F4303">
            <w:pPr>
              <w:pStyle w:val="TableParagraph"/>
              <w:spacing w:before="5"/>
              <w:rPr>
                <w:rFonts w:ascii="Trebuchet MS"/>
                <w:noProof/>
                <w:sz w:val="20"/>
              </w:rPr>
            </w:pPr>
            <w:r>
              <w:rPr>
                <w:noProof/>
              </w:rPr>
              <w:drawing>
                <wp:anchor distT="0" distB="0" distL="114300" distR="114300" simplePos="0" relativeHeight="486638592" behindDoc="1" locked="0" layoutInCell="1" allowOverlap="1" wp14:anchorId="5F9A8041">
                  <wp:simplePos x="0" y="0"/>
                  <wp:positionH relativeFrom="column">
                    <wp:posOffset>109220</wp:posOffset>
                  </wp:positionH>
                  <wp:positionV relativeFrom="paragraph">
                    <wp:posOffset>152400</wp:posOffset>
                  </wp:positionV>
                  <wp:extent cx="2225040" cy="618490"/>
                  <wp:effectExtent l="0" t="0" r="3810" b="0"/>
                  <wp:wrapTight wrapText="bothSides">
                    <wp:wrapPolygon edited="0">
                      <wp:start x="0" y="0"/>
                      <wp:lineTo x="0" y="20624"/>
                      <wp:lineTo x="21452" y="20624"/>
                      <wp:lineTo x="21452" y="0"/>
                      <wp:lineTo x="0" y="0"/>
                    </wp:wrapPolygon>
                  </wp:wrapTight>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4">
                            <a:extLst>
                              <a:ext uri="{28A0092B-C50C-407E-A947-70E740481C1C}">
                                <a14:useLocalDpi xmlns:a14="http://schemas.microsoft.com/office/drawing/2010/main" val="0"/>
                              </a:ext>
                            </a:extLst>
                          </a:blip>
                          <a:srcRect l="33976" t="29254" r="42421" b="59081"/>
                          <a:stretch/>
                        </pic:blipFill>
                        <pic:spPr bwMode="auto">
                          <a:xfrm>
                            <a:off x="0" y="0"/>
                            <a:ext cx="2225040" cy="6184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AF0586" w:rsidRDefault="00AF0586">
            <w:pPr>
              <w:pStyle w:val="TableParagraph"/>
              <w:spacing w:before="5"/>
              <w:rPr>
                <w:rFonts w:ascii="Trebuchet MS"/>
                <w:noProof/>
                <w:sz w:val="20"/>
              </w:rPr>
            </w:pPr>
          </w:p>
          <w:p w:rsidR="00AF0586" w:rsidRDefault="00AF0586">
            <w:pPr>
              <w:pStyle w:val="TableParagraph"/>
              <w:spacing w:before="5"/>
              <w:rPr>
                <w:rFonts w:ascii="Trebuchet MS"/>
                <w:noProof/>
                <w:sz w:val="20"/>
              </w:rPr>
            </w:pPr>
          </w:p>
          <w:p w:rsidR="00AF0586" w:rsidRDefault="00AF0586">
            <w:pPr>
              <w:pStyle w:val="TableParagraph"/>
              <w:spacing w:before="5"/>
              <w:rPr>
                <w:rFonts w:ascii="Trebuchet MS"/>
                <w:noProof/>
                <w:sz w:val="20"/>
              </w:rPr>
            </w:pPr>
          </w:p>
          <w:p w:rsidR="00AF0586" w:rsidRDefault="00AF0586">
            <w:pPr>
              <w:pStyle w:val="TableParagraph"/>
              <w:spacing w:before="5"/>
              <w:rPr>
                <w:rFonts w:ascii="Trebuchet MS"/>
                <w:noProof/>
                <w:sz w:val="20"/>
              </w:rPr>
            </w:pPr>
            <w:r>
              <w:rPr>
                <w:rFonts w:ascii="Trebuchet MS"/>
                <w:noProof/>
                <w:sz w:val="20"/>
              </w:rPr>
              <w:t xml:space="preserve">  </w:t>
            </w:r>
          </w:p>
          <w:p w:rsidR="00AF0586" w:rsidRDefault="00AF0586">
            <w:pPr>
              <w:pStyle w:val="TableParagraph"/>
              <w:spacing w:before="5"/>
              <w:rPr>
                <w:rFonts w:ascii="Trebuchet MS"/>
                <w:noProof/>
                <w:sz w:val="20"/>
              </w:rPr>
            </w:pPr>
          </w:p>
        </w:tc>
        <w:tc>
          <w:tcPr>
            <w:tcW w:w="4252" w:type="dxa"/>
          </w:tcPr>
          <w:p w:rsidR="00AF0586" w:rsidRDefault="00AF0586">
            <w:pPr>
              <w:pStyle w:val="TableParagraph"/>
              <w:spacing w:after="1"/>
              <w:rPr>
                <w:rFonts w:ascii="Trebuchet MS"/>
                <w:sz w:val="28"/>
              </w:rPr>
            </w:pPr>
            <w:r>
              <w:rPr>
                <w:rFonts w:ascii="Trebuchet MS"/>
                <w:sz w:val="28"/>
              </w:rPr>
              <w:t xml:space="preserve">  </w:t>
            </w:r>
          </w:p>
          <w:p w:rsidR="00AF0586" w:rsidRDefault="00AF0586">
            <w:pPr>
              <w:pStyle w:val="TableParagraph"/>
              <w:spacing w:after="1"/>
              <w:rPr>
                <w:rFonts w:ascii="Trebuchet MS"/>
                <w:sz w:val="28"/>
              </w:rPr>
            </w:pPr>
            <w:r>
              <w:rPr>
                <w:rFonts w:ascii="Trebuchet MS"/>
                <w:sz w:val="28"/>
              </w:rPr>
              <w:t xml:space="preserve">   65 </w:t>
            </w:r>
            <w:r>
              <w:rPr>
                <w:rFonts w:ascii="Trebuchet MS"/>
                <w:sz w:val="28"/>
              </w:rPr>
              <w:t>–</w:t>
            </w:r>
            <w:r>
              <w:rPr>
                <w:rFonts w:ascii="Trebuchet MS"/>
                <w:sz w:val="28"/>
              </w:rPr>
              <w:t xml:space="preserve"> 28 = 37</w:t>
            </w:r>
            <w:r w:rsidR="00C21F02">
              <w:rPr>
                <w:rFonts w:ascii="Trebuchet MS"/>
                <w:sz w:val="28"/>
              </w:rPr>
              <w:t xml:space="preserve">   </w:t>
            </w:r>
          </w:p>
          <w:p w:rsidR="00C21F02" w:rsidRPr="009F4303" w:rsidRDefault="00C21F02" w:rsidP="009F4303">
            <w:pPr>
              <w:pStyle w:val="TableParagraph"/>
              <w:spacing w:line="292" w:lineRule="exact"/>
              <w:rPr>
                <w:sz w:val="24"/>
              </w:rPr>
            </w:pPr>
            <w:r>
              <w:rPr>
                <w:rFonts w:ascii="Trebuchet MS"/>
                <w:sz w:val="28"/>
              </w:rPr>
              <w:t xml:space="preserve"> </w:t>
            </w:r>
          </w:p>
          <w:p w:rsidR="00C21F02" w:rsidRPr="009F4303" w:rsidRDefault="00C21F02" w:rsidP="009F4303">
            <w:pPr>
              <w:pStyle w:val="TableParagraph"/>
              <w:spacing w:line="292" w:lineRule="exact"/>
              <w:rPr>
                <w:sz w:val="24"/>
              </w:rPr>
            </w:pPr>
            <w:r w:rsidRPr="009F4303">
              <w:rPr>
                <w:sz w:val="24"/>
              </w:rPr>
              <w:t xml:space="preserve">Only </w:t>
            </w:r>
            <w:r w:rsidR="00122B54" w:rsidRPr="009F4303">
              <w:rPr>
                <w:sz w:val="24"/>
              </w:rPr>
              <w:t xml:space="preserve">when </w:t>
            </w:r>
            <w:r w:rsidRPr="009F4303">
              <w:rPr>
                <w:sz w:val="24"/>
              </w:rPr>
              <w:t>children are completely secure with exchange and regrouping, should</w:t>
            </w:r>
            <w:r w:rsidR="00122B54" w:rsidRPr="009F4303">
              <w:rPr>
                <w:sz w:val="24"/>
              </w:rPr>
              <w:t xml:space="preserve"> the</w:t>
            </w:r>
            <w:r w:rsidRPr="009F4303">
              <w:rPr>
                <w:sz w:val="24"/>
              </w:rPr>
              <w:t xml:space="preserve"> formal </w:t>
            </w:r>
            <w:r w:rsidR="00122B54" w:rsidRPr="009F4303">
              <w:rPr>
                <w:sz w:val="24"/>
              </w:rPr>
              <w:t xml:space="preserve">column method be introduced alongside the concrete apperatus. </w:t>
            </w:r>
          </w:p>
          <w:p w:rsidR="00122B54" w:rsidRPr="009F4303" w:rsidRDefault="00122B54" w:rsidP="009F4303">
            <w:pPr>
              <w:pStyle w:val="TableParagraph"/>
              <w:spacing w:line="292" w:lineRule="exact"/>
              <w:rPr>
                <w:sz w:val="24"/>
              </w:rPr>
            </w:pPr>
          </w:p>
          <w:p w:rsidR="00122B54" w:rsidRDefault="00122B54" w:rsidP="00C21F02">
            <w:pPr>
              <w:pStyle w:val="TableParagraph"/>
              <w:spacing w:before="5"/>
              <w:rPr>
                <w:rFonts w:ascii="Trebuchet MS"/>
                <w:sz w:val="28"/>
              </w:rPr>
            </w:pPr>
            <w:r>
              <w:rPr>
                <w:rFonts w:ascii="Trebuchet MS"/>
                <w:sz w:val="28"/>
              </w:rPr>
              <w:t xml:space="preserve">   </w:t>
            </w:r>
            <w:r>
              <w:rPr>
                <w:noProof/>
              </w:rPr>
              <w:drawing>
                <wp:inline distT="0" distB="0" distL="0" distR="0" wp14:anchorId="5661A761" wp14:editId="7B5F0D2D">
                  <wp:extent cx="581025" cy="752475"/>
                  <wp:effectExtent l="0" t="0" r="9525" b="9525"/>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4"/>
                          <a:srcRect l="39852" t="66834" r="53976" b="18953"/>
                          <a:stretch/>
                        </pic:blipFill>
                        <pic:spPr bwMode="auto">
                          <a:xfrm>
                            <a:off x="0" y="0"/>
                            <a:ext cx="582957" cy="754977"/>
                          </a:xfrm>
                          <a:prstGeom prst="rect">
                            <a:avLst/>
                          </a:prstGeom>
                          <a:ln>
                            <a:noFill/>
                          </a:ln>
                          <a:extLst>
                            <a:ext uri="{53640926-AAD7-44D8-BBD7-CCE9431645EC}">
                              <a14:shadowObscured xmlns:a14="http://schemas.microsoft.com/office/drawing/2010/main"/>
                            </a:ext>
                          </a:extLst>
                        </pic:spPr>
                      </pic:pic>
                    </a:graphicData>
                  </a:graphic>
                </wp:inline>
              </w:drawing>
            </w:r>
          </w:p>
          <w:p w:rsidR="00C21F02" w:rsidRDefault="00C21F02">
            <w:pPr>
              <w:pStyle w:val="TableParagraph"/>
              <w:spacing w:after="1"/>
              <w:rPr>
                <w:rFonts w:ascii="Trebuchet MS"/>
                <w:sz w:val="28"/>
              </w:rPr>
            </w:pPr>
          </w:p>
        </w:tc>
      </w:tr>
    </w:tbl>
    <w:p w:rsidR="00162A5A" w:rsidRDefault="00162A5A">
      <w:pPr>
        <w:rPr>
          <w:rFonts w:ascii="Trebuchet MS"/>
          <w:sz w:val="20"/>
        </w:rPr>
        <w:sectPr w:rsidR="00162A5A">
          <w:pgSz w:w="16850" w:h="11900" w:orient="landscape"/>
          <w:pgMar w:top="1480" w:right="800" w:bottom="280" w:left="680" w:header="106" w:footer="0" w:gutter="0"/>
          <w:cols w:space="720"/>
        </w:sectPr>
      </w:pPr>
    </w:p>
    <w:p w:rsidR="00162A5A" w:rsidRDefault="00162A5A">
      <w:pPr>
        <w:pStyle w:val="BodyText"/>
        <w:spacing w:before="7"/>
        <w:rPr>
          <w:sz w:val="29"/>
        </w:rPr>
      </w:pPr>
    </w:p>
    <w:tbl>
      <w:tblPr>
        <w:tblW w:w="0" w:type="auto"/>
        <w:tblInd w:w="3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6"/>
        <w:gridCol w:w="1418"/>
        <w:gridCol w:w="4250"/>
        <w:gridCol w:w="4252"/>
        <w:gridCol w:w="4252"/>
      </w:tblGrid>
      <w:tr w:rsidR="00162A5A">
        <w:trPr>
          <w:trHeight w:val="455"/>
        </w:trPr>
        <w:tc>
          <w:tcPr>
            <w:tcW w:w="566" w:type="dxa"/>
          </w:tcPr>
          <w:p w:rsidR="00162A5A" w:rsidRDefault="00162A5A">
            <w:pPr>
              <w:pStyle w:val="TableParagraph"/>
              <w:rPr>
                <w:rFonts w:ascii="Times New Roman"/>
                <w:sz w:val="24"/>
              </w:rPr>
            </w:pPr>
          </w:p>
        </w:tc>
        <w:tc>
          <w:tcPr>
            <w:tcW w:w="1418" w:type="dxa"/>
          </w:tcPr>
          <w:p w:rsidR="00162A5A" w:rsidRDefault="00D93D41">
            <w:pPr>
              <w:pStyle w:val="TableParagraph"/>
              <w:spacing w:before="57"/>
              <w:ind w:left="173"/>
              <w:rPr>
                <w:b/>
                <w:sz w:val="28"/>
              </w:rPr>
            </w:pPr>
            <w:r>
              <w:rPr>
                <w:b/>
                <w:sz w:val="28"/>
              </w:rPr>
              <w:t>Objective</w:t>
            </w:r>
          </w:p>
        </w:tc>
        <w:tc>
          <w:tcPr>
            <w:tcW w:w="4250" w:type="dxa"/>
          </w:tcPr>
          <w:p w:rsidR="00162A5A" w:rsidRDefault="00D93D41">
            <w:pPr>
              <w:pStyle w:val="TableParagraph"/>
              <w:spacing w:before="57"/>
              <w:ind w:left="1584" w:right="1571"/>
              <w:jc w:val="center"/>
              <w:rPr>
                <w:b/>
                <w:sz w:val="28"/>
              </w:rPr>
            </w:pPr>
            <w:r>
              <w:rPr>
                <w:b/>
                <w:sz w:val="28"/>
              </w:rPr>
              <w:t>Concrete</w:t>
            </w:r>
          </w:p>
        </w:tc>
        <w:tc>
          <w:tcPr>
            <w:tcW w:w="4252" w:type="dxa"/>
          </w:tcPr>
          <w:p w:rsidR="00162A5A" w:rsidRDefault="00D93D41">
            <w:pPr>
              <w:pStyle w:val="TableParagraph"/>
              <w:spacing w:before="57"/>
              <w:ind w:left="92" w:right="74"/>
              <w:jc w:val="center"/>
              <w:rPr>
                <w:b/>
                <w:sz w:val="28"/>
              </w:rPr>
            </w:pPr>
            <w:r>
              <w:rPr>
                <w:b/>
                <w:sz w:val="28"/>
              </w:rPr>
              <w:t>Pictorial</w:t>
            </w:r>
          </w:p>
        </w:tc>
        <w:tc>
          <w:tcPr>
            <w:tcW w:w="4252" w:type="dxa"/>
          </w:tcPr>
          <w:p w:rsidR="00162A5A" w:rsidRDefault="00D93D41">
            <w:pPr>
              <w:pStyle w:val="TableParagraph"/>
              <w:spacing w:before="57"/>
              <w:ind w:left="92" w:right="76"/>
              <w:jc w:val="center"/>
              <w:rPr>
                <w:b/>
                <w:sz w:val="28"/>
              </w:rPr>
            </w:pPr>
            <w:r>
              <w:rPr>
                <w:b/>
                <w:sz w:val="28"/>
              </w:rPr>
              <w:t>Abstract</w:t>
            </w:r>
          </w:p>
        </w:tc>
      </w:tr>
      <w:tr w:rsidR="00162A5A">
        <w:trPr>
          <w:trHeight w:val="8456"/>
        </w:trPr>
        <w:tc>
          <w:tcPr>
            <w:tcW w:w="566" w:type="dxa"/>
            <w:textDirection w:val="btLr"/>
          </w:tcPr>
          <w:p w:rsidR="00162A5A" w:rsidRDefault="00D93D41">
            <w:pPr>
              <w:pStyle w:val="TableParagraph"/>
              <w:spacing w:before="112"/>
              <w:ind w:left="2594" w:right="2593"/>
              <w:jc w:val="center"/>
              <w:rPr>
                <w:sz w:val="28"/>
              </w:rPr>
            </w:pPr>
            <w:r>
              <w:rPr>
                <w:sz w:val="28"/>
              </w:rPr>
              <w:t>Year 3 onwards</w:t>
            </w:r>
          </w:p>
        </w:tc>
        <w:tc>
          <w:tcPr>
            <w:tcW w:w="1418" w:type="dxa"/>
            <w:textDirection w:val="btLr"/>
          </w:tcPr>
          <w:p w:rsidR="00162A5A" w:rsidRDefault="00162A5A">
            <w:pPr>
              <w:pStyle w:val="TableParagraph"/>
              <w:rPr>
                <w:rFonts w:ascii="Trebuchet MS"/>
                <w:sz w:val="24"/>
              </w:rPr>
            </w:pPr>
          </w:p>
          <w:p w:rsidR="00162A5A" w:rsidRDefault="00162A5A">
            <w:pPr>
              <w:pStyle w:val="TableParagraph"/>
              <w:spacing w:before="4"/>
              <w:rPr>
                <w:rFonts w:ascii="Trebuchet MS"/>
                <w:sz w:val="24"/>
              </w:rPr>
            </w:pPr>
          </w:p>
          <w:p w:rsidR="00162A5A" w:rsidRDefault="00D93D41">
            <w:pPr>
              <w:pStyle w:val="TableParagraph"/>
              <w:ind w:left="2629" w:right="2593"/>
              <w:jc w:val="center"/>
              <w:rPr>
                <w:sz w:val="24"/>
              </w:rPr>
            </w:pPr>
            <w:r>
              <w:rPr>
                <w:sz w:val="24"/>
              </w:rPr>
              <w:t>Column method with regrouping</w:t>
            </w:r>
          </w:p>
        </w:tc>
        <w:tc>
          <w:tcPr>
            <w:tcW w:w="4250" w:type="dxa"/>
          </w:tcPr>
          <w:p w:rsidR="00162A5A" w:rsidRDefault="00D93D41">
            <w:pPr>
              <w:pStyle w:val="TableParagraph"/>
              <w:ind w:left="108" w:right="200"/>
              <w:rPr>
                <w:sz w:val="24"/>
              </w:rPr>
            </w:pPr>
            <w:r>
              <w:rPr>
                <w:sz w:val="24"/>
              </w:rPr>
              <w:t>Use Base 10 to start with before moving on to place value counters. Start with one exchange before moving onto subtractions with 2 exchanges.</w:t>
            </w:r>
          </w:p>
          <w:p w:rsidR="00162A5A" w:rsidRDefault="00162A5A">
            <w:pPr>
              <w:pStyle w:val="TableParagraph"/>
              <w:spacing w:before="1"/>
              <w:rPr>
                <w:rFonts w:ascii="Trebuchet MS"/>
                <w:sz w:val="25"/>
              </w:rPr>
            </w:pPr>
          </w:p>
          <w:p w:rsidR="00162A5A" w:rsidRDefault="00D93D41">
            <w:pPr>
              <w:pStyle w:val="TableParagraph"/>
              <w:ind w:left="108" w:right="292"/>
              <w:rPr>
                <w:sz w:val="24"/>
              </w:rPr>
            </w:pPr>
            <w:r>
              <w:rPr>
                <w:sz w:val="24"/>
              </w:rPr>
              <w:t>Make the larger number with the place value counters</w:t>
            </w:r>
          </w:p>
          <w:p w:rsidR="00162A5A" w:rsidRDefault="00162A5A">
            <w:pPr>
              <w:pStyle w:val="TableParagraph"/>
              <w:spacing w:before="9"/>
              <w:rPr>
                <w:rFonts w:ascii="Trebuchet MS"/>
                <w:sz w:val="19"/>
              </w:rPr>
            </w:pPr>
          </w:p>
          <w:p w:rsidR="00162A5A" w:rsidRDefault="00D93D41">
            <w:pPr>
              <w:pStyle w:val="TableParagraph"/>
              <w:ind w:left="159"/>
              <w:rPr>
                <w:rFonts w:ascii="Trebuchet MS"/>
                <w:sz w:val="20"/>
              </w:rPr>
            </w:pPr>
            <w:r>
              <w:rPr>
                <w:rFonts w:ascii="Trebuchet MS"/>
                <w:noProof/>
                <w:sz w:val="20"/>
              </w:rPr>
              <w:drawing>
                <wp:inline distT="0" distB="0" distL="0" distR="0">
                  <wp:extent cx="2375487" cy="842390"/>
                  <wp:effectExtent l="0" t="0" r="0" b="0"/>
                  <wp:docPr id="145" name="image9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91.jpeg"/>
                          <pic:cNvPicPr/>
                        </pic:nvPicPr>
                        <pic:blipFill>
                          <a:blip r:embed="rId145" cstate="print"/>
                          <a:stretch>
                            <a:fillRect/>
                          </a:stretch>
                        </pic:blipFill>
                        <pic:spPr>
                          <a:xfrm>
                            <a:off x="0" y="0"/>
                            <a:ext cx="2375487" cy="842390"/>
                          </a:xfrm>
                          <a:prstGeom prst="rect">
                            <a:avLst/>
                          </a:prstGeom>
                        </pic:spPr>
                      </pic:pic>
                    </a:graphicData>
                  </a:graphic>
                </wp:inline>
              </w:drawing>
            </w:r>
          </w:p>
          <w:p w:rsidR="00162A5A" w:rsidRDefault="00D93D41">
            <w:pPr>
              <w:pStyle w:val="TableParagraph"/>
              <w:ind w:left="108" w:right="433"/>
              <w:jc w:val="both"/>
              <w:rPr>
                <w:sz w:val="24"/>
              </w:rPr>
            </w:pPr>
            <w:r>
              <w:rPr>
                <w:sz w:val="24"/>
              </w:rPr>
              <w:t>Start with the ones, can I take away 8 from 4 easily? I need to exchange 1 of my tens for 10 ones.</w:t>
            </w:r>
          </w:p>
          <w:p w:rsidR="00162A5A" w:rsidRDefault="00162A5A">
            <w:pPr>
              <w:pStyle w:val="TableParagraph"/>
              <w:spacing w:before="8"/>
              <w:rPr>
                <w:rFonts w:ascii="Trebuchet MS"/>
                <w:sz w:val="9"/>
              </w:rPr>
            </w:pPr>
          </w:p>
          <w:p w:rsidR="00162A5A" w:rsidRDefault="00D93D41">
            <w:pPr>
              <w:pStyle w:val="TableParagraph"/>
              <w:ind w:left="137"/>
              <w:rPr>
                <w:rFonts w:ascii="Trebuchet MS"/>
                <w:sz w:val="20"/>
              </w:rPr>
            </w:pPr>
            <w:r>
              <w:rPr>
                <w:rFonts w:ascii="Trebuchet MS"/>
                <w:noProof/>
                <w:sz w:val="20"/>
              </w:rPr>
              <w:drawing>
                <wp:inline distT="0" distB="0" distL="0" distR="0">
                  <wp:extent cx="2487067" cy="817244"/>
                  <wp:effectExtent l="0" t="0" r="0" b="0"/>
                  <wp:docPr id="147" name="image9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92.jpeg"/>
                          <pic:cNvPicPr/>
                        </pic:nvPicPr>
                        <pic:blipFill>
                          <a:blip r:embed="rId146" cstate="print"/>
                          <a:stretch>
                            <a:fillRect/>
                          </a:stretch>
                        </pic:blipFill>
                        <pic:spPr>
                          <a:xfrm>
                            <a:off x="0" y="0"/>
                            <a:ext cx="2487067" cy="817244"/>
                          </a:xfrm>
                          <a:prstGeom prst="rect">
                            <a:avLst/>
                          </a:prstGeom>
                        </pic:spPr>
                      </pic:pic>
                    </a:graphicData>
                  </a:graphic>
                </wp:inline>
              </w:drawing>
            </w:r>
          </w:p>
          <w:p w:rsidR="00162A5A" w:rsidRDefault="00D93D41">
            <w:pPr>
              <w:pStyle w:val="TableParagraph"/>
              <w:spacing w:before="3"/>
              <w:ind w:left="108"/>
              <w:jc w:val="both"/>
              <w:rPr>
                <w:sz w:val="24"/>
              </w:rPr>
            </w:pPr>
            <w:r>
              <w:rPr>
                <w:sz w:val="24"/>
              </w:rPr>
              <w:t>Now I can subtract my ones.</w:t>
            </w:r>
          </w:p>
          <w:p w:rsidR="00162A5A" w:rsidRDefault="00162A5A">
            <w:pPr>
              <w:pStyle w:val="TableParagraph"/>
              <w:spacing w:before="2"/>
              <w:rPr>
                <w:rFonts w:ascii="Trebuchet MS"/>
                <w:sz w:val="10"/>
              </w:rPr>
            </w:pPr>
          </w:p>
          <w:p w:rsidR="00162A5A" w:rsidRDefault="00D93D41">
            <w:pPr>
              <w:pStyle w:val="TableParagraph"/>
              <w:ind w:left="151"/>
              <w:rPr>
                <w:rFonts w:ascii="Trebuchet MS"/>
                <w:sz w:val="20"/>
              </w:rPr>
            </w:pPr>
            <w:r>
              <w:rPr>
                <w:rFonts w:ascii="Trebuchet MS"/>
                <w:noProof/>
                <w:sz w:val="20"/>
              </w:rPr>
              <w:drawing>
                <wp:inline distT="0" distB="0" distL="0" distR="0">
                  <wp:extent cx="2435332" cy="997458"/>
                  <wp:effectExtent l="0" t="0" r="0" b="0"/>
                  <wp:docPr id="149" name="image9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93.jpeg"/>
                          <pic:cNvPicPr/>
                        </pic:nvPicPr>
                        <pic:blipFill>
                          <a:blip r:embed="rId147" cstate="print"/>
                          <a:stretch>
                            <a:fillRect/>
                          </a:stretch>
                        </pic:blipFill>
                        <pic:spPr>
                          <a:xfrm>
                            <a:off x="0" y="0"/>
                            <a:ext cx="2435332" cy="997458"/>
                          </a:xfrm>
                          <a:prstGeom prst="rect">
                            <a:avLst/>
                          </a:prstGeom>
                        </pic:spPr>
                      </pic:pic>
                    </a:graphicData>
                  </a:graphic>
                </wp:inline>
              </w:drawing>
            </w:r>
          </w:p>
          <w:p w:rsidR="00162A5A" w:rsidRDefault="00162A5A">
            <w:pPr>
              <w:pStyle w:val="TableParagraph"/>
              <w:rPr>
                <w:rFonts w:ascii="Trebuchet MS"/>
                <w:sz w:val="20"/>
              </w:rPr>
            </w:pPr>
          </w:p>
          <w:p w:rsidR="00162A5A" w:rsidRDefault="00162A5A">
            <w:pPr>
              <w:pStyle w:val="TableParagraph"/>
              <w:rPr>
                <w:rFonts w:ascii="Trebuchet MS"/>
                <w:sz w:val="20"/>
              </w:rPr>
            </w:pPr>
          </w:p>
        </w:tc>
        <w:tc>
          <w:tcPr>
            <w:tcW w:w="4252" w:type="dxa"/>
          </w:tcPr>
          <w:p w:rsidR="00162A5A" w:rsidRDefault="00162A5A">
            <w:pPr>
              <w:pStyle w:val="TableParagraph"/>
              <w:rPr>
                <w:rFonts w:ascii="Trebuchet MS"/>
                <w:sz w:val="8"/>
              </w:rPr>
            </w:pPr>
          </w:p>
          <w:p w:rsidR="00162A5A" w:rsidRDefault="00D93D41">
            <w:pPr>
              <w:pStyle w:val="TableParagraph"/>
              <w:ind w:left="622"/>
              <w:rPr>
                <w:rFonts w:ascii="Trebuchet MS"/>
                <w:sz w:val="20"/>
              </w:rPr>
            </w:pPr>
            <w:r>
              <w:rPr>
                <w:rFonts w:ascii="Trebuchet MS"/>
                <w:noProof/>
                <w:sz w:val="20"/>
              </w:rPr>
              <w:drawing>
                <wp:inline distT="0" distB="0" distL="0" distR="0">
                  <wp:extent cx="1831831" cy="1321022"/>
                  <wp:effectExtent l="0" t="0" r="0" b="0"/>
                  <wp:docPr id="151" name="image9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94.jpeg"/>
                          <pic:cNvPicPr/>
                        </pic:nvPicPr>
                        <pic:blipFill>
                          <a:blip r:embed="rId148" cstate="print"/>
                          <a:stretch>
                            <a:fillRect/>
                          </a:stretch>
                        </pic:blipFill>
                        <pic:spPr>
                          <a:xfrm>
                            <a:off x="0" y="0"/>
                            <a:ext cx="1831831" cy="1321022"/>
                          </a:xfrm>
                          <a:prstGeom prst="rect">
                            <a:avLst/>
                          </a:prstGeom>
                        </pic:spPr>
                      </pic:pic>
                    </a:graphicData>
                  </a:graphic>
                </wp:inline>
              </w:drawing>
            </w:r>
          </w:p>
          <w:p w:rsidR="00162A5A" w:rsidRDefault="00D93D41">
            <w:pPr>
              <w:pStyle w:val="TableParagraph"/>
              <w:ind w:left="112" w:right="102"/>
              <w:rPr>
                <w:sz w:val="24"/>
              </w:rPr>
            </w:pPr>
            <w:r>
              <w:rPr>
                <w:sz w:val="24"/>
              </w:rPr>
              <w:t>Draw the counters onto a place value grid and show what you have taken</w:t>
            </w:r>
            <w:r>
              <w:rPr>
                <w:spacing w:val="-12"/>
                <w:sz w:val="24"/>
              </w:rPr>
              <w:t xml:space="preserve"> </w:t>
            </w:r>
            <w:r>
              <w:rPr>
                <w:sz w:val="24"/>
              </w:rPr>
              <w:t>away by crossing the counters out as well as clearly showing the exchanges you</w:t>
            </w:r>
            <w:r>
              <w:rPr>
                <w:spacing w:val="-12"/>
                <w:sz w:val="24"/>
              </w:rPr>
              <w:t xml:space="preserve"> </w:t>
            </w:r>
            <w:r>
              <w:rPr>
                <w:sz w:val="24"/>
              </w:rPr>
              <w:t>make.</w:t>
            </w:r>
          </w:p>
          <w:p w:rsidR="00162A5A" w:rsidRDefault="00162A5A">
            <w:pPr>
              <w:pStyle w:val="TableParagraph"/>
              <w:spacing w:before="4"/>
              <w:rPr>
                <w:rFonts w:ascii="Trebuchet MS"/>
                <w:sz w:val="24"/>
              </w:rPr>
            </w:pPr>
          </w:p>
          <w:p w:rsidR="00162A5A" w:rsidRDefault="00D93D41">
            <w:pPr>
              <w:pStyle w:val="TableParagraph"/>
              <w:ind w:left="112" w:right="278"/>
              <w:rPr>
                <w:sz w:val="24"/>
              </w:rPr>
            </w:pPr>
            <w:r>
              <w:rPr>
                <w:sz w:val="24"/>
              </w:rPr>
              <w:t>When confident, children can find their own way to record the exchange/regrouping.</w:t>
            </w:r>
          </w:p>
          <w:p w:rsidR="00162A5A" w:rsidRDefault="00162A5A">
            <w:pPr>
              <w:pStyle w:val="TableParagraph"/>
              <w:spacing w:before="2"/>
              <w:rPr>
                <w:rFonts w:ascii="Trebuchet MS"/>
                <w:sz w:val="25"/>
              </w:rPr>
            </w:pPr>
          </w:p>
          <w:p w:rsidR="00162A5A" w:rsidRDefault="00D93D41">
            <w:pPr>
              <w:pStyle w:val="TableParagraph"/>
              <w:ind w:left="112" w:right="228"/>
              <w:rPr>
                <w:sz w:val="24"/>
              </w:rPr>
            </w:pPr>
            <w:r>
              <w:rPr>
                <w:sz w:val="24"/>
              </w:rPr>
              <w:t>Just writing the numbers as shown here shows that the child understands the method and knows when to exchange/regroup.</w:t>
            </w:r>
          </w:p>
          <w:p w:rsidR="00162A5A" w:rsidRDefault="00162A5A">
            <w:pPr>
              <w:pStyle w:val="TableParagraph"/>
              <w:spacing w:before="10"/>
              <w:rPr>
                <w:rFonts w:ascii="Trebuchet MS"/>
                <w:sz w:val="17"/>
              </w:rPr>
            </w:pPr>
          </w:p>
          <w:p w:rsidR="00162A5A" w:rsidRDefault="00D93D41">
            <w:pPr>
              <w:pStyle w:val="TableParagraph"/>
              <w:ind w:left="622"/>
              <w:rPr>
                <w:rFonts w:ascii="Trebuchet MS"/>
                <w:sz w:val="20"/>
              </w:rPr>
            </w:pPr>
            <w:r>
              <w:rPr>
                <w:rFonts w:ascii="Trebuchet MS"/>
                <w:noProof/>
                <w:sz w:val="20"/>
              </w:rPr>
              <w:drawing>
                <wp:inline distT="0" distB="0" distL="0" distR="0">
                  <wp:extent cx="1859813" cy="1377696"/>
                  <wp:effectExtent l="0" t="0" r="0" b="0"/>
                  <wp:docPr id="153" name="image9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95.jpeg"/>
                          <pic:cNvPicPr/>
                        </pic:nvPicPr>
                        <pic:blipFill>
                          <a:blip r:embed="rId149" cstate="print"/>
                          <a:stretch>
                            <a:fillRect/>
                          </a:stretch>
                        </pic:blipFill>
                        <pic:spPr>
                          <a:xfrm>
                            <a:off x="0" y="0"/>
                            <a:ext cx="1859813" cy="1377696"/>
                          </a:xfrm>
                          <a:prstGeom prst="rect">
                            <a:avLst/>
                          </a:prstGeom>
                        </pic:spPr>
                      </pic:pic>
                    </a:graphicData>
                  </a:graphic>
                </wp:inline>
              </w:drawing>
            </w:r>
          </w:p>
        </w:tc>
        <w:tc>
          <w:tcPr>
            <w:tcW w:w="4252" w:type="dxa"/>
          </w:tcPr>
          <w:p w:rsidR="00162A5A" w:rsidRDefault="00162A5A">
            <w:pPr>
              <w:pStyle w:val="TableParagraph"/>
              <w:spacing w:before="8"/>
              <w:rPr>
                <w:rFonts w:ascii="Trebuchet MS"/>
                <w:sz w:val="10"/>
              </w:rPr>
            </w:pPr>
          </w:p>
          <w:p w:rsidR="00162A5A" w:rsidRDefault="00D93D41">
            <w:pPr>
              <w:pStyle w:val="TableParagraph"/>
              <w:ind w:left="913"/>
              <w:rPr>
                <w:rFonts w:ascii="Trebuchet MS"/>
                <w:sz w:val="20"/>
              </w:rPr>
            </w:pPr>
            <w:r>
              <w:rPr>
                <w:rFonts w:ascii="Trebuchet MS"/>
                <w:noProof/>
                <w:sz w:val="20"/>
              </w:rPr>
              <w:drawing>
                <wp:inline distT="0" distB="0" distL="0" distR="0">
                  <wp:extent cx="1246230" cy="900112"/>
                  <wp:effectExtent l="0" t="0" r="0" b="0"/>
                  <wp:docPr id="155" name="image9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96.jpeg"/>
                          <pic:cNvPicPr/>
                        </pic:nvPicPr>
                        <pic:blipFill>
                          <a:blip r:embed="rId150" cstate="print"/>
                          <a:stretch>
                            <a:fillRect/>
                          </a:stretch>
                        </pic:blipFill>
                        <pic:spPr>
                          <a:xfrm>
                            <a:off x="0" y="0"/>
                            <a:ext cx="1246230" cy="900112"/>
                          </a:xfrm>
                          <a:prstGeom prst="rect">
                            <a:avLst/>
                          </a:prstGeom>
                        </pic:spPr>
                      </pic:pic>
                    </a:graphicData>
                  </a:graphic>
                </wp:inline>
              </w:drawing>
            </w:r>
          </w:p>
          <w:p w:rsidR="00162A5A" w:rsidRDefault="00D93D41">
            <w:pPr>
              <w:pStyle w:val="TableParagraph"/>
              <w:spacing w:before="214"/>
              <w:ind w:left="111" w:right="205"/>
              <w:rPr>
                <w:sz w:val="24"/>
              </w:rPr>
            </w:pPr>
            <w:r>
              <w:rPr>
                <w:sz w:val="24"/>
              </w:rPr>
              <w:t>Children can start their formal written method by partitioning the number into clear place value columns.</w:t>
            </w:r>
          </w:p>
          <w:p w:rsidR="00162A5A" w:rsidRDefault="00162A5A">
            <w:pPr>
              <w:pStyle w:val="TableParagraph"/>
              <w:rPr>
                <w:rFonts w:ascii="Trebuchet MS"/>
                <w:sz w:val="15"/>
              </w:rPr>
            </w:pPr>
          </w:p>
          <w:p w:rsidR="00162A5A" w:rsidRDefault="00D93D41">
            <w:pPr>
              <w:pStyle w:val="TableParagraph"/>
              <w:ind w:left="892"/>
              <w:rPr>
                <w:rFonts w:ascii="Trebuchet MS"/>
                <w:sz w:val="20"/>
              </w:rPr>
            </w:pPr>
            <w:r>
              <w:rPr>
                <w:rFonts w:ascii="Trebuchet MS"/>
                <w:noProof/>
                <w:sz w:val="20"/>
              </w:rPr>
              <w:drawing>
                <wp:inline distT="0" distB="0" distL="0" distR="0">
                  <wp:extent cx="1358413" cy="958691"/>
                  <wp:effectExtent l="0" t="0" r="0" b="0"/>
                  <wp:docPr id="157" name="image9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97.jpeg"/>
                          <pic:cNvPicPr/>
                        </pic:nvPicPr>
                        <pic:blipFill>
                          <a:blip r:embed="rId151" cstate="print"/>
                          <a:stretch>
                            <a:fillRect/>
                          </a:stretch>
                        </pic:blipFill>
                        <pic:spPr>
                          <a:xfrm>
                            <a:off x="0" y="0"/>
                            <a:ext cx="1358413" cy="958691"/>
                          </a:xfrm>
                          <a:prstGeom prst="rect">
                            <a:avLst/>
                          </a:prstGeom>
                        </pic:spPr>
                      </pic:pic>
                    </a:graphicData>
                  </a:graphic>
                </wp:inline>
              </w:drawing>
            </w:r>
          </w:p>
          <w:p w:rsidR="00162A5A" w:rsidRDefault="00D93D41">
            <w:pPr>
              <w:pStyle w:val="TableParagraph"/>
              <w:spacing w:before="75"/>
              <w:ind w:left="111"/>
              <w:rPr>
                <w:sz w:val="24"/>
              </w:rPr>
            </w:pPr>
            <w:r>
              <w:rPr>
                <w:sz w:val="24"/>
              </w:rPr>
              <w:t>Moving forward the children use a more compact method.</w:t>
            </w:r>
          </w:p>
          <w:p w:rsidR="00162A5A" w:rsidRDefault="00162A5A">
            <w:pPr>
              <w:pStyle w:val="TableParagraph"/>
              <w:spacing w:before="2"/>
              <w:rPr>
                <w:rFonts w:ascii="Trebuchet MS"/>
                <w:sz w:val="25"/>
              </w:rPr>
            </w:pPr>
          </w:p>
          <w:p w:rsidR="00162A5A" w:rsidRDefault="00D93D41">
            <w:pPr>
              <w:pStyle w:val="TableParagraph"/>
              <w:ind w:left="111" w:right="576"/>
              <w:rPr>
                <w:sz w:val="24"/>
              </w:rPr>
            </w:pPr>
            <w:r>
              <w:rPr>
                <w:sz w:val="24"/>
              </w:rPr>
              <w:t>This will lead to an understanding of subtracting any number including decimals.</w:t>
            </w:r>
          </w:p>
          <w:p w:rsidR="00162A5A" w:rsidRDefault="00162A5A">
            <w:pPr>
              <w:pStyle w:val="TableParagraph"/>
              <w:rPr>
                <w:rFonts w:ascii="Trebuchet MS"/>
                <w:sz w:val="20"/>
              </w:rPr>
            </w:pPr>
          </w:p>
          <w:p w:rsidR="00162A5A" w:rsidRDefault="00162A5A">
            <w:pPr>
              <w:pStyle w:val="TableParagraph"/>
              <w:spacing w:before="4"/>
              <w:rPr>
                <w:rFonts w:ascii="Trebuchet MS"/>
                <w:sz w:val="15"/>
              </w:rPr>
            </w:pPr>
          </w:p>
          <w:p w:rsidR="00162A5A" w:rsidRDefault="00D93D41">
            <w:pPr>
              <w:pStyle w:val="TableParagraph"/>
              <w:ind w:left="148"/>
              <w:rPr>
                <w:rFonts w:ascii="Trebuchet MS"/>
                <w:sz w:val="20"/>
              </w:rPr>
            </w:pPr>
            <w:r>
              <w:rPr>
                <w:rFonts w:ascii="Trebuchet MS"/>
                <w:noProof/>
                <w:sz w:val="20"/>
              </w:rPr>
              <w:drawing>
                <wp:inline distT="0" distB="0" distL="0" distR="0">
                  <wp:extent cx="1518923" cy="725424"/>
                  <wp:effectExtent l="0" t="0" r="0" b="0"/>
                  <wp:docPr id="159" name="image9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98.png"/>
                          <pic:cNvPicPr/>
                        </pic:nvPicPr>
                        <pic:blipFill>
                          <a:blip r:embed="rId152" cstate="print"/>
                          <a:stretch>
                            <a:fillRect/>
                          </a:stretch>
                        </pic:blipFill>
                        <pic:spPr>
                          <a:xfrm>
                            <a:off x="0" y="0"/>
                            <a:ext cx="1518923" cy="725424"/>
                          </a:xfrm>
                          <a:prstGeom prst="rect">
                            <a:avLst/>
                          </a:prstGeom>
                        </pic:spPr>
                      </pic:pic>
                    </a:graphicData>
                  </a:graphic>
                </wp:inline>
              </w:drawing>
            </w:r>
          </w:p>
          <w:p w:rsidR="00162A5A" w:rsidRDefault="00162A5A">
            <w:pPr>
              <w:pStyle w:val="TableParagraph"/>
              <w:rPr>
                <w:rFonts w:ascii="Trebuchet MS"/>
                <w:sz w:val="20"/>
              </w:rPr>
            </w:pPr>
          </w:p>
          <w:p w:rsidR="00162A5A" w:rsidRDefault="00162A5A">
            <w:pPr>
              <w:pStyle w:val="TableParagraph"/>
              <w:rPr>
                <w:rFonts w:ascii="Trebuchet MS"/>
                <w:sz w:val="20"/>
              </w:rPr>
            </w:pPr>
          </w:p>
          <w:p w:rsidR="00162A5A" w:rsidRDefault="00162A5A">
            <w:pPr>
              <w:pStyle w:val="TableParagraph"/>
              <w:spacing w:before="8"/>
              <w:rPr>
                <w:rFonts w:ascii="Trebuchet MS"/>
                <w:sz w:val="24"/>
              </w:rPr>
            </w:pPr>
          </w:p>
        </w:tc>
      </w:tr>
    </w:tbl>
    <w:p w:rsidR="00162A5A" w:rsidRDefault="00162A5A">
      <w:pPr>
        <w:rPr>
          <w:rFonts w:ascii="Trebuchet MS"/>
          <w:sz w:val="24"/>
        </w:rPr>
        <w:sectPr w:rsidR="00162A5A">
          <w:pgSz w:w="16850" w:h="11900" w:orient="landscape"/>
          <w:pgMar w:top="1480" w:right="800" w:bottom="280" w:left="680" w:header="106" w:footer="0" w:gutter="0"/>
          <w:cols w:space="720"/>
        </w:sectPr>
      </w:pPr>
    </w:p>
    <w:p w:rsidR="00162A5A" w:rsidRDefault="00162A5A">
      <w:pPr>
        <w:pStyle w:val="BodyText"/>
        <w:spacing w:before="7"/>
        <w:rPr>
          <w:sz w:val="29"/>
        </w:rPr>
      </w:pPr>
    </w:p>
    <w:tbl>
      <w:tblPr>
        <w:tblW w:w="0" w:type="auto"/>
        <w:tblInd w:w="3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6"/>
        <w:gridCol w:w="1418"/>
        <w:gridCol w:w="4250"/>
        <w:gridCol w:w="4252"/>
        <w:gridCol w:w="4252"/>
      </w:tblGrid>
      <w:tr w:rsidR="00162A5A">
        <w:trPr>
          <w:trHeight w:val="455"/>
        </w:trPr>
        <w:tc>
          <w:tcPr>
            <w:tcW w:w="566" w:type="dxa"/>
          </w:tcPr>
          <w:p w:rsidR="00162A5A" w:rsidRDefault="00162A5A">
            <w:pPr>
              <w:pStyle w:val="TableParagraph"/>
              <w:rPr>
                <w:rFonts w:ascii="Times New Roman"/>
                <w:sz w:val="26"/>
              </w:rPr>
            </w:pPr>
          </w:p>
        </w:tc>
        <w:tc>
          <w:tcPr>
            <w:tcW w:w="1418" w:type="dxa"/>
          </w:tcPr>
          <w:p w:rsidR="00162A5A" w:rsidRDefault="00D93D41">
            <w:pPr>
              <w:pStyle w:val="TableParagraph"/>
              <w:spacing w:before="57"/>
              <w:ind w:left="173"/>
              <w:rPr>
                <w:b/>
                <w:sz w:val="28"/>
              </w:rPr>
            </w:pPr>
            <w:r>
              <w:rPr>
                <w:b/>
                <w:sz w:val="28"/>
              </w:rPr>
              <w:t>Objective</w:t>
            </w:r>
          </w:p>
        </w:tc>
        <w:tc>
          <w:tcPr>
            <w:tcW w:w="4250" w:type="dxa"/>
          </w:tcPr>
          <w:p w:rsidR="00162A5A" w:rsidRDefault="00D93D41">
            <w:pPr>
              <w:pStyle w:val="TableParagraph"/>
              <w:spacing w:before="57"/>
              <w:ind w:left="1584" w:right="1571"/>
              <w:jc w:val="center"/>
              <w:rPr>
                <w:b/>
                <w:sz w:val="28"/>
              </w:rPr>
            </w:pPr>
            <w:r>
              <w:rPr>
                <w:b/>
                <w:sz w:val="28"/>
              </w:rPr>
              <w:t>Concrete</w:t>
            </w:r>
          </w:p>
        </w:tc>
        <w:tc>
          <w:tcPr>
            <w:tcW w:w="4252" w:type="dxa"/>
          </w:tcPr>
          <w:p w:rsidR="00162A5A" w:rsidRDefault="00D93D41">
            <w:pPr>
              <w:pStyle w:val="TableParagraph"/>
              <w:spacing w:before="57"/>
              <w:ind w:left="92" w:right="74"/>
              <w:jc w:val="center"/>
              <w:rPr>
                <w:b/>
                <w:sz w:val="28"/>
              </w:rPr>
            </w:pPr>
            <w:r>
              <w:rPr>
                <w:b/>
                <w:sz w:val="28"/>
              </w:rPr>
              <w:t>Pictorial</w:t>
            </w:r>
          </w:p>
        </w:tc>
        <w:tc>
          <w:tcPr>
            <w:tcW w:w="4252" w:type="dxa"/>
          </w:tcPr>
          <w:p w:rsidR="00162A5A" w:rsidRDefault="00D93D41">
            <w:pPr>
              <w:pStyle w:val="TableParagraph"/>
              <w:spacing w:before="57"/>
              <w:ind w:left="92" w:right="76"/>
              <w:jc w:val="center"/>
              <w:rPr>
                <w:b/>
                <w:sz w:val="28"/>
              </w:rPr>
            </w:pPr>
            <w:r>
              <w:rPr>
                <w:b/>
                <w:sz w:val="28"/>
              </w:rPr>
              <w:t>Abstract</w:t>
            </w:r>
          </w:p>
        </w:tc>
      </w:tr>
      <w:tr w:rsidR="00162A5A" w:rsidTr="00122B54">
        <w:trPr>
          <w:trHeight w:val="6397"/>
        </w:trPr>
        <w:tc>
          <w:tcPr>
            <w:tcW w:w="566" w:type="dxa"/>
            <w:textDirection w:val="btLr"/>
          </w:tcPr>
          <w:p w:rsidR="00162A5A" w:rsidRDefault="00D93D41">
            <w:pPr>
              <w:pStyle w:val="TableParagraph"/>
              <w:spacing w:before="112"/>
              <w:ind w:left="2809" w:right="2809"/>
              <w:jc w:val="center"/>
              <w:rPr>
                <w:sz w:val="28"/>
              </w:rPr>
            </w:pPr>
            <w:r>
              <w:rPr>
                <w:sz w:val="28"/>
              </w:rPr>
              <w:t>Year 3 up</w:t>
            </w:r>
          </w:p>
        </w:tc>
        <w:tc>
          <w:tcPr>
            <w:tcW w:w="1418" w:type="dxa"/>
            <w:textDirection w:val="btLr"/>
          </w:tcPr>
          <w:p w:rsidR="00162A5A" w:rsidRDefault="00162A5A">
            <w:pPr>
              <w:pStyle w:val="TableParagraph"/>
              <w:rPr>
                <w:rFonts w:ascii="Trebuchet MS"/>
                <w:sz w:val="24"/>
              </w:rPr>
            </w:pPr>
          </w:p>
          <w:p w:rsidR="00162A5A" w:rsidRDefault="00162A5A">
            <w:pPr>
              <w:pStyle w:val="TableParagraph"/>
              <w:spacing w:before="4"/>
              <w:rPr>
                <w:rFonts w:ascii="Trebuchet MS"/>
                <w:sz w:val="24"/>
              </w:rPr>
            </w:pPr>
          </w:p>
          <w:p w:rsidR="00162A5A" w:rsidRDefault="00D93D41">
            <w:pPr>
              <w:pStyle w:val="TableParagraph"/>
              <w:ind w:left="1769"/>
              <w:rPr>
                <w:sz w:val="24"/>
              </w:rPr>
            </w:pPr>
            <w:r>
              <w:rPr>
                <w:sz w:val="24"/>
              </w:rPr>
              <w:t>Column method with regrouping</w:t>
            </w:r>
          </w:p>
        </w:tc>
        <w:tc>
          <w:tcPr>
            <w:tcW w:w="4250" w:type="dxa"/>
          </w:tcPr>
          <w:p w:rsidR="00162A5A" w:rsidRDefault="00D93D41">
            <w:pPr>
              <w:pStyle w:val="TableParagraph"/>
              <w:spacing w:after="23"/>
              <w:ind w:left="108" w:right="293"/>
              <w:rPr>
                <w:sz w:val="24"/>
              </w:rPr>
            </w:pPr>
            <w:r>
              <w:rPr>
                <w:sz w:val="24"/>
              </w:rPr>
              <w:t>Now look at the tens, can I take away 8 tens easily? I need to exchange 1 hundred for 10 tens.</w:t>
            </w:r>
          </w:p>
          <w:p w:rsidR="00162A5A" w:rsidRDefault="00D93D41">
            <w:pPr>
              <w:pStyle w:val="TableParagraph"/>
              <w:ind w:left="127"/>
              <w:rPr>
                <w:rFonts w:ascii="Trebuchet MS"/>
                <w:sz w:val="20"/>
              </w:rPr>
            </w:pPr>
            <w:r>
              <w:rPr>
                <w:rFonts w:ascii="Trebuchet MS"/>
                <w:noProof/>
                <w:sz w:val="20"/>
              </w:rPr>
              <w:drawing>
                <wp:inline distT="0" distB="0" distL="0" distR="0">
                  <wp:extent cx="2303279" cy="867537"/>
                  <wp:effectExtent l="0" t="0" r="0" b="0"/>
                  <wp:docPr id="161" name="image9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99.jpeg"/>
                          <pic:cNvPicPr/>
                        </pic:nvPicPr>
                        <pic:blipFill>
                          <a:blip r:embed="rId153" cstate="print"/>
                          <a:stretch>
                            <a:fillRect/>
                          </a:stretch>
                        </pic:blipFill>
                        <pic:spPr>
                          <a:xfrm>
                            <a:off x="0" y="0"/>
                            <a:ext cx="2303279" cy="867537"/>
                          </a:xfrm>
                          <a:prstGeom prst="rect">
                            <a:avLst/>
                          </a:prstGeom>
                        </pic:spPr>
                      </pic:pic>
                    </a:graphicData>
                  </a:graphic>
                </wp:inline>
              </w:drawing>
            </w:r>
          </w:p>
          <w:p w:rsidR="00162A5A" w:rsidRDefault="00162A5A">
            <w:pPr>
              <w:pStyle w:val="TableParagraph"/>
              <w:spacing w:before="8"/>
              <w:rPr>
                <w:rFonts w:ascii="Trebuchet MS"/>
                <w:sz w:val="24"/>
              </w:rPr>
            </w:pPr>
          </w:p>
          <w:p w:rsidR="00162A5A" w:rsidRDefault="00D93D41">
            <w:pPr>
              <w:pStyle w:val="TableParagraph"/>
              <w:ind w:left="108" w:right="1033"/>
              <w:rPr>
                <w:sz w:val="24"/>
              </w:rPr>
            </w:pPr>
            <w:r>
              <w:rPr>
                <w:sz w:val="24"/>
              </w:rPr>
              <w:t>Now I can take away 8 tens and complete my subtraction.</w:t>
            </w:r>
          </w:p>
          <w:p w:rsidR="00162A5A" w:rsidRDefault="00162A5A">
            <w:pPr>
              <w:pStyle w:val="TableParagraph"/>
              <w:spacing w:before="2"/>
              <w:rPr>
                <w:rFonts w:ascii="Trebuchet MS"/>
                <w:sz w:val="25"/>
              </w:rPr>
            </w:pPr>
          </w:p>
          <w:p w:rsidR="00162A5A" w:rsidRDefault="00D93D41">
            <w:pPr>
              <w:pStyle w:val="TableParagraph"/>
              <w:ind w:left="108"/>
              <w:rPr>
                <w:rFonts w:ascii="Trebuchet MS"/>
                <w:sz w:val="20"/>
              </w:rPr>
            </w:pPr>
            <w:r>
              <w:rPr>
                <w:rFonts w:ascii="Trebuchet MS"/>
                <w:noProof/>
                <w:sz w:val="20"/>
              </w:rPr>
              <w:drawing>
                <wp:inline distT="0" distB="0" distL="0" distR="0">
                  <wp:extent cx="2368243" cy="786384"/>
                  <wp:effectExtent l="0" t="0" r="0" b="0"/>
                  <wp:docPr id="163" name="image10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00.jpeg"/>
                          <pic:cNvPicPr/>
                        </pic:nvPicPr>
                        <pic:blipFill>
                          <a:blip r:embed="rId154" cstate="print"/>
                          <a:stretch>
                            <a:fillRect/>
                          </a:stretch>
                        </pic:blipFill>
                        <pic:spPr>
                          <a:xfrm>
                            <a:off x="0" y="0"/>
                            <a:ext cx="2368243" cy="786384"/>
                          </a:xfrm>
                          <a:prstGeom prst="rect">
                            <a:avLst/>
                          </a:prstGeom>
                        </pic:spPr>
                      </pic:pic>
                    </a:graphicData>
                  </a:graphic>
                </wp:inline>
              </w:drawing>
            </w:r>
          </w:p>
          <w:p w:rsidR="00162A5A" w:rsidRDefault="00162A5A">
            <w:pPr>
              <w:pStyle w:val="TableParagraph"/>
              <w:spacing w:before="10"/>
              <w:rPr>
                <w:rFonts w:ascii="Trebuchet MS"/>
                <w:sz w:val="25"/>
              </w:rPr>
            </w:pPr>
          </w:p>
          <w:p w:rsidR="00162A5A" w:rsidRDefault="00D93D41">
            <w:pPr>
              <w:pStyle w:val="TableParagraph"/>
              <w:ind w:left="108" w:right="134"/>
              <w:rPr>
                <w:sz w:val="24"/>
              </w:rPr>
            </w:pPr>
            <w:r>
              <w:rPr>
                <w:sz w:val="24"/>
              </w:rPr>
              <w:t>Show children how the concrete method links to the written method alongside your working. Cross out the numbers when exchanging and show where we write our new amount.</w:t>
            </w:r>
          </w:p>
        </w:tc>
        <w:tc>
          <w:tcPr>
            <w:tcW w:w="4252" w:type="dxa"/>
          </w:tcPr>
          <w:p w:rsidR="009D06CE" w:rsidRDefault="009D06CE" w:rsidP="009D06CE">
            <w:pPr>
              <w:pStyle w:val="TableParagraph"/>
              <w:ind w:left="112" w:right="102"/>
              <w:rPr>
                <w:sz w:val="24"/>
              </w:rPr>
            </w:pPr>
            <w:r>
              <w:rPr>
                <w:rFonts w:ascii="Times New Roman"/>
                <w:sz w:val="26"/>
              </w:rPr>
              <w:t xml:space="preserve">  </w:t>
            </w:r>
            <w:r>
              <w:rPr>
                <w:sz w:val="24"/>
              </w:rPr>
              <w:t>Draw the counters onto a place value grid and show what you have taken</w:t>
            </w:r>
            <w:r>
              <w:rPr>
                <w:spacing w:val="-12"/>
                <w:sz w:val="24"/>
              </w:rPr>
              <w:t xml:space="preserve"> </w:t>
            </w:r>
            <w:r>
              <w:rPr>
                <w:sz w:val="24"/>
              </w:rPr>
              <w:t>away by crossing the counters out as well as clearly showing the exchanges you</w:t>
            </w:r>
            <w:r>
              <w:rPr>
                <w:spacing w:val="-12"/>
                <w:sz w:val="24"/>
              </w:rPr>
              <w:t xml:space="preserve"> </w:t>
            </w:r>
            <w:r>
              <w:rPr>
                <w:sz w:val="24"/>
              </w:rPr>
              <w:t>make.</w:t>
            </w:r>
          </w:p>
          <w:p w:rsidR="009D06CE" w:rsidRDefault="009D06CE" w:rsidP="009D06CE">
            <w:pPr>
              <w:pStyle w:val="TableParagraph"/>
              <w:spacing w:before="4"/>
              <w:rPr>
                <w:rFonts w:ascii="Trebuchet MS"/>
                <w:sz w:val="24"/>
              </w:rPr>
            </w:pPr>
          </w:p>
          <w:p w:rsidR="00162A5A" w:rsidRDefault="00162A5A">
            <w:pPr>
              <w:pStyle w:val="TableParagraph"/>
              <w:rPr>
                <w:rFonts w:ascii="Times New Roman"/>
                <w:sz w:val="26"/>
              </w:rPr>
            </w:pPr>
          </w:p>
        </w:tc>
        <w:tc>
          <w:tcPr>
            <w:tcW w:w="4252" w:type="dxa"/>
          </w:tcPr>
          <w:p w:rsidR="00162A5A" w:rsidRDefault="003644ED">
            <w:pPr>
              <w:pStyle w:val="TableParagraph"/>
              <w:rPr>
                <w:rFonts w:ascii="Times New Roman"/>
                <w:sz w:val="26"/>
              </w:rPr>
            </w:pPr>
            <w:r>
              <w:rPr>
                <w:rFonts w:ascii="Times New Roman"/>
                <w:sz w:val="26"/>
              </w:rPr>
              <w:t xml:space="preserve">  </w:t>
            </w:r>
          </w:p>
          <w:p w:rsidR="003644ED" w:rsidRPr="009D06CE" w:rsidRDefault="003644ED">
            <w:pPr>
              <w:pStyle w:val="TableParagraph"/>
              <w:rPr>
                <w:rFonts w:ascii="Times New Roman"/>
                <w:sz w:val="32"/>
                <w:szCs w:val="32"/>
              </w:rPr>
            </w:pPr>
          </w:p>
          <w:p w:rsidR="003644ED" w:rsidRPr="009D06CE" w:rsidRDefault="003644ED">
            <w:pPr>
              <w:pStyle w:val="TableParagraph"/>
              <w:rPr>
                <w:rFonts w:ascii="Times New Roman"/>
                <w:sz w:val="32"/>
                <w:szCs w:val="32"/>
              </w:rPr>
            </w:pPr>
            <w:r w:rsidRPr="009D06CE">
              <w:rPr>
                <w:rFonts w:ascii="Times New Roman"/>
                <w:sz w:val="32"/>
                <w:szCs w:val="32"/>
              </w:rPr>
              <w:t xml:space="preserve">    </w:t>
            </w:r>
            <w:r w:rsidR="007E7C51" w:rsidRPr="009D06CE">
              <w:rPr>
                <w:rFonts w:ascii="Times New Roman"/>
                <w:sz w:val="32"/>
                <w:szCs w:val="32"/>
              </w:rPr>
              <w:t xml:space="preserve"> 234 -</w:t>
            </w:r>
          </w:p>
          <w:p w:rsidR="007E7C51" w:rsidRPr="007E7C51" w:rsidRDefault="007E7C51">
            <w:pPr>
              <w:pStyle w:val="TableParagraph"/>
              <w:rPr>
                <w:rFonts w:ascii="Times New Roman"/>
                <w:sz w:val="26"/>
                <w:u w:val="single"/>
              </w:rPr>
            </w:pPr>
            <w:r w:rsidRPr="009D06CE">
              <w:rPr>
                <w:rFonts w:ascii="Times New Roman"/>
                <w:sz w:val="32"/>
                <w:szCs w:val="32"/>
              </w:rPr>
              <w:t xml:space="preserve">     </w:t>
            </w:r>
            <w:r w:rsidRPr="009D06CE">
              <w:rPr>
                <w:rFonts w:ascii="Times New Roman"/>
                <w:sz w:val="32"/>
                <w:szCs w:val="32"/>
                <w:u w:val="single"/>
              </w:rPr>
              <w:t xml:space="preserve">  88</w:t>
            </w:r>
          </w:p>
        </w:tc>
      </w:tr>
      <w:tr w:rsidR="00122B54" w:rsidTr="00E2651D">
        <w:trPr>
          <w:trHeight w:val="132"/>
        </w:trPr>
        <w:tc>
          <w:tcPr>
            <w:tcW w:w="566" w:type="dxa"/>
            <w:textDirection w:val="btLr"/>
          </w:tcPr>
          <w:p w:rsidR="00122B54" w:rsidRDefault="00122B54" w:rsidP="00E2651D">
            <w:pPr>
              <w:jc w:val="center"/>
            </w:pPr>
            <w:r>
              <w:t>Year 3</w:t>
            </w:r>
          </w:p>
        </w:tc>
        <w:tc>
          <w:tcPr>
            <w:tcW w:w="1418" w:type="dxa"/>
            <w:textDirection w:val="btLr"/>
          </w:tcPr>
          <w:p w:rsidR="00122B54" w:rsidRPr="00122B54" w:rsidRDefault="00122B54" w:rsidP="00A849B8">
            <w:pPr>
              <w:pStyle w:val="TableParagraph"/>
              <w:jc w:val="center"/>
              <w:rPr>
                <w:rFonts w:asciiTheme="minorHAnsi" w:hAnsiTheme="minorHAnsi"/>
                <w:sz w:val="24"/>
              </w:rPr>
            </w:pPr>
            <w:r w:rsidRPr="00122B54">
              <w:rPr>
                <w:rFonts w:asciiTheme="minorHAnsi" w:hAnsiTheme="minorHAnsi"/>
                <w:sz w:val="24"/>
              </w:rPr>
              <w:t>Subtract numbers up to 3 digits</w:t>
            </w:r>
          </w:p>
        </w:tc>
        <w:tc>
          <w:tcPr>
            <w:tcW w:w="4250" w:type="dxa"/>
          </w:tcPr>
          <w:p w:rsidR="00122B54" w:rsidRDefault="00122B54">
            <w:pPr>
              <w:pStyle w:val="TableParagraph"/>
              <w:spacing w:after="23"/>
              <w:ind w:left="108" w:right="293"/>
              <w:rPr>
                <w:sz w:val="24"/>
              </w:rPr>
            </w:pPr>
            <w:r>
              <w:rPr>
                <w:noProof/>
              </w:rPr>
              <w:drawing>
                <wp:anchor distT="0" distB="0" distL="114300" distR="114300" simplePos="0" relativeHeight="486642688" behindDoc="1" locked="0" layoutInCell="1" allowOverlap="1" wp14:anchorId="3D96A4EE">
                  <wp:simplePos x="0" y="0"/>
                  <wp:positionH relativeFrom="column">
                    <wp:posOffset>251460</wp:posOffset>
                  </wp:positionH>
                  <wp:positionV relativeFrom="paragraph">
                    <wp:posOffset>750570</wp:posOffset>
                  </wp:positionV>
                  <wp:extent cx="1248410" cy="871220"/>
                  <wp:effectExtent l="0" t="0" r="8890" b="5080"/>
                  <wp:wrapTight wrapText="bothSides">
                    <wp:wrapPolygon edited="0">
                      <wp:start x="0" y="0"/>
                      <wp:lineTo x="0" y="21254"/>
                      <wp:lineTo x="21424" y="21254"/>
                      <wp:lineTo x="21424" y="0"/>
                      <wp:lineTo x="0" y="0"/>
                    </wp:wrapPolygon>
                  </wp:wrapTight>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5">
                            <a:extLst>
                              <a:ext uri="{28A0092B-C50C-407E-A947-70E740481C1C}">
                                <a14:useLocalDpi xmlns:a14="http://schemas.microsoft.com/office/drawing/2010/main" val="0"/>
                              </a:ext>
                            </a:extLst>
                          </a:blip>
                          <a:srcRect l="21239" t="65154" r="60089" b="16903"/>
                          <a:stretch/>
                        </pic:blipFill>
                        <pic:spPr bwMode="auto">
                          <a:xfrm>
                            <a:off x="0" y="0"/>
                            <a:ext cx="1248410" cy="8712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486643712" behindDoc="0" locked="0" layoutInCell="1" allowOverlap="1" wp14:anchorId="7015E181">
                  <wp:simplePos x="0" y="0"/>
                  <wp:positionH relativeFrom="column">
                    <wp:posOffset>68580</wp:posOffset>
                  </wp:positionH>
                  <wp:positionV relativeFrom="paragraph">
                    <wp:posOffset>3175</wp:posOffset>
                  </wp:positionV>
                  <wp:extent cx="1431290" cy="668020"/>
                  <wp:effectExtent l="0" t="0" r="0" b="0"/>
                  <wp:wrapSquare wrapText="bothSides"/>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5">
                            <a:extLst>
                              <a:ext uri="{28A0092B-C50C-407E-A947-70E740481C1C}">
                                <a14:useLocalDpi xmlns:a14="http://schemas.microsoft.com/office/drawing/2010/main" val="0"/>
                              </a:ext>
                            </a:extLst>
                          </a:blip>
                          <a:srcRect l="45037" t="66207" r="36018" b="18062"/>
                          <a:stretch/>
                        </pic:blipFill>
                        <pic:spPr bwMode="auto">
                          <a:xfrm>
                            <a:off x="0" y="0"/>
                            <a:ext cx="1431290" cy="6680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24"/>
              </w:rPr>
              <w:t xml:space="preserve">Base 10 and place value counters are the most    effective manipulative when subtracting 3-digit numbers. </w:t>
            </w:r>
          </w:p>
        </w:tc>
        <w:tc>
          <w:tcPr>
            <w:tcW w:w="4252" w:type="dxa"/>
          </w:tcPr>
          <w:p w:rsidR="00122B54" w:rsidRDefault="00EB4EB8" w:rsidP="00EB4EB8">
            <w:pPr>
              <w:pStyle w:val="TableParagraph"/>
              <w:rPr>
                <w:rFonts w:ascii="Times New Roman"/>
                <w:sz w:val="26"/>
              </w:rPr>
            </w:pPr>
            <w:r>
              <w:rPr>
                <w:noProof/>
              </w:rPr>
              <w:drawing>
                <wp:anchor distT="0" distB="0" distL="114300" distR="114300" simplePos="0" relativeHeight="486646784" behindDoc="0" locked="0" layoutInCell="1" allowOverlap="1" wp14:anchorId="230CB092">
                  <wp:simplePos x="0" y="0"/>
                  <wp:positionH relativeFrom="column">
                    <wp:posOffset>78105</wp:posOffset>
                  </wp:positionH>
                  <wp:positionV relativeFrom="paragraph">
                    <wp:posOffset>688975</wp:posOffset>
                  </wp:positionV>
                  <wp:extent cx="676910" cy="864870"/>
                  <wp:effectExtent l="0" t="0" r="8890" b="0"/>
                  <wp:wrapSquare wrapText="bothSides"/>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5">
                            <a:extLst>
                              <a:ext uri="{28A0092B-C50C-407E-A947-70E740481C1C}">
                                <a14:useLocalDpi xmlns:a14="http://schemas.microsoft.com/office/drawing/2010/main" val="0"/>
                              </a:ext>
                            </a:extLst>
                          </a:blip>
                          <a:srcRect l="21745" t="29966" r="65993" b="48432"/>
                          <a:stretch/>
                        </pic:blipFill>
                        <pic:spPr bwMode="auto">
                          <a:xfrm>
                            <a:off x="0" y="0"/>
                            <a:ext cx="676910" cy="864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4781E">
              <w:rPr>
                <w:noProof/>
              </w:rPr>
              <w:drawing>
                <wp:anchor distT="0" distB="0" distL="114300" distR="114300" simplePos="0" relativeHeight="486644736" behindDoc="0" locked="0" layoutInCell="1" allowOverlap="1" wp14:anchorId="40E0B35F">
                  <wp:simplePos x="0" y="0"/>
                  <wp:positionH relativeFrom="column">
                    <wp:posOffset>78105</wp:posOffset>
                  </wp:positionH>
                  <wp:positionV relativeFrom="paragraph">
                    <wp:posOffset>3175</wp:posOffset>
                  </wp:positionV>
                  <wp:extent cx="2276475" cy="685800"/>
                  <wp:effectExtent l="0" t="0" r="9525" b="0"/>
                  <wp:wrapSquare wrapText="bothSides"/>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5">
                            <a:extLst>
                              <a:ext uri="{28A0092B-C50C-407E-A947-70E740481C1C}">
                                <a14:useLocalDpi xmlns:a14="http://schemas.microsoft.com/office/drawing/2010/main" val="0"/>
                              </a:ext>
                            </a:extLst>
                          </a:blip>
                          <a:srcRect l="34134" t="33624" r="35651" b="53833"/>
                          <a:stretch/>
                        </pic:blipFill>
                        <pic:spPr bwMode="auto">
                          <a:xfrm>
                            <a:off x="0" y="0"/>
                            <a:ext cx="2276475" cy="685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B4EB8">
              <w:rPr>
                <w:sz w:val="24"/>
              </w:rPr>
              <w:t>Children should be encouraged to</w:t>
            </w:r>
            <w:r>
              <w:rPr>
                <w:rFonts w:ascii="Times New Roman"/>
                <w:sz w:val="26"/>
              </w:rPr>
              <w:t xml:space="preserve"> also draw place value grids to support their learning. </w:t>
            </w:r>
          </w:p>
        </w:tc>
        <w:tc>
          <w:tcPr>
            <w:tcW w:w="4252" w:type="dxa"/>
          </w:tcPr>
          <w:p w:rsidR="00122B54" w:rsidRDefault="00F4781E">
            <w:pPr>
              <w:pStyle w:val="TableParagraph"/>
              <w:rPr>
                <w:noProof/>
              </w:rPr>
            </w:pPr>
            <w:r>
              <w:rPr>
                <w:noProof/>
              </w:rPr>
              <w:drawing>
                <wp:anchor distT="0" distB="0" distL="114300" distR="114300" simplePos="0" relativeHeight="486645760" behindDoc="1" locked="0" layoutInCell="1" allowOverlap="1" wp14:anchorId="0544BD6F">
                  <wp:simplePos x="0" y="0"/>
                  <wp:positionH relativeFrom="column">
                    <wp:posOffset>1862211</wp:posOffset>
                  </wp:positionH>
                  <wp:positionV relativeFrom="paragraph">
                    <wp:posOffset>126218</wp:posOffset>
                  </wp:positionV>
                  <wp:extent cx="588645" cy="1028700"/>
                  <wp:effectExtent l="0" t="0" r="1905" b="0"/>
                  <wp:wrapTight wrapText="bothSides">
                    <wp:wrapPolygon edited="0">
                      <wp:start x="0" y="0"/>
                      <wp:lineTo x="0" y="21200"/>
                      <wp:lineTo x="20971" y="21200"/>
                      <wp:lineTo x="20971" y="0"/>
                      <wp:lineTo x="0" y="0"/>
                    </wp:wrapPolygon>
                  </wp:wrapTight>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5">
                            <a:extLst>
                              <a:ext uri="{28A0092B-C50C-407E-A947-70E740481C1C}">
                                <a14:useLocalDpi xmlns:a14="http://schemas.microsoft.com/office/drawing/2010/main" val="0"/>
                              </a:ext>
                            </a:extLst>
                          </a:blip>
                          <a:srcRect l="39677" t="65154" r="54361" b="20491"/>
                          <a:stretch/>
                        </pic:blipFill>
                        <pic:spPr bwMode="auto">
                          <a:xfrm>
                            <a:off x="0" y="0"/>
                            <a:ext cx="588645" cy="1028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4781E" w:rsidRDefault="00F4781E" w:rsidP="00F4781E">
            <w:pPr>
              <w:pStyle w:val="TableParagraph"/>
              <w:ind w:right="220"/>
              <w:rPr>
                <w:sz w:val="24"/>
              </w:rPr>
            </w:pPr>
            <w:r>
              <w:rPr>
                <w:sz w:val="24"/>
              </w:rPr>
              <w:t xml:space="preserve">Children should write out their calculations alongside concrete resources so they can see the links to the written column method. </w:t>
            </w:r>
          </w:p>
          <w:p w:rsidR="00122B54" w:rsidRDefault="00122B54">
            <w:pPr>
              <w:pStyle w:val="TableParagraph"/>
              <w:rPr>
                <w:rFonts w:ascii="Times New Roman"/>
                <w:sz w:val="26"/>
              </w:rPr>
            </w:pPr>
          </w:p>
        </w:tc>
      </w:tr>
    </w:tbl>
    <w:p w:rsidR="00162A5A" w:rsidRDefault="00162A5A">
      <w:pPr>
        <w:rPr>
          <w:rFonts w:ascii="Times New Roman"/>
          <w:sz w:val="26"/>
        </w:rPr>
        <w:sectPr w:rsidR="00162A5A">
          <w:pgSz w:w="16850" w:h="11900" w:orient="landscape"/>
          <w:pgMar w:top="1480" w:right="800" w:bottom="280" w:left="680" w:header="106" w:footer="0" w:gutter="0"/>
          <w:cols w:space="720"/>
        </w:sectPr>
      </w:pPr>
    </w:p>
    <w:p w:rsidR="004C19E2" w:rsidRDefault="004C19E2" w:rsidP="004C19E2">
      <w:pPr>
        <w:pStyle w:val="BodyText"/>
        <w:spacing w:before="7"/>
        <w:rPr>
          <w:sz w:val="29"/>
        </w:rPr>
      </w:pPr>
    </w:p>
    <w:tbl>
      <w:tblPr>
        <w:tblW w:w="0" w:type="auto"/>
        <w:tblInd w:w="3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72"/>
        <w:gridCol w:w="1512"/>
        <w:gridCol w:w="4250"/>
        <w:gridCol w:w="4252"/>
        <w:gridCol w:w="4252"/>
      </w:tblGrid>
      <w:tr w:rsidR="004C19E2" w:rsidTr="004C19E2">
        <w:trPr>
          <w:trHeight w:val="455"/>
        </w:trPr>
        <w:tc>
          <w:tcPr>
            <w:tcW w:w="472" w:type="dxa"/>
          </w:tcPr>
          <w:p w:rsidR="004C19E2" w:rsidRDefault="004C19E2" w:rsidP="00207DC8">
            <w:pPr>
              <w:pStyle w:val="TableParagraph"/>
              <w:rPr>
                <w:rFonts w:ascii="Times New Roman"/>
                <w:sz w:val="26"/>
              </w:rPr>
            </w:pPr>
          </w:p>
        </w:tc>
        <w:tc>
          <w:tcPr>
            <w:tcW w:w="1512" w:type="dxa"/>
          </w:tcPr>
          <w:p w:rsidR="004C19E2" w:rsidRDefault="004C19E2" w:rsidP="00207DC8">
            <w:pPr>
              <w:pStyle w:val="TableParagraph"/>
              <w:spacing w:before="57"/>
              <w:ind w:left="173"/>
              <w:rPr>
                <w:b/>
                <w:sz w:val="28"/>
              </w:rPr>
            </w:pPr>
            <w:r>
              <w:rPr>
                <w:b/>
                <w:sz w:val="28"/>
              </w:rPr>
              <w:t>Objective</w:t>
            </w:r>
          </w:p>
        </w:tc>
        <w:tc>
          <w:tcPr>
            <w:tcW w:w="4250" w:type="dxa"/>
          </w:tcPr>
          <w:p w:rsidR="004C19E2" w:rsidRDefault="004C19E2" w:rsidP="00207DC8">
            <w:pPr>
              <w:pStyle w:val="TableParagraph"/>
              <w:spacing w:before="57"/>
              <w:ind w:left="1584" w:right="1571"/>
              <w:jc w:val="center"/>
              <w:rPr>
                <w:b/>
                <w:sz w:val="28"/>
              </w:rPr>
            </w:pPr>
            <w:r>
              <w:rPr>
                <w:b/>
                <w:sz w:val="28"/>
              </w:rPr>
              <w:t>Concrete</w:t>
            </w:r>
          </w:p>
        </w:tc>
        <w:tc>
          <w:tcPr>
            <w:tcW w:w="4252" w:type="dxa"/>
          </w:tcPr>
          <w:p w:rsidR="004C19E2" w:rsidRDefault="004C19E2" w:rsidP="00207DC8">
            <w:pPr>
              <w:pStyle w:val="TableParagraph"/>
              <w:spacing w:before="57"/>
              <w:ind w:left="92" w:right="74"/>
              <w:jc w:val="center"/>
              <w:rPr>
                <w:b/>
                <w:sz w:val="28"/>
              </w:rPr>
            </w:pPr>
            <w:r>
              <w:rPr>
                <w:b/>
                <w:sz w:val="28"/>
              </w:rPr>
              <w:t>Pictorial</w:t>
            </w:r>
          </w:p>
        </w:tc>
        <w:tc>
          <w:tcPr>
            <w:tcW w:w="4252" w:type="dxa"/>
          </w:tcPr>
          <w:p w:rsidR="004C19E2" w:rsidRDefault="004C19E2" w:rsidP="00207DC8">
            <w:pPr>
              <w:pStyle w:val="TableParagraph"/>
              <w:spacing w:before="57"/>
              <w:ind w:left="92" w:right="76"/>
              <w:jc w:val="center"/>
              <w:rPr>
                <w:b/>
                <w:sz w:val="28"/>
              </w:rPr>
            </w:pPr>
            <w:r>
              <w:rPr>
                <w:b/>
                <w:sz w:val="28"/>
              </w:rPr>
              <w:t>Abstract</w:t>
            </w:r>
          </w:p>
        </w:tc>
      </w:tr>
      <w:tr w:rsidR="004C19E2" w:rsidTr="004C19E2">
        <w:trPr>
          <w:trHeight w:val="2853"/>
        </w:trPr>
        <w:tc>
          <w:tcPr>
            <w:tcW w:w="472" w:type="dxa"/>
            <w:textDirection w:val="btLr"/>
          </w:tcPr>
          <w:p w:rsidR="004C19E2" w:rsidRDefault="004C19E2" w:rsidP="004C19E2">
            <w:pPr>
              <w:jc w:val="center"/>
            </w:pPr>
            <w:r>
              <w:t>Year 4</w:t>
            </w:r>
          </w:p>
          <w:p w:rsidR="004C19E2" w:rsidRDefault="004C19E2" w:rsidP="004C19E2">
            <w:pPr>
              <w:pStyle w:val="TableParagraph"/>
              <w:spacing w:before="112"/>
              <w:ind w:left="2809" w:right="2809"/>
              <w:rPr>
                <w:sz w:val="28"/>
              </w:rPr>
            </w:pPr>
            <w:r>
              <w:rPr>
                <w:sz w:val="28"/>
              </w:rPr>
              <w:t>Year 4 up</w:t>
            </w:r>
          </w:p>
        </w:tc>
        <w:tc>
          <w:tcPr>
            <w:tcW w:w="1512" w:type="dxa"/>
            <w:textDirection w:val="btLr"/>
          </w:tcPr>
          <w:p w:rsidR="004C19E2" w:rsidRDefault="004C19E2" w:rsidP="00207DC8">
            <w:pPr>
              <w:pStyle w:val="TableParagraph"/>
              <w:rPr>
                <w:rFonts w:ascii="Trebuchet MS"/>
                <w:sz w:val="24"/>
              </w:rPr>
            </w:pPr>
          </w:p>
          <w:p w:rsidR="004C19E2" w:rsidRDefault="004C19E2" w:rsidP="004C19E2">
            <w:pPr>
              <w:pStyle w:val="TableParagraph"/>
              <w:ind w:left="113"/>
              <w:rPr>
                <w:sz w:val="24"/>
              </w:rPr>
            </w:pPr>
            <w:r>
              <w:rPr>
                <w:rFonts w:ascii="Trebuchet MS"/>
                <w:sz w:val="24"/>
              </w:rPr>
              <w:t xml:space="preserve">  </w:t>
            </w:r>
            <w:r>
              <w:rPr>
                <w:sz w:val="24"/>
              </w:rPr>
              <w:t>Subtract numbers with up to 4 digits</w:t>
            </w:r>
          </w:p>
        </w:tc>
        <w:tc>
          <w:tcPr>
            <w:tcW w:w="4250" w:type="dxa"/>
          </w:tcPr>
          <w:p w:rsidR="004C19E2" w:rsidRDefault="004C19E2" w:rsidP="00207DC8">
            <w:pPr>
              <w:pStyle w:val="TableParagraph"/>
              <w:ind w:left="108" w:right="134"/>
              <w:rPr>
                <w:sz w:val="24"/>
              </w:rPr>
            </w:pPr>
            <w:r>
              <w:rPr>
                <w:sz w:val="24"/>
              </w:rPr>
              <w:t>Base 10 and place value counters are the most    effective manipulative</w:t>
            </w:r>
            <w:r w:rsidR="006304E3">
              <w:rPr>
                <w:sz w:val="24"/>
              </w:rPr>
              <w:t>s</w:t>
            </w:r>
            <w:r>
              <w:rPr>
                <w:sz w:val="24"/>
              </w:rPr>
              <w:t xml:space="preserve"> when subtracting 4-digit numbers</w:t>
            </w:r>
          </w:p>
          <w:p w:rsidR="004C19E2" w:rsidRDefault="004C19E2" w:rsidP="00207DC8">
            <w:pPr>
              <w:pStyle w:val="TableParagraph"/>
              <w:ind w:left="108" w:right="134"/>
              <w:rPr>
                <w:sz w:val="24"/>
              </w:rPr>
            </w:pPr>
          </w:p>
          <w:p w:rsidR="004C19E2" w:rsidRDefault="004C19E2" w:rsidP="00207DC8">
            <w:pPr>
              <w:pStyle w:val="TableParagraph"/>
              <w:ind w:left="108" w:right="134"/>
              <w:rPr>
                <w:sz w:val="24"/>
              </w:rPr>
            </w:pPr>
            <w:r>
              <w:rPr>
                <w:noProof/>
              </w:rPr>
              <w:drawing>
                <wp:inline distT="0" distB="0" distL="0" distR="0" wp14:anchorId="1F2A2953" wp14:editId="2F801E82">
                  <wp:extent cx="2505075" cy="704850"/>
                  <wp:effectExtent l="0" t="0" r="9525" b="0"/>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6"/>
                          <a:srcRect l="21106" t="64433" r="35187" b="13695"/>
                          <a:stretch/>
                        </pic:blipFill>
                        <pic:spPr bwMode="auto">
                          <a:xfrm>
                            <a:off x="0" y="0"/>
                            <a:ext cx="2505075" cy="704850"/>
                          </a:xfrm>
                          <a:prstGeom prst="rect">
                            <a:avLst/>
                          </a:prstGeom>
                          <a:ln>
                            <a:noFill/>
                          </a:ln>
                          <a:extLst>
                            <a:ext uri="{53640926-AAD7-44D8-BBD7-CCE9431645EC}">
                              <a14:shadowObscured xmlns:a14="http://schemas.microsoft.com/office/drawing/2010/main"/>
                            </a:ext>
                          </a:extLst>
                        </pic:spPr>
                      </pic:pic>
                    </a:graphicData>
                  </a:graphic>
                </wp:inline>
              </w:drawing>
            </w:r>
          </w:p>
        </w:tc>
        <w:tc>
          <w:tcPr>
            <w:tcW w:w="4252" w:type="dxa"/>
          </w:tcPr>
          <w:p w:rsidR="004C19E2" w:rsidRDefault="004C19E2" w:rsidP="00207DC8">
            <w:pPr>
              <w:pStyle w:val="TableParagraph"/>
              <w:rPr>
                <w:rFonts w:ascii="Times New Roman"/>
                <w:sz w:val="26"/>
              </w:rPr>
            </w:pPr>
            <w:r>
              <w:rPr>
                <w:rFonts w:ascii="Times New Roman"/>
                <w:sz w:val="26"/>
              </w:rPr>
              <w:t xml:space="preserve">  </w:t>
            </w:r>
            <w:r>
              <w:rPr>
                <w:noProof/>
              </w:rPr>
              <w:drawing>
                <wp:inline distT="0" distB="0" distL="0" distR="0" wp14:anchorId="2F0AA2E2" wp14:editId="46178A13">
                  <wp:extent cx="2414427" cy="1031162"/>
                  <wp:effectExtent l="0" t="0" r="5080" b="0"/>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6"/>
                          <a:srcRect l="21274" t="29562" r="46819" b="46203"/>
                          <a:stretch/>
                        </pic:blipFill>
                        <pic:spPr bwMode="auto">
                          <a:xfrm>
                            <a:off x="0" y="0"/>
                            <a:ext cx="2434546" cy="1039755"/>
                          </a:xfrm>
                          <a:prstGeom prst="rect">
                            <a:avLst/>
                          </a:prstGeom>
                          <a:ln>
                            <a:noFill/>
                          </a:ln>
                          <a:extLst>
                            <a:ext uri="{53640926-AAD7-44D8-BBD7-CCE9431645EC}">
                              <a14:shadowObscured xmlns:a14="http://schemas.microsoft.com/office/drawing/2010/main"/>
                            </a:ext>
                          </a:extLst>
                        </pic:spPr>
                      </pic:pic>
                    </a:graphicData>
                  </a:graphic>
                </wp:inline>
              </w:drawing>
            </w:r>
          </w:p>
          <w:p w:rsidR="004C19E2" w:rsidRDefault="004C19E2" w:rsidP="004C19E2">
            <w:pPr>
              <w:rPr>
                <w:rFonts w:ascii="Times New Roman"/>
                <w:sz w:val="26"/>
              </w:rPr>
            </w:pPr>
            <w:r w:rsidRPr="00EB4EB8">
              <w:rPr>
                <w:sz w:val="24"/>
              </w:rPr>
              <w:t>Children should be encouraged to</w:t>
            </w:r>
            <w:r>
              <w:rPr>
                <w:rFonts w:ascii="Times New Roman"/>
                <w:sz w:val="26"/>
              </w:rPr>
              <w:t xml:space="preserve"> also draw place value grids to support their </w:t>
            </w:r>
            <w:r w:rsidR="006304E3">
              <w:rPr>
                <w:rFonts w:ascii="Times New Roman"/>
                <w:sz w:val="26"/>
              </w:rPr>
              <w:t>calculation</w:t>
            </w:r>
            <w:r>
              <w:rPr>
                <w:rFonts w:ascii="Times New Roman"/>
                <w:sz w:val="26"/>
              </w:rPr>
              <w:t>.</w:t>
            </w:r>
          </w:p>
          <w:p w:rsidR="006304E3" w:rsidRDefault="006304E3" w:rsidP="004C19E2">
            <w:r>
              <w:rPr>
                <w:noProof/>
              </w:rPr>
              <w:drawing>
                <wp:inline distT="0" distB="0" distL="0" distR="0">
                  <wp:extent cx="1875455" cy="783772"/>
                  <wp:effectExtent l="0" t="0" r="0" b="0"/>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 name="1D872220.JPG"/>
                          <pic:cNvPicPr/>
                        </pic:nvPicPr>
                        <pic:blipFill rotWithShape="1">
                          <a:blip r:embed="rId157" cstate="print">
                            <a:extLst>
                              <a:ext uri="{28A0092B-C50C-407E-A947-70E740481C1C}">
                                <a14:useLocalDpi xmlns:a14="http://schemas.microsoft.com/office/drawing/2010/main" val="0"/>
                              </a:ext>
                            </a:extLst>
                          </a:blip>
                          <a:srcRect t="31335" b="26874"/>
                          <a:stretch/>
                        </pic:blipFill>
                        <pic:spPr bwMode="auto">
                          <a:xfrm>
                            <a:off x="0" y="0"/>
                            <a:ext cx="1879895" cy="785627"/>
                          </a:xfrm>
                          <a:prstGeom prst="rect">
                            <a:avLst/>
                          </a:prstGeom>
                          <a:ln>
                            <a:noFill/>
                          </a:ln>
                          <a:extLst>
                            <a:ext uri="{53640926-AAD7-44D8-BBD7-CCE9431645EC}">
                              <a14:shadowObscured xmlns:a14="http://schemas.microsoft.com/office/drawing/2010/main"/>
                            </a:ext>
                          </a:extLst>
                        </pic:spPr>
                      </pic:pic>
                    </a:graphicData>
                  </a:graphic>
                </wp:inline>
              </w:drawing>
            </w:r>
          </w:p>
          <w:p w:rsidR="004C19E2" w:rsidRPr="004C19E2" w:rsidRDefault="004C19E2" w:rsidP="004C19E2">
            <w:r>
              <w:t xml:space="preserve"> </w:t>
            </w:r>
          </w:p>
        </w:tc>
        <w:tc>
          <w:tcPr>
            <w:tcW w:w="4252" w:type="dxa"/>
          </w:tcPr>
          <w:p w:rsidR="004C19E2" w:rsidRDefault="004C19E2" w:rsidP="00207DC8">
            <w:pPr>
              <w:pStyle w:val="TableParagraph"/>
              <w:rPr>
                <w:rFonts w:ascii="Times New Roman"/>
                <w:sz w:val="26"/>
              </w:rPr>
            </w:pPr>
            <w:r>
              <w:rPr>
                <w:noProof/>
              </w:rPr>
              <w:drawing>
                <wp:anchor distT="0" distB="0" distL="114300" distR="114300" simplePos="0" relativeHeight="486647808" behindDoc="1" locked="0" layoutInCell="1" allowOverlap="1" wp14:anchorId="3E6A1E7F">
                  <wp:simplePos x="0" y="0"/>
                  <wp:positionH relativeFrom="column">
                    <wp:posOffset>134834</wp:posOffset>
                  </wp:positionH>
                  <wp:positionV relativeFrom="paragraph">
                    <wp:posOffset>60082</wp:posOffset>
                  </wp:positionV>
                  <wp:extent cx="2068195" cy="375920"/>
                  <wp:effectExtent l="0" t="0" r="8255" b="5080"/>
                  <wp:wrapTight wrapText="bothSides">
                    <wp:wrapPolygon edited="0">
                      <wp:start x="0" y="0"/>
                      <wp:lineTo x="0" y="20797"/>
                      <wp:lineTo x="21487" y="20797"/>
                      <wp:lineTo x="21487" y="0"/>
                      <wp:lineTo x="0" y="0"/>
                    </wp:wrapPolygon>
                  </wp:wrapTight>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6">
                            <a:extLst>
                              <a:ext uri="{28A0092B-C50C-407E-A947-70E740481C1C}">
                                <a14:useLocalDpi xmlns:a14="http://schemas.microsoft.com/office/drawing/2010/main" val="0"/>
                              </a:ext>
                            </a:extLst>
                          </a:blip>
                          <a:srcRect l="32573" t="54681" r="41835" b="37044"/>
                          <a:stretch/>
                        </pic:blipFill>
                        <pic:spPr bwMode="auto">
                          <a:xfrm>
                            <a:off x="0" y="0"/>
                            <a:ext cx="2068195" cy="3759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sz w:val="26"/>
              </w:rPr>
              <w:t xml:space="preserve">  </w:t>
            </w:r>
          </w:p>
          <w:p w:rsidR="004C19E2" w:rsidRDefault="004C19E2" w:rsidP="00207DC8">
            <w:pPr>
              <w:pStyle w:val="TableParagraph"/>
              <w:rPr>
                <w:rFonts w:ascii="Times New Roman"/>
                <w:sz w:val="26"/>
              </w:rPr>
            </w:pPr>
          </w:p>
          <w:p w:rsidR="004C19E2" w:rsidRDefault="004C19E2" w:rsidP="004C19E2">
            <w:pPr>
              <w:pStyle w:val="TableParagraph"/>
              <w:ind w:right="220"/>
              <w:rPr>
                <w:sz w:val="24"/>
              </w:rPr>
            </w:pPr>
            <w:r>
              <w:rPr>
                <w:noProof/>
              </w:rPr>
              <w:drawing>
                <wp:anchor distT="0" distB="0" distL="114300" distR="114300" simplePos="0" relativeHeight="486648832" behindDoc="0" locked="0" layoutInCell="1" allowOverlap="1" wp14:anchorId="304C7EBD">
                  <wp:simplePos x="0" y="0"/>
                  <wp:positionH relativeFrom="column">
                    <wp:posOffset>1706680</wp:posOffset>
                  </wp:positionH>
                  <wp:positionV relativeFrom="paragraph">
                    <wp:posOffset>241108</wp:posOffset>
                  </wp:positionV>
                  <wp:extent cx="728980" cy="885190"/>
                  <wp:effectExtent l="0" t="0" r="0" b="0"/>
                  <wp:wrapSquare wrapText="bothSides"/>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6">
                            <a:extLst>
                              <a:ext uri="{28A0092B-C50C-407E-A947-70E740481C1C}">
                                <a14:useLocalDpi xmlns:a14="http://schemas.microsoft.com/office/drawing/2010/main" val="0"/>
                              </a:ext>
                            </a:extLst>
                          </a:blip>
                          <a:srcRect l="53679" t="31626" r="37015" b="48275"/>
                          <a:stretch/>
                        </pic:blipFill>
                        <pic:spPr bwMode="auto">
                          <a:xfrm>
                            <a:off x="0" y="0"/>
                            <a:ext cx="728980" cy="8851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24"/>
              </w:rPr>
              <w:t xml:space="preserve">Children should write out their calculations alongside concrete resources so they can see the links to the written column method. </w:t>
            </w:r>
          </w:p>
          <w:p w:rsidR="004C19E2" w:rsidRDefault="004C19E2" w:rsidP="00207DC8">
            <w:pPr>
              <w:pStyle w:val="TableParagraph"/>
              <w:rPr>
                <w:rFonts w:ascii="Times New Roman"/>
                <w:sz w:val="26"/>
              </w:rPr>
            </w:pPr>
          </w:p>
        </w:tc>
      </w:tr>
      <w:tr w:rsidR="00C270BE" w:rsidTr="004C19E2">
        <w:trPr>
          <w:trHeight w:val="2853"/>
        </w:trPr>
        <w:tc>
          <w:tcPr>
            <w:tcW w:w="472" w:type="dxa"/>
            <w:textDirection w:val="btLr"/>
          </w:tcPr>
          <w:p w:rsidR="00C270BE" w:rsidRDefault="00C270BE" w:rsidP="004C19E2">
            <w:pPr>
              <w:jc w:val="center"/>
            </w:pPr>
            <w:r>
              <w:t>Year 5</w:t>
            </w:r>
          </w:p>
        </w:tc>
        <w:tc>
          <w:tcPr>
            <w:tcW w:w="1512" w:type="dxa"/>
            <w:textDirection w:val="btLr"/>
          </w:tcPr>
          <w:p w:rsidR="00C270BE" w:rsidRDefault="00C270BE" w:rsidP="00C270BE">
            <w:pPr>
              <w:pStyle w:val="TableParagraph"/>
              <w:ind w:left="113"/>
              <w:rPr>
                <w:sz w:val="24"/>
              </w:rPr>
            </w:pPr>
            <w:r>
              <w:rPr>
                <w:sz w:val="24"/>
              </w:rPr>
              <w:t xml:space="preserve"> </w:t>
            </w:r>
          </w:p>
          <w:p w:rsidR="00C270BE" w:rsidRPr="00C270BE" w:rsidRDefault="00C270BE" w:rsidP="00C270BE">
            <w:pPr>
              <w:pStyle w:val="TableParagraph"/>
              <w:ind w:left="113"/>
              <w:rPr>
                <w:sz w:val="24"/>
              </w:rPr>
            </w:pPr>
            <w:r w:rsidRPr="00C270BE">
              <w:rPr>
                <w:sz w:val="24"/>
              </w:rPr>
              <w:t>Subtract with up to 3 decimal places</w:t>
            </w:r>
          </w:p>
        </w:tc>
        <w:tc>
          <w:tcPr>
            <w:tcW w:w="4250" w:type="dxa"/>
          </w:tcPr>
          <w:p w:rsidR="00C270BE" w:rsidRDefault="00714E5D" w:rsidP="00C270BE">
            <w:pPr>
              <w:pStyle w:val="TableParagraph"/>
              <w:ind w:left="108" w:right="134"/>
              <w:rPr>
                <w:sz w:val="24"/>
              </w:rPr>
            </w:pPr>
            <w:r>
              <w:rPr>
                <w:noProof/>
              </w:rPr>
              <w:drawing>
                <wp:anchor distT="0" distB="0" distL="114300" distR="114300" simplePos="0" relativeHeight="486653952" behindDoc="0" locked="0" layoutInCell="1" allowOverlap="1" wp14:anchorId="316429EF">
                  <wp:simplePos x="0" y="0"/>
                  <wp:positionH relativeFrom="column">
                    <wp:posOffset>631371</wp:posOffset>
                  </wp:positionH>
                  <wp:positionV relativeFrom="paragraph">
                    <wp:posOffset>791482</wp:posOffset>
                  </wp:positionV>
                  <wp:extent cx="1732280" cy="873760"/>
                  <wp:effectExtent l="0" t="0" r="1270" b="2540"/>
                  <wp:wrapSquare wrapText="bothSides"/>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8">
                            <a:extLst>
                              <a:ext uri="{28A0092B-C50C-407E-A947-70E740481C1C}">
                                <a14:useLocalDpi xmlns:a14="http://schemas.microsoft.com/office/drawing/2010/main" val="0"/>
                              </a:ext>
                            </a:extLst>
                          </a:blip>
                          <a:srcRect l="21936" t="64138" r="53695" b="13991"/>
                          <a:stretch/>
                        </pic:blipFill>
                        <pic:spPr bwMode="auto">
                          <a:xfrm>
                            <a:off x="0" y="0"/>
                            <a:ext cx="1732280" cy="8737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270BE">
              <w:rPr>
                <w:sz w:val="24"/>
              </w:rPr>
              <w:t xml:space="preserve">Place value counters or plain counters on a place value grid are the most    effective manipulatives when subtracting numbers with more than 4 digits. </w:t>
            </w:r>
          </w:p>
          <w:p w:rsidR="00C270BE" w:rsidRDefault="00C270BE" w:rsidP="00207DC8">
            <w:pPr>
              <w:pStyle w:val="TableParagraph"/>
              <w:ind w:left="108" w:right="134"/>
              <w:rPr>
                <w:sz w:val="24"/>
              </w:rPr>
            </w:pPr>
          </w:p>
          <w:p w:rsidR="00C270BE" w:rsidRDefault="00C270BE" w:rsidP="00207DC8">
            <w:pPr>
              <w:pStyle w:val="TableParagraph"/>
              <w:ind w:left="108" w:right="134"/>
              <w:rPr>
                <w:sz w:val="24"/>
              </w:rPr>
            </w:pPr>
          </w:p>
          <w:p w:rsidR="00C270BE" w:rsidRDefault="00C270BE" w:rsidP="00207DC8">
            <w:pPr>
              <w:pStyle w:val="TableParagraph"/>
              <w:ind w:left="108" w:right="134"/>
              <w:rPr>
                <w:sz w:val="24"/>
              </w:rPr>
            </w:pPr>
          </w:p>
          <w:p w:rsidR="00C270BE" w:rsidRDefault="00C270BE" w:rsidP="00207DC8">
            <w:pPr>
              <w:pStyle w:val="TableParagraph"/>
              <w:ind w:left="108" w:right="134"/>
              <w:rPr>
                <w:sz w:val="24"/>
              </w:rPr>
            </w:pPr>
          </w:p>
          <w:p w:rsidR="00C270BE" w:rsidRDefault="00714E5D" w:rsidP="00207DC8">
            <w:pPr>
              <w:pStyle w:val="TableParagraph"/>
              <w:ind w:left="108" w:right="134"/>
              <w:rPr>
                <w:sz w:val="24"/>
              </w:rPr>
            </w:pPr>
            <w:r>
              <w:rPr>
                <w:noProof/>
              </w:rPr>
              <w:drawing>
                <wp:anchor distT="0" distB="0" distL="114300" distR="114300" simplePos="0" relativeHeight="486652928" behindDoc="1" locked="0" layoutInCell="1" allowOverlap="1" wp14:anchorId="2431BDA4">
                  <wp:simplePos x="0" y="0"/>
                  <wp:positionH relativeFrom="column">
                    <wp:posOffset>8074</wp:posOffset>
                  </wp:positionH>
                  <wp:positionV relativeFrom="paragraph">
                    <wp:posOffset>12972</wp:posOffset>
                  </wp:positionV>
                  <wp:extent cx="1296035" cy="868680"/>
                  <wp:effectExtent l="0" t="0" r="0" b="7620"/>
                  <wp:wrapSquare wrapText="bothSides"/>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8">
                            <a:extLst>
                              <a:ext uri="{28A0092B-C50C-407E-A947-70E740481C1C}">
                                <a14:useLocalDpi xmlns:a14="http://schemas.microsoft.com/office/drawing/2010/main" val="0"/>
                              </a:ext>
                            </a:extLst>
                          </a:blip>
                          <a:srcRect l="46130" t="64138" r="35520" b="13991"/>
                          <a:stretch/>
                        </pic:blipFill>
                        <pic:spPr bwMode="auto">
                          <a:xfrm>
                            <a:off x="0" y="0"/>
                            <a:ext cx="1296035" cy="8686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270BE" w:rsidRDefault="00C270BE" w:rsidP="00207DC8">
            <w:pPr>
              <w:pStyle w:val="TableParagraph"/>
              <w:ind w:left="108" w:right="134"/>
              <w:rPr>
                <w:sz w:val="24"/>
              </w:rPr>
            </w:pPr>
          </w:p>
        </w:tc>
        <w:tc>
          <w:tcPr>
            <w:tcW w:w="4252" w:type="dxa"/>
          </w:tcPr>
          <w:p w:rsidR="00C270BE" w:rsidRDefault="00C270BE" w:rsidP="00207DC8">
            <w:pPr>
              <w:pStyle w:val="TableParagraph"/>
              <w:rPr>
                <w:rFonts w:ascii="Times New Roman"/>
                <w:sz w:val="26"/>
              </w:rPr>
            </w:pPr>
            <w:r>
              <w:rPr>
                <w:noProof/>
              </w:rPr>
              <w:drawing>
                <wp:anchor distT="0" distB="0" distL="114300" distR="114300" simplePos="0" relativeHeight="486656000" behindDoc="0" locked="0" layoutInCell="1" allowOverlap="1" wp14:anchorId="79020D4D">
                  <wp:simplePos x="0" y="0"/>
                  <wp:positionH relativeFrom="column">
                    <wp:posOffset>130629</wp:posOffset>
                  </wp:positionH>
                  <wp:positionV relativeFrom="paragraph">
                    <wp:posOffset>174848</wp:posOffset>
                  </wp:positionV>
                  <wp:extent cx="2391508" cy="1111728"/>
                  <wp:effectExtent l="0" t="0" r="0" b="0"/>
                  <wp:wrapSquare wrapText="bothSides"/>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8">
                            <a:extLst>
                              <a:ext uri="{28A0092B-C50C-407E-A947-70E740481C1C}">
                                <a14:useLocalDpi xmlns:a14="http://schemas.microsoft.com/office/drawing/2010/main" val="0"/>
                              </a:ext>
                            </a:extLst>
                          </a:blip>
                          <a:srcRect l="21936" t="29559" r="47320" b="45023"/>
                          <a:stretch/>
                        </pic:blipFill>
                        <pic:spPr bwMode="auto">
                          <a:xfrm>
                            <a:off x="0" y="0"/>
                            <a:ext cx="2391508" cy="111172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sz w:val="26"/>
              </w:rPr>
              <w:t xml:space="preserve">  </w:t>
            </w:r>
          </w:p>
          <w:p w:rsidR="00C270BE" w:rsidRDefault="00C270BE" w:rsidP="00207DC8">
            <w:pPr>
              <w:pStyle w:val="TableParagraph"/>
              <w:rPr>
                <w:rFonts w:ascii="Times New Roman"/>
                <w:sz w:val="26"/>
              </w:rPr>
            </w:pPr>
          </w:p>
        </w:tc>
        <w:tc>
          <w:tcPr>
            <w:tcW w:w="4252" w:type="dxa"/>
          </w:tcPr>
          <w:p w:rsidR="00C270BE" w:rsidRDefault="00C270BE" w:rsidP="00207DC8">
            <w:pPr>
              <w:pStyle w:val="TableParagraph"/>
              <w:rPr>
                <w:noProof/>
              </w:rPr>
            </w:pPr>
            <w:r>
              <w:rPr>
                <w:noProof/>
              </w:rPr>
              <w:t xml:space="preserve">   </w:t>
            </w:r>
          </w:p>
          <w:p w:rsidR="00C270BE" w:rsidRDefault="00C270BE" w:rsidP="00207DC8">
            <w:pPr>
              <w:pStyle w:val="TableParagraph"/>
              <w:rPr>
                <w:noProof/>
              </w:rPr>
            </w:pPr>
            <w:r>
              <w:rPr>
                <w:noProof/>
              </w:rPr>
              <w:drawing>
                <wp:inline distT="0" distB="0" distL="0" distR="0" wp14:anchorId="11CBFBB0" wp14:editId="59834256">
                  <wp:extent cx="2378781" cy="532563"/>
                  <wp:effectExtent l="0" t="0" r="2540" b="1270"/>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8"/>
                          <a:srcRect l="32737" t="54089" r="44993" b="37044"/>
                          <a:stretch/>
                        </pic:blipFill>
                        <pic:spPr bwMode="auto">
                          <a:xfrm>
                            <a:off x="0" y="0"/>
                            <a:ext cx="2400042" cy="537323"/>
                          </a:xfrm>
                          <a:prstGeom prst="rect">
                            <a:avLst/>
                          </a:prstGeom>
                          <a:ln>
                            <a:noFill/>
                          </a:ln>
                          <a:extLst>
                            <a:ext uri="{53640926-AAD7-44D8-BBD7-CCE9431645EC}">
                              <a14:shadowObscured xmlns:a14="http://schemas.microsoft.com/office/drawing/2010/main"/>
                            </a:ext>
                          </a:extLst>
                        </pic:spPr>
                      </pic:pic>
                    </a:graphicData>
                  </a:graphic>
                </wp:inline>
              </w:drawing>
            </w:r>
          </w:p>
          <w:p w:rsidR="00C270BE" w:rsidRPr="00C270BE" w:rsidRDefault="00C270BE" w:rsidP="00C270BE">
            <w:r>
              <w:rPr>
                <w:noProof/>
              </w:rPr>
              <w:drawing>
                <wp:anchor distT="0" distB="0" distL="114300" distR="114300" simplePos="0" relativeHeight="486654976" behindDoc="0" locked="0" layoutInCell="1" allowOverlap="1" wp14:anchorId="53B20778">
                  <wp:simplePos x="0" y="0"/>
                  <wp:positionH relativeFrom="column">
                    <wp:posOffset>201930</wp:posOffset>
                  </wp:positionH>
                  <wp:positionV relativeFrom="paragraph">
                    <wp:posOffset>93345</wp:posOffset>
                  </wp:positionV>
                  <wp:extent cx="763270" cy="970280"/>
                  <wp:effectExtent l="0" t="0" r="0" b="1270"/>
                  <wp:wrapSquare wrapText="bothSides"/>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8">
                            <a:extLst>
                              <a:ext uri="{28A0092B-C50C-407E-A947-70E740481C1C}">
                                <a14:useLocalDpi xmlns:a14="http://schemas.microsoft.com/office/drawing/2010/main" val="0"/>
                              </a:ext>
                            </a:extLst>
                          </a:blip>
                          <a:srcRect l="54508" t="30444" r="37515" b="51527"/>
                          <a:stretch/>
                        </pic:blipFill>
                        <pic:spPr bwMode="auto">
                          <a:xfrm>
                            <a:off x="0" y="0"/>
                            <a:ext cx="763270" cy="9702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270BE" w:rsidRDefault="00C270BE" w:rsidP="00C270BE"/>
          <w:p w:rsidR="00C270BE" w:rsidRDefault="00C270BE" w:rsidP="00C270BE">
            <w:pPr>
              <w:jc w:val="center"/>
            </w:pPr>
          </w:p>
          <w:p w:rsidR="00C270BE" w:rsidRPr="00C270BE" w:rsidRDefault="00C270BE" w:rsidP="00C270BE"/>
          <w:p w:rsidR="00C270BE" w:rsidRPr="00C270BE" w:rsidRDefault="00C270BE" w:rsidP="00C270BE"/>
          <w:p w:rsidR="00C270BE" w:rsidRPr="00C270BE" w:rsidRDefault="00C270BE" w:rsidP="00C270BE"/>
          <w:p w:rsidR="00C270BE" w:rsidRDefault="00C270BE" w:rsidP="00C270BE"/>
          <w:p w:rsidR="00C270BE" w:rsidRPr="00745F5A" w:rsidRDefault="00C270BE" w:rsidP="00714E5D">
            <w:pPr>
              <w:rPr>
                <w:sz w:val="23"/>
                <w:szCs w:val="23"/>
              </w:rPr>
            </w:pPr>
            <w:r w:rsidRPr="00745F5A">
              <w:rPr>
                <w:sz w:val="23"/>
                <w:szCs w:val="23"/>
              </w:rPr>
              <w:t xml:space="preserve">Children need experience </w:t>
            </w:r>
            <w:r>
              <w:rPr>
                <w:sz w:val="23"/>
                <w:szCs w:val="23"/>
              </w:rPr>
              <w:t>subtracting</w:t>
            </w:r>
            <w:r w:rsidRPr="00745F5A">
              <w:rPr>
                <w:sz w:val="23"/>
                <w:szCs w:val="23"/>
              </w:rPr>
              <w:t xml:space="preserve"> decimals with a variety of decimal places. </w:t>
            </w:r>
          </w:p>
          <w:p w:rsidR="00C270BE" w:rsidRPr="00C270BE" w:rsidRDefault="00C270BE" w:rsidP="00714E5D">
            <w:r w:rsidRPr="00745F5A">
              <w:rPr>
                <w:sz w:val="23"/>
                <w:szCs w:val="23"/>
              </w:rPr>
              <w:t>This includes putting this into context when</w:t>
            </w:r>
            <w:r w:rsidR="00714E5D">
              <w:rPr>
                <w:sz w:val="23"/>
                <w:szCs w:val="23"/>
              </w:rPr>
              <w:t xml:space="preserve"> </w:t>
            </w:r>
            <w:r>
              <w:rPr>
                <w:sz w:val="23"/>
                <w:szCs w:val="23"/>
              </w:rPr>
              <w:t xml:space="preserve">subtracting </w:t>
            </w:r>
            <w:r w:rsidRPr="00745F5A">
              <w:rPr>
                <w:sz w:val="23"/>
                <w:szCs w:val="23"/>
              </w:rPr>
              <w:t>money and other measure</w:t>
            </w:r>
            <w:r>
              <w:rPr>
                <w:sz w:val="23"/>
                <w:szCs w:val="23"/>
              </w:rPr>
              <w:t>s</w:t>
            </w:r>
            <w:r w:rsidRPr="00745F5A">
              <w:rPr>
                <w:sz w:val="23"/>
                <w:szCs w:val="23"/>
              </w:rPr>
              <w:t>.</w:t>
            </w:r>
          </w:p>
        </w:tc>
      </w:tr>
      <w:tr w:rsidR="004C19E2" w:rsidTr="004C19E2">
        <w:trPr>
          <w:trHeight w:val="132"/>
        </w:trPr>
        <w:tc>
          <w:tcPr>
            <w:tcW w:w="472" w:type="dxa"/>
            <w:textDirection w:val="btLr"/>
          </w:tcPr>
          <w:p w:rsidR="004C19E2" w:rsidRDefault="004C19E2" w:rsidP="00207DC8">
            <w:pPr>
              <w:jc w:val="center"/>
            </w:pPr>
            <w:proofErr w:type="gramStart"/>
            <w:r>
              <w:lastRenderedPageBreak/>
              <w:t>Year  5</w:t>
            </w:r>
            <w:proofErr w:type="gramEnd"/>
            <w:r>
              <w:t xml:space="preserve"> </w:t>
            </w:r>
            <w:r w:rsidR="006304E3">
              <w:t>/6</w:t>
            </w:r>
          </w:p>
        </w:tc>
        <w:tc>
          <w:tcPr>
            <w:tcW w:w="1512" w:type="dxa"/>
            <w:textDirection w:val="btLr"/>
          </w:tcPr>
          <w:p w:rsidR="006304E3" w:rsidRDefault="004C19E2" w:rsidP="00207DC8">
            <w:pPr>
              <w:pStyle w:val="TableParagraph"/>
              <w:rPr>
                <w:rFonts w:asciiTheme="minorHAnsi" w:hAnsiTheme="minorHAnsi"/>
                <w:sz w:val="24"/>
              </w:rPr>
            </w:pPr>
            <w:r w:rsidRPr="00122B54">
              <w:rPr>
                <w:rFonts w:asciiTheme="minorHAnsi" w:hAnsiTheme="minorHAnsi"/>
                <w:sz w:val="24"/>
              </w:rPr>
              <w:t xml:space="preserve"> </w:t>
            </w:r>
            <w:r w:rsidR="006304E3">
              <w:rPr>
                <w:rFonts w:asciiTheme="minorHAnsi" w:hAnsiTheme="minorHAnsi"/>
                <w:sz w:val="24"/>
              </w:rPr>
              <w:t xml:space="preserve"> </w:t>
            </w:r>
          </w:p>
          <w:p w:rsidR="004C19E2" w:rsidRPr="00122B54" w:rsidRDefault="004C19E2" w:rsidP="00207DC8">
            <w:pPr>
              <w:pStyle w:val="TableParagraph"/>
              <w:rPr>
                <w:rFonts w:asciiTheme="minorHAnsi" w:hAnsiTheme="minorHAnsi"/>
                <w:sz w:val="24"/>
              </w:rPr>
            </w:pPr>
            <w:r w:rsidRPr="00122B54">
              <w:rPr>
                <w:rFonts w:asciiTheme="minorHAnsi" w:hAnsiTheme="minorHAnsi"/>
                <w:sz w:val="24"/>
              </w:rPr>
              <w:t xml:space="preserve">Subtract </w:t>
            </w:r>
            <w:r w:rsidR="006304E3" w:rsidRPr="00122B54">
              <w:rPr>
                <w:rFonts w:asciiTheme="minorHAnsi" w:hAnsiTheme="minorHAnsi"/>
                <w:sz w:val="24"/>
              </w:rPr>
              <w:t xml:space="preserve">numbers </w:t>
            </w:r>
            <w:r w:rsidR="006304E3">
              <w:rPr>
                <w:rFonts w:asciiTheme="minorHAnsi" w:hAnsiTheme="minorHAnsi"/>
                <w:sz w:val="24"/>
              </w:rPr>
              <w:t xml:space="preserve">with more than 4 digits. </w:t>
            </w:r>
          </w:p>
        </w:tc>
        <w:tc>
          <w:tcPr>
            <w:tcW w:w="4250" w:type="dxa"/>
          </w:tcPr>
          <w:p w:rsidR="006304E3" w:rsidRDefault="006304E3" w:rsidP="00207DC8">
            <w:pPr>
              <w:pStyle w:val="TableParagraph"/>
              <w:spacing w:after="23"/>
              <w:ind w:left="108" w:right="293"/>
              <w:rPr>
                <w:sz w:val="24"/>
              </w:rPr>
            </w:pPr>
            <w:r>
              <w:rPr>
                <w:noProof/>
              </w:rPr>
              <w:drawing>
                <wp:inline distT="0" distB="0" distL="0" distR="0" wp14:anchorId="16FACD69" wp14:editId="2EA6E3FA">
                  <wp:extent cx="2371725" cy="923242"/>
                  <wp:effectExtent l="0" t="0" r="0" b="0"/>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9"/>
                          <a:srcRect l="20950" t="63939" r="48895" b="15184"/>
                          <a:stretch/>
                        </pic:blipFill>
                        <pic:spPr bwMode="auto">
                          <a:xfrm>
                            <a:off x="0" y="0"/>
                            <a:ext cx="2376018" cy="924913"/>
                          </a:xfrm>
                          <a:prstGeom prst="rect">
                            <a:avLst/>
                          </a:prstGeom>
                          <a:ln>
                            <a:noFill/>
                          </a:ln>
                          <a:extLst>
                            <a:ext uri="{53640926-AAD7-44D8-BBD7-CCE9431645EC}">
                              <a14:shadowObscured xmlns:a14="http://schemas.microsoft.com/office/drawing/2010/main"/>
                            </a:ext>
                          </a:extLst>
                        </pic:spPr>
                      </pic:pic>
                    </a:graphicData>
                  </a:graphic>
                </wp:inline>
              </w:drawing>
            </w:r>
          </w:p>
          <w:p w:rsidR="006304E3" w:rsidRDefault="006304E3" w:rsidP="006304E3"/>
          <w:p w:rsidR="006304E3" w:rsidRDefault="006304E3" w:rsidP="006304E3">
            <w:pPr>
              <w:pStyle w:val="TableParagraph"/>
              <w:ind w:left="108" w:right="134"/>
              <w:rPr>
                <w:sz w:val="24"/>
              </w:rPr>
            </w:pPr>
            <w:r>
              <w:rPr>
                <w:sz w:val="24"/>
              </w:rPr>
              <w:t xml:space="preserve">Place value counters or plain counters on a place value grid are the most    effective manipulatives when </w:t>
            </w:r>
            <w:r w:rsidR="00714E5D">
              <w:rPr>
                <w:sz w:val="24"/>
              </w:rPr>
              <w:t>subtracting numbers</w:t>
            </w:r>
            <w:r>
              <w:rPr>
                <w:sz w:val="24"/>
              </w:rPr>
              <w:t xml:space="preserve"> with more than 4 digits. </w:t>
            </w:r>
          </w:p>
          <w:p w:rsidR="004C19E2" w:rsidRPr="006304E3" w:rsidRDefault="004C19E2" w:rsidP="006304E3"/>
        </w:tc>
        <w:tc>
          <w:tcPr>
            <w:tcW w:w="4252" w:type="dxa"/>
          </w:tcPr>
          <w:p w:rsidR="004C19E2" w:rsidRDefault="004C19E2" w:rsidP="00207DC8">
            <w:pPr>
              <w:pStyle w:val="TableParagraph"/>
              <w:rPr>
                <w:rFonts w:ascii="Times New Roman"/>
                <w:sz w:val="26"/>
              </w:rPr>
            </w:pPr>
          </w:p>
          <w:p w:rsidR="006304E3" w:rsidRPr="006304E3" w:rsidRDefault="006304E3" w:rsidP="006304E3">
            <w:pPr>
              <w:pStyle w:val="TableParagraph"/>
              <w:ind w:left="108" w:right="134"/>
              <w:rPr>
                <w:sz w:val="24"/>
              </w:rPr>
            </w:pPr>
            <w:r w:rsidRPr="006304E3">
              <w:rPr>
                <w:sz w:val="24"/>
              </w:rPr>
              <w:t xml:space="preserve">As above, </w:t>
            </w:r>
            <w:r>
              <w:rPr>
                <w:sz w:val="24"/>
              </w:rPr>
              <w:t>c</w:t>
            </w:r>
            <w:r w:rsidRPr="00EB4EB8">
              <w:rPr>
                <w:sz w:val="24"/>
              </w:rPr>
              <w:t xml:space="preserve">hildren </w:t>
            </w:r>
            <w:r>
              <w:rPr>
                <w:sz w:val="24"/>
              </w:rPr>
              <w:t>c</w:t>
            </w:r>
            <w:r w:rsidRPr="00EB4EB8">
              <w:rPr>
                <w:sz w:val="24"/>
              </w:rPr>
              <w:t xml:space="preserve">ould be </w:t>
            </w:r>
            <w:r w:rsidRPr="006304E3">
              <w:rPr>
                <w:sz w:val="24"/>
              </w:rPr>
              <w:t xml:space="preserve">draw place value grids to support their calculation, if necessary. </w:t>
            </w:r>
          </w:p>
          <w:p w:rsidR="004C19E2" w:rsidRDefault="004C19E2" w:rsidP="00207DC8">
            <w:pPr>
              <w:pStyle w:val="TableParagraph"/>
              <w:rPr>
                <w:rFonts w:ascii="Times New Roman"/>
                <w:sz w:val="26"/>
              </w:rPr>
            </w:pPr>
          </w:p>
          <w:p w:rsidR="004C19E2" w:rsidRDefault="006304E3" w:rsidP="00207DC8">
            <w:pPr>
              <w:pStyle w:val="TableParagraph"/>
              <w:rPr>
                <w:rFonts w:ascii="Times New Roman"/>
                <w:sz w:val="26"/>
              </w:rPr>
            </w:pPr>
            <w:r>
              <w:rPr>
                <w:noProof/>
              </w:rPr>
              <w:drawing>
                <wp:anchor distT="0" distB="0" distL="114300" distR="114300" simplePos="0" relativeHeight="486651904" behindDoc="1" locked="0" layoutInCell="1" allowOverlap="1" wp14:anchorId="5EAEECF0">
                  <wp:simplePos x="0" y="0"/>
                  <wp:positionH relativeFrom="column">
                    <wp:posOffset>228683</wp:posOffset>
                  </wp:positionH>
                  <wp:positionV relativeFrom="paragraph">
                    <wp:posOffset>848283</wp:posOffset>
                  </wp:positionV>
                  <wp:extent cx="2280920" cy="1187450"/>
                  <wp:effectExtent l="0" t="0" r="5080" b="0"/>
                  <wp:wrapTight wrapText="bothSides">
                    <wp:wrapPolygon edited="0">
                      <wp:start x="0" y="0"/>
                      <wp:lineTo x="0" y="21138"/>
                      <wp:lineTo x="21468" y="21138"/>
                      <wp:lineTo x="21468" y="0"/>
                      <wp:lineTo x="0" y="0"/>
                    </wp:wrapPolygon>
                  </wp:wrapTight>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9">
                            <a:extLst>
                              <a:ext uri="{28A0092B-C50C-407E-A947-70E740481C1C}">
                                <a14:useLocalDpi xmlns:a14="http://schemas.microsoft.com/office/drawing/2010/main" val="0"/>
                              </a:ext>
                            </a:extLst>
                          </a:blip>
                          <a:srcRect l="38485" t="29582" r="37131" b="47824"/>
                          <a:stretch/>
                        </pic:blipFill>
                        <pic:spPr bwMode="auto">
                          <a:xfrm>
                            <a:off x="0" y="0"/>
                            <a:ext cx="2280920" cy="11874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inline distT="0" distB="0" distL="0" distR="0" wp14:anchorId="4CEC485A" wp14:editId="1FA089ED">
                  <wp:extent cx="1024932" cy="783251"/>
                  <wp:effectExtent l="0" t="0" r="3810" b="0"/>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9"/>
                          <a:srcRect l="20906" t="29582" r="61427" b="46405"/>
                          <a:stretch/>
                        </pic:blipFill>
                        <pic:spPr bwMode="auto">
                          <a:xfrm>
                            <a:off x="0" y="0"/>
                            <a:ext cx="1034730" cy="790739"/>
                          </a:xfrm>
                          <a:prstGeom prst="rect">
                            <a:avLst/>
                          </a:prstGeom>
                          <a:ln>
                            <a:noFill/>
                          </a:ln>
                          <a:extLst>
                            <a:ext uri="{53640926-AAD7-44D8-BBD7-CCE9431645EC}">
                              <a14:shadowObscured xmlns:a14="http://schemas.microsoft.com/office/drawing/2010/main"/>
                            </a:ext>
                          </a:extLst>
                        </pic:spPr>
                      </pic:pic>
                    </a:graphicData>
                  </a:graphic>
                </wp:inline>
              </w:drawing>
            </w:r>
          </w:p>
          <w:p w:rsidR="004C19E2" w:rsidRDefault="004C19E2" w:rsidP="00207DC8">
            <w:pPr>
              <w:pStyle w:val="TableParagraph"/>
              <w:rPr>
                <w:rFonts w:ascii="Times New Roman"/>
                <w:sz w:val="26"/>
              </w:rPr>
            </w:pPr>
          </w:p>
        </w:tc>
        <w:tc>
          <w:tcPr>
            <w:tcW w:w="4252" w:type="dxa"/>
          </w:tcPr>
          <w:p w:rsidR="006304E3" w:rsidRPr="006304E3" w:rsidRDefault="006304E3" w:rsidP="006304E3">
            <w:pPr>
              <w:pStyle w:val="TableParagraph"/>
              <w:rPr>
                <w:rFonts w:ascii="Times New Roman"/>
                <w:sz w:val="26"/>
              </w:rPr>
            </w:pPr>
            <w:r>
              <w:rPr>
                <w:noProof/>
              </w:rPr>
              <w:drawing>
                <wp:anchor distT="0" distB="0" distL="114300" distR="114300" simplePos="0" relativeHeight="486650880" behindDoc="0" locked="0" layoutInCell="1" allowOverlap="1" wp14:anchorId="531090F4">
                  <wp:simplePos x="0" y="0"/>
                  <wp:positionH relativeFrom="column">
                    <wp:posOffset>6647</wp:posOffset>
                  </wp:positionH>
                  <wp:positionV relativeFrom="paragraph">
                    <wp:posOffset>71120</wp:posOffset>
                  </wp:positionV>
                  <wp:extent cx="2435860" cy="285663"/>
                  <wp:effectExtent l="0" t="0" r="2540" b="635"/>
                  <wp:wrapSquare wrapText="bothSides"/>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9">
                            <a:extLst>
                              <a:ext uri="{28A0092B-C50C-407E-A947-70E740481C1C}">
                                <a14:useLocalDpi xmlns:a14="http://schemas.microsoft.com/office/drawing/2010/main" val="0"/>
                              </a:ext>
                            </a:extLst>
                          </a:blip>
                          <a:srcRect l="27494" t="56182" r="41503" b="37351"/>
                          <a:stretch/>
                        </pic:blipFill>
                        <pic:spPr bwMode="auto">
                          <a:xfrm>
                            <a:off x="0" y="0"/>
                            <a:ext cx="2435860" cy="28566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24"/>
              </w:rPr>
              <w:t xml:space="preserve"> At this stage, children should be encouraged to work in the abstract, using the column method to subtract large numbers efficiently.</w:t>
            </w:r>
          </w:p>
          <w:p w:rsidR="006304E3" w:rsidRPr="006304E3" w:rsidRDefault="006304E3" w:rsidP="006304E3">
            <w:r>
              <w:rPr>
                <w:noProof/>
              </w:rPr>
              <w:drawing>
                <wp:anchor distT="0" distB="0" distL="114300" distR="114300" simplePos="0" relativeHeight="486649856" behindDoc="1" locked="0" layoutInCell="1" allowOverlap="1" wp14:anchorId="2333B9AF">
                  <wp:simplePos x="0" y="0"/>
                  <wp:positionH relativeFrom="column">
                    <wp:posOffset>100407</wp:posOffset>
                  </wp:positionH>
                  <wp:positionV relativeFrom="paragraph">
                    <wp:posOffset>100065</wp:posOffset>
                  </wp:positionV>
                  <wp:extent cx="1957008" cy="926220"/>
                  <wp:effectExtent l="0" t="0" r="5715" b="7620"/>
                  <wp:wrapTight wrapText="bothSides">
                    <wp:wrapPolygon edited="0">
                      <wp:start x="0" y="0"/>
                      <wp:lineTo x="0" y="21333"/>
                      <wp:lineTo x="21453" y="21333"/>
                      <wp:lineTo x="21453" y="0"/>
                      <wp:lineTo x="0" y="0"/>
                    </wp:wrapPolygon>
                  </wp:wrapTight>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9">
                            <a:extLst>
                              <a:ext uri="{28A0092B-C50C-407E-A947-70E740481C1C}">
                                <a14:useLocalDpi xmlns:a14="http://schemas.microsoft.com/office/drawing/2010/main" val="0"/>
                              </a:ext>
                            </a:extLst>
                          </a:blip>
                          <a:srcRect l="50945" t="70247" r="35453" b="18303"/>
                          <a:stretch/>
                        </pic:blipFill>
                        <pic:spPr bwMode="auto">
                          <a:xfrm>
                            <a:off x="0" y="0"/>
                            <a:ext cx="1957008" cy="9262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304E3" w:rsidRPr="006304E3" w:rsidRDefault="006304E3" w:rsidP="006304E3"/>
          <w:p w:rsidR="006304E3" w:rsidRDefault="006304E3" w:rsidP="006304E3"/>
          <w:p w:rsidR="006304E3" w:rsidRPr="006304E3" w:rsidRDefault="006304E3" w:rsidP="006304E3">
            <w:pPr>
              <w:ind w:firstLine="720"/>
            </w:pPr>
          </w:p>
          <w:p w:rsidR="006304E3" w:rsidRDefault="006304E3" w:rsidP="006304E3"/>
          <w:p w:rsidR="006304E3" w:rsidRDefault="006304E3" w:rsidP="006304E3"/>
          <w:p w:rsidR="006304E3" w:rsidRDefault="006304E3" w:rsidP="006304E3"/>
          <w:p w:rsidR="006304E3" w:rsidRDefault="006304E3" w:rsidP="006304E3"/>
          <w:p w:rsidR="006304E3" w:rsidRPr="006304E3" w:rsidRDefault="006304E3" w:rsidP="006304E3">
            <w:pPr>
              <w:jc w:val="center"/>
            </w:pPr>
          </w:p>
        </w:tc>
      </w:tr>
    </w:tbl>
    <w:p w:rsidR="004C19E2" w:rsidRDefault="004C19E2" w:rsidP="004C19E2">
      <w:pPr>
        <w:rPr>
          <w:rFonts w:ascii="Times New Roman"/>
          <w:sz w:val="26"/>
        </w:rPr>
        <w:sectPr w:rsidR="004C19E2">
          <w:pgSz w:w="16850" w:h="11900" w:orient="landscape"/>
          <w:pgMar w:top="1480" w:right="800" w:bottom="280" w:left="680" w:header="106" w:footer="0" w:gutter="0"/>
          <w:cols w:space="720"/>
        </w:sectPr>
      </w:pPr>
    </w:p>
    <w:p w:rsidR="00EB4EB8" w:rsidRDefault="00EB4EB8">
      <w:pPr>
        <w:pStyle w:val="BodyText"/>
        <w:spacing w:before="7"/>
        <w:rPr>
          <w:sz w:val="29"/>
        </w:rPr>
      </w:pPr>
    </w:p>
    <w:p w:rsidR="00162A5A" w:rsidRDefault="00CD12DA">
      <w:pPr>
        <w:pStyle w:val="BodyText"/>
        <w:spacing w:before="7"/>
        <w:rPr>
          <w:sz w:val="29"/>
        </w:rPr>
      </w:pPr>
      <w:r>
        <w:rPr>
          <w:noProof/>
        </w:rPr>
        <mc:AlternateContent>
          <mc:Choice Requires="wpg">
            <w:drawing>
              <wp:anchor distT="0" distB="0" distL="114300" distR="114300" simplePos="0" relativeHeight="486473728" behindDoc="1" locked="0" layoutInCell="1" allowOverlap="1">
                <wp:simplePos x="0" y="0"/>
                <wp:positionH relativeFrom="page">
                  <wp:posOffset>4906010</wp:posOffset>
                </wp:positionH>
                <wp:positionV relativeFrom="page">
                  <wp:posOffset>4236720</wp:posOffset>
                </wp:positionV>
                <wp:extent cx="825500" cy="405130"/>
                <wp:effectExtent l="0" t="0" r="0" b="0"/>
                <wp:wrapNone/>
                <wp:docPr id="102" name="Group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25500" cy="405130"/>
                          <a:chOff x="7726" y="6672"/>
                          <a:chExt cx="1300" cy="638"/>
                        </a:xfrm>
                      </wpg:grpSpPr>
                      <pic:pic xmlns:pic="http://schemas.openxmlformats.org/drawingml/2006/picture">
                        <pic:nvPicPr>
                          <pic:cNvPr id="104" name="Picture 72"/>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7726" y="6672"/>
                            <a:ext cx="293" cy="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 name="Picture 71"/>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7778" y="6688"/>
                            <a:ext cx="181" cy="1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8" name="Picture 70"/>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7771" y="6681"/>
                            <a:ext cx="195" cy="2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0" name="Picture 69"/>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8062" y="6672"/>
                            <a:ext cx="293" cy="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2" name="Picture 68"/>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8115" y="6688"/>
                            <a:ext cx="181" cy="1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4" name="Picture 67"/>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8107" y="6681"/>
                            <a:ext cx="195" cy="2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6" name="Picture 66"/>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8396" y="6672"/>
                            <a:ext cx="293" cy="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8" name="Picture 65"/>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8449" y="6688"/>
                            <a:ext cx="181" cy="1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0" name="Picture 64"/>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8441" y="6681"/>
                            <a:ext cx="195" cy="2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2" name="Picture 63"/>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8733" y="6672"/>
                            <a:ext cx="293" cy="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4" name="Picture 62"/>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8785" y="6688"/>
                            <a:ext cx="181" cy="1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6" name="Picture 61"/>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8778" y="6681"/>
                            <a:ext cx="195" cy="2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8" name="Picture 60"/>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7726" y="7005"/>
                            <a:ext cx="293" cy="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0" name="Picture 59"/>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7778" y="7021"/>
                            <a:ext cx="181" cy="1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2" name="Picture 58"/>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7771" y="7014"/>
                            <a:ext cx="195" cy="2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4" name="Picture 57"/>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8062" y="7005"/>
                            <a:ext cx="293" cy="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6" name="Picture 56"/>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8115" y="7021"/>
                            <a:ext cx="181" cy="1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8" name="Picture 55"/>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8107" y="7014"/>
                            <a:ext cx="195" cy="2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0" name="Picture 54"/>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8396" y="7005"/>
                            <a:ext cx="293" cy="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2" name="Picture 53"/>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8449" y="7021"/>
                            <a:ext cx="181" cy="1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4" name="Picture 52"/>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8441" y="7014"/>
                            <a:ext cx="195" cy="2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6" name="Picture 51"/>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8733" y="7005"/>
                            <a:ext cx="293" cy="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8" name="Picture 50"/>
                          <pic:cNvPicPr>
                            <a:picLocks noChangeAspect="1" noChangeArrowheads="1"/>
                          </pic:cNvPicPr>
                        </pic:nvPicPr>
                        <pic:blipFill>
                          <a:blip r:embed="rId169">
                            <a:extLst>
                              <a:ext uri="{28A0092B-C50C-407E-A947-70E740481C1C}">
                                <a14:useLocalDpi xmlns:a14="http://schemas.microsoft.com/office/drawing/2010/main" val="0"/>
                              </a:ext>
                            </a:extLst>
                          </a:blip>
                          <a:srcRect/>
                          <a:stretch>
                            <a:fillRect/>
                          </a:stretch>
                        </pic:blipFill>
                        <pic:spPr bwMode="auto">
                          <a:xfrm>
                            <a:off x="8785" y="7021"/>
                            <a:ext cx="181" cy="1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0" name="Picture 49"/>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8778" y="7014"/>
                            <a:ext cx="195" cy="2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27CC2D5" id="Group 48" o:spid="_x0000_s1026" style="position:absolute;margin-left:386.3pt;margin-top:333.6pt;width:65pt;height:31.9pt;z-index:-16842752;mso-position-horizontal-relative:page;mso-position-vertical-relative:page" coordorigin="7726,6672" coordsize="1300,6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">
                <v:shape id="Picture 72" o:spid="_x0000_s1027" type="#_x0000_t75" style="position:absolute;left:7726;top:6672;width:293;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">
                  <v:imagedata r:id="rId170" o:title=""/>
                </v:shape>
                <v:shape id="Picture 71" o:spid="_x0000_s1028" type="#_x0000_t75" style="position:absolute;left:7778;top:6688;width:181;height:1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">
                  <v:imagedata r:id="rId171" o:title=""/>
                </v:shape>
                <v:shape id="Picture 70" o:spid="_x0000_s1029" type="#_x0000_t75" style="position:absolute;left:7771;top:6681;width:195;height:2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">
                  <v:imagedata r:id="rId172" o:title=""/>
                </v:shape>
                <v:shape id="Picture 69" o:spid="_x0000_s1030" type="#_x0000_t75" style="position:absolute;left:8062;top:6672;width:293;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">
                  <v:imagedata r:id="rId173" o:title=""/>
                </v:shape>
                <v:shape id="Picture 68" o:spid="_x0000_s1031" type="#_x0000_t75" style="position:absolute;left:8115;top:6688;width:181;height:1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">
                  <v:imagedata r:id="rId174" o:title=""/>
                </v:shape>
                <v:shape id="Picture 67" o:spid="_x0000_s1032" type="#_x0000_t75" style="position:absolute;left:8107;top:6681;width:195;height:2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">
                  <v:imagedata r:id="rId175" o:title=""/>
                </v:shape>
                <v:shape id="Picture 66" o:spid="_x0000_s1033" type="#_x0000_t75" style="position:absolute;left:8396;top:6672;width:293;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">
                  <v:imagedata r:id="rId173" o:title=""/>
                </v:shape>
                <v:shape id="Picture 65" o:spid="_x0000_s1034" type="#_x0000_t75" style="position:absolute;left:8449;top:6688;width:181;height:1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">
                  <v:imagedata r:id="rId176" o:title=""/>
                </v:shape>
                <v:shape id="Picture 64" o:spid="_x0000_s1035" type="#_x0000_t75" style="position:absolute;left:8441;top:6681;width:195;height:2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">
                  <v:imagedata r:id="rId175" o:title=""/>
                </v:shape>
                <v:shape id="Picture 63" o:spid="_x0000_s1036" type="#_x0000_t75" style="position:absolute;left:8733;top:6672;width:293;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">
                  <v:imagedata r:id="rId173" o:title=""/>
                </v:shape>
                <v:shape id="Picture 62" o:spid="_x0000_s1037" type="#_x0000_t75" style="position:absolute;left:8785;top:6688;width:181;height:1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">
                  <v:imagedata r:id="rId171" o:title=""/>
                </v:shape>
                <v:shape id="Picture 61" o:spid="_x0000_s1038" type="#_x0000_t75" style="position:absolute;left:8778;top:6681;width:195;height:2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">
                  <v:imagedata r:id="rId175" o:title=""/>
                </v:shape>
                <v:shape id="Picture 60" o:spid="_x0000_s1039" type="#_x0000_t75" style="position:absolute;left:7726;top:7005;width:293;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">
                  <v:imagedata r:id="rId173" o:title=""/>
                </v:shape>
                <v:shape id="Picture 59" o:spid="_x0000_s1040" type="#_x0000_t75" style="position:absolute;left:7778;top:7021;width:181;height:1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">
                  <v:imagedata r:id="rId177" o:title=""/>
                </v:shape>
                <v:shape id="Picture 58" o:spid="_x0000_s1041" type="#_x0000_t75" style="position:absolute;left:7771;top:7014;width:195;height:2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">
                  <v:imagedata r:id="rId178" o:title=""/>
                </v:shape>
                <v:shape id="Picture 57" o:spid="_x0000_s1042" type="#_x0000_t75" style="position:absolute;left:8062;top:7005;width:293;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">
                  <v:imagedata r:id="rId173" o:title=""/>
                </v:shape>
                <v:shape id="Picture 56" o:spid="_x0000_s1043" type="#_x0000_t75" style="position:absolute;left:8115;top:7021;width:181;height:1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">
                  <v:imagedata r:id="rId177" o:title=""/>
                </v:shape>
                <v:shape id="Picture 55" o:spid="_x0000_s1044" type="#_x0000_t75" style="position:absolute;left:8107;top:7014;width:195;height:2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">
                  <v:imagedata r:id="rId178" o:title=""/>
                </v:shape>
                <v:shape id="Picture 54" o:spid="_x0000_s1045" type="#_x0000_t75" style="position:absolute;left:8396;top:7005;width:293;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">
                  <v:imagedata r:id="rId173" o:title=""/>
                </v:shape>
                <v:shape id="Picture 53" o:spid="_x0000_s1046" type="#_x0000_t75" style="position:absolute;left:8449;top:7021;width:181;height:1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">
                  <v:imagedata r:id="rId177" o:title=""/>
                </v:shape>
                <v:shape id="Picture 52" o:spid="_x0000_s1047" type="#_x0000_t75" style="position:absolute;left:8441;top:7014;width:195;height:2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">
                  <v:imagedata r:id="rId178" o:title=""/>
                </v:shape>
                <v:shape id="Picture 51" o:spid="_x0000_s1048" type="#_x0000_t75" style="position:absolute;left:8733;top:7005;width:293;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">
                  <v:imagedata r:id="rId173" o:title=""/>
                </v:shape>
                <v:shape id="Picture 50" o:spid="_x0000_s1049" type="#_x0000_t75" style="position:absolute;left:8785;top:7021;width:181;height:1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">
                  <v:imagedata r:id="rId179" o:title=""/>
                </v:shape>
                <v:shape id="Picture 49" o:spid="_x0000_s1050" type="#_x0000_t75" style="position:absolute;left:8778;top:7014;width:195;height:2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">
                  <v:imagedata r:id="rId178" o:title=""/>
                </v:shape>
                <w10:wrap anchorx="page" anchory="page"/>
              </v:group>
            </w:pict>
          </mc:Fallback>
        </mc:AlternateContent>
      </w:r>
      <w:r>
        <w:rPr>
          <w:noProof/>
        </w:rPr>
        <mc:AlternateContent>
          <mc:Choice Requires="wpg">
            <w:drawing>
              <wp:anchor distT="0" distB="0" distL="114300" distR="114300" simplePos="0" relativeHeight="486474240" behindDoc="1" locked="0" layoutInCell="1" allowOverlap="1">
                <wp:simplePos x="0" y="0"/>
                <wp:positionH relativeFrom="page">
                  <wp:posOffset>6007735</wp:posOffset>
                </wp:positionH>
                <wp:positionV relativeFrom="page">
                  <wp:posOffset>4744085</wp:posOffset>
                </wp:positionV>
                <wp:extent cx="405765" cy="815340"/>
                <wp:effectExtent l="0" t="0" r="0" b="0"/>
                <wp:wrapNone/>
                <wp:docPr id="60"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5765" cy="815340"/>
                          <a:chOff x="9461" y="7471"/>
                          <a:chExt cx="639" cy="1284"/>
                        </a:xfrm>
                      </wpg:grpSpPr>
                      <pic:pic xmlns:pic="http://schemas.openxmlformats.org/drawingml/2006/picture">
                        <pic:nvPicPr>
                          <pic:cNvPr id="62" name="Picture 47"/>
                          <pic:cNvPicPr>
                            <a:picLocks noChangeAspect="1" noChangeArrowheads="1"/>
                          </pic:cNvPicPr>
                        </pic:nvPicPr>
                        <pic:blipFill>
                          <a:blip r:embed="rId180">
                            <a:extLst>
                              <a:ext uri="{28A0092B-C50C-407E-A947-70E740481C1C}">
                                <a14:useLocalDpi xmlns:a14="http://schemas.microsoft.com/office/drawing/2010/main" val="0"/>
                              </a:ext>
                            </a:extLst>
                          </a:blip>
                          <a:srcRect/>
                          <a:stretch>
                            <a:fillRect/>
                          </a:stretch>
                        </pic:blipFill>
                        <pic:spPr bwMode="auto">
                          <a:xfrm>
                            <a:off x="9461" y="8461"/>
                            <a:ext cx="305" cy="2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4" name="Picture 46"/>
                          <pic:cNvPicPr>
                            <a:picLocks noChangeAspect="1" noChangeArrowheads="1"/>
                          </pic:cNvPicPr>
                        </pic:nvPicPr>
                        <pic:blipFill>
                          <a:blip r:embed="rId181">
                            <a:extLst>
                              <a:ext uri="{28A0092B-C50C-407E-A947-70E740481C1C}">
                                <a14:useLocalDpi xmlns:a14="http://schemas.microsoft.com/office/drawing/2010/main" val="0"/>
                              </a:ext>
                            </a:extLst>
                          </a:blip>
                          <a:srcRect/>
                          <a:stretch>
                            <a:fillRect/>
                          </a:stretch>
                        </pic:blipFill>
                        <pic:spPr bwMode="auto">
                          <a:xfrm>
                            <a:off x="9477" y="8521"/>
                            <a:ext cx="194" cy="1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6" name="Picture 45"/>
                          <pic:cNvPicPr>
                            <a:picLocks noChangeAspect="1" noChangeArrowheads="1"/>
                          </pic:cNvPicPr>
                        </pic:nvPicPr>
                        <pic:blipFill>
                          <a:blip r:embed="rId182">
                            <a:extLst>
                              <a:ext uri="{28A0092B-C50C-407E-A947-70E740481C1C}">
                                <a14:useLocalDpi xmlns:a14="http://schemas.microsoft.com/office/drawing/2010/main" val="0"/>
                              </a:ext>
                            </a:extLst>
                          </a:blip>
                          <a:srcRect/>
                          <a:stretch>
                            <a:fillRect/>
                          </a:stretch>
                        </pic:blipFill>
                        <pic:spPr bwMode="auto">
                          <a:xfrm>
                            <a:off x="9470" y="8514"/>
                            <a:ext cx="208" cy="1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8" name="Picture 44"/>
                          <pic:cNvPicPr>
                            <a:picLocks noChangeAspect="1" noChangeArrowheads="1"/>
                          </pic:cNvPicPr>
                        </pic:nvPicPr>
                        <pic:blipFill>
                          <a:blip r:embed="rId180">
                            <a:extLst>
                              <a:ext uri="{28A0092B-C50C-407E-A947-70E740481C1C}">
                                <a14:useLocalDpi xmlns:a14="http://schemas.microsoft.com/office/drawing/2010/main" val="0"/>
                              </a:ext>
                            </a:extLst>
                          </a:blip>
                          <a:srcRect/>
                          <a:stretch>
                            <a:fillRect/>
                          </a:stretch>
                        </pic:blipFill>
                        <pic:spPr bwMode="auto">
                          <a:xfrm>
                            <a:off x="9461" y="8123"/>
                            <a:ext cx="305" cy="2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0" name="Picture 43"/>
                          <pic:cNvPicPr>
                            <a:picLocks noChangeAspect="1" noChangeArrowheads="1"/>
                          </pic:cNvPicPr>
                        </pic:nvPicPr>
                        <pic:blipFill>
                          <a:blip r:embed="rId180">
                            <a:extLst>
                              <a:ext uri="{28A0092B-C50C-407E-A947-70E740481C1C}">
                                <a14:useLocalDpi xmlns:a14="http://schemas.microsoft.com/office/drawing/2010/main" val="0"/>
                              </a:ext>
                            </a:extLst>
                          </a:blip>
                          <a:srcRect/>
                          <a:stretch>
                            <a:fillRect/>
                          </a:stretch>
                        </pic:blipFill>
                        <pic:spPr bwMode="auto">
                          <a:xfrm>
                            <a:off x="9461" y="7788"/>
                            <a:ext cx="305" cy="2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2" name="Picture 42"/>
                          <pic:cNvPicPr>
                            <a:picLocks noChangeAspect="1" noChangeArrowheads="1"/>
                          </pic:cNvPicPr>
                        </pic:nvPicPr>
                        <pic:blipFill>
                          <a:blip r:embed="rId181">
                            <a:extLst>
                              <a:ext uri="{28A0092B-C50C-407E-A947-70E740481C1C}">
                                <a14:useLocalDpi xmlns:a14="http://schemas.microsoft.com/office/drawing/2010/main" val="0"/>
                              </a:ext>
                            </a:extLst>
                          </a:blip>
                          <a:srcRect/>
                          <a:stretch>
                            <a:fillRect/>
                          </a:stretch>
                        </pic:blipFill>
                        <pic:spPr bwMode="auto">
                          <a:xfrm>
                            <a:off x="9477" y="7849"/>
                            <a:ext cx="194" cy="1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4" name="Picture 41"/>
                          <pic:cNvPicPr>
                            <a:picLocks noChangeAspect="1" noChangeArrowheads="1"/>
                          </pic:cNvPicPr>
                        </pic:nvPicPr>
                        <pic:blipFill>
                          <a:blip r:embed="rId182">
                            <a:extLst>
                              <a:ext uri="{28A0092B-C50C-407E-A947-70E740481C1C}">
                                <a14:useLocalDpi xmlns:a14="http://schemas.microsoft.com/office/drawing/2010/main" val="0"/>
                              </a:ext>
                            </a:extLst>
                          </a:blip>
                          <a:srcRect/>
                          <a:stretch>
                            <a:fillRect/>
                          </a:stretch>
                        </pic:blipFill>
                        <pic:spPr bwMode="auto">
                          <a:xfrm>
                            <a:off x="9470" y="7841"/>
                            <a:ext cx="208" cy="1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6" name="Picture 40"/>
                          <pic:cNvPicPr>
                            <a:picLocks noChangeAspect="1" noChangeArrowheads="1"/>
                          </pic:cNvPicPr>
                        </pic:nvPicPr>
                        <pic:blipFill>
                          <a:blip r:embed="rId183">
                            <a:extLst>
                              <a:ext uri="{28A0092B-C50C-407E-A947-70E740481C1C}">
                                <a14:useLocalDpi xmlns:a14="http://schemas.microsoft.com/office/drawing/2010/main" val="0"/>
                              </a:ext>
                            </a:extLst>
                          </a:blip>
                          <a:srcRect/>
                          <a:stretch>
                            <a:fillRect/>
                          </a:stretch>
                        </pic:blipFill>
                        <pic:spPr bwMode="auto">
                          <a:xfrm>
                            <a:off x="9461" y="7471"/>
                            <a:ext cx="305" cy="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8" name="Picture 39"/>
                          <pic:cNvPicPr>
                            <a:picLocks noChangeAspect="1" noChangeArrowheads="1"/>
                          </pic:cNvPicPr>
                        </pic:nvPicPr>
                        <pic:blipFill>
                          <a:blip r:embed="rId184">
                            <a:extLst>
                              <a:ext uri="{28A0092B-C50C-407E-A947-70E740481C1C}">
                                <a14:useLocalDpi xmlns:a14="http://schemas.microsoft.com/office/drawing/2010/main" val="0"/>
                              </a:ext>
                            </a:extLst>
                          </a:blip>
                          <a:srcRect/>
                          <a:stretch>
                            <a:fillRect/>
                          </a:stretch>
                        </pic:blipFill>
                        <pic:spPr bwMode="auto">
                          <a:xfrm>
                            <a:off x="9477" y="7511"/>
                            <a:ext cx="194" cy="1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0" name="Picture 38"/>
                          <pic:cNvPicPr>
                            <a:picLocks noChangeAspect="1" noChangeArrowheads="1"/>
                          </pic:cNvPicPr>
                        </pic:nvPicPr>
                        <pic:blipFill>
                          <a:blip r:embed="rId182">
                            <a:extLst>
                              <a:ext uri="{28A0092B-C50C-407E-A947-70E740481C1C}">
                                <a14:useLocalDpi xmlns:a14="http://schemas.microsoft.com/office/drawing/2010/main" val="0"/>
                              </a:ext>
                            </a:extLst>
                          </a:blip>
                          <a:srcRect/>
                          <a:stretch>
                            <a:fillRect/>
                          </a:stretch>
                        </pic:blipFill>
                        <pic:spPr bwMode="auto">
                          <a:xfrm>
                            <a:off x="9470" y="7504"/>
                            <a:ext cx="208" cy="1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2" name="Picture 37"/>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9795" y="8461"/>
                            <a:ext cx="305" cy="2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4" name="Picture 36"/>
                          <pic:cNvPicPr>
                            <a:picLocks noChangeAspect="1" noChangeArrowheads="1"/>
                          </pic:cNvPicPr>
                        </pic:nvPicPr>
                        <pic:blipFill>
                          <a:blip r:embed="rId186">
                            <a:extLst>
                              <a:ext uri="{28A0092B-C50C-407E-A947-70E740481C1C}">
                                <a14:useLocalDpi xmlns:a14="http://schemas.microsoft.com/office/drawing/2010/main" val="0"/>
                              </a:ext>
                            </a:extLst>
                          </a:blip>
                          <a:srcRect/>
                          <a:stretch>
                            <a:fillRect/>
                          </a:stretch>
                        </pic:blipFill>
                        <pic:spPr bwMode="auto">
                          <a:xfrm>
                            <a:off x="9811" y="8521"/>
                            <a:ext cx="194" cy="1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6" name="Picture 35"/>
                          <pic:cNvPicPr>
                            <a:picLocks noChangeAspect="1" noChangeArrowheads="1"/>
                          </pic:cNvPicPr>
                        </pic:nvPicPr>
                        <pic:blipFill>
                          <a:blip r:embed="rId187">
                            <a:extLst>
                              <a:ext uri="{28A0092B-C50C-407E-A947-70E740481C1C}">
                                <a14:useLocalDpi xmlns:a14="http://schemas.microsoft.com/office/drawing/2010/main" val="0"/>
                              </a:ext>
                            </a:extLst>
                          </a:blip>
                          <a:srcRect/>
                          <a:stretch>
                            <a:fillRect/>
                          </a:stretch>
                        </pic:blipFill>
                        <pic:spPr bwMode="auto">
                          <a:xfrm>
                            <a:off x="9804" y="8514"/>
                            <a:ext cx="208" cy="1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8" name="Picture 34"/>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9795" y="8123"/>
                            <a:ext cx="305" cy="2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0" name="Picture 33"/>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9795" y="7788"/>
                            <a:ext cx="305" cy="2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 name="Picture 32"/>
                          <pic:cNvPicPr>
                            <a:picLocks noChangeAspect="1" noChangeArrowheads="1"/>
                          </pic:cNvPicPr>
                        </pic:nvPicPr>
                        <pic:blipFill>
                          <a:blip r:embed="rId186">
                            <a:extLst>
                              <a:ext uri="{28A0092B-C50C-407E-A947-70E740481C1C}">
                                <a14:useLocalDpi xmlns:a14="http://schemas.microsoft.com/office/drawing/2010/main" val="0"/>
                              </a:ext>
                            </a:extLst>
                          </a:blip>
                          <a:srcRect/>
                          <a:stretch>
                            <a:fillRect/>
                          </a:stretch>
                        </pic:blipFill>
                        <pic:spPr bwMode="auto">
                          <a:xfrm>
                            <a:off x="9811" y="7849"/>
                            <a:ext cx="194" cy="1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4" name="Picture 31"/>
                          <pic:cNvPicPr>
                            <a:picLocks noChangeAspect="1" noChangeArrowheads="1"/>
                          </pic:cNvPicPr>
                        </pic:nvPicPr>
                        <pic:blipFill>
                          <a:blip r:embed="rId187">
                            <a:extLst>
                              <a:ext uri="{28A0092B-C50C-407E-A947-70E740481C1C}">
                                <a14:useLocalDpi xmlns:a14="http://schemas.microsoft.com/office/drawing/2010/main" val="0"/>
                              </a:ext>
                            </a:extLst>
                          </a:blip>
                          <a:srcRect/>
                          <a:stretch>
                            <a:fillRect/>
                          </a:stretch>
                        </pic:blipFill>
                        <pic:spPr bwMode="auto">
                          <a:xfrm>
                            <a:off x="9804" y="7841"/>
                            <a:ext cx="208" cy="1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 name="Picture 30"/>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9795" y="7471"/>
                            <a:ext cx="305" cy="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 name="Picture 29"/>
                          <pic:cNvPicPr>
                            <a:picLocks noChangeAspect="1" noChangeArrowheads="1"/>
                          </pic:cNvPicPr>
                        </pic:nvPicPr>
                        <pic:blipFill>
                          <a:blip r:embed="rId186">
                            <a:extLst>
                              <a:ext uri="{28A0092B-C50C-407E-A947-70E740481C1C}">
                                <a14:useLocalDpi xmlns:a14="http://schemas.microsoft.com/office/drawing/2010/main" val="0"/>
                              </a:ext>
                            </a:extLst>
                          </a:blip>
                          <a:srcRect/>
                          <a:stretch>
                            <a:fillRect/>
                          </a:stretch>
                        </pic:blipFill>
                        <pic:spPr bwMode="auto">
                          <a:xfrm>
                            <a:off x="9811" y="7511"/>
                            <a:ext cx="194" cy="1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 name="Picture 28"/>
                          <pic:cNvPicPr>
                            <a:picLocks noChangeAspect="1" noChangeArrowheads="1"/>
                          </pic:cNvPicPr>
                        </pic:nvPicPr>
                        <pic:blipFill>
                          <a:blip r:embed="rId187">
                            <a:extLst>
                              <a:ext uri="{28A0092B-C50C-407E-A947-70E740481C1C}">
                                <a14:useLocalDpi xmlns:a14="http://schemas.microsoft.com/office/drawing/2010/main" val="0"/>
                              </a:ext>
                            </a:extLst>
                          </a:blip>
                          <a:srcRect/>
                          <a:stretch>
                            <a:fillRect/>
                          </a:stretch>
                        </pic:blipFill>
                        <pic:spPr bwMode="auto">
                          <a:xfrm>
                            <a:off x="9804" y="7504"/>
                            <a:ext cx="208" cy="1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BC0F027" id="Group 27" o:spid="_x0000_s1026" style="position:absolute;margin-left:473.05pt;margin-top:373.55pt;width:31.95pt;height:64.2pt;z-index:-16842240;mso-position-horizontal-relative:page;mso-position-vertical-relative:page" coordorigin="9461,7471" coordsize="639,128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">
                <v:shape id="Picture 47" o:spid="_x0000_s1027" type="#_x0000_t75" style="position:absolute;left:9461;top:8461;width:305;height:2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">
                  <v:imagedata r:id="rId189" o:title=""/>
                </v:shape>
                <v:shape id="Picture 46" o:spid="_x0000_s1028" type="#_x0000_t75" style="position:absolute;left:9477;top:8521;width:194;height: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">
                  <v:imagedata r:id="rId190" o:title=""/>
                </v:shape>
                <v:shape id="Picture 45" o:spid="_x0000_s1029" type="#_x0000_t75" style="position:absolute;left:9470;top:8514;width:208;height:1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">
                  <v:imagedata r:id="rId191" o:title=""/>
                </v:shape>
                <v:shape id="Picture 44" o:spid="_x0000_s1030" type="#_x0000_t75" style="position:absolute;left:9461;top:8123;width:305;height:2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">
                  <v:imagedata r:id="rId189" o:title=""/>
                </v:shape>
                <v:shape id="Picture 43" o:spid="_x0000_s1031" type="#_x0000_t75" style="position:absolute;left:9461;top:7788;width:305;height:2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">
                  <v:imagedata r:id="rId189" o:title=""/>
                </v:shape>
                <v:shape id="Picture 42" o:spid="_x0000_s1032" type="#_x0000_t75" style="position:absolute;left:9477;top:7849;width:194;height: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">
                  <v:imagedata r:id="rId190" o:title=""/>
                </v:shape>
                <v:shape id="Picture 41" o:spid="_x0000_s1033" type="#_x0000_t75" style="position:absolute;left:9470;top:7841;width:208;height:1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">
                  <v:imagedata r:id="rId191" o:title=""/>
                </v:shape>
                <v:shape id="Picture 40" o:spid="_x0000_s1034" type="#_x0000_t75" style="position:absolute;left:9461;top:7471;width:305;height:2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">
                  <v:imagedata r:id="rId192" o:title=""/>
                </v:shape>
                <v:shape id="Picture 39" o:spid="_x0000_s1035" type="#_x0000_t75" style="position:absolute;left:9477;top:7511;width:194;height: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">
                  <v:imagedata r:id="rId193" o:title=""/>
                </v:shape>
                <v:shape id="Picture 38" o:spid="_x0000_s1036" type="#_x0000_t75" style="position:absolute;left:9470;top:7504;width:208;height:1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">
                  <v:imagedata r:id="rId191" o:title=""/>
                </v:shape>
                <v:shape id="Picture 37" o:spid="_x0000_s1037" type="#_x0000_t75" style="position:absolute;left:9795;top:8461;width:305;height:2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">
                  <v:imagedata r:id="rId194" o:title=""/>
                </v:shape>
                <v:shape id="Picture 36" o:spid="_x0000_s1038" type="#_x0000_t75" style="position:absolute;left:9811;top:8521;width:194;height: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">
                  <v:imagedata r:id="rId195" o:title=""/>
                </v:shape>
                <v:shape id="Picture 35" o:spid="_x0000_s1039" type="#_x0000_t75" style="position:absolute;left:9804;top:8514;width:208;height:1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">
                  <v:imagedata r:id="rId196" o:title=""/>
                </v:shape>
                <v:shape id="Picture 34" o:spid="_x0000_s1040" type="#_x0000_t75" style="position:absolute;left:9795;top:8123;width:305;height:2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">
                  <v:imagedata r:id="rId194" o:title=""/>
                </v:shape>
                <v:shape id="Picture 33" o:spid="_x0000_s1041" type="#_x0000_t75" style="position:absolute;left:9795;top:7788;width:305;height:2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">
                  <v:imagedata r:id="rId194" o:title=""/>
                </v:shape>
                <v:shape id="Picture 32" o:spid="_x0000_s1042" type="#_x0000_t75" style="position:absolute;left:9811;top:7849;width:194;height: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">
                  <v:imagedata r:id="rId195" o:title=""/>
                </v:shape>
                <v:shape id="Picture 31" o:spid="_x0000_s1043" type="#_x0000_t75" style="position:absolute;left:9804;top:7841;width:208;height:1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">
                  <v:imagedata r:id="rId196" o:title=""/>
                </v:shape>
                <v:shape id="Picture 30" o:spid="_x0000_s1044" type="#_x0000_t75" style="position:absolute;left:9795;top:7471;width:305;height:2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">
                  <v:imagedata r:id="rId197" o:title=""/>
                </v:shape>
                <v:shape id="Picture 29" o:spid="_x0000_s1045" type="#_x0000_t75" style="position:absolute;left:9811;top:7511;width:194;height: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">
                  <v:imagedata r:id="rId195" o:title=""/>
                </v:shape>
                <v:shape id="Picture 28" o:spid="_x0000_s1046" type="#_x0000_t75" style="position:absolute;left:9804;top:7504;width:208;height:1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">
                  <v:imagedata r:id="rId196" o:title=""/>
                </v:shape>
                <w10:wrap anchorx="page" anchory="page"/>
              </v:group>
            </w:pict>
          </mc:Fallback>
        </mc:AlternateContent>
      </w:r>
      <w:r>
        <w:rPr>
          <w:noProof/>
        </w:rPr>
        <mc:AlternateContent>
          <mc:Choice Requires="wpg">
            <w:drawing>
              <wp:anchor distT="0" distB="0" distL="114300" distR="114300" simplePos="0" relativeHeight="486474752" behindDoc="1" locked="0" layoutInCell="1" allowOverlap="1">
                <wp:simplePos x="0" y="0"/>
                <wp:positionH relativeFrom="page">
                  <wp:posOffset>6013450</wp:posOffset>
                </wp:positionH>
                <wp:positionV relativeFrom="page">
                  <wp:posOffset>5192395</wp:posOffset>
                </wp:positionV>
                <wp:extent cx="132080" cy="124460"/>
                <wp:effectExtent l="0" t="0" r="0" b="0"/>
                <wp:wrapNone/>
                <wp:docPr id="5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2080" cy="124460"/>
                          <a:chOff x="9470" y="8177"/>
                          <a:chExt cx="208" cy="196"/>
                        </a:xfrm>
                      </wpg:grpSpPr>
                      <pic:pic xmlns:pic="http://schemas.openxmlformats.org/drawingml/2006/picture">
                        <pic:nvPicPr>
                          <pic:cNvPr id="56" name="Picture 26"/>
                          <pic:cNvPicPr>
                            <a:picLocks noChangeAspect="1" noChangeArrowheads="1"/>
                          </pic:cNvPicPr>
                        </pic:nvPicPr>
                        <pic:blipFill>
                          <a:blip r:embed="rId198">
                            <a:extLst>
                              <a:ext uri="{28A0092B-C50C-407E-A947-70E740481C1C}">
                                <a14:useLocalDpi xmlns:a14="http://schemas.microsoft.com/office/drawing/2010/main" val="0"/>
                              </a:ext>
                            </a:extLst>
                          </a:blip>
                          <a:srcRect/>
                          <a:stretch>
                            <a:fillRect/>
                          </a:stretch>
                        </pic:blipFill>
                        <pic:spPr bwMode="auto">
                          <a:xfrm>
                            <a:off x="9477" y="8183"/>
                            <a:ext cx="194" cy="1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8" name="Picture 25"/>
                          <pic:cNvPicPr>
                            <a:picLocks noChangeAspect="1" noChangeArrowheads="1"/>
                          </pic:cNvPicPr>
                        </pic:nvPicPr>
                        <pic:blipFill>
                          <a:blip r:embed="rId182">
                            <a:extLst>
                              <a:ext uri="{28A0092B-C50C-407E-A947-70E740481C1C}">
                                <a14:useLocalDpi xmlns:a14="http://schemas.microsoft.com/office/drawing/2010/main" val="0"/>
                              </a:ext>
                            </a:extLst>
                          </a:blip>
                          <a:srcRect/>
                          <a:stretch>
                            <a:fillRect/>
                          </a:stretch>
                        </pic:blipFill>
                        <pic:spPr bwMode="auto">
                          <a:xfrm>
                            <a:off x="9470" y="8176"/>
                            <a:ext cx="208" cy="1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B0ED2D0" id="Group 24" o:spid="_x0000_s1026" style="position:absolute;margin-left:473.5pt;margin-top:408.85pt;width:10.4pt;height:9.8pt;z-index:-16841728;mso-position-horizontal-relative:page;mso-position-vertical-relative:page" coordorigin="9470,8177" coordsize="208,1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">
                <v:shape id="Picture 26" o:spid="_x0000_s1027" type="#_x0000_t75" style="position:absolute;left:9477;top:8183;width:194;height: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">
                  <v:imagedata r:id="rId199" o:title=""/>
                </v:shape>
                <v:shape id="Picture 25" o:spid="_x0000_s1028" type="#_x0000_t75" style="position:absolute;left:9470;top:8176;width:208;height:1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">
                  <v:imagedata r:id="rId191" o:title=""/>
                </v:shape>
                <w10:wrap anchorx="page" anchory="page"/>
              </v:group>
            </w:pict>
          </mc:Fallback>
        </mc:AlternateContent>
      </w:r>
      <w:r>
        <w:rPr>
          <w:noProof/>
        </w:rPr>
        <mc:AlternateContent>
          <mc:Choice Requires="wpg">
            <w:drawing>
              <wp:anchor distT="0" distB="0" distL="114300" distR="114300" simplePos="0" relativeHeight="486475264" behindDoc="1" locked="0" layoutInCell="1" allowOverlap="1">
                <wp:simplePos x="0" y="0"/>
                <wp:positionH relativeFrom="page">
                  <wp:posOffset>6225540</wp:posOffset>
                </wp:positionH>
                <wp:positionV relativeFrom="page">
                  <wp:posOffset>5192395</wp:posOffset>
                </wp:positionV>
                <wp:extent cx="132080" cy="124460"/>
                <wp:effectExtent l="0" t="0" r="0" b="0"/>
                <wp:wrapNone/>
                <wp:docPr id="48"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2080" cy="124460"/>
                          <a:chOff x="9804" y="8177"/>
                          <a:chExt cx="208" cy="196"/>
                        </a:xfrm>
                      </wpg:grpSpPr>
                      <pic:pic xmlns:pic="http://schemas.openxmlformats.org/drawingml/2006/picture">
                        <pic:nvPicPr>
                          <pic:cNvPr id="50" name="Picture 23"/>
                          <pic:cNvPicPr>
                            <a:picLocks noChangeAspect="1" noChangeArrowheads="1"/>
                          </pic:cNvPicPr>
                        </pic:nvPicPr>
                        <pic:blipFill>
                          <a:blip r:embed="rId200">
                            <a:extLst>
                              <a:ext uri="{28A0092B-C50C-407E-A947-70E740481C1C}">
                                <a14:useLocalDpi xmlns:a14="http://schemas.microsoft.com/office/drawing/2010/main" val="0"/>
                              </a:ext>
                            </a:extLst>
                          </a:blip>
                          <a:srcRect/>
                          <a:stretch>
                            <a:fillRect/>
                          </a:stretch>
                        </pic:blipFill>
                        <pic:spPr bwMode="auto">
                          <a:xfrm>
                            <a:off x="9811" y="8183"/>
                            <a:ext cx="194" cy="1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2" name="Picture 22"/>
                          <pic:cNvPicPr>
                            <a:picLocks noChangeAspect="1" noChangeArrowheads="1"/>
                          </pic:cNvPicPr>
                        </pic:nvPicPr>
                        <pic:blipFill>
                          <a:blip r:embed="rId187">
                            <a:extLst>
                              <a:ext uri="{28A0092B-C50C-407E-A947-70E740481C1C}">
                                <a14:useLocalDpi xmlns:a14="http://schemas.microsoft.com/office/drawing/2010/main" val="0"/>
                              </a:ext>
                            </a:extLst>
                          </a:blip>
                          <a:srcRect/>
                          <a:stretch>
                            <a:fillRect/>
                          </a:stretch>
                        </pic:blipFill>
                        <pic:spPr bwMode="auto">
                          <a:xfrm>
                            <a:off x="9804" y="8176"/>
                            <a:ext cx="208" cy="1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780F721" id="Group 21" o:spid="_x0000_s1026" style="position:absolute;margin-left:490.2pt;margin-top:408.85pt;width:10.4pt;height:9.8pt;z-index:-16841216;mso-position-horizontal-relative:page;mso-position-vertical-relative:page" coordorigin="9804,8177" coordsize="208,1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">
                <v:shape id="Picture 23" o:spid="_x0000_s1027" type="#_x0000_t75" style="position:absolute;left:9811;top:8183;width:194;height: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">
                  <v:imagedata r:id="rId201" o:title=""/>
                </v:shape>
                <v:shape id="Picture 22" o:spid="_x0000_s1028" type="#_x0000_t75" style="position:absolute;left:9804;top:8176;width:208;height:1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">
                  <v:imagedata r:id="rId196" o:title=""/>
                </v:shape>
                <w10:wrap anchorx="page" anchory="page"/>
              </v:group>
            </w:pict>
          </mc:Fallback>
        </mc:AlternateContent>
      </w:r>
    </w:p>
    <w:tbl>
      <w:tblPr>
        <w:tblW w:w="0" w:type="auto"/>
        <w:tblInd w:w="3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4"/>
        <w:gridCol w:w="1416"/>
        <w:gridCol w:w="4243"/>
        <w:gridCol w:w="4250"/>
        <w:gridCol w:w="4253"/>
      </w:tblGrid>
      <w:tr w:rsidR="00162A5A">
        <w:trPr>
          <w:trHeight w:val="455"/>
        </w:trPr>
        <w:tc>
          <w:tcPr>
            <w:tcW w:w="564" w:type="dxa"/>
          </w:tcPr>
          <w:p w:rsidR="00162A5A" w:rsidRDefault="00162A5A">
            <w:pPr>
              <w:pStyle w:val="TableParagraph"/>
              <w:rPr>
                <w:rFonts w:ascii="Times New Roman"/>
                <w:sz w:val="24"/>
              </w:rPr>
            </w:pPr>
          </w:p>
        </w:tc>
        <w:tc>
          <w:tcPr>
            <w:tcW w:w="1416" w:type="dxa"/>
          </w:tcPr>
          <w:p w:rsidR="00162A5A" w:rsidRDefault="00D93D41">
            <w:pPr>
              <w:pStyle w:val="TableParagraph"/>
              <w:spacing w:before="57"/>
              <w:ind w:left="153"/>
              <w:rPr>
                <w:b/>
                <w:sz w:val="28"/>
              </w:rPr>
            </w:pPr>
            <w:r>
              <w:rPr>
                <w:b/>
                <w:sz w:val="28"/>
              </w:rPr>
              <w:t>Objective</w:t>
            </w:r>
          </w:p>
        </w:tc>
        <w:tc>
          <w:tcPr>
            <w:tcW w:w="4243" w:type="dxa"/>
          </w:tcPr>
          <w:p w:rsidR="00162A5A" w:rsidRDefault="00D93D41">
            <w:pPr>
              <w:pStyle w:val="TableParagraph"/>
              <w:spacing w:before="57"/>
              <w:ind w:left="1578" w:right="1569"/>
              <w:jc w:val="center"/>
              <w:rPr>
                <w:b/>
                <w:sz w:val="28"/>
              </w:rPr>
            </w:pPr>
            <w:r>
              <w:rPr>
                <w:b/>
                <w:sz w:val="28"/>
              </w:rPr>
              <w:t>Concrete</w:t>
            </w:r>
          </w:p>
        </w:tc>
        <w:tc>
          <w:tcPr>
            <w:tcW w:w="4250" w:type="dxa"/>
          </w:tcPr>
          <w:p w:rsidR="00162A5A" w:rsidRDefault="00D93D41">
            <w:pPr>
              <w:pStyle w:val="TableParagraph"/>
              <w:spacing w:before="57"/>
              <w:ind w:left="1584" w:right="1571"/>
              <w:jc w:val="center"/>
              <w:rPr>
                <w:b/>
                <w:sz w:val="28"/>
              </w:rPr>
            </w:pPr>
            <w:r>
              <w:rPr>
                <w:b/>
                <w:sz w:val="28"/>
              </w:rPr>
              <w:t>Pictorial</w:t>
            </w:r>
          </w:p>
        </w:tc>
        <w:tc>
          <w:tcPr>
            <w:tcW w:w="4253" w:type="dxa"/>
          </w:tcPr>
          <w:p w:rsidR="00162A5A" w:rsidRDefault="00D93D41">
            <w:pPr>
              <w:pStyle w:val="TableParagraph"/>
              <w:spacing w:before="57"/>
              <w:ind w:left="1583" w:right="1566"/>
              <w:jc w:val="center"/>
              <w:rPr>
                <w:b/>
                <w:sz w:val="28"/>
              </w:rPr>
            </w:pPr>
            <w:r>
              <w:rPr>
                <w:b/>
                <w:sz w:val="28"/>
              </w:rPr>
              <w:t>Abstract</w:t>
            </w:r>
          </w:p>
        </w:tc>
      </w:tr>
      <w:tr w:rsidR="00162A5A">
        <w:trPr>
          <w:trHeight w:val="3629"/>
        </w:trPr>
        <w:tc>
          <w:tcPr>
            <w:tcW w:w="564" w:type="dxa"/>
            <w:vMerge w:val="restart"/>
            <w:textDirection w:val="btLr"/>
          </w:tcPr>
          <w:p w:rsidR="00162A5A" w:rsidRDefault="00D93D41">
            <w:pPr>
              <w:pStyle w:val="TableParagraph"/>
              <w:spacing w:before="110"/>
              <w:ind w:left="3978" w:right="3974"/>
              <w:jc w:val="center"/>
              <w:rPr>
                <w:sz w:val="28"/>
              </w:rPr>
            </w:pPr>
            <w:r>
              <w:rPr>
                <w:sz w:val="28"/>
              </w:rPr>
              <w:t>Year 1/2</w:t>
            </w:r>
          </w:p>
        </w:tc>
        <w:tc>
          <w:tcPr>
            <w:tcW w:w="1416" w:type="dxa"/>
            <w:textDirection w:val="btLr"/>
          </w:tcPr>
          <w:p w:rsidR="00E50489" w:rsidRDefault="00E50489">
            <w:pPr>
              <w:pStyle w:val="TableParagraph"/>
              <w:spacing w:before="3"/>
              <w:rPr>
                <w:sz w:val="24"/>
              </w:rPr>
            </w:pPr>
            <w:r>
              <w:rPr>
                <w:rFonts w:ascii="Trebuchet MS"/>
                <w:sz w:val="24"/>
              </w:rPr>
              <w:t xml:space="preserve">     </w:t>
            </w:r>
            <w:r w:rsidR="00207DC8">
              <w:rPr>
                <w:rFonts w:ascii="Trebuchet MS"/>
                <w:sz w:val="24"/>
              </w:rPr>
              <w:t>S</w:t>
            </w:r>
            <w:r w:rsidR="00207DC8" w:rsidRPr="00207DC8">
              <w:rPr>
                <w:sz w:val="24"/>
              </w:rPr>
              <w:t xml:space="preserve">olve 1-step problems using </w:t>
            </w:r>
            <w:r>
              <w:rPr>
                <w:sz w:val="24"/>
              </w:rPr>
              <w:t xml:space="preserve">    </w:t>
            </w:r>
          </w:p>
          <w:p w:rsidR="00162A5A" w:rsidRPr="00207DC8" w:rsidRDefault="00E50489">
            <w:pPr>
              <w:pStyle w:val="TableParagraph"/>
              <w:spacing w:before="3"/>
              <w:rPr>
                <w:sz w:val="24"/>
              </w:rPr>
            </w:pPr>
            <w:r>
              <w:rPr>
                <w:sz w:val="24"/>
              </w:rPr>
              <w:t xml:space="preserve">      </w:t>
            </w:r>
            <w:r w:rsidR="00207DC8" w:rsidRPr="00207DC8">
              <w:rPr>
                <w:sz w:val="24"/>
              </w:rPr>
              <w:t>multiplication</w:t>
            </w:r>
          </w:p>
          <w:p w:rsidR="00162A5A" w:rsidRDefault="00E50489" w:rsidP="00207DC8">
            <w:pPr>
              <w:pStyle w:val="TableParagraph"/>
              <w:spacing w:before="1"/>
              <w:ind w:left="113"/>
              <w:rPr>
                <w:sz w:val="24"/>
              </w:rPr>
            </w:pPr>
            <w:r>
              <w:rPr>
                <w:sz w:val="24"/>
              </w:rPr>
              <w:t xml:space="preserve">     </w:t>
            </w:r>
            <w:r w:rsidR="00D93D41">
              <w:rPr>
                <w:sz w:val="24"/>
              </w:rPr>
              <w:t>Repeated addition</w:t>
            </w:r>
          </w:p>
        </w:tc>
        <w:tc>
          <w:tcPr>
            <w:tcW w:w="4243" w:type="dxa"/>
          </w:tcPr>
          <w:p w:rsidR="00162A5A" w:rsidRDefault="00D93D41">
            <w:pPr>
              <w:pStyle w:val="TableParagraph"/>
              <w:ind w:left="1123"/>
              <w:rPr>
                <w:rFonts w:ascii="Trebuchet MS"/>
                <w:sz w:val="20"/>
              </w:rPr>
            </w:pPr>
            <w:r>
              <w:rPr>
                <w:rFonts w:ascii="Trebuchet MS"/>
                <w:noProof/>
                <w:sz w:val="20"/>
              </w:rPr>
              <w:drawing>
                <wp:anchor distT="0" distB="0" distL="114300" distR="114300" simplePos="0" relativeHeight="486657024" behindDoc="1" locked="0" layoutInCell="1" allowOverlap="1">
                  <wp:simplePos x="0" y="0"/>
                  <wp:positionH relativeFrom="column">
                    <wp:posOffset>1577</wp:posOffset>
                  </wp:positionH>
                  <wp:positionV relativeFrom="paragraph">
                    <wp:posOffset>20096</wp:posOffset>
                  </wp:positionV>
                  <wp:extent cx="1256752" cy="732948"/>
                  <wp:effectExtent l="0" t="0" r="635" b="0"/>
                  <wp:wrapTight wrapText="bothSides">
                    <wp:wrapPolygon edited="0">
                      <wp:start x="0" y="0"/>
                      <wp:lineTo x="0" y="20776"/>
                      <wp:lineTo x="21283" y="20776"/>
                      <wp:lineTo x="21283" y="0"/>
                      <wp:lineTo x="0" y="0"/>
                    </wp:wrapPolygon>
                  </wp:wrapTight>
                  <wp:docPr id="167" name="image12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25.jpeg"/>
                          <pic:cNvPicPr/>
                        </pic:nvPicPr>
                        <pic:blipFill>
                          <a:blip r:embed="rId202" cstate="print">
                            <a:extLst>
                              <a:ext uri="{28A0092B-C50C-407E-A947-70E740481C1C}">
                                <a14:useLocalDpi xmlns:a14="http://schemas.microsoft.com/office/drawing/2010/main" val="0"/>
                              </a:ext>
                            </a:extLst>
                          </a:blip>
                          <a:stretch>
                            <a:fillRect/>
                          </a:stretch>
                        </pic:blipFill>
                        <pic:spPr>
                          <a:xfrm>
                            <a:off x="0" y="0"/>
                            <a:ext cx="1256752" cy="732948"/>
                          </a:xfrm>
                          <a:prstGeom prst="rect">
                            <a:avLst/>
                          </a:prstGeom>
                        </pic:spPr>
                      </pic:pic>
                    </a:graphicData>
                  </a:graphic>
                  <wp14:sizeRelH relativeFrom="page">
                    <wp14:pctWidth>0</wp14:pctWidth>
                  </wp14:sizeRelH>
                  <wp14:sizeRelV relativeFrom="page">
                    <wp14:pctHeight>0</wp14:pctHeight>
                  </wp14:sizeRelV>
                </wp:anchor>
              </w:drawing>
            </w:r>
            <w:r w:rsidR="00207DC8">
              <w:rPr>
                <w:rFonts w:ascii="Trebuchet MS"/>
                <w:sz w:val="20"/>
              </w:rPr>
              <w:t xml:space="preserve">In Year 1 children use concrete and pictorial representations to solve problems. </w:t>
            </w:r>
          </w:p>
          <w:p w:rsidR="00162A5A" w:rsidRDefault="00312C15">
            <w:pPr>
              <w:pStyle w:val="TableParagraph"/>
              <w:rPr>
                <w:rFonts w:ascii="Trebuchet MS"/>
                <w:sz w:val="24"/>
              </w:rPr>
            </w:pPr>
            <w:r>
              <w:rPr>
                <w:sz w:val="24"/>
              </w:rPr>
              <w:t>Use different objects to add equal groups.</w:t>
            </w:r>
          </w:p>
          <w:p w:rsidR="00162A5A" w:rsidRDefault="00312C15">
            <w:pPr>
              <w:pStyle w:val="TableParagraph"/>
              <w:rPr>
                <w:rFonts w:ascii="Trebuchet MS"/>
                <w:sz w:val="24"/>
              </w:rPr>
            </w:pPr>
            <w:r>
              <w:rPr>
                <w:noProof/>
              </w:rPr>
              <w:drawing>
                <wp:anchor distT="0" distB="0" distL="114300" distR="114300" simplePos="0" relativeHeight="486658048" behindDoc="1" locked="0" layoutInCell="1" allowOverlap="1" wp14:anchorId="12225451">
                  <wp:simplePos x="0" y="0"/>
                  <wp:positionH relativeFrom="column">
                    <wp:posOffset>142240</wp:posOffset>
                  </wp:positionH>
                  <wp:positionV relativeFrom="paragraph">
                    <wp:posOffset>22860</wp:posOffset>
                  </wp:positionV>
                  <wp:extent cx="2140585" cy="452120"/>
                  <wp:effectExtent l="0" t="0" r="0" b="5080"/>
                  <wp:wrapTight wrapText="bothSides">
                    <wp:wrapPolygon edited="0">
                      <wp:start x="0" y="0"/>
                      <wp:lineTo x="0" y="20933"/>
                      <wp:lineTo x="21337" y="20933"/>
                      <wp:lineTo x="21337" y="0"/>
                      <wp:lineTo x="0" y="0"/>
                    </wp:wrapPolygon>
                  </wp:wrapTight>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3">
                            <a:extLst>
                              <a:ext uri="{28A0092B-C50C-407E-A947-70E740481C1C}">
                                <a14:useLocalDpi xmlns:a14="http://schemas.microsoft.com/office/drawing/2010/main" val="0"/>
                              </a:ext>
                            </a:extLst>
                          </a:blip>
                          <a:srcRect l="30911" t="51430" r="43164" b="38817"/>
                          <a:stretch/>
                        </pic:blipFill>
                        <pic:spPr bwMode="auto">
                          <a:xfrm>
                            <a:off x="0" y="0"/>
                            <a:ext cx="2140585" cy="4521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rebuchet MS"/>
                <w:sz w:val="24"/>
              </w:rPr>
              <w:t xml:space="preserve"> </w:t>
            </w:r>
          </w:p>
          <w:p w:rsidR="00162A5A" w:rsidRDefault="00162A5A">
            <w:pPr>
              <w:pStyle w:val="TableParagraph"/>
              <w:rPr>
                <w:rFonts w:ascii="Trebuchet MS"/>
                <w:sz w:val="24"/>
              </w:rPr>
            </w:pPr>
          </w:p>
          <w:p w:rsidR="00162A5A" w:rsidRPr="00E50489" w:rsidRDefault="00E50489" w:rsidP="00E50489">
            <w:pPr>
              <w:pStyle w:val="TableParagraph"/>
              <w:spacing w:before="8"/>
              <w:rPr>
                <w:rFonts w:ascii="Trebuchet MS"/>
                <w:sz w:val="19"/>
              </w:rPr>
            </w:pPr>
            <w:r>
              <w:rPr>
                <w:noProof/>
              </w:rPr>
              <w:drawing>
                <wp:anchor distT="0" distB="0" distL="114300" distR="114300" simplePos="0" relativeHeight="486661120" behindDoc="1" locked="0" layoutInCell="1" allowOverlap="1" wp14:anchorId="40FA9CBF">
                  <wp:simplePos x="0" y="0"/>
                  <wp:positionH relativeFrom="column">
                    <wp:posOffset>926563</wp:posOffset>
                  </wp:positionH>
                  <wp:positionV relativeFrom="paragraph">
                    <wp:posOffset>449308</wp:posOffset>
                  </wp:positionV>
                  <wp:extent cx="1409700" cy="323850"/>
                  <wp:effectExtent l="0" t="0" r="0" b="0"/>
                  <wp:wrapTight wrapText="bothSides">
                    <wp:wrapPolygon edited="0">
                      <wp:start x="0" y="0"/>
                      <wp:lineTo x="0" y="20329"/>
                      <wp:lineTo x="21308" y="20329"/>
                      <wp:lineTo x="21308" y="0"/>
                      <wp:lineTo x="0" y="0"/>
                    </wp:wrapPolygon>
                  </wp:wrapTight>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3">
                            <a:extLst>
                              <a:ext uri="{28A0092B-C50C-407E-A947-70E740481C1C}">
                                <a14:useLocalDpi xmlns:a14="http://schemas.microsoft.com/office/drawing/2010/main" val="0"/>
                              </a:ext>
                            </a:extLst>
                          </a:blip>
                          <a:srcRect l="36231" t="29558" r="39172" b="60393"/>
                          <a:stretch/>
                        </pic:blipFill>
                        <pic:spPr bwMode="auto">
                          <a:xfrm>
                            <a:off x="0" y="0"/>
                            <a:ext cx="1409700" cy="3238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12C15">
              <w:rPr>
                <w:noProof/>
              </w:rPr>
              <w:drawing>
                <wp:anchor distT="0" distB="0" distL="114300" distR="114300" simplePos="0" relativeHeight="486660096" behindDoc="1" locked="0" layoutInCell="1" allowOverlap="1" wp14:anchorId="1F382381">
                  <wp:simplePos x="0" y="0"/>
                  <wp:positionH relativeFrom="column">
                    <wp:posOffset>832778</wp:posOffset>
                  </wp:positionH>
                  <wp:positionV relativeFrom="paragraph">
                    <wp:posOffset>171827</wp:posOffset>
                  </wp:positionV>
                  <wp:extent cx="1704975" cy="171450"/>
                  <wp:effectExtent l="0" t="0" r="9525" b="0"/>
                  <wp:wrapTight wrapText="bothSides">
                    <wp:wrapPolygon edited="0">
                      <wp:start x="0" y="0"/>
                      <wp:lineTo x="0" y="19200"/>
                      <wp:lineTo x="21479" y="19200"/>
                      <wp:lineTo x="21479" y="0"/>
                      <wp:lineTo x="0" y="0"/>
                    </wp:wrapPolygon>
                  </wp:wrapTight>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3">
                            <a:extLst>
                              <a:ext uri="{28A0092B-C50C-407E-A947-70E740481C1C}">
                                <a14:useLocalDpi xmlns:a14="http://schemas.microsoft.com/office/drawing/2010/main" val="0"/>
                              </a:ext>
                            </a:extLst>
                          </a:blip>
                          <a:srcRect l="33739" t="39017" r="36513" b="55663"/>
                          <a:stretch/>
                        </pic:blipFill>
                        <pic:spPr bwMode="auto">
                          <a:xfrm>
                            <a:off x="0" y="0"/>
                            <a:ext cx="1704975" cy="1714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12C15">
              <w:rPr>
                <w:noProof/>
              </w:rPr>
              <w:drawing>
                <wp:anchor distT="0" distB="0" distL="114300" distR="114300" simplePos="0" relativeHeight="486659072" behindDoc="1" locked="0" layoutInCell="1" allowOverlap="1" wp14:anchorId="76440F57">
                  <wp:simplePos x="0" y="0"/>
                  <wp:positionH relativeFrom="column">
                    <wp:posOffset>31805</wp:posOffset>
                  </wp:positionH>
                  <wp:positionV relativeFrom="paragraph">
                    <wp:posOffset>132192</wp:posOffset>
                  </wp:positionV>
                  <wp:extent cx="647700" cy="771525"/>
                  <wp:effectExtent l="0" t="0" r="0" b="9525"/>
                  <wp:wrapTight wrapText="bothSides">
                    <wp:wrapPolygon edited="0">
                      <wp:start x="0" y="0"/>
                      <wp:lineTo x="0" y="21333"/>
                      <wp:lineTo x="20965" y="21333"/>
                      <wp:lineTo x="20965" y="0"/>
                      <wp:lineTo x="0" y="0"/>
                    </wp:wrapPolygon>
                  </wp:wrapTight>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3">
                            <a:extLst>
                              <a:ext uri="{28A0092B-C50C-407E-A947-70E740481C1C}">
                                <a14:useLocalDpi xmlns:a14="http://schemas.microsoft.com/office/drawing/2010/main" val="0"/>
                              </a:ext>
                            </a:extLst>
                          </a:blip>
                          <a:srcRect l="20940" t="29560" r="67759" b="46501"/>
                          <a:stretch/>
                        </pic:blipFill>
                        <pic:spPr bwMode="auto">
                          <a:xfrm>
                            <a:off x="0" y="0"/>
                            <a:ext cx="647700" cy="7715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250" w:type="dxa"/>
          </w:tcPr>
          <w:p w:rsidR="00162A5A" w:rsidRDefault="00D93D41">
            <w:pPr>
              <w:pStyle w:val="TableParagraph"/>
              <w:ind w:left="108" w:right="237"/>
              <w:rPr>
                <w:sz w:val="24"/>
              </w:rPr>
            </w:pPr>
            <w:r>
              <w:rPr>
                <w:sz w:val="24"/>
              </w:rPr>
              <w:t xml:space="preserve">There are 3 plates. Each plate has </w:t>
            </w:r>
            <w:proofErr w:type="gramStart"/>
            <w:r>
              <w:rPr>
                <w:sz w:val="24"/>
              </w:rPr>
              <w:t>2 star</w:t>
            </w:r>
            <w:proofErr w:type="gramEnd"/>
            <w:r>
              <w:rPr>
                <w:sz w:val="24"/>
              </w:rPr>
              <w:t xml:space="preserve"> biscuits on. How many biscuits are there?</w:t>
            </w:r>
          </w:p>
          <w:p w:rsidR="00162A5A" w:rsidRDefault="00D93D41">
            <w:pPr>
              <w:pStyle w:val="TableParagraph"/>
              <w:tabs>
                <w:tab w:val="left" w:pos="1329"/>
                <w:tab w:val="left" w:pos="2589"/>
              </w:tabs>
              <w:ind w:left="100"/>
              <w:rPr>
                <w:rFonts w:ascii="Trebuchet MS"/>
                <w:sz w:val="20"/>
              </w:rPr>
            </w:pPr>
            <w:r>
              <w:rPr>
                <w:rFonts w:ascii="Trebuchet MS"/>
                <w:noProof/>
                <w:sz w:val="20"/>
              </w:rPr>
              <w:drawing>
                <wp:inline distT="0" distB="0" distL="0" distR="0">
                  <wp:extent cx="616796" cy="414813"/>
                  <wp:effectExtent l="0" t="0" r="0" b="0"/>
                  <wp:docPr id="169" name="image12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26.jpeg"/>
                          <pic:cNvPicPr/>
                        </pic:nvPicPr>
                        <pic:blipFill>
                          <a:blip r:embed="rId204" cstate="print"/>
                          <a:stretch>
                            <a:fillRect/>
                          </a:stretch>
                        </pic:blipFill>
                        <pic:spPr>
                          <a:xfrm>
                            <a:off x="0" y="0"/>
                            <a:ext cx="616796" cy="414813"/>
                          </a:xfrm>
                          <a:prstGeom prst="rect">
                            <a:avLst/>
                          </a:prstGeom>
                        </pic:spPr>
                      </pic:pic>
                    </a:graphicData>
                  </a:graphic>
                </wp:inline>
              </w:drawing>
            </w:r>
            <w:r>
              <w:rPr>
                <w:rFonts w:ascii="Trebuchet MS"/>
                <w:sz w:val="20"/>
              </w:rPr>
              <w:tab/>
            </w:r>
            <w:r>
              <w:rPr>
                <w:rFonts w:ascii="Trebuchet MS"/>
                <w:noProof/>
                <w:position w:val="6"/>
                <w:sz w:val="20"/>
              </w:rPr>
              <w:drawing>
                <wp:inline distT="0" distB="0" distL="0" distR="0">
                  <wp:extent cx="612704" cy="390048"/>
                  <wp:effectExtent l="0" t="0" r="0" b="0"/>
                  <wp:docPr id="171" name="image12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26.jpeg"/>
                          <pic:cNvPicPr/>
                        </pic:nvPicPr>
                        <pic:blipFill>
                          <a:blip r:embed="rId204" cstate="print"/>
                          <a:stretch>
                            <a:fillRect/>
                          </a:stretch>
                        </pic:blipFill>
                        <pic:spPr>
                          <a:xfrm>
                            <a:off x="0" y="0"/>
                            <a:ext cx="612704" cy="390048"/>
                          </a:xfrm>
                          <a:prstGeom prst="rect">
                            <a:avLst/>
                          </a:prstGeom>
                        </pic:spPr>
                      </pic:pic>
                    </a:graphicData>
                  </a:graphic>
                </wp:inline>
              </w:drawing>
            </w:r>
            <w:r>
              <w:rPr>
                <w:rFonts w:ascii="Trebuchet MS"/>
                <w:position w:val="6"/>
                <w:sz w:val="20"/>
              </w:rPr>
              <w:tab/>
            </w:r>
            <w:r>
              <w:rPr>
                <w:rFonts w:ascii="Trebuchet MS"/>
                <w:noProof/>
                <w:position w:val="2"/>
                <w:sz w:val="20"/>
              </w:rPr>
              <w:drawing>
                <wp:inline distT="0" distB="0" distL="0" distR="0">
                  <wp:extent cx="617848" cy="414813"/>
                  <wp:effectExtent l="0" t="0" r="0" b="0"/>
                  <wp:docPr id="173" name="image12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26.jpeg"/>
                          <pic:cNvPicPr/>
                        </pic:nvPicPr>
                        <pic:blipFill>
                          <a:blip r:embed="rId204" cstate="print"/>
                          <a:stretch>
                            <a:fillRect/>
                          </a:stretch>
                        </pic:blipFill>
                        <pic:spPr>
                          <a:xfrm>
                            <a:off x="0" y="0"/>
                            <a:ext cx="617848" cy="414813"/>
                          </a:xfrm>
                          <a:prstGeom prst="rect">
                            <a:avLst/>
                          </a:prstGeom>
                        </pic:spPr>
                      </pic:pic>
                    </a:graphicData>
                  </a:graphic>
                </wp:inline>
              </w:drawing>
            </w:r>
          </w:p>
          <w:p w:rsidR="00162A5A" w:rsidRDefault="00D93D41">
            <w:pPr>
              <w:pStyle w:val="TableParagraph"/>
              <w:spacing w:before="117" w:after="14"/>
              <w:ind w:left="1361"/>
              <w:rPr>
                <w:sz w:val="24"/>
              </w:rPr>
            </w:pPr>
            <w:r>
              <w:rPr>
                <w:sz w:val="24"/>
              </w:rPr>
              <w:t>2 + 2 + 2 = 6</w:t>
            </w:r>
          </w:p>
          <w:p w:rsidR="00162A5A" w:rsidRDefault="00D93D41">
            <w:pPr>
              <w:pStyle w:val="TableParagraph"/>
              <w:ind w:left="223"/>
              <w:rPr>
                <w:rFonts w:ascii="Trebuchet MS"/>
                <w:sz w:val="20"/>
              </w:rPr>
            </w:pPr>
            <w:r>
              <w:rPr>
                <w:rFonts w:ascii="Trebuchet MS"/>
                <w:noProof/>
                <w:sz w:val="20"/>
              </w:rPr>
              <w:drawing>
                <wp:inline distT="0" distB="0" distL="0" distR="0">
                  <wp:extent cx="2421468" cy="509206"/>
                  <wp:effectExtent l="0" t="0" r="0" b="0"/>
                  <wp:docPr id="175" name="image12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27.jpeg"/>
                          <pic:cNvPicPr/>
                        </pic:nvPicPr>
                        <pic:blipFill>
                          <a:blip r:embed="rId205" cstate="print"/>
                          <a:stretch>
                            <a:fillRect/>
                          </a:stretch>
                        </pic:blipFill>
                        <pic:spPr>
                          <a:xfrm>
                            <a:off x="0" y="0"/>
                            <a:ext cx="2421468" cy="509206"/>
                          </a:xfrm>
                          <a:prstGeom prst="rect">
                            <a:avLst/>
                          </a:prstGeom>
                        </pic:spPr>
                      </pic:pic>
                    </a:graphicData>
                  </a:graphic>
                </wp:inline>
              </w:drawing>
            </w:r>
          </w:p>
          <w:p w:rsidR="00162A5A" w:rsidRDefault="00162A5A">
            <w:pPr>
              <w:pStyle w:val="TableParagraph"/>
              <w:spacing w:before="10"/>
              <w:rPr>
                <w:rFonts w:ascii="Trebuchet MS"/>
                <w:sz w:val="33"/>
              </w:rPr>
            </w:pPr>
          </w:p>
          <w:p w:rsidR="00162A5A" w:rsidRDefault="00D93D41">
            <w:pPr>
              <w:pStyle w:val="TableParagraph"/>
              <w:ind w:left="1479"/>
              <w:rPr>
                <w:sz w:val="24"/>
              </w:rPr>
            </w:pPr>
            <w:r>
              <w:rPr>
                <w:sz w:val="24"/>
              </w:rPr>
              <w:t>5 + 5 + 5 = 15</w:t>
            </w:r>
          </w:p>
        </w:tc>
        <w:tc>
          <w:tcPr>
            <w:tcW w:w="4253" w:type="dxa"/>
          </w:tcPr>
          <w:p w:rsidR="00162A5A" w:rsidRDefault="00D93D41">
            <w:pPr>
              <w:pStyle w:val="TableParagraph"/>
              <w:ind w:left="112" w:right="519"/>
              <w:rPr>
                <w:sz w:val="24"/>
              </w:rPr>
            </w:pPr>
            <w:r>
              <w:rPr>
                <w:sz w:val="24"/>
              </w:rPr>
              <w:t xml:space="preserve">Write </w:t>
            </w:r>
            <w:r w:rsidR="00207DC8">
              <w:rPr>
                <w:sz w:val="24"/>
              </w:rPr>
              <w:t xml:space="preserve">repeated </w:t>
            </w:r>
            <w:r>
              <w:rPr>
                <w:sz w:val="24"/>
              </w:rPr>
              <w:t>addition sentences to describe objects and pictures.</w:t>
            </w:r>
          </w:p>
          <w:p w:rsidR="00162A5A" w:rsidRDefault="00162A5A">
            <w:pPr>
              <w:pStyle w:val="TableParagraph"/>
              <w:spacing w:before="1"/>
              <w:rPr>
                <w:rFonts w:ascii="Trebuchet MS"/>
                <w:sz w:val="25"/>
              </w:rPr>
            </w:pPr>
          </w:p>
          <w:p w:rsidR="00162A5A" w:rsidRDefault="00D93D41">
            <w:pPr>
              <w:pStyle w:val="TableParagraph"/>
              <w:ind w:left="110"/>
              <w:rPr>
                <w:rFonts w:ascii="Trebuchet MS"/>
                <w:sz w:val="20"/>
              </w:rPr>
            </w:pPr>
            <w:r>
              <w:rPr>
                <w:rFonts w:ascii="Trebuchet MS"/>
                <w:noProof/>
                <w:sz w:val="20"/>
              </w:rPr>
              <w:drawing>
                <wp:inline distT="0" distB="0" distL="0" distR="0">
                  <wp:extent cx="1144120" cy="382904"/>
                  <wp:effectExtent l="0" t="0" r="0" b="0"/>
                  <wp:docPr id="177" name="image1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28.png"/>
                          <pic:cNvPicPr/>
                        </pic:nvPicPr>
                        <pic:blipFill>
                          <a:blip r:embed="rId206" cstate="print"/>
                          <a:stretch>
                            <a:fillRect/>
                          </a:stretch>
                        </pic:blipFill>
                        <pic:spPr>
                          <a:xfrm>
                            <a:off x="0" y="0"/>
                            <a:ext cx="1144120" cy="382904"/>
                          </a:xfrm>
                          <a:prstGeom prst="rect">
                            <a:avLst/>
                          </a:prstGeom>
                        </pic:spPr>
                      </pic:pic>
                    </a:graphicData>
                  </a:graphic>
                </wp:inline>
              </w:drawing>
            </w:r>
          </w:p>
          <w:p w:rsidR="00162A5A" w:rsidRDefault="00D93D41">
            <w:pPr>
              <w:pStyle w:val="TableParagraph"/>
              <w:ind w:left="112"/>
              <w:rPr>
                <w:sz w:val="24"/>
              </w:rPr>
            </w:pPr>
            <w:r>
              <w:rPr>
                <w:sz w:val="24"/>
              </w:rPr>
              <w:t>2 + 2 + 2 = 6</w:t>
            </w:r>
          </w:p>
          <w:p w:rsidR="00207DC8" w:rsidRDefault="00207DC8">
            <w:pPr>
              <w:pStyle w:val="TableParagraph"/>
              <w:ind w:left="112"/>
              <w:rPr>
                <w:sz w:val="24"/>
              </w:rPr>
            </w:pPr>
          </w:p>
          <w:p w:rsidR="00207DC8" w:rsidRDefault="00207DC8">
            <w:pPr>
              <w:pStyle w:val="TableParagraph"/>
              <w:ind w:left="112"/>
              <w:rPr>
                <w:sz w:val="24"/>
              </w:rPr>
            </w:pPr>
            <w:r>
              <w:rPr>
                <w:sz w:val="24"/>
              </w:rPr>
              <w:t xml:space="preserve">In Year 1 children are not expected to record multiplication formally.  In Year 2 children are introduced to the multiplication symbol.  </w:t>
            </w:r>
          </w:p>
        </w:tc>
      </w:tr>
      <w:tr w:rsidR="00162A5A">
        <w:trPr>
          <w:trHeight w:val="5316"/>
        </w:trPr>
        <w:tc>
          <w:tcPr>
            <w:tcW w:w="564" w:type="dxa"/>
            <w:vMerge/>
            <w:tcBorders>
              <w:top w:val="nil"/>
            </w:tcBorders>
            <w:textDirection w:val="btLr"/>
          </w:tcPr>
          <w:p w:rsidR="00162A5A" w:rsidRDefault="00162A5A">
            <w:pPr>
              <w:rPr>
                <w:sz w:val="2"/>
                <w:szCs w:val="2"/>
              </w:rPr>
            </w:pPr>
          </w:p>
        </w:tc>
        <w:tc>
          <w:tcPr>
            <w:tcW w:w="1416" w:type="dxa"/>
            <w:textDirection w:val="btLr"/>
          </w:tcPr>
          <w:p w:rsidR="00162A5A" w:rsidRDefault="00162A5A">
            <w:pPr>
              <w:pStyle w:val="TableParagraph"/>
              <w:rPr>
                <w:rFonts w:ascii="Trebuchet MS"/>
                <w:sz w:val="24"/>
              </w:rPr>
            </w:pPr>
          </w:p>
          <w:p w:rsidR="00162A5A" w:rsidRDefault="00162A5A">
            <w:pPr>
              <w:pStyle w:val="TableParagraph"/>
              <w:spacing w:before="3"/>
              <w:rPr>
                <w:rFonts w:ascii="Trebuchet MS"/>
                <w:sz w:val="24"/>
              </w:rPr>
            </w:pPr>
          </w:p>
          <w:p w:rsidR="00162A5A" w:rsidRDefault="00D93D41">
            <w:pPr>
              <w:pStyle w:val="TableParagraph"/>
              <w:spacing w:before="1"/>
              <w:ind w:left="499"/>
              <w:rPr>
                <w:sz w:val="24"/>
              </w:rPr>
            </w:pPr>
            <w:r>
              <w:rPr>
                <w:sz w:val="24"/>
              </w:rPr>
              <w:t>Arrays- showing commutative multiplication</w:t>
            </w:r>
          </w:p>
        </w:tc>
        <w:tc>
          <w:tcPr>
            <w:tcW w:w="4243" w:type="dxa"/>
          </w:tcPr>
          <w:p w:rsidR="00162A5A" w:rsidRDefault="00D93D41">
            <w:pPr>
              <w:pStyle w:val="TableParagraph"/>
              <w:ind w:left="108" w:right="404"/>
              <w:rPr>
                <w:sz w:val="24"/>
              </w:rPr>
            </w:pPr>
            <w:r>
              <w:rPr>
                <w:sz w:val="24"/>
              </w:rPr>
              <w:t>Create arrays using counters/cubes to show multiplication sentences.</w:t>
            </w:r>
          </w:p>
          <w:p w:rsidR="00162A5A" w:rsidRDefault="00162A5A">
            <w:pPr>
              <w:pStyle w:val="TableParagraph"/>
              <w:spacing w:before="2"/>
              <w:rPr>
                <w:rFonts w:ascii="Trebuchet MS"/>
                <w:sz w:val="4"/>
              </w:rPr>
            </w:pPr>
          </w:p>
          <w:p w:rsidR="00162A5A" w:rsidRDefault="00D93D41">
            <w:pPr>
              <w:pStyle w:val="TableParagraph"/>
              <w:ind w:left="479"/>
              <w:rPr>
                <w:rFonts w:ascii="Trebuchet MS"/>
                <w:sz w:val="20"/>
              </w:rPr>
            </w:pPr>
            <w:r>
              <w:rPr>
                <w:rFonts w:ascii="Trebuchet MS"/>
                <w:noProof/>
                <w:sz w:val="20"/>
              </w:rPr>
              <w:drawing>
                <wp:inline distT="0" distB="0" distL="0" distR="0">
                  <wp:extent cx="1952668" cy="1471040"/>
                  <wp:effectExtent l="0" t="0" r="0" b="0"/>
                  <wp:docPr id="179" name="image12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29.jpeg"/>
                          <pic:cNvPicPr/>
                        </pic:nvPicPr>
                        <pic:blipFill>
                          <a:blip r:embed="rId207" cstate="print"/>
                          <a:stretch>
                            <a:fillRect/>
                          </a:stretch>
                        </pic:blipFill>
                        <pic:spPr>
                          <a:xfrm>
                            <a:off x="0" y="0"/>
                            <a:ext cx="1952668" cy="1471040"/>
                          </a:xfrm>
                          <a:prstGeom prst="rect">
                            <a:avLst/>
                          </a:prstGeom>
                        </pic:spPr>
                      </pic:pic>
                    </a:graphicData>
                  </a:graphic>
                </wp:inline>
              </w:drawing>
            </w:r>
          </w:p>
          <w:p w:rsidR="00162A5A" w:rsidRDefault="00162A5A">
            <w:pPr>
              <w:pStyle w:val="TableParagraph"/>
              <w:spacing w:before="2"/>
              <w:rPr>
                <w:rFonts w:ascii="Trebuchet MS"/>
                <w:sz w:val="14"/>
              </w:rPr>
            </w:pPr>
          </w:p>
          <w:p w:rsidR="00162A5A" w:rsidRDefault="00D93D41">
            <w:pPr>
              <w:pStyle w:val="TableParagraph"/>
              <w:ind w:left="844"/>
              <w:rPr>
                <w:rFonts w:ascii="Trebuchet MS"/>
                <w:sz w:val="20"/>
              </w:rPr>
            </w:pPr>
            <w:r>
              <w:rPr>
                <w:rFonts w:ascii="Trebuchet MS"/>
                <w:noProof/>
                <w:sz w:val="20"/>
              </w:rPr>
              <w:drawing>
                <wp:inline distT="0" distB="0" distL="0" distR="0">
                  <wp:extent cx="1506690" cy="753046"/>
                  <wp:effectExtent l="0" t="0" r="0" b="0"/>
                  <wp:docPr id="181" name="image13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30.jpeg"/>
                          <pic:cNvPicPr/>
                        </pic:nvPicPr>
                        <pic:blipFill>
                          <a:blip r:embed="rId208" cstate="print"/>
                          <a:stretch>
                            <a:fillRect/>
                          </a:stretch>
                        </pic:blipFill>
                        <pic:spPr>
                          <a:xfrm>
                            <a:off x="0" y="0"/>
                            <a:ext cx="1506690" cy="753046"/>
                          </a:xfrm>
                          <a:prstGeom prst="rect">
                            <a:avLst/>
                          </a:prstGeom>
                        </pic:spPr>
                      </pic:pic>
                    </a:graphicData>
                  </a:graphic>
                </wp:inline>
              </w:drawing>
            </w:r>
          </w:p>
          <w:p w:rsidR="00162A5A" w:rsidRDefault="00162A5A">
            <w:pPr>
              <w:pStyle w:val="TableParagraph"/>
              <w:rPr>
                <w:rFonts w:ascii="Trebuchet MS"/>
                <w:sz w:val="20"/>
              </w:rPr>
            </w:pPr>
          </w:p>
          <w:p w:rsidR="00162A5A" w:rsidRDefault="00162A5A">
            <w:pPr>
              <w:pStyle w:val="TableParagraph"/>
              <w:rPr>
                <w:rFonts w:ascii="Trebuchet MS"/>
                <w:sz w:val="20"/>
              </w:rPr>
            </w:pPr>
          </w:p>
          <w:p w:rsidR="00162A5A" w:rsidRDefault="00162A5A">
            <w:pPr>
              <w:pStyle w:val="TableParagraph"/>
              <w:rPr>
                <w:rFonts w:ascii="Trebuchet MS"/>
                <w:sz w:val="20"/>
              </w:rPr>
            </w:pPr>
          </w:p>
          <w:p w:rsidR="00162A5A" w:rsidRDefault="00162A5A">
            <w:pPr>
              <w:pStyle w:val="TableParagraph"/>
              <w:spacing w:before="4"/>
              <w:rPr>
                <w:rFonts w:ascii="Trebuchet MS"/>
                <w:sz w:val="27"/>
              </w:rPr>
            </w:pPr>
          </w:p>
        </w:tc>
        <w:tc>
          <w:tcPr>
            <w:tcW w:w="4250" w:type="dxa"/>
          </w:tcPr>
          <w:p w:rsidR="00207DC8" w:rsidRDefault="00207DC8" w:rsidP="00207DC8">
            <w:pPr>
              <w:pStyle w:val="TableParagraph"/>
              <w:rPr>
                <w:sz w:val="24"/>
              </w:rPr>
            </w:pPr>
          </w:p>
          <w:p w:rsidR="00207DC8" w:rsidRDefault="00207DC8">
            <w:pPr>
              <w:pStyle w:val="TableParagraph"/>
              <w:ind w:left="108"/>
              <w:rPr>
                <w:sz w:val="24"/>
              </w:rPr>
            </w:pPr>
          </w:p>
          <w:p w:rsidR="00162A5A" w:rsidRDefault="00207DC8" w:rsidP="00207DC8">
            <w:pPr>
              <w:pStyle w:val="TableParagraph"/>
              <w:rPr>
                <w:sz w:val="24"/>
              </w:rPr>
            </w:pPr>
            <w:r>
              <w:rPr>
                <w:sz w:val="24"/>
              </w:rPr>
              <w:t xml:space="preserve">                               </w:t>
            </w:r>
            <w:r w:rsidR="00D93D41">
              <w:rPr>
                <w:sz w:val="24"/>
              </w:rPr>
              <w:t>4 × 2 = 8</w:t>
            </w:r>
          </w:p>
          <w:p w:rsidR="00162A5A" w:rsidRDefault="00207DC8" w:rsidP="00207DC8">
            <w:pPr>
              <w:pStyle w:val="TableParagraph"/>
              <w:rPr>
                <w:sz w:val="24"/>
              </w:rPr>
            </w:pPr>
            <w:r>
              <w:rPr>
                <w:sz w:val="24"/>
              </w:rPr>
              <w:t xml:space="preserve">             </w:t>
            </w:r>
            <w:r w:rsidR="00D93D41">
              <w:rPr>
                <w:sz w:val="24"/>
              </w:rPr>
              <w:t>2 × 4 = 8</w:t>
            </w:r>
          </w:p>
          <w:p w:rsidR="00162A5A" w:rsidRDefault="00162A5A">
            <w:pPr>
              <w:pStyle w:val="TableParagraph"/>
              <w:spacing w:before="2"/>
              <w:rPr>
                <w:rFonts w:ascii="Trebuchet MS"/>
                <w:sz w:val="25"/>
              </w:rPr>
            </w:pPr>
          </w:p>
          <w:p w:rsidR="00162A5A" w:rsidRDefault="00207DC8" w:rsidP="00207DC8">
            <w:pPr>
              <w:pStyle w:val="TableParagraph"/>
              <w:spacing w:before="1"/>
              <w:ind w:right="414"/>
              <w:jc w:val="center"/>
              <w:rPr>
                <w:sz w:val="24"/>
              </w:rPr>
            </w:pPr>
            <w:r>
              <w:rPr>
                <w:sz w:val="24"/>
              </w:rPr>
              <w:t xml:space="preserve">                                                </w:t>
            </w:r>
            <w:r w:rsidR="00D93D41">
              <w:rPr>
                <w:sz w:val="24"/>
              </w:rPr>
              <w:t>2 × 4 = 8</w:t>
            </w:r>
          </w:p>
          <w:p w:rsidR="00162A5A" w:rsidRDefault="00162A5A">
            <w:pPr>
              <w:pStyle w:val="TableParagraph"/>
              <w:rPr>
                <w:rFonts w:ascii="Trebuchet MS"/>
                <w:sz w:val="24"/>
              </w:rPr>
            </w:pPr>
          </w:p>
          <w:p w:rsidR="00162A5A" w:rsidRDefault="00162A5A">
            <w:pPr>
              <w:pStyle w:val="TableParagraph"/>
              <w:spacing w:before="7"/>
              <w:rPr>
                <w:rFonts w:ascii="Trebuchet MS"/>
                <w:sz w:val="26"/>
              </w:rPr>
            </w:pPr>
          </w:p>
          <w:p w:rsidR="00162A5A" w:rsidRDefault="00D93D41">
            <w:pPr>
              <w:pStyle w:val="TableParagraph"/>
              <w:spacing w:before="1"/>
              <w:ind w:left="2173"/>
              <w:rPr>
                <w:sz w:val="24"/>
              </w:rPr>
            </w:pPr>
            <w:r>
              <w:rPr>
                <w:sz w:val="24"/>
              </w:rPr>
              <w:t>4 × 2 = 8</w:t>
            </w:r>
          </w:p>
          <w:p w:rsidR="00162A5A" w:rsidRDefault="00162A5A">
            <w:pPr>
              <w:pStyle w:val="TableParagraph"/>
              <w:spacing w:before="2"/>
              <w:rPr>
                <w:rFonts w:ascii="Trebuchet MS"/>
                <w:sz w:val="25"/>
              </w:rPr>
            </w:pPr>
          </w:p>
          <w:p w:rsidR="00162A5A" w:rsidRDefault="00162A5A">
            <w:pPr>
              <w:pStyle w:val="TableParagraph"/>
              <w:spacing w:before="7"/>
              <w:rPr>
                <w:rFonts w:ascii="Trebuchet MS"/>
                <w:sz w:val="10"/>
              </w:rPr>
            </w:pPr>
          </w:p>
          <w:p w:rsidR="00207DC8" w:rsidRDefault="00207DC8" w:rsidP="00207DC8">
            <w:pPr>
              <w:pStyle w:val="TableParagraph"/>
              <w:spacing w:line="292" w:lineRule="exact"/>
              <w:ind w:left="108"/>
              <w:rPr>
                <w:sz w:val="24"/>
              </w:rPr>
            </w:pPr>
            <w:r>
              <w:rPr>
                <w:sz w:val="24"/>
              </w:rPr>
              <w:t>Draw arrays in different rotations to find</w:t>
            </w:r>
          </w:p>
          <w:p w:rsidR="00162A5A" w:rsidRDefault="00207DC8" w:rsidP="00207DC8">
            <w:pPr>
              <w:pStyle w:val="TableParagraph"/>
              <w:rPr>
                <w:rFonts w:ascii="Trebuchet MS"/>
                <w:sz w:val="20"/>
              </w:rPr>
            </w:pPr>
            <w:r>
              <w:rPr>
                <w:b/>
                <w:sz w:val="24"/>
              </w:rPr>
              <w:t xml:space="preserve">commutative </w:t>
            </w:r>
            <w:r>
              <w:rPr>
                <w:sz w:val="24"/>
              </w:rPr>
              <w:t>multiplication sentences</w:t>
            </w:r>
          </w:p>
        </w:tc>
        <w:tc>
          <w:tcPr>
            <w:tcW w:w="4253" w:type="dxa"/>
          </w:tcPr>
          <w:p w:rsidR="00162A5A" w:rsidRDefault="00D93D41">
            <w:pPr>
              <w:pStyle w:val="TableParagraph"/>
              <w:ind w:left="112" w:right="659"/>
              <w:rPr>
                <w:sz w:val="24"/>
              </w:rPr>
            </w:pPr>
            <w:r>
              <w:rPr>
                <w:sz w:val="24"/>
              </w:rPr>
              <w:t>Use an array to write multiplication sentences and reinforce repeated addition.</w:t>
            </w:r>
          </w:p>
          <w:p w:rsidR="00162A5A" w:rsidRDefault="00162A5A">
            <w:pPr>
              <w:pStyle w:val="TableParagraph"/>
              <w:spacing w:before="9"/>
              <w:rPr>
                <w:rFonts w:ascii="Trebuchet MS"/>
                <w:sz w:val="17"/>
              </w:rPr>
            </w:pPr>
          </w:p>
          <w:p w:rsidR="00162A5A" w:rsidRDefault="00CD12DA">
            <w:pPr>
              <w:pStyle w:val="TableParagraph"/>
              <w:ind w:left="146"/>
              <w:rPr>
                <w:rFonts w:ascii="Trebuchet MS"/>
                <w:sz w:val="20"/>
              </w:rPr>
            </w:pPr>
            <w:r>
              <w:rPr>
                <w:rFonts w:ascii="Trebuchet MS"/>
                <w:noProof/>
                <w:sz w:val="20"/>
              </w:rPr>
              <mc:AlternateContent>
                <mc:Choice Requires="wpg">
                  <w:drawing>
                    <wp:inline distT="0" distB="0" distL="0" distR="0">
                      <wp:extent cx="2109470" cy="1417320"/>
                      <wp:effectExtent l="0" t="0" r="0" b="0"/>
                      <wp:docPr id="42"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09470" cy="1417320"/>
                                <a:chOff x="0" y="0"/>
                                <a:chExt cx="3322" cy="2232"/>
                              </a:xfrm>
                            </wpg:grpSpPr>
                            <pic:pic xmlns:pic="http://schemas.openxmlformats.org/drawingml/2006/picture">
                              <pic:nvPicPr>
                                <pic:cNvPr id="44" name="Picture 20"/>
                                <pic:cNvPicPr>
                                  <a:picLocks noChangeAspect="1" noChangeArrowheads="1"/>
                                </pic:cNvPicPr>
                              </pic:nvPicPr>
                              <pic:blipFill>
                                <a:blip r:embed="rId209">
                                  <a:extLst>
                                    <a:ext uri="{28A0092B-C50C-407E-A947-70E740481C1C}">
                                      <a14:useLocalDpi xmlns:a14="http://schemas.microsoft.com/office/drawing/2010/main" val="0"/>
                                    </a:ext>
                                  </a:extLst>
                                </a:blip>
                                <a:srcRect/>
                                <a:stretch>
                                  <a:fillRect/>
                                </a:stretch>
                              </pic:blipFill>
                              <pic:spPr bwMode="auto">
                                <a:xfrm>
                                  <a:off x="970" y="0"/>
                                  <a:ext cx="1609" cy="10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6" name="Picture 19"/>
                                <pic:cNvPicPr>
                                  <a:picLocks noChangeAspect="1" noChangeArrowheads="1"/>
                                </pic:cNvPicPr>
                              </pic:nvPicPr>
                              <pic:blipFill>
                                <a:blip r:embed="rId210">
                                  <a:extLst>
                                    <a:ext uri="{28A0092B-C50C-407E-A947-70E740481C1C}">
                                      <a14:useLocalDpi xmlns:a14="http://schemas.microsoft.com/office/drawing/2010/main" val="0"/>
                                    </a:ext>
                                  </a:extLst>
                                </a:blip>
                                <a:srcRect/>
                                <a:stretch>
                                  <a:fillRect/>
                                </a:stretch>
                              </pic:blipFill>
                              <pic:spPr bwMode="auto">
                                <a:xfrm>
                                  <a:off x="0" y="1063"/>
                                  <a:ext cx="3322" cy="11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w14:anchorId="25385FBB" id="Group 18" o:spid="_x0000_s1026" style="width:166.1pt;height:111.6pt;mso-position-horizontal-relative:char;mso-position-vertical-relative:line" coordsize="3322,223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">
                      <v:shape id="Picture 20" o:spid="_x0000_s1027" type="#_x0000_t75" style="position:absolute;left:970;width:1609;height:10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">
                        <v:imagedata r:id="rId211" o:title=""/>
                      </v:shape>
                      <v:shape id="Picture 19" o:spid="_x0000_s1028" type="#_x0000_t75" style="position:absolute;top:1063;width:3322;height:11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">
                        <v:imagedata r:id="rId212" o:title=""/>
                      </v:shape>
                      <w10:anchorlock/>
                    </v:group>
                  </w:pict>
                </mc:Fallback>
              </mc:AlternateContent>
            </w:r>
          </w:p>
          <w:p w:rsidR="00162A5A" w:rsidRDefault="00162A5A">
            <w:pPr>
              <w:pStyle w:val="TableParagraph"/>
              <w:spacing w:before="3"/>
              <w:rPr>
                <w:rFonts w:ascii="Trebuchet MS"/>
                <w:sz w:val="8"/>
              </w:rPr>
            </w:pPr>
          </w:p>
          <w:p w:rsidR="00162A5A" w:rsidRDefault="00D93D41">
            <w:pPr>
              <w:pStyle w:val="TableParagraph"/>
              <w:ind w:left="163"/>
              <w:rPr>
                <w:rFonts w:ascii="Trebuchet MS"/>
                <w:sz w:val="20"/>
              </w:rPr>
            </w:pPr>
            <w:r>
              <w:rPr>
                <w:rFonts w:ascii="Trebuchet MS"/>
                <w:noProof/>
                <w:sz w:val="20"/>
              </w:rPr>
              <w:drawing>
                <wp:inline distT="0" distB="0" distL="0" distR="0">
                  <wp:extent cx="965221" cy="156019"/>
                  <wp:effectExtent l="0" t="0" r="0" b="0"/>
                  <wp:docPr id="185" name="image1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34.png"/>
                          <pic:cNvPicPr/>
                        </pic:nvPicPr>
                        <pic:blipFill>
                          <a:blip r:embed="rId213" cstate="print"/>
                          <a:stretch>
                            <a:fillRect/>
                          </a:stretch>
                        </pic:blipFill>
                        <pic:spPr>
                          <a:xfrm>
                            <a:off x="0" y="0"/>
                            <a:ext cx="965221" cy="156019"/>
                          </a:xfrm>
                          <a:prstGeom prst="rect">
                            <a:avLst/>
                          </a:prstGeom>
                        </pic:spPr>
                      </pic:pic>
                    </a:graphicData>
                  </a:graphic>
                </wp:inline>
              </w:drawing>
            </w:r>
          </w:p>
          <w:p w:rsidR="00162A5A" w:rsidRDefault="00162A5A">
            <w:pPr>
              <w:pStyle w:val="TableParagraph"/>
              <w:spacing w:before="6"/>
              <w:rPr>
                <w:rFonts w:ascii="Trebuchet MS"/>
                <w:sz w:val="26"/>
              </w:rPr>
            </w:pPr>
          </w:p>
          <w:p w:rsidR="00162A5A" w:rsidRDefault="00D93D41">
            <w:pPr>
              <w:pStyle w:val="TableParagraph"/>
              <w:ind w:left="180"/>
              <w:rPr>
                <w:rFonts w:ascii="Trebuchet MS"/>
                <w:sz w:val="20"/>
              </w:rPr>
            </w:pPr>
            <w:r>
              <w:rPr>
                <w:rFonts w:ascii="Trebuchet MS"/>
                <w:noProof/>
                <w:sz w:val="20"/>
              </w:rPr>
              <w:drawing>
                <wp:inline distT="0" distB="0" distL="0" distR="0">
                  <wp:extent cx="971815" cy="156019"/>
                  <wp:effectExtent l="0" t="0" r="0" b="0"/>
                  <wp:docPr id="187" name="image1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35.png"/>
                          <pic:cNvPicPr/>
                        </pic:nvPicPr>
                        <pic:blipFill>
                          <a:blip r:embed="rId214" cstate="print"/>
                          <a:stretch>
                            <a:fillRect/>
                          </a:stretch>
                        </pic:blipFill>
                        <pic:spPr>
                          <a:xfrm>
                            <a:off x="0" y="0"/>
                            <a:ext cx="971815" cy="156019"/>
                          </a:xfrm>
                          <a:prstGeom prst="rect">
                            <a:avLst/>
                          </a:prstGeom>
                        </pic:spPr>
                      </pic:pic>
                    </a:graphicData>
                  </a:graphic>
                </wp:inline>
              </w:drawing>
            </w:r>
          </w:p>
          <w:p w:rsidR="00162A5A" w:rsidRDefault="00162A5A">
            <w:pPr>
              <w:pStyle w:val="TableParagraph"/>
              <w:rPr>
                <w:rFonts w:ascii="Trebuchet MS"/>
                <w:sz w:val="20"/>
              </w:rPr>
            </w:pPr>
          </w:p>
          <w:p w:rsidR="00162A5A" w:rsidRDefault="00162A5A">
            <w:pPr>
              <w:pStyle w:val="TableParagraph"/>
              <w:rPr>
                <w:rFonts w:ascii="Trebuchet MS"/>
                <w:sz w:val="20"/>
              </w:rPr>
            </w:pPr>
          </w:p>
          <w:p w:rsidR="00162A5A" w:rsidRDefault="00162A5A">
            <w:pPr>
              <w:pStyle w:val="TableParagraph"/>
              <w:rPr>
                <w:rFonts w:ascii="Trebuchet MS"/>
                <w:sz w:val="20"/>
              </w:rPr>
            </w:pPr>
          </w:p>
          <w:p w:rsidR="00162A5A" w:rsidRDefault="00162A5A">
            <w:pPr>
              <w:pStyle w:val="TableParagraph"/>
              <w:rPr>
                <w:rFonts w:ascii="Trebuchet MS"/>
                <w:sz w:val="20"/>
              </w:rPr>
            </w:pPr>
          </w:p>
        </w:tc>
      </w:tr>
    </w:tbl>
    <w:p w:rsidR="00162A5A" w:rsidRDefault="00162A5A">
      <w:pPr>
        <w:rPr>
          <w:rFonts w:ascii="Trebuchet MS"/>
          <w:sz w:val="20"/>
        </w:rPr>
        <w:sectPr w:rsidR="00162A5A">
          <w:headerReference w:type="default" r:id="rId215"/>
          <w:pgSz w:w="16850" w:h="11900" w:orient="landscape"/>
          <w:pgMar w:top="1480" w:right="800" w:bottom="280" w:left="680" w:header="106" w:footer="0" w:gutter="0"/>
          <w:cols w:space="720"/>
        </w:sectPr>
      </w:pPr>
    </w:p>
    <w:p w:rsidR="00162A5A" w:rsidRDefault="00162A5A">
      <w:pPr>
        <w:pStyle w:val="BodyText"/>
        <w:spacing w:before="7"/>
        <w:rPr>
          <w:sz w:val="29"/>
        </w:rPr>
      </w:pPr>
      <w:bookmarkStart w:id="1" w:name="_Hlk64872363"/>
    </w:p>
    <w:tbl>
      <w:tblPr>
        <w:tblW w:w="0" w:type="auto"/>
        <w:tblInd w:w="3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4"/>
        <w:gridCol w:w="1551"/>
        <w:gridCol w:w="4220"/>
        <w:gridCol w:w="4220"/>
        <w:gridCol w:w="4189"/>
      </w:tblGrid>
      <w:tr w:rsidR="00162A5A">
        <w:trPr>
          <w:trHeight w:val="455"/>
        </w:trPr>
        <w:tc>
          <w:tcPr>
            <w:tcW w:w="564" w:type="dxa"/>
          </w:tcPr>
          <w:p w:rsidR="00162A5A" w:rsidRDefault="00162A5A">
            <w:pPr>
              <w:pStyle w:val="TableParagraph"/>
              <w:rPr>
                <w:rFonts w:ascii="Times New Roman"/>
                <w:sz w:val="24"/>
              </w:rPr>
            </w:pPr>
          </w:p>
        </w:tc>
        <w:tc>
          <w:tcPr>
            <w:tcW w:w="1551" w:type="dxa"/>
          </w:tcPr>
          <w:p w:rsidR="00162A5A" w:rsidRDefault="00D93D41">
            <w:pPr>
              <w:pStyle w:val="TableParagraph"/>
              <w:spacing w:before="57"/>
              <w:ind w:left="221"/>
              <w:rPr>
                <w:b/>
                <w:sz w:val="28"/>
              </w:rPr>
            </w:pPr>
            <w:r>
              <w:rPr>
                <w:b/>
                <w:sz w:val="28"/>
              </w:rPr>
              <w:t>Objective</w:t>
            </w:r>
          </w:p>
        </w:tc>
        <w:tc>
          <w:tcPr>
            <w:tcW w:w="4220" w:type="dxa"/>
          </w:tcPr>
          <w:p w:rsidR="00162A5A" w:rsidRDefault="00D93D41">
            <w:pPr>
              <w:pStyle w:val="TableParagraph"/>
              <w:spacing w:before="57"/>
              <w:ind w:left="1568" w:right="1556"/>
              <w:jc w:val="center"/>
              <w:rPr>
                <w:b/>
                <w:sz w:val="28"/>
              </w:rPr>
            </w:pPr>
            <w:r>
              <w:rPr>
                <w:b/>
                <w:sz w:val="28"/>
              </w:rPr>
              <w:t>Concrete</w:t>
            </w:r>
          </w:p>
        </w:tc>
        <w:tc>
          <w:tcPr>
            <w:tcW w:w="4220" w:type="dxa"/>
          </w:tcPr>
          <w:p w:rsidR="00162A5A" w:rsidRDefault="00D93D41">
            <w:pPr>
              <w:pStyle w:val="TableParagraph"/>
              <w:spacing w:before="57"/>
              <w:ind w:left="1567" w:right="1556"/>
              <w:jc w:val="center"/>
              <w:rPr>
                <w:b/>
                <w:sz w:val="28"/>
              </w:rPr>
            </w:pPr>
            <w:r>
              <w:rPr>
                <w:b/>
                <w:sz w:val="28"/>
              </w:rPr>
              <w:t>Pictorial</w:t>
            </w:r>
          </w:p>
        </w:tc>
        <w:tc>
          <w:tcPr>
            <w:tcW w:w="4189" w:type="dxa"/>
          </w:tcPr>
          <w:p w:rsidR="00162A5A" w:rsidRDefault="00D93D41">
            <w:pPr>
              <w:pStyle w:val="TableParagraph"/>
              <w:spacing w:before="57"/>
              <w:ind w:left="1585" w:right="1572"/>
              <w:jc w:val="center"/>
              <w:rPr>
                <w:b/>
                <w:sz w:val="28"/>
              </w:rPr>
            </w:pPr>
            <w:r>
              <w:rPr>
                <w:b/>
                <w:sz w:val="28"/>
              </w:rPr>
              <w:t>Abstract</w:t>
            </w:r>
          </w:p>
        </w:tc>
      </w:tr>
      <w:tr w:rsidR="00162A5A" w:rsidTr="00AF59EE">
        <w:trPr>
          <w:trHeight w:val="8395"/>
        </w:trPr>
        <w:tc>
          <w:tcPr>
            <w:tcW w:w="564" w:type="dxa"/>
            <w:textDirection w:val="btLr"/>
          </w:tcPr>
          <w:p w:rsidR="00162A5A" w:rsidRDefault="002F1869" w:rsidP="002F1869">
            <w:pPr>
              <w:pStyle w:val="TableParagraph"/>
              <w:spacing w:before="110"/>
              <w:ind w:left="113" w:right="3851"/>
              <w:rPr>
                <w:sz w:val="28"/>
              </w:rPr>
            </w:pPr>
            <w:r>
              <w:t xml:space="preserve">                                                                 </w:t>
            </w:r>
            <w:proofErr w:type="gramStart"/>
            <w:r w:rsidR="00D93D41" w:rsidRPr="002F1869">
              <w:t xml:space="preserve">Year </w:t>
            </w:r>
            <w:r>
              <w:t xml:space="preserve"> 3</w:t>
            </w:r>
            <w:proofErr w:type="gramEnd"/>
            <w:r>
              <w:t>/4</w:t>
            </w:r>
          </w:p>
        </w:tc>
        <w:tc>
          <w:tcPr>
            <w:tcW w:w="1551" w:type="dxa"/>
            <w:textDirection w:val="btLr"/>
          </w:tcPr>
          <w:p w:rsidR="00162A5A" w:rsidRDefault="00162A5A">
            <w:pPr>
              <w:pStyle w:val="TableParagraph"/>
              <w:rPr>
                <w:rFonts w:ascii="Trebuchet MS"/>
                <w:sz w:val="24"/>
              </w:rPr>
            </w:pPr>
          </w:p>
          <w:p w:rsidR="00162A5A" w:rsidRDefault="00162A5A">
            <w:pPr>
              <w:pStyle w:val="TableParagraph"/>
              <w:spacing w:before="1"/>
              <w:rPr>
                <w:rFonts w:ascii="Trebuchet MS"/>
                <w:sz w:val="30"/>
              </w:rPr>
            </w:pPr>
          </w:p>
          <w:p w:rsidR="00162A5A" w:rsidRDefault="000F1A95" w:rsidP="000F1A95">
            <w:pPr>
              <w:jc w:val="center"/>
            </w:pPr>
            <w:r>
              <w:t>Multiplying 2-digit numbers by 1-digit numbers</w:t>
            </w:r>
          </w:p>
        </w:tc>
        <w:tc>
          <w:tcPr>
            <w:tcW w:w="4220" w:type="dxa"/>
          </w:tcPr>
          <w:p w:rsidR="00B71AAF" w:rsidRDefault="00685C30" w:rsidP="00B71AAF">
            <w:pPr>
              <w:pStyle w:val="TableParagraph"/>
              <w:rPr>
                <w:rFonts w:ascii="Trebuchet MS"/>
                <w:sz w:val="24"/>
              </w:rPr>
            </w:pPr>
            <w:r>
              <w:rPr>
                <w:noProof/>
              </w:rPr>
              <mc:AlternateContent>
                <mc:Choice Requires="wpg">
                  <w:drawing>
                    <wp:anchor distT="0" distB="0" distL="114300" distR="114300" simplePos="0" relativeHeight="486667264" behindDoc="0" locked="0" layoutInCell="1" allowOverlap="1">
                      <wp:simplePos x="0" y="0"/>
                      <wp:positionH relativeFrom="column">
                        <wp:posOffset>167281</wp:posOffset>
                      </wp:positionH>
                      <wp:positionV relativeFrom="paragraph">
                        <wp:posOffset>119491</wp:posOffset>
                      </wp:positionV>
                      <wp:extent cx="1961515" cy="1891726"/>
                      <wp:effectExtent l="0" t="0" r="635" b="0"/>
                      <wp:wrapNone/>
                      <wp:docPr id="718" name="Group 718"/>
                      <wp:cNvGraphicFramePr/>
                      <a:graphic xmlns:a="http://schemas.openxmlformats.org/drawingml/2006/main">
                        <a:graphicData uri="http://schemas.microsoft.com/office/word/2010/wordprocessingGroup">
                          <wpg:wgp>
                            <wpg:cNvGrpSpPr/>
                            <wpg:grpSpPr>
                              <a:xfrm>
                                <a:off x="0" y="0"/>
                                <a:ext cx="1961515" cy="1891726"/>
                                <a:chOff x="0" y="0"/>
                                <a:chExt cx="1961515" cy="1760468"/>
                              </a:xfrm>
                            </wpg:grpSpPr>
                            <pic:pic xmlns:pic="http://schemas.openxmlformats.org/drawingml/2006/picture">
                              <pic:nvPicPr>
                                <pic:cNvPr id="708" name="Picture 708"/>
                                <pic:cNvPicPr>
                                  <a:picLocks noChangeAspect="1"/>
                                </pic:cNvPicPr>
                              </pic:nvPicPr>
                              <pic:blipFill rotWithShape="1">
                                <a:blip r:embed="rId216">
                                  <a:extLst>
                                    <a:ext uri="{28A0092B-C50C-407E-A947-70E740481C1C}">
                                      <a14:useLocalDpi xmlns:a14="http://schemas.microsoft.com/office/drawing/2010/main" val="0"/>
                                    </a:ext>
                                  </a:extLst>
                                </a:blip>
                                <a:srcRect l="15590" t="18662" r="58891" b="39131"/>
                                <a:stretch/>
                              </pic:blipFill>
                              <pic:spPr bwMode="auto">
                                <a:xfrm>
                                  <a:off x="0" y="0"/>
                                  <a:ext cx="1961515" cy="1748155"/>
                                </a:xfrm>
                                <a:prstGeom prst="rect">
                                  <a:avLst/>
                                </a:prstGeom>
                                <a:ln>
                                  <a:noFill/>
                                </a:ln>
                                <a:extLst>
                                  <a:ext uri="{53640926-AAD7-44D8-BBD7-CCE9431645EC}">
                                    <a14:shadowObscured xmlns:a14="http://schemas.microsoft.com/office/drawing/2010/main"/>
                                  </a:ext>
                                </a:extLst>
                              </pic:spPr>
                            </pic:pic>
                            <wps:wsp>
                              <wps:cNvPr id="709" name="Text Box 709"/>
                              <wps:cNvSpPr txBox="1"/>
                              <wps:spPr>
                                <a:xfrm>
                                  <a:off x="1123078" y="1397161"/>
                                  <a:ext cx="812374" cy="363307"/>
                                </a:xfrm>
                                <a:prstGeom prst="rect">
                                  <a:avLst/>
                                </a:prstGeom>
                                <a:solidFill>
                                  <a:schemeClr val="lt1"/>
                                </a:solidFill>
                                <a:ln w="6350">
                                  <a:noFill/>
                                </a:ln>
                              </wps:spPr>
                              <wps:txbx>
                                <w:txbxContent>
                                  <w:p w:rsidR="00956CDB" w:rsidRDefault="00956CD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718" o:spid="_x0000_s1038" style="position:absolute;margin-left:13.15pt;margin-top:9.4pt;width:154.45pt;height:148.95pt;z-index:486667264;mso-width-relative:margin;mso-height-relative:margin" coordsize="19615,1760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">
                      <v:shape id="Picture 708" o:spid="_x0000_s1039" type="#_x0000_t75" style="position:absolute;width:19615;height:174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">
                        <v:imagedata r:id="rId217" o:title="" croptop="12230f" cropbottom="25645f" cropleft="10217f" cropright="38595f"/>
                      </v:shape>
                      <v:shape id="Text Box 709" o:spid="_x0000_s1040" type="#_x0000_t202" style="position:absolute;left:11230;top:13971;width:8124;height:36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" fillcolor="white [3201]" stroked="f" strokeweight=".5pt">
                        <v:textbox>
                          <w:txbxContent>
                            <w:p w:rsidR="00956CDB" w:rsidRDefault="00956CDB"/>
                          </w:txbxContent>
                        </v:textbox>
                      </v:shape>
                    </v:group>
                  </w:pict>
                </mc:Fallback>
              </mc:AlternateContent>
            </w:r>
          </w:p>
          <w:p w:rsidR="000F1A95" w:rsidRPr="000F1A95" w:rsidRDefault="000F1A95" w:rsidP="000F1A95"/>
          <w:p w:rsidR="000F1A95" w:rsidRPr="000F1A95" w:rsidRDefault="000F1A95" w:rsidP="000F1A95"/>
          <w:p w:rsidR="000F1A95" w:rsidRPr="000F1A95" w:rsidRDefault="000F1A95" w:rsidP="000F1A95"/>
          <w:p w:rsidR="000F1A95" w:rsidRPr="000F1A95" w:rsidRDefault="000F1A95" w:rsidP="000F1A95"/>
          <w:p w:rsidR="000F1A95" w:rsidRPr="000F1A95" w:rsidRDefault="000F1A95" w:rsidP="000F1A95"/>
          <w:p w:rsidR="000F1A95" w:rsidRPr="000F1A95" w:rsidRDefault="000F1A95" w:rsidP="000F1A95"/>
          <w:p w:rsidR="000F1A95" w:rsidRPr="000F1A95" w:rsidRDefault="000F1A95" w:rsidP="000F1A95"/>
          <w:p w:rsidR="000F1A95" w:rsidRPr="000F1A95" w:rsidRDefault="000F1A95" w:rsidP="000F1A95"/>
          <w:p w:rsidR="00AF59EE" w:rsidRDefault="00AF59EE" w:rsidP="000F1A95">
            <w:pPr>
              <w:jc w:val="center"/>
            </w:pPr>
          </w:p>
          <w:p w:rsidR="00AF59EE" w:rsidRDefault="00AF59EE" w:rsidP="000F1A95">
            <w:pPr>
              <w:jc w:val="center"/>
            </w:pPr>
          </w:p>
          <w:p w:rsidR="00AF59EE" w:rsidRDefault="00685C30" w:rsidP="000F1A95">
            <w:pPr>
              <w:jc w:val="center"/>
            </w:pPr>
            <w:r>
              <w:rPr>
                <w:noProof/>
              </w:rPr>
              <w:drawing>
                <wp:anchor distT="0" distB="0" distL="114300" distR="114300" simplePos="0" relativeHeight="486669312" behindDoc="0" locked="0" layoutInCell="1" allowOverlap="1" wp14:anchorId="0837F74C">
                  <wp:simplePos x="0" y="0"/>
                  <wp:positionH relativeFrom="column">
                    <wp:posOffset>177358</wp:posOffset>
                  </wp:positionH>
                  <wp:positionV relativeFrom="paragraph">
                    <wp:posOffset>180451</wp:posOffset>
                  </wp:positionV>
                  <wp:extent cx="1818640" cy="1566545"/>
                  <wp:effectExtent l="0" t="0" r="0" b="0"/>
                  <wp:wrapSquare wrapText="bothSides"/>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6">
                            <a:extLst>
                              <a:ext uri="{28A0092B-C50C-407E-A947-70E740481C1C}">
                                <a14:useLocalDpi xmlns:a14="http://schemas.microsoft.com/office/drawing/2010/main" val="0"/>
                              </a:ext>
                            </a:extLst>
                          </a:blip>
                          <a:srcRect l="41944" t="60657" r="37426" b="7742"/>
                          <a:stretch/>
                        </pic:blipFill>
                        <pic:spPr bwMode="auto">
                          <a:xfrm>
                            <a:off x="0" y="0"/>
                            <a:ext cx="1818640" cy="15665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AF59EE" w:rsidRDefault="00AF59EE" w:rsidP="000F1A95">
            <w:pPr>
              <w:jc w:val="center"/>
            </w:pPr>
          </w:p>
          <w:p w:rsidR="00AF59EE" w:rsidRDefault="00AF59EE" w:rsidP="000F1A95">
            <w:pPr>
              <w:jc w:val="center"/>
            </w:pPr>
          </w:p>
          <w:p w:rsidR="00AF59EE" w:rsidRDefault="00AF59EE" w:rsidP="000F1A95">
            <w:pPr>
              <w:jc w:val="center"/>
            </w:pPr>
          </w:p>
          <w:p w:rsidR="00AF59EE" w:rsidRDefault="00AF59EE" w:rsidP="000F1A95">
            <w:pPr>
              <w:jc w:val="center"/>
            </w:pPr>
          </w:p>
          <w:p w:rsidR="00AF59EE" w:rsidRDefault="00AF59EE" w:rsidP="000F1A95">
            <w:pPr>
              <w:jc w:val="center"/>
            </w:pPr>
          </w:p>
          <w:p w:rsidR="00AF59EE" w:rsidRDefault="00AF59EE" w:rsidP="000F1A95">
            <w:pPr>
              <w:jc w:val="center"/>
            </w:pPr>
          </w:p>
          <w:p w:rsidR="00AF59EE" w:rsidRDefault="00AF59EE" w:rsidP="000F1A95">
            <w:pPr>
              <w:jc w:val="center"/>
            </w:pPr>
          </w:p>
          <w:p w:rsidR="00AF59EE" w:rsidRDefault="00AF59EE" w:rsidP="000F1A95">
            <w:pPr>
              <w:jc w:val="center"/>
            </w:pPr>
          </w:p>
          <w:p w:rsidR="00AF59EE" w:rsidRDefault="00AF59EE" w:rsidP="000F1A95">
            <w:pPr>
              <w:jc w:val="center"/>
            </w:pPr>
          </w:p>
          <w:p w:rsidR="00AF59EE" w:rsidRDefault="00AF59EE" w:rsidP="000F1A95">
            <w:pPr>
              <w:jc w:val="center"/>
            </w:pPr>
          </w:p>
          <w:p w:rsidR="00AF59EE" w:rsidRDefault="00AF59EE" w:rsidP="00685C30"/>
          <w:p w:rsidR="000F1A95" w:rsidRPr="000F1A95" w:rsidRDefault="000F1A95" w:rsidP="00685C30">
            <w:r>
              <w:t xml:space="preserve">Place value counters should be used to support understanding of the method rather than supporting multiplication, as children should use times tables knowledge. </w:t>
            </w:r>
          </w:p>
          <w:p w:rsidR="00162A5A" w:rsidRDefault="00162A5A" w:rsidP="000F1A95"/>
          <w:p w:rsidR="00AF59EE" w:rsidRPr="000F1A95" w:rsidRDefault="00AF59EE" w:rsidP="000F1A95"/>
        </w:tc>
        <w:tc>
          <w:tcPr>
            <w:tcW w:w="4220" w:type="dxa"/>
          </w:tcPr>
          <w:p w:rsidR="00162A5A" w:rsidRDefault="000F1A95">
            <w:pPr>
              <w:pStyle w:val="TableParagraph"/>
              <w:spacing w:before="9"/>
              <w:rPr>
                <w:rFonts w:ascii="Trebuchet MS"/>
                <w:sz w:val="23"/>
              </w:rPr>
            </w:pPr>
            <w:r>
              <w:rPr>
                <w:rFonts w:ascii="Trebuchet MS"/>
                <w:sz w:val="23"/>
              </w:rPr>
              <w:t xml:space="preserve">   </w:t>
            </w:r>
          </w:p>
          <w:p w:rsidR="000F1A95" w:rsidRDefault="000F1A95">
            <w:pPr>
              <w:pStyle w:val="TableParagraph"/>
              <w:spacing w:before="9"/>
              <w:rPr>
                <w:rFonts w:ascii="Trebuchet MS"/>
                <w:sz w:val="23"/>
              </w:rPr>
            </w:pPr>
          </w:p>
          <w:p w:rsidR="000F1A95" w:rsidRDefault="00E1399F">
            <w:pPr>
              <w:pStyle w:val="TableParagraph"/>
              <w:spacing w:before="9"/>
              <w:rPr>
                <w:rFonts w:ascii="Trebuchet MS"/>
                <w:sz w:val="23"/>
              </w:rPr>
            </w:pPr>
            <w:r>
              <w:rPr>
                <w:rFonts w:ascii="Trebuchet MS"/>
                <w:sz w:val="23"/>
              </w:rPr>
              <w:t xml:space="preserve">   </w:t>
            </w:r>
            <w:r>
              <w:rPr>
                <w:noProof/>
                <w:sz w:val="20"/>
              </w:rPr>
              <w:drawing>
                <wp:inline distT="0" distB="0" distL="0" distR="0" wp14:anchorId="215E4756" wp14:editId="38E37619">
                  <wp:extent cx="1368000" cy="1648460"/>
                  <wp:effectExtent l="0" t="0" r="3810" b="8890"/>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 name="3FC13730.JPG"/>
                          <pic:cNvPicPr/>
                        </pic:nvPicPr>
                        <pic:blipFill rotWithShape="1">
                          <a:blip r:embed="rId218" cstate="print">
                            <a:extLst>
                              <a:ext uri="{28A0092B-C50C-407E-A947-70E740481C1C}">
                                <a14:useLocalDpi xmlns:a14="http://schemas.microsoft.com/office/drawing/2010/main" val="0"/>
                              </a:ext>
                            </a:extLst>
                          </a:blip>
                          <a:srcRect l="10402" r="13559" b="8372"/>
                          <a:stretch/>
                        </pic:blipFill>
                        <pic:spPr bwMode="auto">
                          <a:xfrm>
                            <a:off x="0" y="0"/>
                            <a:ext cx="1368700" cy="1649303"/>
                          </a:xfrm>
                          <a:prstGeom prst="rect">
                            <a:avLst/>
                          </a:prstGeom>
                          <a:ln>
                            <a:noFill/>
                          </a:ln>
                          <a:extLst>
                            <a:ext uri="{53640926-AAD7-44D8-BBD7-CCE9431645EC}">
                              <a14:shadowObscured xmlns:a14="http://schemas.microsoft.com/office/drawing/2010/main"/>
                            </a:ext>
                          </a:extLst>
                        </pic:spPr>
                      </pic:pic>
                    </a:graphicData>
                  </a:graphic>
                </wp:inline>
              </w:drawing>
            </w:r>
          </w:p>
          <w:p w:rsidR="000F1A95" w:rsidRDefault="000F1A95">
            <w:pPr>
              <w:pStyle w:val="TableParagraph"/>
              <w:spacing w:before="9"/>
              <w:rPr>
                <w:rFonts w:ascii="Trebuchet MS"/>
                <w:sz w:val="23"/>
              </w:rPr>
            </w:pPr>
          </w:p>
          <w:p w:rsidR="000F1A95" w:rsidRDefault="000F1A95">
            <w:pPr>
              <w:pStyle w:val="TableParagraph"/>
              <w:spacing w:before="9"/>
              <w:rPr>
                <w:rFonts w:ascii="Trebuchet MS"/>
                <w:sz w:val="23"/>
              </w:rPr>
            </w:pPr>
          </w:p>
          <w:p w:rsidR="000F1A95" w:rsidRDefault="000F1A95">
            <w:pPr>
              <w:pStyle w:val="TableParagraph"/>
              <w:spacing w:before="9"/>
              <w:rPr>
                <w:rFonts w:ascii="Trebuchet MS"/>
                <w:sz w:val="23"/>
              </w:rPr>
            </w:pPr>
          </w:p>
          <w:p w:rsidR="000F1A95" w:rsidRDefault="000F1A95">
            <w:pPr>
              <w:pStyle w:val="TableParagraph"/>
              <w:spacing w:before="9"/>
              <w:rPr>
                <w:rFonts w:ascii="Trebuchet MS"/>
                <w:sz w:val="23"/>
              </w:rPr>
            </w:pPr>
          </w:p>
          <w:p w:rsidR="000F1A95" w:rsidRDefault="000F1A95">
            <w:pPr>
              <w:pStyle w:val="TableParagraph"/>
              <w:spacing w:before="9"/>
              <w:rPr>
                <w:rFonts w:ascii="Trebuchet MS"/>
                <w:sz w:val="23"/>
              </w:rPr>
            </w:pPr>
          </w:p>
          <w:p w:rsidR="000F1A95" w:rsidRDefault="000F1A95">
            <w:pPr>
              <w:pStyle w:val="TableParagraph"/>
              <w:spacing w:before="9"/>
              <w:rPr>
                <w:rFonts w:ascii="Trebuchet MS"/>
                <w:sz w:val="23"/>
              </w:rPr>
            </w:pPr>
          </w:p>
          <w:p w:rsidR="000F1A95" w:rsidRDefault="000F1A95">
            <w:pPr>
              <w:pStyle w:val="TableParagraph"/>
              <w:spacing w:before="9"/>
              <w:rPr>
                <w:rFonts w:ascii="Trebuchet MS"/>
                <w:sz w:val="23"/>
              </w:rPr>
            </w:pPr>
          </w:p>
          <w:p w:rsidR="000F1A95" w:rsidRDefault="000F1A95">
            <w:pPr>
              <w:pStyle w:val="TableParagraph"/>
              <w:spacing w:before="9"/>
              <w:rPr>
                <w:rFonts w:ascii="Trebuchet MS"/>
                <w:sz w:val="23"/>
              </w:rPr>
            </w:pPr>
          </w:p>
          <w:p w:rsidR="000F1A95" w:rsidRDefault="000F1A95">
            <w:pPr>
              <w:pStyle w:val="TableParagraph"/>
              <w:spacing w:before="9"/>
              <w:rPr>
                <w:rFonts w:ascii="Trebuchet MS"/>
                <w:sz w:val="23"/>
              </w:rPr>
            </w:pPr>
          </w:p>
          <w:p w:rsidR="000F1A95" w:rsidRDefault="000F1A95">
            <w:pPr>
              <w:pStyle w:val="TableParagraph"/>
              <w:spacing w:before="9"/>
              <w:rPr>
                <w:rFonts w:ascii="Trebuchet MS"/>
                <w:sz w:val="23"/>
              </w:rPr>
            </w:pPr>
          </w:p>
          <w:p w:rsidR="000F1A95" w:rsidRDefault="000F1A95">
            <w:pPr>
              <w:pStyle w:val="TableParagraph"/>
              <w:spacing w:before="9"/>
              <w:rPr>
                <w:rFonts w:ascii="Trebuchet MS"/>
                <w:sz w:val="23"/>
              </w:rPr>
            </w:pPr>
          </w:p>
          <w:p w:rsidR="000F1A95" w:rsidRDefault="000F1A95">
            <w:pPr>
              <w:pStyle w:val="TableParagraph"/>
              <w:spacing w:before="9"/>
              <w:rPr>
                <w:rFonts w:ascii="Trebuchet MS"/>
                <w:sz w:val="23"/>
              </w:rPr>
            </w:pPr>
          </w:p>
          <w:p w:rsidR="000F1A95" w:rsidRDefault="000F1A95">
            <w:pPr>
              <w:pStyle w:val="TableParagraph"/>
              <w:spacing w:before="9"/>
              <w:rPr>
                <w:rFonts w:ascii="Trebuchet MS"/>
                <w:sz w:val="23"/>
              </w:rPr>
            </w:pPr>
          </w:p>
          <w:p w:rsidR="000F1A95" w:rsidRDefault="000F1A95">
            <w:pPr>
              <w:pStyle w:val="TableParagraph"/>
              <w:spacing w:before="9"/>
              <w:rPr>
                <w:rFonts w:ascii="Trebuchet MS"/>
                <w:sz w:val="23"/>
              </w:rPr>
            </w:pPr>
          </w:p>
          <w:p w:rsidR="000F1A95" w:rsidRDefault="000F1A95">
            <w:pPr>
              <w:pStyle w:val="TableParagraph"/>
              <w:spacing w:before="9"/>
              <w:rPr>
                <w:rFonts w:ascii="Trebuchet MS"/>
                <w:sz w:val="23"/>
              </w:rPr>
            </w:pPr>
          </w:p>
          <w:p w:rsidR="000F1A95" w:rsidRDefault="000F1A95">
            <w:pPr>
              <w:pStyle w:val="TableParagraph"/>
              <w:spacing w:before="9"/>
              <w:rPr>
                <w:rFonts w:ascii="Trebuchet MS"/>
                <w:sz w:val="23"/>
              </w:rPr>
            </w:pPr>
          </w:p>
          <w:p w:rsidR="000F1A95" w:rsidRDefault="000F1A95">
            <w:pPr>
              <w:pStyle w:val="TableParagraph"/>
              <w:spacing w:before="9"/>
              <w:rPr>
                <w:rFonts w:ascii="Trebuchet MS"/>
                <w:sz w:val="23"/>
              </w:rPr>
            </w:pPr>
          </w:p>
          <w:p w:rsidR="000F1A95" w:rsidRDefault="000F1A95">
            <w:pPr>
              <w:pStyle w:val="TableParagraph"/>
              <w:spacing w:before="9"/>
              <w:rPr>
                <w:rFonts w:ascii="Trebuchet MS"/>
                <w:sz w:val="23"/>
              </w:rPr>
            </w:pPr>
          </w:p>
          <w:p w:rsidR="000F1A95" w:rsidRDefault="000F1A95">
            <w:pPr>
              <w:pStyle w:val="TableParagraph"/>
              <w:spacing w:before="9"/>
              <w:rPr>
                <w:rFonts w:ascii="Trebuchet MS"/>
                <w:sz w:val="23"/>
              </w:rPr>
            </w:pPr>
          </w:p>
          <w:p w:rsidR="00685C30" w:rsidRDefault="00685C30">
            <w:pPr>
              <w:pStyle w:val="TableParagraph"/>
              <w:spacing w:before="9"/>
              <w:rPr>
                <w:rFonts w:ascii="Trebuchet MS"/>
                <w:sz w:val="23"/>
              </w:rPr>
            </w:pPr>
          </w:p>
        </w:tc>
        <w:tc>
          <w:tcPr>
            <w:tcW w:w="4189" w:type="dxa"/>
          </w:tcPr>
          <w:p w:rsidR="00162A5A" w:rsidRDefault="000F1A95">
            <w:pPr>
              <w:pStyle w:val="TableParagraph"/>
              <w:rPr>
                <w:rFonts w:ascii="Trebuchet MS"/>
                <w:sz w:val="20"/>
              </w:rPr>
            </w:pPr>
            <w:r>
              <w:rPr>
                <w:noProof/>
              </w:rPr>
              <w:drawing>
                <wp:anchor distT="0" distB="0" distL="114300" distR="114300" simplePos="0" relativeHeight="486668288" behindDoc="1" locked="0" layoutInCell="1" allowOverlap="1" wp14:anchorId="11DBCEBB">
                  <wp:simplePos x="0" y="0"/>
                  <wp:positionH relativeFrom="column">
                    <wp:posOffset>307731</wp:posOffset>
                  </wp:positionH>
                  <wp:positionV relativeFrom="paragraph">
                    <wp:posOffset>87044</wp:posOffset>
                  </wp:positionV>
                  <wp:extent cx="1934308" cy="514324"/>
                  <wp:effectExtent l="0" t="0" r="0" b="635"/>
                  <wp:wrapTight wrapText="bothSides">
                    <wp:wrapPolygon edited="0">
                      <wp:start x="0" y="0"/>
                      <wp:lineTo x="0" y="20826"/>
                      <wp:lineTo x="21274" y="20826"/>
                      <wp:lineTo x="21274" y="0"/>
                      <wp:lineTo x="0" y="0"/>
                    </wp:wrapPolygon>
                  </wp:wrapTight>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6">
                            <a:extLst>
                              <a:ext uri="{28A0092B-C50C-407E-A947-70E740481C1C}">
                                <a14:useLocalDpi xmlns:a14="http://schemas.microsoft.com/office/drawing/2010/main" val="0"/>
                              </a:ext>
                            </a:extLst>
                          </a:blip>
                          <a:srcRect l="32285" t="51961" r="47085" b="38283"/>
                          <a:stretch/>
                        </pic:blipFill>
                        <pic:spPr bwMode="auto">
                          <a:xfrm>
                            <a:off x="0" y="0"/>
                            <a:ext cx="1934308" cy="51432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rebuchet MS"/>
                <w:sz w:val="20"/>
              </w:rPr>
              <w:t xml:space="preserve">   </w:t>
            </w:r>
          </w:p>
          <w:p w:rsidR="000F1A95" w:rsidRDefault="000F1A95">
            <w:pPr>
              <w:pStyle w:val="TableParagraph"/>
              <w:rPr>
                <w:rFonts w:ascii="Trebuchet MS"/>
                <w:sz w:val="20"/>
              </w:rPr>
            </w:pPr>
          </w:p>
          <w:p w:rsidR="000F1A95" w:rsidRDefault="000F1A95">
            <w:pPr>
              <w:pStyle w:val="TableParagraph"/>
              <w:rPr>
                <w:rFonts w:ascii="Trebuchet MS"/>
                <w:sz w:val="20"/>
              </w:rPr>
            </w:pPr>
          </w:p>
          <w:p w:rsidR="000F1A95" w:rsidRDefault="000F1A95">
            <w:pPr>
              <w:pStyle w:val="TableParagraph"/>
              <w:rPr>
                <w:rFonts w:ascii="Trebuchet MS"/>
                <w:sz w:val="20"/>
              </w:rPr>
            </w:pPr>
          </w:p>
          <w:p w:rsidR="000F1A95" w:rsidRDefault="000F1A95">
            <w:pPr>
              <w:pStyle w:val="TableParagraph"/>
              <w:rPr>
                <w:rFonts w:ascii="Trebuchet MS"/>
                <w:sz w:val="20"/>
              </w:rPr>
            </w:pPr>
            <w:r>
              <w:rPr>
                <w:noProof/>
              </w:rPr>
              <w:drawing>
                <wp:anchor distT="0" distB="0" distL="114300" distR="114300" simplePos="0" relativeHeight="486670336" behindDoc="1" locked="0" layoutInCell="1" allowOverlap="1" wp14:anchorId="3A0DB86C">
                  <wp:simplePos x="0" y="0"/>
                  <wp:positionH relativeFrom="column">
                    <wp:posOffset>315009</wp:posOffset>
                  </wp:positionH>
                  <wp:positionV relativeFrom="paragraph">
                    <wp:posOffset>42545</wp:posOffset>
                  </wp:positionV>
                  <wp:extent cx="1784350" cy="1591945"/>
                  <wp:effectExtent l="0" t="0" r="6350" b="8255"/>
                  <wp:wrapTight wrapText="bothSides">
                    <wp:wrapPolygon edited="0">
                      <wp:start x="0" y="0"/>
                      <wp:lineTo x="0" y="21454"/>
                      <wp:lineTo x="21446" y="21454"/>
                      <wp:lineTo x="21446" y="0"/>
                      <wp:lineTo x="0" y="0"/>
                    </wp:wrapPolygon>
                  </wp:wrapTight>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6">
                            <a:extLst>
                              <a:ext uri="{28A0092B-C50C-407E-A947-70E740481C1C}">
                                <a14:useLocalDpi xmlns:a14="http://schemas.microsoft.com/office/drawing/2010/main" val="0"/>
                              </a:ext>
                            </a:extLst>
                          </a:blip>
                          <a:srcRect l="46593" t="21226" r="34565" b="48875"/>
                          <a:stretch/>
                        </pic:blipFill>
                        <pic:spPr bwMode="auto">
                          <a:xfrm>
                            <a:off x="0" y="0"/>
                            <a:ext cx="1784350" cy="15919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F1A95" w:rsidRDefault="000F1A95">
            <w:pPr>
              <w:pStyle w:val="TableParagraph"/>
              <w:rPr>
                <w:rFonts w:ascii="Trebuchet MS"/>
                <w:sz w:val="20"/>
              </w:rPr>
            </w:pPr>
          </w:p>
          <w:p w:rsidR="000F1A95" w:rsidRDefault="000F1A95">
            <w:pPr>
              <w:pStyle w:val="TableParagraph"/>
              <w:rPr>
                <w:rFonts w:ascii="Trebuchet MS"/>
                <w:sz w:val="20"/>
              </w:rPr>
            </w:pPr>
          </w:p>
          <w:p w:rsidR="000F1A95" w:rsidRDefault="000F1A95">
            <w:pPr>
              <w:pStyle w:val="TableParagraph"/>
              <w:rPr>
                <w:rFonts w:ascii="Trebuchet MS"/>
                <w:sz w:val="20"/>
              </w:rPr>
            </w:pPr>
          </w:p>
          <w:p w:rsidR="000F1A95" w:rsidRDefault="000F1A95">
            <w:pPr>
              <w:pStyle w:val="TableParagraph"/>
              <w:rPr>
                <w:rFonts w:ascii="Trebuchet MS"/>
                <w:sz w:val="20"/>
              </w:rPr>
            </w:pPr>
          </w:p>
          <w:p w:rsidR="000F1A95" w:rsidRDefault="000F1A95">
            <w:pPr>
              <w:pStyle w:val="TableParagraph"/>
              <w:rPr>
                <w:rFonts w:ascii="Trebuchet MS"/>
                <w:sz w:val="20"/>
              </w:rPr>
            </w:pPr>
          </w:p>
          <w:p w:rsidR="000F1A95" w:rsidRDefault="000F1A95">
            <w:pPr>
              <w:pStyle w:val="TableParagraph"/>
              <w:rPr>
                <w:rFonts w:ascii="Trebuchet MS"/>
                <w:sz w:val="20"/>
              </w:rPr>
            </w:pPr>
          </w:p>
          <w:p w:rsidR="000F1A95" w:rsidRDefault="000F1A95">
            <w:pPr>
              <w:pStyle w:val="TableParagraph"/>
              <w:rPr>
                <w:rFonts w:ascii="Trebuchet MS"/>
                <w:sz w:val="20"/>
              </w:rPr>
            </w:pPr>
          </w:p>
          <w:p w:rsidR="000F1A95" w:rsidRDefault="000F1A95">
            <w:pPr>
              <w:pStyle w:val="TableParagraph"/>
              <w:rPr>
                <w:rFonts w:ascii="Trebuchet MS"/>
                <w:sz w:val="20"/>
              </w:rPr>
            </w:pPr>
          </w:p>
          <w:p w:rsidR="000F1A95" w:rsidRDefault="000F1A95">
            <w:pPr>
              <w:pStyle w:val="TableParagraph"/>
              <w:rPr>
                <w:rFonts w:ascii="Trebuchet MS"/>
                <w:sz w:val="20"/>
              </w:rPr>
            </w:pPr>
          </w:p>
          <w:p w:rsidR="000F1A95" w:rsidRDefault="000F1A95">
            <w:pPr>
              <w:pStyle w:val="TableParagraph"/>
              <w:rPr>
                <w:rFonts w:ascii="Trebuchet MS"/>
                <w:sz w:val="20"/>
              </w:rPr>
            </w:pPr>
          </w:p>
          <w:p w:rsidR="000F1A95" w:rsidRDefault="000F1A95">
            <w:pPr>
              <w:pStyle w:val="TableParagraph"/>
              <w:rPr>
                <w:rFonts w:ascii="Trebuchet MS"/>
                <w:sz w:val="20"/>
              </w:rPr>
            </w:pPr>
          </w:p>
          <w:p w:rsidR="000F1A95" w:rsidRDefault="000F1A95">
            <w:pPr>
              <w:pStyle w:val="TableParagraph"/>
              <w:rPr>
                <w:rFonts w:ascii="Trebuchet MS"/>
                <w:sz w:val="20"/>
              </w:rPr>
            </w:pPr>
            <w:r>
              <w:rPr>
                <w:rFonts w:ascii="Trebuchet MS"/>
                <w:sz w:val="20"/>
              </w:rPr>
              <w:t xml:space="preserve">Teachers may look at the expanded method first before moving on to short multiplication method    </w:t>
            </w:r>
          </w:p>
          <w:p w:rsidR="000F1A95" w:rsidRDefault="000F1A95">
            <w:pPr>
              <w:pStyle w:val="TableParagraph"/>
              <w:rPr>
                <w:rFonts w:ascii="Trebuchet MS"/>
                <w:sz w:val="20"/>
              </w:rPr>
            </w:pPr>
            <w:r>
              <w:rPr>
                <w:noProof/>
              </w:rPr>
              <w:drawing>
                <wp:anchor distT="0" distB="0" distL="114300" distR="114300" simplePos="0" relativeHeight="486671360" behindDoc="0" locked="0" layoutInCell="1" allowOverlap="1" wp14:anchorId="33E80DD7">
                  <wp:simplePos x="0" y="0"/>
                  <wp:positionH relativeFrom="column">
                    <wp:posOffset>516890</wp:posOffset>
                  </wp:positionH>
                  <wp:positionV relativeFrom="paragraph">
                    <wp:posOffset>46355</wp:posOffset>
                  </wp:positionV>
                  <wp:extent cx="1520825" cy="1687195"/>
                  <wp:effectExtent l="0" t="0" r="3175" b="8255"/>
                  <wp:wrapSquare wrapText="bothSides"/>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6">
                            <a:extLst>
                              <a:ext uri="{28A0092B-C50C-407E-A947-70E740481C1C}">
                                <a14:useLocalDpi xmlns:a14="http://schemas.microsoft.com/office/drawing/2010/main" val="0"/>
                              </a:ext>
                            </a:extLst>
                          </a:blip>
                          <a:srcRect l="19870" t="61539" r="63794" b="6210"/>
                          <a:stretch/>
                        </pic:blipFill>
                        <pic:spPr bwMode="auto">
                          <a:xfrm>
                            <a:off x="0" y="0"/>
                            <a:ext cx="1520825" cy="16871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F1A95" w:rsidRDefault="000F1A95">
            <w:pPr>
              <w:pStyle w:val="TableParagraph"/>
              <w:rPr>
                <w:rFonts w:ascii="Trebuchet MS"/>
                <w:sz w:val="20"/>
              </w:rPr>
            </w:pPr>
            <w:r>
              <w:rPr>
                <w:rFonts w:ascii="Trebuchet MS"/>
                <w:sz w:val="20"/>
              </w:rPr>
              <w:t xml:space="preserve">  </w:t>
            </w:r>
          </w:p>
        </w:tc>
      </w:tr>
    </w:tbl>
    <w:p w:rsidR="000F1A95" w:rsidRDefault="000F1A95" w:rsidP="000F1A95">
      <w:pPr>
        <w:pStyle w:val="BodyText"/>
        <w:spacing w:before="7"/>
        <w:rPr>
          <w:sz w:val="29"/>
        </w:rPr>
      </w:pPr>
    </w:p>
    <w:tbl>
      <w:tblPr>
        <w:tblW w:w="0" w:type="auto"/>
        <w:tblInd w:w="3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4"/>
        <w:gridCol w:w="1551"/>
        <w:gridCol w:w="4220"/>
        <w:gridCol w:w="4220"/>
        <w:gridCol w:w="4189"/>
      </w:tblGrid>
      <w:tr w:rsidR="000F1A95" w:rsidTr="007E0442">
        <w:trPr>
          <w:trHeight w:val="455"/>
        </w:trPr>
        <w:tc>
          <w:tcPr>
            <w:tcW w:w="564" w:type="dxa"/>
          </w:tcPr>
          <w:p w:rsidR="000F1A95" w:rsidRDefault="000F1A95" w:rsidP="007E0442">
            <w:pPr>
              <w:pStyle w:val="TableParagraph"/>
              <w:rPr>
                <w:rFonts w:ascii="Times New Roman"/>
                <w:sz w:val="24"/>
              </w:rPr>
            </w:pPr>
          </w:p>
        </w:tc>
        <w:tc>
          <w:tcPr>
            <w:tcW w:w="1551" w:type="dxa"/>
          </w:tcPr>
          <w:p w:rsidR="000F1A95" w:rsidRDefault="000F1A95" w:rsidP="007E0442">
            <w:pPr>
              <w:pStyle w:val="TableParagraph"/>
              <w:spacing w:before="57"/>
              <w:ind w:left="221"/>
              <w:rPr>
                <w:b/>
                <w:sz w:val="28"/>
              </w:rPr>
            </w:pPr>
            <w:r>
              <w:rPr>
                <w:b/>
                <w:sz w:val="28"/>
              </w:rPr>
              <w:t>Objective</w:t>
            </w:r>
          </w:p>
        </w:tc>
        <w:tc>
          <w:tcPr>
            <w:tcW w:w="4220" w:type="dxa"/>
          </w:tcPr>
          <w:p w:rsidR="000F1A95" w:rsidRDefault="000F1A95" w:rsidP="007E0442">
            <w:pPr>
              <w:pStyle w:val="TableParagraph"/>
              <w:spacing w:before="57"/>
              <w:ind w:left="1568" w:right="1556"/>
              <w:jc w:val="center"/>
              <w:rPr>
                <w:b/>
                <w:sz w:val="28"/>
              </w:rPr>
            </w:pPr>
            <w:r>
              <w:rPr>
                <w:b/>
                <w:sz w:val="28"/>
              </w:rPr>
              <w:t>Concrete</w:t>
            </w:r>
          </w:p>
        </w:tc>
        <w:tc>
          <w:tcPr>
            <w:tcW w:w="4220" w:type="dxa"/>
          </w:tcPr>
          <w:p w:rsidR="000F1A95" w:rsidRDefault="000F1A95" w:rsidP="007E0442">
            <w:pPr>
              <w:pStyle w:val="TableParagraph"/>
              <w:spacing w:before="57"/>
              <w:ind w:left="1567" w:right="1556"/>
              <w:jc w:val="center"/>
              <w:rPr>
                <w:b/>
                <w:sz w:val="28"/>
              </w:rPr>
            </w:pPr>
            <w:r>
              <w:rPr>
                <w:b/>
                <w:sz w:val="28"/>
              </w:rPr>
              <w:t>Pictorial</w:t>
            </w:r>
          </w:p>
        </w:tc>
        <w:tc>
          <w:tcPr>
            <w:tcW w:w="4189" w:type="dxa"/>
          </w:tcPr>
          <w:p w:rsidR="000F1A95" w:rsidRDefault="000F1A95" w:rsidP="007E0442">
            <w:pPr>
              <w:pStyle w:val="TableParagraph"/>
              <w:spacing w:before="57"/>
              <w:ind w:left="1585" w:right="1572"/>
              <w:jc w:val="center"/>
              <w:rPr>
                <w:b/>
                <w:sz w:val="28"/>
              </w:rPr>
            </w:pPr>
            <w:r>
              <w:rPr>
                <w:b/>
                <w:sz w:val="28"/>
              </w:rPr>
              <w:t>Abstract</w:t>
            </w:r>
          </w:p>
        </w:tc>
      </w:tr>
      <w:tr w:rsidR="000F1A95" w:rsidTr="00E30AF7">
        <w:trPr>
          <w:trHeight w:val="8679"/>
        </w:trPr>
        <w:tc>
          <w:tcPr>
            <w:tcW w:w="564" w:type="dxa"/>
            <w:textDirection w:val="btLr"/>
          </w:tcPr>
          <w:p w:rsidR="000F1A95" w:rsidRDefault="000F1A95" w:rsidP="007E0442">
            <w:pPr>
              <w:pStyle w:val="TableParagraph"/>
              <w:spacing w:before="110"/>
              <w:ind w:left="3851" w:right="3851"/>
              <w:jc w:val="center"/>
              <w:rPr>
                <w:sz w:val="28"/>
              </w:rPr>
            </w:pPr>
            <w:r>
              <w:rPr>
                <w:sz w:val="28"/>
              </w:rPr>
              <w:t>Year 3/4</w:t>
            </w:r>
          </w:p>
        </w:tc>
        <w:tc>
          <w:tcPr>
            <w:tcW w:w="1551" w:type="dxa"/>
            <w:textDirection w:val="btLr"/>
          </w:tcPr>
          <w:p w:rsidR="00685C30" w:rsidRDefault="00685C30" w:rsidP="00685C30">
            <w:pPr>
              <w:jc w:val="center"/>
            </w:pPr>
            <w:r>
              <w:t xml:space="preserve"> </w:t>
            </w:r>
          </w:p>
          <w:p w:rsidR="000F1A95" w:rsidRDefault="00685C30" w:rsidP="00685C30">
            <w:pPr>
              <w:jc w:val="center"/>
            </w:pPr>
            <w:proofErr w:type="gramStart"/>
            <w:r>
              <w:t>Multiplying  3</w:t>
            </w:r>
            <w:proofErr w:type="gramEnd"/>
            <w:r>
              <w:t>-digit numbers by 1 digit</w:t>
            </w:r>
          </w:p>
          <w:p w:rsidR="00685C30" w:rsidRDefault="00685C30" w:rsidP="00685C30">
            <w:pPr>
              <w:jc w:val="center"/>
            </w:pPr>
          </w:p>
        </w:tc>
        <w:tc>
          <w:tcPr>
            <w:tcW w:w="4220" w:type="dxa"/>
          </w:tcPr>
          <w:p w:rsidR="000F1A95" w:rsidRDefault="00685C30" w:rsidP="007E0442">
            <w:pPr>
              <w:pStyle w:val="TableParagraph"/>
              <w:spacing w:line="230" w:lineRule="exact"/>
              <w:ind w:left="2071"/>
              <w:rPr>
                <w:sz w:val="24"/>
              </w:rPr>
            </w:pPr>
            <w:r>
              <w:rPr>
                <w:noProof/>
                <w:sz w:val="24"/>
              </w:rPr>
              <mc:AlternateContent>
                <mc:Choice Requires="wpg">
                  <w:drawing>
                    <wp:anchor distT="0" distB="0" distL="114300" distR="114300" simplePos="0" relativeHeight="486675456" behindDoc="0" locked="0" layoutInCell="1" allowOverlap="1">
                      <wp:simplePos x="0" y="0"/>
                      <wp:positionH relativeFrom="column">
                        <wp:posOffset>78492</wp:posOffset>
                      </wp:positionH>
                      <wp:positionV relativeFrom="paragraph">
                        <wp:posOffset>199749</wp:posOffset>
                      </wp:positionV>
                      <wp:extent cx="2484782" cy="2087217"/>
                      <wp:effectExtent l="0" t="0" r="0" b="8890"/>
                      <wp:wrapNone/>
                      <wp:docPr id="745" name="Group 745"/>
                      <wp:cNvGraphicFramePr/>
                      <a:graphic xmlns:a="http://schemas.openxmlformats.org/drawingml/2006/main">
                        <a:graphicData uri="http://schemas.microsoft.com/office/word/2010/wordprocessingGroup">
                          <wpg:wgp>
                            <wpg:cNvGrpSpPr/>
                            <wpg:grpSpPr>
                              <a:xfrm>
                                <a:off x="0" y="0"/>
                                <a:ext cx="2484782" cy="2087217"/>
                                <a:chOff x="0" y="0"/>
                                <a:chExt cx="2484782" cy="2087217"/>
                              </a:xfrm>
                            </wpg:grpSpPr>
                            <pic:pic xmlns:pic="http://schemas.openxmlformats.org/drawingml/2006/picture">
                              <pic:nvPicPr>
                                <pic:cNvPr id="743" name="Picture 743"/>
                                <pic:cNvPicPr>
                                  <a:picLocks noChangeAspect="1"/>
                                </pic:cNvPicPr>
                              </pic:nvPicPr>
                              <pic:blipFill rotWithShape="1">
                                <a:blip r:embed="rId219">
                                  <a:extLst>
                                    <a:ext uri="{28A0092B-C50C-407E-A947-70E740481C1C}">
                                      <a14:useLocalDpi xmlns:a14="http://schemas.microsoft.com/office/drawing/2010/main" val="0"/>
                                    </a:ext>
                                  </a:extLst>
                                </a:blip>
                                <a:srcRect l="14460" t="21258" r="58949" b="38543"/>
                                <a:stretch/>
                              </pic:blipFill>
                              <pic:spPr bwMode="auto">
                                <a:xfrm>
                                  <a:off x="0" y="0"/>
                                  <a:ext cx="2414905" cy="2052320"/>
                                </a:xfrm>
                                <a:prstGeom prst="rect">
                                  <a:avLst/>
                                </a:prstGeom>
                                <a:ln>
                                  <a:noFill/>
                                </a:ln>
                                <a:extLst>
                                  <a:ext uri="{53640926-AAD7-44D8-BBD7-CCE9431645EC}">
                                    <a14:shadowObscured xmlns:a14="http://schemas.microsoft.com/office/drawing/2010/main"/>
                                  </a:ext>
                                </a:extLst>
                              </pic:spPr>
                            </pic:pic>
                            <wps:wsp>
                              <wps:cNvPr id="744" name="Text Box 744"/>
                              <wps:cNvSpPr txBox="1"/>
                              <wps:spPr>
                                <a:xfrm>
                                  <a:off x="1639956" y="1689652"/>
                                  <a:ext cx="844826" cy="397565"/>
                                </a:xfrm>
                                <a:prstGeom prst="rect">
                                  <a:avLst/>
                                </a:prstGeom>
                                <a:solidFill>
                                  <a:schemeClr val="lt1"/>
                                </a:solidFill>
                                <a:ln w="6350">
                                  <a:noFill/>
                                </a:ln>
                              </wps:spPr>
                              <wps:txbx>
                                <w:txbxContent>
                                  <w:p w:rsidR="00956CDB" w:rsidRDefault="00956CD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745" o:spid="_x0000_s1041" style="position:absolute;left:0;text-align:left;margin-left:6.2pt;margin-top:15.75pt;width:195.65pt;height:164.35pt;z-index:486675456" coordsize="24847,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">
                      <v:shape id="Picture 743" o:spid="_x0000_s1042" type="#_x0000_t75" style="position:absolute;width:24149;height:205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">
                        <v:imagedata r:id="rId220" o:title="" croptop="13932f" cropbottom="25260f" cropleft="9477f" cropright="38633f"/>
                      </v:shape>
                      <v:shape id="Text Box 744" o:spid="_x0000_s1043" type="#_x0000_t202" style="position:absolute;left:16399;top:16896;width:8448;height:39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" fillcolor="white [3201]" stroked="f" strokeweight=".5pt">
                        <v:textbox>
                          <w:txbxContent>
                            <w:p w:rsidR="00956CDB" w:rsidRDefault="00956CDB"/>
                          </w:txbxContent>
                        </v:textbox>
                      </v:shape>
                    </v:group>
                  </w:pict>
                </mc:Fallback>
              </mc:AlternateContent>
            </w:r>
          </w:p>
          <w:p w:rsidR="00685C30" w:rsidRDefault="00685C30" w:rsidP="007E0442">
            <w:pPr>
              <w:pStyle w:val="TableParagraph"/>
              <w:spacing w:line="230" w:lineRule="exact"/>
              <w:ind w:left="2071"/>
              <w:rPr>
                <w:sz w:val="24"/>
              </w:rPr>
            </w:pPr>
          </w:p>
          <w:p w:rsidR="00573785" w:rsidRDefault="00573785" w:rsidP="007E0442">
            <w:pPr>
              <w:pStyle w:val="TableParagraph"/>
              <w:spacing w:line="230" w:lineRule="exact"/>
              <w:ind w:left="2071"/>
              <w:rPr>
                <w:sz w:val="24"/>
              </w:rPr>
            </w:pPr>
          </w:p>
          <w:p w:rsidR="00573785" w:rsidRPr="00573785" w:rsidRDefault="00573785" w:rsidP="00573785"/>
          <w:p w:rsidR="00573785" w:rsidRPr="00573785" w:rsidRDefault="00573785" w:rsidP="00573785"/>
          <w:p w:rsidR="00573785" w:rsidRPr="00573785" w:rsidRDefault="00573785" w:rsidP="00573785"/>
          <w:p w:rsidR="00573785" w:rsidRPr="00573785" w:rsidRDefault="00573785" w:rsidP="00573785"/>
          <w:p w:rsidR="00573785" w:rsidRPr="00573785" w:rsidRDefault="00573785" w:rsidP="00573785"/>
          <w:p w:rsidR="00573785" w:rsidRPr="00573785" w:rsidRDefault="00573785" w:rsidP="00573785"/>
          <w:p w:rsidR="00573785" w:rsidRPr="00573785" w:rsidRDefault="00573785" w:rsidP="00573785"/>
          <w:p w:rsidR="00573785" w:rsidRPr="00573785" w:rsidRDefault="00573785" w:rsidP="00573785"/>
          <w:p w:rsidR="00573785" w:rsidRPr="00573785" w:rsidRDefault="00573785" w:rsidP="00573785"/>
          <w:p w:rsidR="00573785" w:rsidRPr="00573785" w:rsidRDefault="00573785" w:rsidP="00573785"/>
          <w:p w:rsidR="00573785" w:rsidRPr="00573785" w:rsidRDefault="00573785" w:rsidP="00573785"/>
          <w:p w:rsidR="00573785" w:rsidRPr="00573785" w:rsidRDefault="00573785" w:rsidP="00573785">
            <w:r>
              <w:rPr>
                <w:noProof/>
              </w:rPr>
              <w:drawing>
                <wp:anchor distT="0" distB="0" distL="114300" distR="114300" simplePos="0" relativeHeight="486676480" behindDoc="1" locked="0" layoutInCell="1" allowOverlap="1" wp14:anchorId="32FED221">
                  <wp:simplePos x="0" y="0"/>
                  <wp:positionH relativeFrom="column">
                    <wp:posOffset>249</wp:posOffset>
                  </wp:positionH>
                  <wp:positionV relativeFrom="paragraph">
                    <wp:posOffset>181913</wp:posOffset>
                  </wp:positionV>
                  <wp:extent cx="2695132" cy="1347994"/>
                  <wp:effectExtent l="0" t="0" r="0" b="5080"/>
                  <wp:wrapTight wrapText="bothSides">
                    <wp:wrapPolygon edited="0">
                      <wp:start x="0" y="0"/>
                      <wp:lineTo x="0" y="21376"/>
                      <wp:lineTo x="21376" y="21376"/>
                      <wp:lineTo x="21376" y="0"/>
                      <wp:lineTo x="0" y="0"/>
                    </wp:wrapPolygon>
                  </wp:wrapTight>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21">
                            <a:extLst>
                              <a:ext uri="{28A0092B-C50C-407E-A947-70E740481C1C}">
                                <a14:useLocalDpi xmlns:a14="http://schemas.microsoft.com/office/drawing/2010/main" val="0"/>
                              </a:ext>
                            </a:extLst>
                          </a:blip>
                          <a:srcRect/>
                          <a:stretch>
                            <a:fillRect/>
                          </a:stretch>
                        </pic:blipFill>
                        <pic:spPr bwMode="auto">
                          <a:xfrm>
                            <a:off x="0" y="0"/>
                            <a:ext cx="2695132" cy="1347994"/>
                          </a:xfrm>
                          <a:prstGeom prst="rect">
                            <a:avLst/>
                          </a:prstGeom>
                          <a:noFill/>
                        </pic:spPr>
                      </pic:pic>
                    </a:graphicData>
                  </a:graphic>
                  <wp14:sizeRelH relativeFrom="page">
                    <wp14:pctWidth>0</wp14:pctWidth>
                  </wp14:sizeRelH>
                  <wp14:sizeRelV relativeFrom="page">
                    <wp14:pctHeight>0</wp14:pctHeight>
                  </wp14:sizeRelV>
                </wp:anchor>
              </w:drawing>
            </w:r>
          </w:p>
          <w:p w:rsidR="00573785" w:rsidRPr="00573785" w:rsidRDefault="00573785" w:rsidP="00573785"/>
          <w:p w:rsidR="00573785" w:rsidRDefault="00573785" w:rsidP="00573785">
            <w:r>
              <w:t xml:space="preserve">Use base 10 and place value counters to support the understanding of the written method. </w:t>
            </w:r>
          </w:p>
          <w:p w:rsidR="00685C30" w:rsidRPr="00573785" w:rsidRDefault="00685C30" w:rsidP="00573785">
            <w:pPr>
              <w:jc w:val="center"/>
            </w:pPr>
          </w:p>
        </w:tc>
        <w:tc>
          <w:tcPr>
            <w:tcW w:w="4220" w:type="dxa"/>
          </w:tcPr>
          <w:p w:rsidR="000F1A95" w:rsidRDefault="00573785" w:rsidP="007E0442">
            <w:pPr>
              <w:pStyle w:val="TableParagraph"/>
              <w:spacing w:before="9"/>
              <w:rPr>
                <w:rFonts w:ascii="Trebuchet MS"/>
                <w:sz w:val="23"/>
              </w:rPr>
            </w:pPr>
            <w:r>
              <w:rPr>
                <w:rFonts w:ascii="Trebuchet MS"/>
                <w:sz w:val="23"/>
              </w:rPr>
              <w:t xml:space="preserve">  </w:t>
            </w:r>
          </w:p>
          <w:p w:rsidR="00573785" w:rsidRDefault="00573785" w:rsidP="007E0442">
            <w:pPr>
              <w:pStyle w:val="TableParagraph"/>
              <w:spacing w:before="9"/>
              <w:rPr>
                <w:rFonts w:ascii="Trebuchet MS"/>
                <w:sz w:val="23"/>
              </w:rPr>
            </w:pPr>
            <w:r>
              <w:rPr>
                <w:rFonts w:ascii="Trebuchet MS"/>
                <w:sz w:val="23"/>
              </w:rPr>
              <w:t xml:space="preserve"> Children can draw place value grids to support learning but should be using tales tables knowledge rather than relying on counters for calculation purposes. </w:t>
            </w:r>
          </w:p>
        </w:tc>
        <w:tc>
          <w:tcPr>
            <w:tcW w:w="4189" w:type="dxa"/>
          </w:tcPr>
          <w:p w:rsidR="000F1A95" w:rsidRDefault="00685C30" w:rsidP="007E0442">
            <w:pPr>
              <w:pStyle w:val="TableParagraph"/>
              <w:rPr>
                <w:rFonts w:ascii="Trebuchet MS"/>
                <w:sz w:val="20"/>
              </w:rPr>
            </w:pPr>
            <w:r>
              <w:rPr>
                <w:noProof/>
              </w:rPr>
              <w:drawing>
                <wp:anchor distT="0" distB="0" distL="114300" distR="114300" simplePos="0" relativeHeight="486672384" behindDoc="1" locked="0" layoutInCell="1" allowOverlap="1" wp14:anchorId="33E1A8F9">
                  <wp:simplePos x="0" y="0"/>
                  <wp:positionH relativeFrom="column">
                    <wp:posOffset>324181</wp:posOffset>
                  </wp:positionH>
                  <wp:positionV relativeFrom="paragraph">
                    <wp:posOffset>358361</wp:posOffset>
                  </wp:positionV>
                  <wp:extent cx="1798955" cy="381000"/>
                  <wp:effectExtent l="0" t="0" r="0" b="0"/>
                  <wp:wrapTight wrapText="bothSides">
                    <wp:wrapPolygon edited="0">
                      <wp:start x="0" y="0"/>
                      <wp:lineTo x="0" y="20520"/>
                      <wp:lineTo x="21272" y="20520"/>
                      <wp:lineTo x="21272" y="0"/>
                      <wp:lineTo x="0" y="0"/>
                    </wp:wrapPolygon>
                  </wp:wrapTight>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9">
                            <a:extLst>
                              <a:ext uri="{28A0092B-C50C-407E-A947-70E740481C1C}">
                                <a14:useLocalDpi xmlns:a14="http://schemas.microsoft.com/office/drawing/2010/main" val="0"/>
                              </a:ext>
                            </a:extLst>
                          </a:blip>
                          <a:srcRect l="32074" t="54680" r="45989" b="37044"/>
                          <a:stretch/>
                        </pic:blipFill>
                        <pic:spPr bwMode="auto">
                          <a:xfrm>
                            <a:off x="0" y="0"/>
                            <a:ext cx="1798955" cy="381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rebuchet MS"/>
                <w:sz w:val="20"/>
              </w:rPr>
              <w:t xml:space="preserve">   </w:t>
            </w:r>
          </w:p>
          <w:p w:rsidR="00685C30" w:rsidRDefault="00685C30" w:rsidP="007E0442">
            <w:pPr>
              <w:pStyle w:val="TableParagraph"/>
              <w:rPr>
                <w:rFonts w:ascii="Trebuchet MS"/>
                <w:sz w:val="20"/>
              </w:rPr>
            </w:pPr>
          </w:p>
          <w:p w:rsidR="00685C30" w:rsidRDefault="00685C30" w:rsidP="007E0442">
            <w:pPr>
              <w:pStyle w:val="TableParagraph"/>
              <w:rPr>
                <w:rFonts w:ascii="Trebuchet MS"/>
                <w:sz w:val="20"/>
              </w:rPr>
            </w:pPr>
          </w:p>
          <w:p w:rsidR="00685C30" w:rsidRDefault="00685C30" w:rsidP="007E0442">
            <w:pPr>
              <w:pStyle w:val="TableParagraph"/>
              <w:rPr>
                <w:rFonts w:ascii="Trebuchet MS"/>
                <w:sz w:val="20"/>
              </w:rPr>
            </w:pPr>
          </w:p>
          <w:p w:rsidR="00685C30" w:rsidRDefault="00685C30" w:rsidP="007E0442">
            <w:pPr>
              <w:pStyle w:val="TableParagraph"/>
              <w:rPr>
                <w:rFonts w:ascii="Trebuchet MS"/>
                <w:sz w:val="20"/>
              </w:rPr>
            </w:pPr>
          </w:p>
          <w:p w:rsidR="00685C30" w:rsidRDefault="00685C30" w:rsidP="007E0442">
            <w:pPr>
              <w:pStyle w:val="TableParagraph"/>
              <w:rPr>
                <w:rFonts w:ascii="Trebuchet MS"/>
                <w:sz w:val="20"/>
              </w:rPr>
            </w:pPr>
          </w:p>
          <w:p w:rsidR="00685C30" w:rsidRDefault="00685C30" w:rsidP="007E0442">
            <w:pPr>
              <w:pStyle w:val="TableParagraph"/>
              <w:rPr>
                <w:rFonts w:ascii="Trebuchet MS"/>
                <w:sz w:val="20"/>
              </w:rPr>
            </w:pPr>
          </w:p>
          <w:p w:rsidR="00685C30" w:rsidRDefault="00685C30" w:rsidP="007E0442">
            <w:pPr>
              <w:pStyle w:val="TableParagraph"/>
              <w:rPr>
                <w:rFonts w:ascii="Trebuchet MS"/>
                <w:sz w:val="20"/>
              </w:rPr>
            </w:pPr>
          </w:p>
          <w:p w:rsidR="00685C30" w:rsidRDefault="00685C30" w:rsidP="007E0442">
            <w:pPr>
              <w:pStyle w:val="TableParagraph"/>
              <w:rPr>
                <w:rFonts w:ascii="Trebuchet MS"/>
                <w:sz w:val="20"/>
              </w:rPr>
            </w:pPr>
            <w:r>
              <w:rPr>
                <w:rFonts w:ascii="Trebuchet MS"/>
                <w:sz w:val="20"/>
              </w:rPr>
              <w:t xml:space="preserve">  </w:t>
            </w:r>
            <w:r>
              <w:rPr>
                <w:noProof/>
              </w:rPr>
              <w:drawing>
                <wp:inline distT="0" distB="0" distL="0" distR="0" wp14:anchorId="242A3F9B" wp14:editId="03D6EF82">
                  <wp:extent cx="2007704" cy="1970177"/>
                  <wp:effectExtent l="0" t="0" r="0" b="0"/>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9"/>
                          <a:srcRect l="48694" t="23051" r="33524" b="45913"/>
                          <a:stretch/>
                        </pic:blipFill>
                        <pic:spPr bwMode="auto">
                          <a:xfrm>
                            <a:off x="0" y="0"/>
                            <a:ext cx="2011799" cy="1974195"/>
                          </a:xfrm>
                          <a:prstGeom prst="rect">
                            <a:avLst/>
                          </a:prstGeom>
                          <a:ln>
                            <a:noFill/>
                          </a:ln>
                          <a:extLst>
                            <a:ext uri="{53640926-AAD7-44D8-BBD7-CCE9431645EC}">
                              <a14:shadowObscured xmlns:a14="http://schemas.microsoft.com/office/drawing/2010/main"/>
                            </a:ext>
                          </a:extLst>
                        </pic:spPr>
                      </pic:pic>
                    </a:graphicData>
                  </a:graphic>
                </wp:inline>
              </w:drawing>
            </w:r>
          </w:p>
          <w:p w:rsidR="00685C30" w:rsidRDefault="00685C30" w:rsidP="007E0442">
            <w:pPr>
              <w:pStyle w:val="TableParagraph"/>
              <w:rPr>
                <w:rFonts w:ascii="Trebuchet MS"/>
                <w:sz w:val="20"/>
              </w:rPr>
            </w:pPr>
            <w:r>
              <w:rPr>
                <w:rFonts w:ascii="Trebuchet MS"/>
                <w:sz w:val="20"/>
              </w:rPr>
              <w:t xml:space="preserve">When moving to 3-digit by 1-digit multiplication, encourage children to move towards the short, formal written method.  </w:t>
            </w:r>
          </w:p>
        </w:tc>
      </w:tr>
    </w:tbl>
    <w:p w:rsidR="000F1A95" w:rsidRDefault="000F1A95" w:rsidP="000F1A95">
      <w:pPr>
        <w:rPr>
          <w:rFonts w:ascii="Trebuchet MS"/>
          <w:sz w:val="20"/>
        </w:rPr>
        <w:sectPr w:rsidR="000F1A95">
          <w:pgSz w:w="16850" w:h="11900" w:orient="landscape"/>
          <w:pgMar w:top="1480" w:right="800" w:bottom="280" w:left="680" w:header="106" w:footer="0" w:gutter="0"/>
          <w:cols w:space="720"/>
        </w:sectPr>
      </w:pPr>
    </w:p>
    <w:tbl>
      <w:tblPr>
        <w:tblpPr w:leftFromText="180" w:rightFromText="180" w:vertAnchor="text" w:horzAnchor="margin" w:tblpY="-13"/>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4"/>
        <w:gridCol w:w="1419"/>
        <w:gridCol w:w="4251"/>
        <w:gridCol w:w="4253"/>
        <w:gridCol w:w="4253"/>
      </w:tblGrid>
      <w:tr w:rsidR="00E30AF7" w:rsidTr="00462AA8">
        <w:trPr>
          <w:cantSplit/>
          <w:trHeight w:val="555"/>
        </w:trPr>
        <w:tc>
          <w:tcPr>
            <w:tcW w:w="564" w:type="dxa"/>
            <w:textDirection w:val="btLr"/>
          </w:tcPr>
          <w:p w:rsidR="00E30AF7" w:rsidRDefault="00E30AF7" w:rsidP="00966543">
            <w:pPr>
              <w:pStyle w:val="TableParagraph"/>
              <w:ind w:left="113" w:right="113"/>
              <w:rPr>
                <w:rFonts w:ascii="Times New Roman"/>
              </w:rPr>
            </w:pPr>
          </w:p>
        </w:tc>
        <w:tc>
          <w:tcPr>
            <w:tcW w:w="1419" w:type="dxa"/>
          </w:tcPr>
          <w:p w:rsidR="00966543" w:rsidRDefault="00E30AF7" w:rsidP="00462AA8">
            <w:pPr>
              <w:pStyle w:val="TableParagraph"/>
              <w:spacing w:before="57"/>
              <w:ind w:left="153"/>
              <w:rPr>
                <w:b/>
                <w:sz w:val="28"/>
              </w:rPr>
            </w:pPr>
            <w:r>
              <w:rPr>
                <w:b/>
                <w:sz w:val="28"/>
              </w:rPr>
              <w:t>Objective</w:t>
            </w:r>
          </w:p>
        </w:tc>
        <w:tc>
          <w:tcPr>
            <w:tcW w:w="4251" w:type="dxa"/>
          </w:tcPr>
          <w:p w:rsidR="00E30AF7" w:rsidRDefault="00E30AF7" w:rsidP="00E30AF7">
            <w:pPr>
              <w:pStyle w:val="TableParagraph"/>
              <w:spacing w:before="57"/>
              <w:ind w:left="1582" w:right="1573"/>
              <w:jc w:val="center"/>
              <w:rPr>
                <w:b/>
                <w:sz w:val="28"/>
              </w:rPr>
            </w:pPr>
            <w:r>
              <w:rPr>
                <w:b/>
                <w:sz w:val="28"/>
              </w:rPr>
              <w:t>Concrete</w:t>
            </w:r>
          </w:p>
        </w:tc>
        <w:tc>
          <w:tcPr>
            <w:tcW w:w="4253" w:type="dxa"/>
          </w:tcPr>
          <w:p w:rsidR="00E30AF7" w:rsidRDefault="00E30AF7" w:rsidP="00E30AF7">
            <w:pPr>
              <w:pStyle w:val="TableParagraph"/>
              <w:spacing w:before="57"/>
              <w:ind w:left="1581" w:right="1574"/>
              <w:jc w:val="center"/>
              <w:rPr>
                <w:b/>
                <w:sz w:val="28"/>
              </w:rPr>
            </w:pPr>
            <w:r>
              <w:rPr>
                <w:b/>
                <w:sz w:val="28"/>
              </w:rPr>
              <w:t>Pictorial</w:t>
            </w:r>
          </w:p>
        </w:tc>
        <w:tc>
          <w:tcPr>
            <w:tcW w:w="4253" w:type="dxa"/>
          </w:tcPr>
          <w:p w:rsidR="00E30AF7" w:rsidRDefault="00E30AF7" w:rsidP="00E30AF7">
            <w:pPr>
              <w:pStyle w:val="TableParagraph"/>
              <w:spacing w:before="57"/>
              <w:ind w:left="1582" w:right="1574"/>
              <w:jc w:val="center"/>
              <w:rPr>
                <w:b/>
                <w:sz w:val="28"/>
              </w:rPr>
            </w:pPr>
            <w:r>
              <w:rPr>
                <w:b/>
                <w:sz w:val="28"/>
              </w:rPr>
              <w:t>Abstract</w:t>
            </w:r>
          </w:p>
        </w:tc>
      </w:tr>
      <w:tr w:rsidR="00E30AF7" w:rsidTr="005B3565">
        <w:trPr>
          <w:cantSplit/>
          <w:trHeight w:val="3605"/>
        </w:trPr>
        <w:tc>
          <w:tcPr>
            <w:tcW w:w="564" w:type="dxa"/>
            <w:textDirection w:val="btLr"/>
          </w:tcPr>
          <w:p w:rsidR="00E30AF7" w:rsidRPr="00966543" w:rsidRDefault="005B3565" w:rsidP="00966543">
            <w:pPr>
              <w:pStyle w:val="ListParagraph"/>
              <w:ind w:left="113" w:right="113"/>
            </w:pPr>
            <w:r>
              <w:t xml:space="preserve">                                                      </w:t>
            </w:r>
            <w:r w:rsidR="00966543">
              <w:t>Year 5</w:t>
            </w:r>
          </w:p>
        </w:tc>
        <w:tc>
          <w:tcPr>
            <w:tcW w:w="1419" w:type="dxa"/>
            <w:textDirection w:val="btLr"/>
          </w:tcPr>
          <w:p w:rsidR="005B3565" w:rsidRDefault="005B3565" w:rsidP="00966543">
            <w:r>
              <w:t xml:space="preserve">                           </w:t>
            </w:r>
            <w:r w:rsidR="00966543" w:rsidRPr="00966543">
              <w:t xml:space="preserve">Multiply </w:t>
            </w:r>
            <w:r w:rsidR="00966543">
              <w:t>4-digit numbers</w:t>
            </w:r>
          </w:p>
          <w:p w:rsidR="00966543" w:rsidRPr="00966543" w:rsidRDefault="005B3565" w:rsidP="00966543">
            <w:r>
              <w:t xml:space="preserve">                          </w:t>
            </w:r>
            <w:r w:rsidR="00966543">
              <w:t xml:space="preserve">by </w:t>
            </w:r>
            <w:r w:rsidR="009826CF">
              <w:t>1-digit</w:t>
            </w:r>
            <w:r w:rsidR="00966543">
              <w:t xml:space="preserve"> numbers</w:t>
            </w:r>
          </w:p>
          <w:p w:rsidR="00966543" w:rsidRPr="00966543" w:rsidRDefault="00966543" w:rsidP="00966543"/>
          <w:p w:rsidR="00966543" w:rsidRPr="00966543" w:rsidRDefault="00966543" w:rsidP="00966543"/>
          <w:p w:rsidR="00966543" w:rsidRPr="00966543" w:rsidRDefault="00966543" w:rsidP="00966543"/>
          <w:p w:rsidR="00E30AF7" w:rsidRPr="00966543" w:rsidRDefault="00E30AF7" w:rsidP="00966543"/>
        </w:tc>
        <w:tc>
          <w:tcPr>
            <w:tcW w:w="4251" w:type="dxa"/>
          </w:tcPr>
          <w:p w:rsidR="00E30AF7" w:rsidRDefault="00E30AF7" w:rsidP="00E30AF7">
            <w:pPr>
              <w:pStyle w:val="TableParagraph"/>
              <w:spacing w:before="8"/>
              <w:rPr>
                <w:rFonts w:ascii="Trebuchet MS"/>
                <w:sz w:val="16"/>
              </w:rPr>
            </w:pPr>
          </w:p>
          <w:p w:rsidR="00966543" w:rsidRDefault="009826CF" w:rsidP="00E30AF7">
            <w:pPr>
              <w:pStyle w:val="TableParagraph"/>
              <w:spacing w:before="8"/>
              <w:rPr>
                <w:rFonts w:ascii="Trebuchet MS"/>
                <w:sz w:val="16"/>
              </w:rPr>
            </w:pPr>
            <w:r>
              <w:rPr>
                <w:noProof/>
              </w:rPr>
              <w:drawing>
                <wp:inline distT="0" distB="0" distL="0" distR="0" wp14:anchorId="3D7A6059" wp14:editId="1ACEFBA5">
                  <wp:extent cx="2678686" cy="1212574"/>
                  <wp:effectExtent l="0" t="0" r="7620" b="6985"/>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2"/>
                          <a:srcRect l="21106" t="23350" r="38511" b="44137"/>
                          <a:stretch/>
                        </pic:blipFill>
                        <pic:spPr bwMode="auto">
                          <a:xfrm>
                            <a:off x="0" y="0"/>
                            <a:ext cx="2692484" cy="1218820"/>
                          </a:xfrm>
                          <a:prstGeom prst="rect">
                            <a:avLst/>
                          </a:prstGeom>
                          <a:ln>
                            <a:noFill/>
                          </a:ln>
                          <a:extLst>
                            <a:ext uri="{53640926-AAD7-44D8-BBD7-CCE9431645EC}">
                              <a14:shadowObscured xmlns:a14="http://schemas.microsoft.com/office/drawing/2010/main"/>
                            </a:ext>
                          </a:extLst>
                        </pic:spPr>
                      </pic:pic>
                    </a:graphicData>
                  </a:graphic>
                </wp:inline>
              </w:drawing>
            </w:r>
          </w:p>
          <w:p w:rsidR="00966543" w:rsidRDefault="00966543" w:rsidP="00E30AF7">
            <w:pPr>
              <w:pStyle w:val="TableParagraph"/>
              <w:spacing w:before="8"/>
              <w:rPr>
                <w:rFonts w:ascii="Trebuchet MS"/>
                <w:sz w:val="16"/>
              </w:rPr>
            </w:pPr>
          </w:p>
          <w:p w:rsidR="00966543" w:rsidRDefault="009826CF" w:rsidP="00E30AF7">
            <w:pPr>
              <w:pStyle w:val="TableParagraph"/>
              <w:spacing w:before="8"/>
              <w:rPr>
                <w:rFonts w:ascii="Trebuchet MS"/>
                <w:sz w:val="16"/>
              </w:rPr>
            </w:pPr>
            <w:r>
              <w:rPr>
                <w:rFonts w:ascii="Trebuchet MS"/>
                <w:sz w:val="16"/>
              </w:rPr>
              <w:t xml:space="preserve"> When multiplying 4-digit numbers, place value counters are the best manipulative to support children in their understanding of the formal written method. </w:t>
            </w:r>
          </w:p>
          <w:p w:rsidR="00966543" w:rsidRDefault="00966543" w:rsidP="00E30AF7">
            <w:pPr>
              <w:pStyle w:val="TableParagraph"/>
              <w:spacing w:before="8"/>
              <w:rPr>
                <w:rFonts w:ascii="Trebuchet MS"/>
                <w:sz w:val="16"/>
              </w:rPr>
            </w:pPr>
          </w:p>
          <w:p w:rsidR="00966543" w:rsidRDefault="00966543" w:rsidP="00E30AF7">
            <w:pPr>
              <w:pStyle w:val="TableParagraph"/>
              <w:spacing w:before="8"/>
              <w:rPr>
                <w:rFonts w:ascii="Trebuchet MS"/>
                <w:sz w:val="16"/>
              </w:rPr>
            </w:pPr>
          </w:p>
          <w:p w:rsidR="00966543" w:rsidRDefault="00966543" w:rsidP="00E30AF7">
            <w:pPr>
              <w:pStyle w:val="TableParagraph"/>
              <w:spacing w:before="8"/>
              <w:rPr>
                <w:rFonts w:ascii="Trebuchet MS"/>
                <w:sz w:val="16"/>
              </w:rPr>
            </w:pPr>
          </w:p>
          <w:p w:rsidR="00966543" w:rsidRDefault="00966543" w:rsidP="00E30AF7">
            <w:pPr>
              <w:pStyle w:val="TableParagraph"/>
              <w:spacing w:before="8"/>
              <w:rPr>
                <w:rFonts w:ascii="Trebuchet MS"/>
                <w:sz w:val="16"/>
              </w:rPr>
            </w:pPr>
          </w:p>
        </w:tc>
        <w:tc>
          <w:tcPr>
            <w:tcW w:w="4253" w:type="dxa"/>
          </w:tcPr>
          <w:p w:rsidR="00E30AF7" w:rsidRDefault="00E30AF7" w:rsidP="00966543">
            <w:pPr>
              <w:pStyle w:val="TableParagraph"/>
              <w:rPr>
                <w:rFonts w:ascii="Trebuchet MS"/>
                <w:sz w:val="20"/>
              </w:rPr>
            </w:pPr>
          </w:p>
          <w:p w:rsidR="00966543" w:rsidRDefault="00EB5CA6" w:rsidP="00966543">
            <w:pPr>
              <w:pStyle w:val="TableParagraph"/>
              <w:rPr>
                <w:rFonts w:ascii="Trebuchet MS"/>
                <w:sz w:val="20"/>
              </w:rPr>
            </w:pPr>
            <w:r>
              <w:rPr>
                <w:rFonts w:ascii="Trebuchet MS"/>
                <w:noProof/>
                <w:sz w:val="20"/>
              </w:rPr>
              <w:drawing>
                <wp:anchor distT="0" distB="0" distL="114300" distR="114300" simplePos="0" relativeHeight="486679552" behindDoc="0" locked="0" layoutInCell="1" allowOverlap="1">
                  <wp:simplePos x="0" y="0"/>
                  <wp:positionH relativeFrom="column">
                    <wp:posOffset>154940</wp:posOffset>
                  </wp:positionH>
                  <wp:positionV relativeFrom="paragraph">
                    <wp:posOffset>822325</wp:posOffset>
                  </wp:positionV>
                  <wp:extent cx="2027555" cy="1196975"/>
                  <wp:effectExtent l="0" t="0" r="0" b="3175"/>
                  <wp:wrapSquare wrapText="bothSides"/>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 name="E9C8EC3.JPG"/>
                          <pic:cNvPicPr/>
                        </pic:nvPicPr>
                        <pic:blipFill rotWithShape="1">
                          <a:blip r:embed="rId223" cstate="print">
                            <a:extLst>
                              <a:ext uri="{28A0092B-C50C-407E-A947-70E740481C1C}">
                                <a14:useLocalDpi xmlns:a14="http://schemas.microsoft.com/office/drawing/2010/main" val="0"/>
                              </a:ext>
                            </a:extLst>
                          </a:blip>
                          <a:srcRect t="19863" b="21039"/>
                          <a:stretch/>
                        </pic:blipFill>
                        <pic:spPr bwMode="auto">
                          <a:xfrm>
                            <a:off x="0" y="0"/>
                            <a:ext cx="2027555" cy="11969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826CF">
              <w:rPr>
                <w:rFonts w:ascii="Trebuchet MS"/>
                <w:sz w:val="20"/>
              </w:rPr>
              <w:t xml:space="preserve">  If children are struggling with their times tables when multiplying larger numbers, encourage the use of a multiplication grid so children can focus on the use of the written method. </w:t>
            </w:r>
          </w:p>
        </w:tc>
        <w:tc>
          <w:tcPr>
            <w:tcW w:w="4253" w:type="dxa"/>
          </w:tcPr>
          <w:p w:rsidR="00E30AF7" w:rsidRDefault="009826CF" w:rsidP="00E30AF7">
            <w:pPr>
              <w:pStyle w:val="TableParagraph"/>
              <w:ind w:left="1477"/>
              <w:rPr>
                <w:rFonts w:ascii="Trebuchet MS"/>
                <w:sz w:val="20"/>
              </w:rPr>
            </w:pPr>
            <w:r>
              <w:rPr>
                <w:noProof/>
              </w:rPr>
              <w:drawing>
                <wp:anchor distT="0" distB="0" distL="114300" distR="114300" simplePos="0" relativeHeight="486678528" behindDoc="1" locked="0" layoutInCell="1" allowOverlap="1" wp14:anchorId="58186E18">
                  <wp:simplePos x="0" y="0"/>
                  <wp:positionH relativeFrom="column">
                    <wp:posOffset>465675</wp:posOffset>
                  </wp:positionH>
                  <wp:positionV relativeFrom="paragraph">
                    <wp:posOffset>771553</wp:posOffset>
                  </wp:positionV>
                  <wp:extent cx="1532761" cy="1370041"/>
                  <wp:effectExtent l="0" t="0" r="0" b="1905"/>
                  <wp:wrapTight wrapText="bothSides">
                    <wp:wrapPolygon edited="0">
                      <wp:start x="0" y="0"/>
                      <wp:lineTo x="0" y="21330"/>
                      <wp:lineTo x="21215" y="21330"/>
                      <wp:lineTo x="21215" y="0"/>
                      <wp:lineTo x="0" y="0"/>
                    </wp:wrapPolygon>
                  </wp:wrapTight>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2">
                            <a:extLst>
                              <a:ext uri="{28A0092B-C50C-407E-A947-70E740481C1C}">
                                <a14:useLocalDpi xmlns:a14="http://schemas.microsoft.com/office/drawing/2010/main" val="0"/>
                              </a:ext>
                            </a:extLst>
                          </a:blip>
                          <a:srcRect l="33071" t="65913" r="48482" b="4763"/>
                          <a:stretch/>
                        </pic:blipFill>
                        <pic:spPr bwMode="auto">
                          <a:xfrm>
                            <a:off x="0" y="0"/>
                            <a:ext cx="1532761" cy="137004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486677504" behindDoc="0" locked="0" layoutInCell="1" allowOverlap="1" wp14:anchorId="2C6C49EC">
                  <wp:simplePos x="0" y="0"/>
                  <wp:positionH relativeFrom="column">
                    <wp:posOffset>359</wp:posOffset>
                  </wp:positionH>
                  <wp:positionV relativeFrom="paragraph">
                    <wp:posOffset>65901</wp:posOffset>
                  </wp:positionV>
                  <wp:extent cx="2589973" cy="586409"/>
                  <wp:effectExtent l="0" t="0" r="1270" b="4445"/>
                  <wp:wrapSquare wrapText="bothSides"/>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2">
                            <a:extLst>
                              <a:ext uri="{28A0092B-C50C-407E-A947-70E740481C1C}">
                                <a14:useLocalDpi xmlns:a14="http://schemas.microsoft.com/office/drawing/2010/main" val="0"/>
                              </a:ext>
                            </a:extLst>
                          </a:blip>
                          <a:srcRect l="29414" t="55272" r="44162" b="34088"/>
                          <a:stretch/>
                        </pic:blipFill>
                        <pic:spPr bwMode="auto">
                          <a:xfrm>
                            <a:off x="0" y="0"/>
                            <a:ext cx="2589973" cy="58640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826CF" w:rsidRDefault="009826CF" w:rsidP="00E30AF7">
            <w:pPr>
              <w:pStyle w:val="TableParagraph"/>
              <w:ind w:left="1477"/>
              <w:rPr>
                <w:rFonts w:ascii="Trebuchet MS"/>
                <w:sz w:val="20"/>
              </w:rPr>
            </w:pPr>
          </w:p>
        </w:tc>
      </w:tr>
      <w:tr w:rsidR="005B3565" w:rsidTr="00E24B1E">
        <w:trPr>
          <w:cantSplit/>
          <w:trHeight w:val="416"/>
        </w:trPr>
        <w:tc>
          <w:tcPr>
            <w:tcW w:w="564" w:type="dxa"/>
            <w:textDirection w:val="btLr"/>
          </w:tcPr>
          <w:p w:rsidR="005B3565" w:rsidRDefault="005B3565" w:rsidP="00E24B1E">
            <w:pPr>
              <w:pStyle w:val="ListParagraph"/>
              <w:ind w:left="113" w:right="113"/>
              <w:jc w:val="center"/>
            </w:pPr>
            <w:r>
              <w:t>Year 5</w:t>
            </w:r>
          </w:p>
        </w:tc>
        <w:tc>
          <w:tcPr>
            <w:tcW w:w="1419" w:type="dxa"/>
            <w:textDirection w:val="btLr"/>
          </w:tcPr>
          <w:p w:rsidR="00E24B1E" w:rsidRDefault="00E24B1E" w:rsidP="00E24B1E">
            <w:pPr>
              <w:jc w:val="center"/>
            </w:pPr>
          </w:p>
          <w:p w:rsidR="005B3565" w:rsidRDefault="005B3565" w:rsidP="00E24B1E">
            <w:pPr>
              <w:jc w:val="center"/>
            </w:pPr>
            <w:r w:rsidRPr="00966543">
              <w:t xml:space="preserve">Multiply </w:t>
            </w:r>
            <w:r>
              <w:t>2-digit numbers by 2-digit numbers</w:t>
            </w:r>
          </w:p>
        </w:tc>
        <w:tc>
          <w:tcPr>
            <w:tcW w:w="4251" w:type="dxa"/>
          </w:tcPr>
          <w:p w:rsidR="005B3565" w:rsidRDefault="009C539E" w:rsidP="00E30AF7">
            <w:pPr>
              <w:pStyle w:val="TableParagraph"/>
              <w:spacing w:before="8"/>
              <w:rPr>
                <w:rFonts w:ascii="Trebuchet MS"/>
                <w:sz w:val="16"/>
              </w:rPr>
            </w:pPr>
            <w:r>
              <w:rPr>
                <w:noProof/>
              </w:rPr>
              <w:drawing>
                <wp:anchor distT="0" distB="0" distL="114300" distR="114300" simplePos="0" relativeHeight="486681600" behindDoc="1" locked="0" layoutInCell="1" allowOverlap="1" wp14:anchorId="292392D6" wp14:editId="54C4D210">
                  <wp:simplePos x="0" y="0"/>
                  <wp:positionH relativeFrom="page">
                    <wp:posOffset>1243330</wp:posOffset>
                  </wp:positionH>
                  <wp:positionV relativeFrom="paragraph">
                    <wp:posOffset>112395</wp:posOffset>
                  </wp:positionV>
                  <wp:extent cx="1383665" cy="1639570"/>
                  <wp:effectExtent l="0" t="0" r="6985" b="0"/>
                  <wp:wrapTight wrapText="bothSides">
                    <wp:wrapPolygon edited="0">
                      <wp:start x="0" y="0"/>
                      <wp:lineTo x="0" y="21332"/>
                      <wp:lineTo x="21412" y="21332"/>
                      <wp:lineTo x="21412" y="0"/>
                      <wp:lineTo x="0" y="0"/>
                    </wp:wrapPolygon>
                  </wp:wrapTight>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4">
                            <a:extLst>
                              <a:ext uri="{28A0092B-C50C-407E-A947-70E740481C1C}">
                                <a14:useLocalDpi xmlns:a14="http://schemas.microsoft.com/office/drawing/2010/main" val="0"/>
                              </a:ext>
                            </a:extLst>
                          </a:blip>
                          <a:srcRect l="13306" t="23230" r="62349" b="25453"/>
                          <a:stretch/>
                        </pic:blipFill>
                        <pic:spPr bwMode="auto">
                          <a:xfrm>
                            <a:off x="0" y="0"/>
                            <a:ext cx="1383665" cy="16395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B3565" w:rsidRPr="009C539E" w:rsidRDefault="00462AA8" w:rsidP="009C539E">
            <w:pPr>
              <w:pStyle w:val="TableParagraph"/>
              <w:rPr>
                <w:rFonts w:ascii="Trebuchet MS"/>
                <w:sz w:val="20"/>
              </w:rPr>
            </w:pPr>
            <w:r w:rsidRPr="009C539E">
              <w:rPr>
                <w:rFonts w:ascii="Trebuchet MS"/>
                <w:sz w:val="20"/>
              </w:rPr>
              <w:t>When multiplying a multi-digit number by 2-digits, use the area model to help children to understand the size of the numbers they are using. This links to finding the area of a rectangle by finding</w:t>
            </w:r>
            <w:r w:rsidR="009C539E">
              <w:rPr>
                <w:rFonts w:ascii="Trebuchet MS"/>
                <w:sz w:val="20"/>
              </w:rPr>
              <w:t xml:space="preserve"> </w:t>
            </w:r>
            <w:r w:rsidRPr="009C539E">
              <w:rPr>
                <w:rFonts w:ascii="Trebuchet MS"/>
                <w:sz w:val="20"/>
              </w:rPr>
              <w:t xml:space="preserve">the space covered by the Base 10. </w:t>
            </w:r>
          </w:p>
          <w:p w:rsidR="005B3565" w:rsidRDefault="009C539E" w:rsidP="00E30AF7">
            <w:pPr>
              <w:pStyle w:val="TableParagraph"/>
              <w:spacing w:before="8"/>
              <w:rPr>
                <w:rFonts w:ascii="Trebuchet MS"/>
                <w:sz w:val="16"/>
              </w:rPr>
            </w:pPr>
            <w:r>
              <w:rPr>
                <w:noProof/>
              </w:rPr>
              <w:drawing>
                <wp:anchor distT="0" distB="0" distL="114300" distR="114300" simplePos="0" relativeHeight="486687744" behindDoc="1" locked="0" layoutInCell="1" allowOverlap="1" wp14:anchorId="3CAABC92" wp14:editId="7D11145D">
                  <wp:simplePos x="0" y="0"/>
                  <wp:positionH relativeFrom="page">
                    <wp:posOffset>28</wp:posOffset>
                  </wp:positionH>
                  <wp:positionV relativeFrom="paragraph">
                    <wp:posOffset>123245</wp:posOffset>
                  </wp:positionV>
                  <wp:extent cx="1788160" cy="1440815"/>
                  <wp:effectExtent l="0" t="0" r="2540" b="6985"/>
                  <wp:wrapTight wrapText="bothSides">
                    <wp:wrapPolygon edited="0">
                      <wp:start x="0" y="0"/>
                      <wp:lineTo x="0" y="21419"/>
                      <wp:lineTo x="21401" y="21419"/>
                      <wp:lineTo x="21401" y="0"/>
                      <wp:lineTo x="0" y="0"/>
                    </wp:wrapPolygon>
                  </wp:wrapTight>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4">
                            <a:extLst>
                              <a:ext uri="{28A0092B-C50C-407E-A947-70E740481C1C}">
                                <a14:useLocalDpi xmlns:a14="http://schemas.microsoft.com/office/drawing/2010/main" val="0"/>
                              </a:ext>
                            </a:extLst>
                          </a:blip>
                          <a:srcRect l="40729" t="21146" r="35308" b="44441"/>
                          <a:stretch/>
                        </pic:blipFill>
                        <pic:spPr bwMode="auto">
                          <a:xfrm>
                            <a:off x="0" y="0"/>
                            <a:ext cx="1788160" cy="14408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B3565" w:rsidRDefault="005B3565" w:rsidP="00E30AF7">
            <w:pPr>
              <w:pStyle w:val="TableParagraph"/>
              <w:spacing w:before="8"/>
              <w:rPr>
                <w:rFonts w:ascii="Trebuchet MS"/>
                <w:sz w:val="16"/>
              </w:rPr>
            </w:pPr>
          </w:p>
          <w:p w:rsidR="005B3565" w:rsidRDefault="005B3565" w:rsidP="00E30AF7">
            <w:pPr>
              <w:pStyle w:val="TableParagraph"/>
              <w:spacing w:before="8"/>
              <w:rPr>
                <w:rFonts w:ascii="Trebuchet MS"/>
                <w:sz w:val="16"/>
              </w:rPr>
            </w:pPr>
          </w:p>
          <w:p w:rsidR="005B3565" w:rsidRDefault="005B3565" w:rsidP="00E30AF7">
            <w:pPr>
              <w:pStyle w:val="TableParagraph"/>
              <w:spacing w:before="8"/>
              <w:rPr>
                <w:rFonts w:ascii="Trebuchet MS"/>
                <w:sz w:val="16"/>
              </w:rPr>
            </w:pPr>
          </w:p>
          <w:p w:rsidR="005B3565" w:rsidRDefault="005B3565" w:rsidP="00E30AF7">
            <w:pPr>
              <w:pStyle w:val="TableParagraph"/>
              <w:spacing w:before="8"/>
              <w:rPr>
                <w:rFonts w:ascii="Trebuchet MS"/>
                <w:sz w:val="16"/>
              </w:rPr>
            </w:pPr>
          </w:p>
          <w:p w:rsidR="005B3565" w:rsidRDefault="005B3565" w:rsidP="00E30AF7">
            <w:pPr>
              <w:pStyle w:val="TableParagraph"/>
              <w:spacing w:before="8"/>
              <w:rPr>
                <w:rFonts w:ascii="Trebuchet MS"/>
                <w:sz w:val="16"/>
              </w:rPr>
            </w:pPr>
          </w:p>
          <w:p w:rsidR="005B3565" w:rsidRDefault="005B3565" w:rsidP="00E30AF7">
            <w:pPr>
              <w:pStyle w:val="TableParagraph"/>
              <w:spacing w:before="8"/>
              <w:rPr>
                <w:rFonts w:ascii="Trebuchet MS"/>
                <w:sz w:val="16"/>
              </w:rPr>
            </w:pPr>
          </w:p>
          <w:p w:rsidR="005B3565" w:rsidRDefault="005B3565" w:rsidP="00E30AF7">
            <w:pPr>
              <w:pStyle w:val="TableParagraph"/>
              <w:spacing w:before="8"/>
              <w:rPr>
                <w:rFonts w:ascii="Trebuchet MS"/>
                <w:sz w:val="16"/>
              </w:rPr>
            </w:pPr>
          </w:p>
          <w:p w:rsidR="005B3565" w:rsidRDefault="005B3565" w:rsidP="00E30AF7">
            <w:pPr>
              <w:pStyle w:val="TableParagraph"/>
              <w:spacing w:before="8"/>
              <w:rPr>
                <w:rFonts w:ascii="Trebuchet MS"/>
                <w:sz w:val="16"/>
              </w:rPr>
            </w:pPr>
          </w:p>
          <w:p w:rsidR="00462AA8" w:rsidRDefault="00462AA8" w:rsidP="00E30AF7">
            <w:pPr>
              <w:pStyle w:val="TableParagraph"/>
              <w:spacing w:before="8"/>
              <w:rPr>
                <w:noProof/>
              </w:rPr>
            </w:pPr>
          </w:p>
          <w:p w:rsidR="005B3565" w:rsidRDefault="005B3565" w:rsidP="00E30AF7">
            <w:pPr>
              <w:pStyle w:val="TableParagraph"/>
              <w:spacing w:before="8"/>
              <w:rPr>
                <w:rFonts w:ascii="Trebuchet MS"/>
                <w:sz w:val="16"/>
              </w:rPr>
            </w:pPr>
          </w:p>
          <w:p w:rsidR="00462AA8" w:rsidRDefault="00462AA8" w:rsidP="00E30AF7">
            <w:pPr>
              <w:pStyle w:val="TableParagraph"/>
              <w:spacing w:before="8"/>
              <w:rPr>
                <w:rFonts w:ascii="Trebuchet MS"/>
                <w:sz w:val="16"/>
              </w:rPr>
            </w:pPr>
          </w:p>
          <w:p w:rsidR="00E24B1E" w:rsidRDefault="00E24B1E" w:rsidP="00E30AF7">
            <w:pPr>
              <w:pStyle w:val="TableParagraph"/>
              <w:spacing w:before="8"/>
              <w:rPr>
                <w:rFonts w:ascii="Trebuchet MS"/>
                <w:sz w:val="16"/>
              </w:rPr>
            </w:pPr>
          </w:p>
        </w:tc>
        <w:tc>
          <w:tcPr>
            <w:tcW w:w="4253" w:type="dxa"/>
          </w:tcPr>
          <w:p w:rsidR="005B3565" w:rsidRDefault="00462AA8" w:rsidP="00966543">
            <w:pPr>
              <w:pStyle w:val="TableParagraph"/>
              <w:rPr>
                <w:rFonts w:ascii="Trebuchet MS"/>
                <w:sz w:val="20"/>
              </w:rPr>
            </w:pPr>
            <w:r>
              <w:rPr>
                <w:noProof/>
              </w:rPr>
              <w:drawing>
                <wp:anchor distT="0" distB="0" distL="114300" distR="114300" simplePos="0" relativeHeight="486689792" behindDoc="1" locked="0" layoutInCell="1" allowOverlap="1" wp14:anchorId="668A6C8B" wp14:editId="67730D0F">
                  <wp:simplePos x="0" y="0"/>
                  <wp:positionH relativeFrom="page">
                    <wp:posOffset>493063</wp:posOffset>
                  </wp:positionH>
                  <wp:positionV relativeFrom="paragraph">
                    <wp:posOffset>151765</wp:posOffset>
                  </wp:positionV>
                  <wp:extent cx="1659255" cy="1155700"/>
                  <wp:effectExtent l="0" t="0" r="0" b="6350"/>
                  <wp:wrapTight wrapText="bothSides">
                    <wp:wrapPolygon edited="0">
                      <wp:start x="0" y="0"/>
                      <wp:lineTo x="0" y="21363"/>
                      <wp:lineTo x="21327" y="21363"/>
                      <wp:lineTo x="21327" y="0"/>
                      <wp:lineTo x="0" y="0"/>
                    </wp:wrapPolygon>
                  </wp:wrapTight>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4">
                            <a:extLst>
                              <a:ext uri="{28A0092B-C50C-407E-A947-70E740481C1C}">
                                <a14:useLocalDpi xmlns:a14="http://schemas.microsoft.com/office/drawing/2010/main" val="0"/>
                              </a:ext>
                            </a:extLst>
                          </a:blip>
                          <a:srcRect l="36999" t="58654" r="46751" b="21161"/>
                          <a:stretch/>
                        </pic:blipFill>
                        <pic:spPr bwMode="auto">
                          <a:xfrm>
                            <a:off x="0" y="0"/>
                            <a:ext cx="1659255" cy="1155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62AA8" w:rsidRDefault="00462AA8" w:rsidP="00966543">
            <w:pPr>
              <w:pStyle w:val="TableParagraph"/>
              <w:rPr>
                <w:rFonts w:ascii="Trebuchet MS"/>
                <w:sz w:val="20"/>
              </w:rPr>
            </w:pPr>
          </w:p>
          <w:p w:rsidR="00462AA8" w:rsidRDefault="00462AA8" w:rsidP="00966543">
            <w:pPr>
              <w:pStyle w:val="TableParagraph"/>
              <w:rPr>
                <w:rFonts w:ascii="Trebuchet MS"/>
                <w:sz w:val="20"/>
              </w:rPr>
            </w:pPr>
          </w:p>
          <w:p w:rsidR="00462AA8" w:rsidRDefault="00462AA8" w:rsidP="00966543">
            <w:pPr>
              <w:pStyle w:val="TableParagraph"/>
              <w:rPr>
                <w:rFonts w:ascii="Trebuchet MS"/>
                <w:sz w:val="20"/>
              </w:rPr>
            </w:pPr>
          </w:p>
          <w:p w:rsidR="00462AA8" w:rsidRDefault="00462AA8" w:rsidP="00966543">
            <w:pPr>
              <w:pStyle w:val="TableParagraph"/>
              <w:rPr>
                <w:rFonts w:ascii="Trebuchet MS"/>
                <w:sz w:val="20"/>
              </w:rPr>
            </w:pPr>
          </w:p>
          <w:p w:rsidR="00462AA8" w:rsidRDefault="00462AA8" w:rsidP="00966543">
            <w:pPr>
              <w:pStyle w:val="TableParagraph"/>
              <w:rPr>
                <w:rFonts w:ascii="Trebuchet MS"/>
                <w:sz w:val="20"/>
              </w:rPr>
            </w:pPr>
          </w:p>
          <w:p w:rsidR="00462AA8" w:rsidRDefault="00462AA8" w:rsidP="00966543">
            <w:pPr>
              <w:pStyle w:val="TableParagraph"/>
              <w:rPr>
                <w:rFonts w:ascii="Trebuchet MS"/>
                <w:sz w:val="20"/>
              </w:rPr>
            </w:pPr>
          </w:p>
          <w:p w:rsidR="00462AA8" w:rsidRDefault="00462AA8" w:rsidP="00966543">
            <w:pPr>
              <w:pStyle w:val="TableParagraph"/>
              <w:rPr>
                <w:rFonts w:ascii="Trebuchet MS"/>
                <w:sz w:val="20"/>
              </w:rPr>
            </w:pPr>
          </w:p>
          <w:p w:rsidR="00462AA8" w:rsidRDefault="00462AA8" w:rsidP="00966543">
            <w:pPr>
              <w:pStyle w:val="TableParagraph"/>
              <w:rPr>
                <w:rFonts w:ascii="Trebuchet MS"/>
                <w:sz w:val="20"/>
              </w:rPr>
            </w:pPr>
          </w:p>
          <w:p w:rsidR="00462AA8" w:rsidRDefault="00462AA8" w:rsidP="00966543">
            <w:pPr>
              <w:pStyle w:val="TableParagraph"/>
              <w:rPr>
                <w:rFonts w:ascii="Trebuchet MS"/>
                <w:sz w:val="20"/>
              </w:rPr>
            </w:pPr>
          </w:p>
          <w:p w:rsidR="00462AA8" w:rsidRDefault="009C539E" w:rsidP="00966543">
            <w:pPr>
              <w:pStyle w:val="TableParagraph"/>
              <w:rPr>
                <w:rFonts w:ascii="Trebuchet MS"/>
                <w:sz w:val="20"/>
              </w:rPr>
            </w:pPr>
            <w:r>
              <w:rPr>
                <w:rFonts w:ascii="Trebuchet MS"/>
                <w:sz w:val="20"/>
              </w:rPr>
              <w:t xml:space="preserve"> The grid method matches the area model as     an initial written method before moving on the formal written multiplication. </w:t>
            </w:r>
          </w:p>
          <w:p w:rsidR="00462AA8" w:rsidRDefault="00462AA8" w:rsidP="00966543">
            <w:pPr>
              <w:pStyle w:val="TableParagraph"/>
              <w:rPr>
                <w:rFonts w:ascii="Trebuchet MS"/>
                <w:sz w:val="20"/>
              </w:rPr>
            </w:pPr>
          </w:p>
          <w:p w:rsidR="00462AA8" w:rsidRDefault="00462AA8" w:rsidP="00966543">
            <w:pPr>
              <w:pStyle w:val="TableParagraph"/>
              <w:rPr>
                <w:rFonts w:ascii="Trebuchet MS"/>
                <w:sz w:val="20"/>
              </w:rPr>
            </w:pPr>
          </w:p>
          <w:p w:rsidR="00462AA8" w:rsidRDefault="00462AA8" w:rsidP="00966543">
            <w:pPr>
              <w:pStyle w:val="TableParagraph"/>
              <w:rPr>
                <w:rFonts w:ascii="Trebuchet MS"/>
                <w:sz w:val="20"/>
              </w:rPr>
            </w:pPr>
          </w:p>
          <w:p w:rsidR="00462AA8" w:rsidRDefault="00462AA8" w:rsidP="00966543">
            <w:pPr>
              <w:pStyle w:val="TableParagraph"/>
              <w:rPr>
                <w:rFonts w:ascii="Trebuchet MS"/>
                <w:sz w:val="20"/>
              </w:rPr>
            </w:pPr>
          </w:p>
          <w:p w:rsidR="00462AA8" w:rsidRDefault="00462AA8" w:rsidP="00966543">
            <w:pPr>
              <w:pStyle w:val="TableParagraph"/>
              <w:rPr>
                <w:rFonts w:ascii="Trebuchet MS"/>
                <w:sz w:val="20"/>
              </w:rPr>
            </w:pPr>
          </w:p>
          <w:p w:rsidR="00462AA8" w:rsidRDefault="00462AA8" w:rsidP="00966543">
            <w:pPr>
              <w:pStyle w:val="TableParagraph"/>
              <w:rPr>
                <w:rFonts w:ascii="Trebuchet MS"/>
                <w:sz w:val="20"/>
              </w:rPr>
            </w:pPr>
          </w:p>
          <w:p w:rsidR="00462AA8" w:rsidRDefault="00462AA8" w:rsidP="00966543">
            <w:pPr>
              <w:pStyle w:val="TableParagraph"/>
              <w:rPr>
                <w:rFonts w:ascii="Trebuchet MS"/>
                <w:sz w:val="20"/>
              </w:rPr>
            </w:pPr>
          </w:p>
          <w:p w:rsidR="00462AA8" w:rsidRDefault="00462AA8" w:rsidP="00966543">
            <w:pPr>
              <w:pStyle w:val="TableParagraph"/>
              <w:rPr>
                <w:rFonts w:ascii="Trebuchet MS"/>
                <w:sz w:val="20"/>
              </w:rPr>
            </w:pPr>
          </w:p>
          <w:p w:rsidR="00462AA8" w:rsidRDefault="00462AA8" w:rsidP="00966543">
            <w:pPr>
              <w:pStyle w:val="TableParagraph"/>
              <w:rPr>
                <w:rFonts w:ascii="Trebuchet MS"/>
                <w:sz w:val="20"/>
              </w:rPr>
            </w:pPr>
          </w:p>
          <w:p w:rsidR="00462AA8" w:rsidRDefault="00462AA8" w:rsidP="00966543">
            <w:pPr>
              <w:pStyle w:val="TableParagraph"/>
              <w:rPr>
                <w:rFonts w:ascii="Trebuchet MS"/>
                <w:sz w:val="20"/>
              </w:rPr>
            </w:pPr>
          </w:p>
        </w:tc>
        <w:tc>
          <w:tcPr>
            <w:tcW w:w="4253" w:type="dxa"/>
          </w:tcPr>
          <w:p w:rsidR="005B3565" w:rsidRDefault="005B3565" w:rsidP="00E30AF7">
            <w:pPr>
              <w:pStyle w:val="TableParagraph"/>
              <w:ind w:left="1477"/>
              <w:rPr>
                <w:noProof/>
              </w:rPr>
            </w:pPr>
            <w:r>
              <w:rPr>
                <w:noProof/>
              </w:rPr>
              <w:drawing>
                <wp:anchor distT="0" distB="0" distL="114300" distR="114300" simplePos="0" relativeHeight="486685696" behindDoc="1" locked="0" layoutInCell="1" allowOverlap="1" wp14:anchorId="4BD60E7C" wp14:editId="6DF678AC">
                  <wp:simplePos x="0" y="0"/>
                  <wp:positionH relativeFrom="page">
                    <wp:posOffset>167640</wp:posOffset>
                  </wp:positionH>
                  <wp:positionV relativeFrom="paragraph">
                    <wp:posOffset>589915</wp:posOffset>
                  </wp:positionV>
                  <wp:extent cx="1321435" cy="1871980"/>
                  <wp:effectExtent l="0" t="0" r="0" b="0"/>
                  <wp:wrapTight wrapText="bothSides">
                    <wp:wrapPolygon edited="0">
                      <wp:start x="0" y="0"/>
                      <wp:lineTo x="0" y="21322"/>
                      <wp:lineTo x="21174" y="21322"/>
                      <wp:lineTo x="21174" y="0"/>
                      <wp:lineTo x="0" y="0"/>
                    </wp:wrapPolygon>
                  </wp:wrapTight>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4">
                            <a:extLst>
                              <a:ext uri="{28A0092B-C50C-407E-A947-70E740481C1C}">
                                <a14:useLocalDpi xmlns:a14="http://schemas.microsoft.com/office/drawing/2010/main" val="0"/>
                              </a:ext>
                            </a:extLst>
                          </a:blip>
                          <a:srcRect l="53246" t="53665" r="31713" b="8362"/>
                          <a:stretch/>
                        </pic:blipFill>
                        <pic:spPr bwMode="auto">
                          <a:xfrm>
                            <a:off x="0" y="0"/>
                            <a:ext cx="1321435" cy="18719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486683648" behindDoc="1" locked="0" layoutInCell="1" allowOverlap="1" wp14:anchorId="3CEA72F6" wp14:editId="09491D17">
                  <wp:simplePos x="0" y="0"/>
                  <wp:positionH relativeFrom="page">
                    <wp:posOffset>98038</wp:posOffset>
                  </wp:positionH>
                  <wp:positionV relativeFrom="paragraph">
                    <wp:posOffset>23164</wp:posOffset>
                  </wp:positionV>
                  <wp:extent cx="2412365" cy="596265"/>
                  <wp:effectExtent l="0" t="0" r="6985" b="0"/>
                  <wp:wrapTight wrapText="bothSides">
                    <wp:wrapPolygon edited="0">
                      <wp:start x="0" y="0"/>
                      <wp:lineTo x="0" y="20703"/>
                      <wp:lineTo x="21492" y="20703"/>
                      <wp:lineTo x="21492" y="0"/>
                      <wp:lineTo x="0" y="0"/>
                    </wp:wrapPolygon>
                  </wp:wrapTight>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4">
                            <a:extLst>
                              <a:ext uri="{28A0092B-C50C-407E-A947-70E740481C1C}">
                                <a14:useLocalDpi xmlns:a14="http://schemas.microsoft.com/office/drawing/2010/main" val="0"/>
                              </a:ext>
                            </a:extLst>
                          </a:blip>
                          <a:srcRect l="13306" t="81666" r="60341" b="6722"/>
                          <a:stretch/>
                        </pic:blipFill>
                        <pic:spPr bwMode="auto">
                          <a:xfrm>
                            <a:off x="0" y="0"/>
                            <a:ext cx="2412365" cy="5962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B3565" w:rsidRPr="005B3565" w:rsidRDefault="005B3565" w:rsidP="005B3565"/>
          <w:p w:rsidR="005B3565" w:rsidRPr="005B3565" w:rsidRDefault="005B3565" w:rsidP="005B3565"/>
          <w:p w:rsidR="005B3565" w:rsidRPr="005B3565" w:rsidRDefault="005B3565" w:rsidP="005B3565"/>
          <w:p w:rsidR="005B3565" w:rsidRPr="005B3565" w:rsidRDefault="005B3565" w:rsidP="005B3565"/>
          <w:p w:rsidR="005B3565" w:rsidRPr="005B3565" w:rsidRDefault="005B3565" w:rsidP="005B3565"/>
          <w:p w:rsidR="005B3565" w:rsidRPr="005B3565" w:rsidRDefault="005B3565" w:rsidP="005B3565"/>
          <w:p w:rsidR="005B3565" w:rsidRDefault="005B3565" w:rsidP="005B3565">
            <w:pPr>
              <w:ind w:firstLine="720"/>
            </w:pPr>
          </w:p>
          <w:p w:rsidR="005B3565" w:rsidRDefault="005B3565" w:rsidP="005B3565">
            <w:pPr>
              <w:ind w:firstLine="720"/>
            </w:pPr>
          </w:p>
          <w:p w:rsidR="005B3565" w:rsidRDefault="005B3565" w:rsidP="005B3565">
            <w:pPr>
              <w:ind w:firstLine="720"/>
            </w:pPr>
          </w:p>
          <w:p w:rsidR="00462AA8" w:rsidRDefault="00462AA8" w:rsidP="005B3565">
            <w:pPr>
              <w:ind w:firstLine="720"/>
            </w:pPr>
          </w:p>
          <w:p w:rsidR="00462AA8" w:rsidRDefault="00364554" w:rsidP="00364554">
            <w:r>
              <w:t xml:space="preserve">Make sure children are lining up columns carefully.  </w:t>
            </w:r>
          </w:p>
          <w:p w:rsidR="00462AA8" w:rsidRDefault="00462AA8" w:rsidP="005B3565">
            <w:pPr>
              <w:ind w:firstLine="720"/>
            </w:pPr>
          </w:p>
          <w:p w:rsidR="00462AA8" w:rsidRDefault="00462AA8" w:rsidP="005B3565">
            <w:pPr>
              <w:ind w:firstLine="720"/>
            </w:pPr>
          </w:p>
          <w:p w:rsidR="00462AA8" w:rsidRPr="005B3565" w:rsidRDefault="00462AA8" w:rsidP="005B3565">
            <w:pPr>
              <w:ind w:firstLine="720"/>
            </w:pPr>
          </w:p>
        </w:tc>
      </w:tr>
      <w:tr w:rsidR="00E24B1E" w:rsidTr="007E0442">
        <w:trPr>
          <w:cantSplit/>
          <w:trHeight w:val="416"/>
        </w:trPr>
        <w:tc>
          <w:tcPr>
            <w:tcW w:w="564" w:type="dxa"/>
            <w:textDirection w:val="btLr"/>
          </w:tcPr>
          <w:p w:rsidR="00E24B1E" w:rsidRDefault="00E24B1E" w:rsidP="00E24B1E">
            <w:pPr>
              <w:pStyle w:val="ListParagraph"/>
              <w:ind w:left="113" w:right="113"/>
              <w:jc w:val="center"/>
            </w:pPr>
          </w:p>
        </w:tc>
        <w:tc>
          <w:tcPr>
            <w:tcW w:w="1419" w:type="dxa"/>
          </w:tcPr>
          <w:p w:rsidR="00E24B1E" w:rsidRDefault="00E24B1E" w:rsidP="00E24B1E">
            <w:pPr>
              <w:pStyle w:val="TableParagraph"/>
              <w:spacing w:before="57"/>
              <w:ind w:left="153"/>
              <w:rPr>
                <w:b/>
                <w:sz w:val="28"/>
              </w:rPr>
            </w:pPr>
            <w:r>
              <w:rPr>
                <w:b/>
                <w:sz w:val="28"/>
              </w:rPr>
              <w:t>Objective</w:t>
            </w:r>
          </w:p>
        </w:tc>
        <w:tc>
          <w:tcPr>
            <w:tcW w:w="4251" w:type="dxa"/>
          </w:tcPr>
          <w:p w:rsidR="00E24B1E" w:rsidRDefault="00E24B1E" w:rsidP="00E24B1E">
            <w:pPr>
              <w:pStyle w:val="TableParagraph"/>
              <w:spacing w:before="57"/>
              <w:ind w:left="1582" w:right="1573"/>
              <w:jc w:val="center"/>
              <w:rPr>
                <w:b/>
                <w:sz w:val="28"/>
              </w:rPr>
            </w:pPr>
            <w:r>
              <w:rPr>
                <w:b/>
                <w:sz w:val="28"/>
              </w:rPr>
              <w:t>Concrete</w:t>
            </w:r>
          </w:p>
        </w:tc>
        <w:tc>
          <w:tcPr>
            <w:tcW w:w="4253" w:type="dxa"/>
          </w:tcPr>
          <w:p w:rsidR="00E24B1E" w:rsidRDefault="00E24B1E" w:rsidP="00E24B1E">
            <w:pPr>
              <w:pStyle w:val="TableParagraph"/>
              <w:spacing w:before="57"/>
              <w:ind w:left="1581" w:right="1574"/>
              <w:jc w:val="center"/>
              <w:rPr>
                <w:b/>
                <w:sz w:val="28"/>
              </w:rPr>
            </w:pPr>
            <w:r>
              <w:rPr>
                <w:b/>
                <w:sz w:val="28"/>
              </w:rPr>
              <w:t>Pictorial</w:t>
            </w:r>
          </w:p>
        </w:tc>
        <w:tc>
          <w:tcPr>
            <w:tcW w:w="4253" w:type="dxa"/>
          </w:tcPr>
          <w:p w:rsidR="00E24B1E" w:rsidRDefault="00E24B1E" w:rsidP="00E24B1E">
            <w:pPr>
              <w:pStyle w:val="TableParagraph"/>
              <w:spacing w:before="57"/>
              <w:ind w:left="1582" w:right="1574"/>
              <w:jc w:val="center"/>
              <w:rPr>
                <w:b/>
                <w:sz w:val="28"/>
              </w:rPr>
            </w:pPr>
            <w:r>
              <w:rPr>
                <w:b/>
                <w:sz w:val="28"/>
              </w:rPr>
              <w:t>Abstract</w:t>
            </w:r>
          </w:p>
        </w:tc>
      </w:tr>
      <w:tr w:rsidR="00E24B1E" w:rsidTr="00E24B1E">
        <w:trPr>
          <w:cantSplit/>
          <w:trHeight w:val="1134"/>
        </w:trPr>
        <w:tc>
          <w:tcPr>
            <w:tcW w:w="564" w:type="dxa"/>
            <w:textDirection w:val="btLr"/>
          </w:tcPr>
          <w:p w:rsidR="00E24B1E" w:rsidRDefault="00E24B1E" w:rsidP="00E24B1E">
            <w:pPr>
              <w:pStyle w:val="ListParagraph"/>
              <w:ind w:left="113" w:right="113"/>
              <w:jc w:val="center"/>
            </w:pPr>
            <w:r>
              <w:t xml:space="preserve">Year 5 </w:t>
            </w:r>
          </w:p>
        </w:tc>
        <w:tc>
          <w:tcPr>
            <w:tcW w:w="1419" w:type="dxa"/>
            <w:textDirection w:val="btLr"/>
          </w:tcPr>
          <w:p w:rsidR="00E24B1E" w:rsidRDefault="00E24B1E" w:rsidP="00E24B1E">
            <w:pPr>
              <w:pStyle w:val="TableParagraph"/>
              <w:spacing w:before="57"/>
              <w:ind w:left="113" w:right="113"/>
              <w:jc w:val="center"/>
              <w:rPr>
                <w:b/>
                <w:sz w:val="28"/>
              </w:rPr>
            </w:pPr>
            <w:r w:rsidRPr="00966543">
              <w:t xml:space="preserve">Multiply </w:t>
            </w:r>
            <w:r>
              <w:t>3-digit numbers by 2-digit numbers</w:t>
            </w:r>
          </w:p>
          <w:p w:rsidR="00E24B1E" w:rsidRDefault="00E24B1E" w:rsidP="00E24B1E">
            <w:pPr>
              <w:pStyle w:val="TableParagraph"/>
              <w:spacing w:before="57"/>
              <w:ind w:left="113" w:right="113"/>
              <w:rPr>
                <w:b/>
                <w:sz w:val="28"/>
              </w:rPr>
            </w:pPr>
          </w:p>
          <w:p w:rsidR="00E24B1E" w:rsidRDefault="00E24B1E" w:rsidP="00E24B1E">
            <w:pPr>
              <w:pStyle w:val="TableParagraph"/>
              <w:spacing w:before="57"/>
              <w:ind w:left="153" w:right="113"/>
              <w:rPr>
                <w:b/>
                <w:sz w:val="28"/>
              </w:rPr>
            </w:pPr>
          </w:p>
        </w:tc>
        <w:tc>
          <w:tcPr>
            <w:tcW w:w="4251" w:type="dxa"/>
          </w:tcPr>
          <w:p w:rsidR="00E24B1E" w:rsidRDefault="00E24B1E" w:rsidP="00E24B1E">
            <w:pPr>
              <w:pStyle w:val="TableParagraph"/>
              <w:ind w:left="107" w:right="157"/>
              <w:rPr>
                <w:b/>
                <w:sz w:val="28"/>
              </w:rPr>
            </w:pPr>
            <w:r w:rsidRPr="00E24B1E">
              <w:rPr>
                <w:noProof/>
              </w:rPr>
              <w:drawing>
                <wp:anchor distT="0" distB="0" distL="114300" distR="114300" simplePos="0" relativeHeight="486690816" behindDoc="1" locked="0" layoutInCell="1" allowOverlap="1" wp14:anchorId="66F0FB5F">
                  <wp:simplePos x="0" y="0"/>
                  <wp:positionH relativeFrom="column">
                    <wp:posOffset>31833</wp:posOffset>
                  </wp:positionH>
                  <wp:positionV relativeFrom="paragraph">
                    <wp:posOffset>95278</wp:posOffset>
                  </wp:positionV>
                  <wp:extent cx="2531110" cy="1560195"/>
                  <wp:effectExtent l="0" t="0" r="2540" b="1905"/>
                  <wp:wrapTight wrapText="bothSides">
                    <wp:wrapPolygon edited="0">
                      <wp:start x="0" y="0"/>
                      <wp:lineTo x="0" y="21363"/>
                      <wp:lineTo x="21459" y="21363"/>
                      <wp:lineTo x="21459" y="0"/>
                      <wp:lineTo x="0" y="0"/>
                    </wp:wrapPolygon>
                  </wp:wrapTight>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25">
                            <a:extLst>
                              <a:ext uri="{28A0092B-C50C-407E-A947-70E740481C1C}">
                                <a14:useLocalDpi xmlns:a14="http://schemas.microsoft.com/office/drawing/2010/main" val="0"/>
                              </a:ext>
                            </a:extLst>
                          </a:blip>
                          <a:srcRect/>
                          <a:stretch>
                            <a:fillRect/>
                          </a:stretch>
                        </pic:blipFill>
                        <pic:spPr bwMode="auto">
                          <a:xfrm>
                            <a:off x="0" y="0"/>
                            <a:ext cx="2531110" cy="1560195"/>
                          </a:xfrm>
                          <a:prstGeom prst="rect">
                            <a:avLst/>
                          </a:prstGeom>
                          <a:noFill/>
                        </pic:spPr>
                      </pic:pic>
                    </a:graphicData>
                  </a:graphic>
                  <wp14:sizeRelH relativeFrom="page">
                    <wp14:pctWidth>0</wp14:pctWidth>
                  </wp14:sizeRelH>
                  <wp14:sizeRelV relativeFrom="page">
                    <wp14:pctHeight>0</wp14:pctHeight>
                  </wp14:sizeRelV>
                </wp:anchor>
              </w:drawing>
            </w:r>
            <w:r w:rsidRPr="00E24B1E">
              <w:t>Children can continue to use the area model when multiplying 3-digits by 2-digits</w:t>
            </w:r>
            <w:r>
              <w:t xml:space="preserve">. Place value counters become more efficient to use. </w:t>
            </w:r>
          </w:p>
        </w:tc>
        <w:tc>
          <w:tcPr>
            <w:tcW w:w="4253" w:type="dxa"/>
          </w:tcPr>
          <w:p w:rsidR="00E24B1E" w:rsidRPr="00E24B1E" w:rsidRDefault="00E24B1E" w:rsidP="00E24B1E">
            <w:pPr>
              <w:pStyle w:val="TableParagraph"/>
              <w:rPr>
                <w:rFonts w:ascii="Trebuchet MS"/>
                <w:sz w:val="20"/>
              </w:rPr>
            </w:pPr>
            <w:r w:rsidRPr="00E24B1E">
              <w:rPr>
                <w:rFonts w:ascii="Trebuchet MS"/>
                <w:noProof/>
                <w:sz w:val="20"/>
              </w:rPr>
              <w:drawing>
                <wp:anchor distT="0" distB="0" distL="114300" distR="114300" simplePos="0" relativeHeight="486693888" behindDoc="0" locked="0" layoutInCell="1" allowOverlap="1" wp14:anchorId="506D3D1A">
                  <wp:simplePos x="0" y="0"/>
                  <wp:positionH relativeFrom="column">
                    <wp:posOffset>145415</wp:posOffset>
                  </wp:positionH>
                  <wp:positionV relativeFrom="paragraph">
                    <wp:posOffset>134620</wp:posOffset>
                  </wp:positionV>
                  <wp:extent cx="2176145" cy="998220"/>
                  <wp:effectExtent l="0" t="0" r="0" b="0"/>
                  <wp:wrapSquare wrapText="bothSides"/>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6">
                            <a:extLst>
                              <a:ext uri="{28A0092B-C50C-407E-A947-70E740481C1C}">
                                <a14:useLocalDpi xmlns:a14="http://schemas.microsoft.com/office/drawing/2010/main" val="0"/>
                              </a:ext>
                            </a:extLst>
                          </a:blip>
                          <a:srcRect l="39570" t="64898" r="32424" b="12254"/>
                          <a:stretch/>
                        </pic:blipFill>
                        <pic:spPr bwMode="auto">
                          <a:xfrm>
                            <a:off x="0" y="0"/>
                            <a:ext cx="2176145" cy="9982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24B1E" w:rsidRPr="00E24B1E" w:rsidRDefault="00E24B1E" w:rsidP="00E24B1E">
            <w:pPr>
              <w:pStyle w:val="TableParagraph"/>
              <w:rPr>
                <w:rFonts w:ascii="Trebuchet MS"/>
                <w:sz w:val="20"/>
              </w:rPr>
            </w:pPr>
          </w:p>
          <w:p w:rsidR="00E24B1E" w:rsidRPr="00E24B1E" w:rsidRDefault="00E24B1E" w:rsidP="00E24B1E">
            <w:pPr>
              <w:pStyle w:val="TableParagraph"/>
              <w:rPr>
                <w:rFonts w:ascii="Trebuchet MS"/>
                <w:sz w:val="20"/>
              </w:rPr>
            </w:pPr>
          </w:p>
          <w:p w:rsidR="00E24B1E" w:rsidRPr="00E24B1E" w:rsidRDefault="00E24B1E" w:rsidP="00E24B1E">
            <w:pPr>
              <w:pStyle w:val="TableParagraph"/>
              <w:rPr>
                <w:rFonts w:ascii="Trebuchet MS"/>
                <w:sz w:val="20"/>
              </w:rPr>
            </w:pPr>
          </w:p>
          <w:p w:rsidR="00E24B1E" w:rsidRPr="00E24B1E" w:rsidRDefault="00E24B1E" w:rsidP="00E24B1E">
            <w:pPr>
              <w:pStyle w:val="TableParagraph"/>
              <w:rPr>
                <w:rFonts w:ascii="Trebuchet MS"/>
                <w:sz w:val="20"/>
              </w:rPr>
            </w:pPr>
          </w:p>
          <w:p w:rsidR="00E24B1E" w:rsidRDefault="00E24B1E" w:rsidP="00E24B1E">
            <w:pPr>
              <w:pStyle w:val="TableParagraph"/>
              <w:rPr>
                <w:rFonts w:ascii="Trebuchet MS"/>
                <w:sz w:val="20"/>
              </w:rPr>
            </w:pPr>
          </w:p>
          <w:p w:rsidR="00E24B1E" w:rsidRDefault="00E24B1E" w:rsidP="00E24B1E">
            <w:pPr>
              <w:pStyle w:val="TableParagraph"/>
              <w:rPr>
                <w:rFonts w:ascii="Trebuchet MS"/>
                <w:sz w:val="20"/>
              </w:rPr>
            </w:pPr>
          </w:p>
          <w:p w:rsidR="00E24B1E" w:rsidRDefault="00E24B1E" w:rsidP="00E24B1E">
            <w:pPr>
              <w:pStyle w:val="TableParagraph"/>
              <w:rPr>
                <w:rFonts w:ascii="Trebuchet MS"/>
                <w:sz w:val="20"/>
              </w:rPr>
            </w:pPr>
          </w:p>
          <w:p w:rsidR="00E24B1E" w:rsidRPr="00E24B1E" w:rsidRDefault="00E24B1E" w:rsidP="00E24B1E">
            <w:pPr>
              <w:pStyle w:val="TableParagraph"/>
              <w:rPr>
                <w:rFonts w:ascii="Trebuchet MS"/>
                <w:sz w:val="20"/>
              </w:rPr>
            </w:pPr>
            <w:r>
              <w:rPr>
                <w:rFonts w:ascii="Trebuchet MS"/>
                <w:sz w:val="20"/>
              </w:rPr>
              <w:t xml:space="preserve">    Grid method</w:t>
            </w:r>
          </w:p>
        </w:tc>
        <w:tc>
          <w:tcPr>
            <w:tcW w:w="4253" w:type="dxa"/>
          </w:tcPr>
          <w:p w:rsidR="00E24B1E" w:rsidRPr="00E24B1E" w:rsidRDefault="00E24B1E" w:rsidP="00E24B1E">
            <w:pPr>
              <w:pStyle w:val="TableParagraph"/>
              <w:rPr>
                <w:rFonts w:ascii="Trebuchet MS"/>
                <w:sz w:val="20"/>
              </w:rPr>
            </w:pPr>
            <w:r w:rsidRPr="00E24B1E">
              <w:rPr>
                <w:rFonts w:ascii="Trebuchet MS"/>
                <w:noProof/>
                <w:sz w:val="20"/>
              </w:rPr>
              <w:drawing>
                <wp:anchor distT="0" distB="0" distL="114300" distR="114300" simplePos="0" relativeHeight="486692864" behindDoc="1" locked="0" layoutInCell="1" allowOverlap="1" wp14:anchorId="3FAE6FE2">
                  <wp:simplePos x="0" y="0"/>
                  <wp:positionH relativeFrom="column">
                    <wp:posOffset>68193</wp:posOffset>
                  </wp:positionH>
                  <wp:positionV relativeFrom="paragraph">
                    <wp:posOffset>591572</wp:posOffset>
                  </wp:positionV>
                  <wp:extent cx="1391285" cy="1910080"/>
                  <wp:effectExtent l="0" t="0" r="0" b="0"/>
                  <wp:wrapTight wrapText="bothSides">
                    <wp:wrapPolygon edited="0">
                      <wp:start x="0" y="0"/>
                      <wp:lineTo x="0" y="21327"/>
                      <wp:lineTo x="21294" y="21327"/>
                      <wp:lineTo x="21294" y="0"/>
                      <wp:lineTo x="0" y="0"/>
                    </wp:wrapPolygon>
                  </wp:wrapTight>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6">
                            <a:extLst>
                              <a:ext uri="{28A0092B-C50C-407E-A947-70E740481C1C}">
                                <a14:useLocalDpi xmlns:a14="http://schemas.microsoft.com/office/drawing/2010/main" val="0"/>
                              </a:ext>
                            </a:extLst>
                          </a:blip>
                          <a:srcRect l="52785" t="22839" r="32285" b="40703"/>
                          <a:stretch/>
                        </pic:blipFill>
                        <pic:spPr bwMode="auto">
                          <a:xfrm>
                            <a:off x="0" y="0"/>
                            <a:ext cx="1391285" cy="19100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24B1E">
              <w:rPr>
                <w:rFonts w:ascii="Trebuchet MS"/>
                <w:noProof/>
                <w:sz w:val="20"/>
              </w:rPr>
              <w:drawing>
                <wp:anchor distT="0" distB="0" distL="114300" distR="114300" simplePos="0" relativeHeight="486691840" behindDoc="1" locked="0" layoutInCell="1" allowOverlap="1" wp14:anchorId="44827C17">
                  <wp:simplePos x="0" y="0"/>
                  <wp:positionH relativeFrom="column">
                    <wp:posOffset>366395</wp:posOffset>
                  </wp:positionH>
                  <wp:positionV relativeFrom="paragraph">
                    <wp:posOffset>95250</wp:posOffset>
                  </wp:positionV>
                  <wp:extent cx="1847215" cy="436880"/>
                  <wp:effectExtent l="0" t="0" r="635" b="1270"/>
                  <wp:wrapTight wrapText="bothSides">
                    <wp:wrapPolygon edited="0">
                      <wp:start x="0" y="0"/>
                      <wp:lineTo x="0" y="20721"/>
                      <wp:lineTo x="21385" y="20721"/>
                      <wp:lineTo x="21385" y="0"/>
                      <wp:lineTo x="0" y="0"/>
                    </wp:wrapPolygon>
                  </wp:wrapTight>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6">
                            <a:extLst>
                              <a:ext uri="{28A0092B-C50C-407E-A947-70E740481C1C}">
                                <a14:useLocalDpi xmlns:a14="http://schemas.microsoft.com/office/drawing/2010/main" val="0"/>
                              </a:ext>
                            </a:extLst>
                          </a:blip>
                          <a:srcRect l="13702" t="78090" r="59917" b="10805"/>
                          <a:stretch/>
                        </pic:blipFill>
                        <pic:spPr bwMode="auto">
                          <a:xfrm>
                            <a:off x="0" y="0"/>
                            <a:ext cx="1847215" cy="4368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24B1E">
              <w:rPr>
                <w:rFonts w:ascii="Trebuchet MS"/>
                <w:sz w:val="20"/>
              </w:rPr>
              <w:t xml:space="preserve">                       Encourage </w:t>
            </w:r>
            <w:r>
              <w:rPr>
                <w:rFonts w:ascii="Trebuchet MS"/>
                <w:sz w:val="20"/>
              </w:rPr>
              <w:t xml:space="preserve">children to move towards the formal written method, seeing the links with the grid method. </w:t>
            </w:r>
          </w:p>
        </w:tc>
      </w:tr>
      <w:tr w:rsidR="00E24B1E" w:rsidTr="00364554">
        <w:trPr>
          <w:trHeight w:val="5295"/>
        </w:trPr>
        <w:tc>
          <w:tcPr>
            <w:tcW w:w="564" w:type="dxa"/>
            <w:textDirection w:val="btLr"/>
          </w:tcPr>
          <w:p w:rsidR="00E24B1E" w:rsidRDefault="00E24B1E" w:rsidP="00E24B1E">
            <w:pPr>
              <w:pStyle w:val="TableParagraph"/>
              <w:spacing w:before="110"/>
              <w:ind w:left="1985" w:right="1986"/>
              <w:jc w:val="center"/>
              <w:rPr>
                <w:sz w:val="28"/>
              </w:rPr>
            </w:pPr>
            <w:r>
              <w:rPr>
                <w:sz w:val="28"/>
              </w:rPr>
              <w:t>Year</w:t>
            </w:r>
            <w:r>
              <w:rPr>
                <w:spacing w:val="-3"/>
                <w:sz w:val="28"/>
              </w:rPr>
              <w:t xml:space="preserve"> </w:t>
            </w:r>
            <w:r>
              <w:rPr>
                <w:sz w:val="28"/>
              </w:rPr>
              <w:t>5/6</w:t>
            </w:r>
          </w:p>
        </w:tc>
        <w:tc>
          <w:tcPr>
            <w:tcW w:w="1419" w:type="dxa"/>
            <w:textDirection w:val="btLr"/>
          </w:tcPr>
          <w:p w:rsidR="00E24B1E" w:rsidRDefault="00E24B1E" w:rsidP="00E24B1E">
            <w:pPr>
              <w:pStyle w:val="TableParagraph"/>
              <w:rPr>
                <w:rFonts w:ascii="Trebuchet MS"/>
                <w:sz w:val="24"/>
              </w:rPr>
            </w:pPr>
          </w:p>
          <w:p w:rsidR="00F47CA8" w:rsidRDefault="00F47CA8" w:rsidP="00F47CA8">
            <w:pPr>
              <w:pStyle w:val="TableParagraph"/>
              <w:spacing w:before="57"/>
              <w:ind w:left="113" w:right="113"/>
              <w:jc w:val="center"/>
              <w:rPr>
                <w:b/>
                <w:sz w:val="28"/>
              </w:rPr>
            </w:pPr>
            <w:r w:rsidRPr="00966543">
              <w:t xml:space="preserve">Multiply </w:t>
            </w:r>
            <w:r>
              <w:t>4-digit numbers by 2-digit numbers</w:t>
            </w:r>
          </w:p>
          <w:p w:rsidR="00E24B1E" w:rsidRDefault="00E24B1E" w:rsidP="00E24B1E">
            <w:pPr>
              <w:pStyle w:val="TableParagraph"/>
              <w:spacing w:before="3"/>
              <w:rPr>
                <w:rFonts w:ascii="Trebuchet MS"/>
                <w:sz w:val="24"/>
              </w:rPr>
            </w:pPr>
          </w:p>
          <w:p w:rsidR="00E24B1E" w:rsidRDefault="00E24B1E" w:rsidP="00E24B1E">
            <w:pPr>
              <w:pStyle w:val="TableParagraph"/>
              <w:spacing w:before="1"/>
              <w:ind w:left="1985" w:right="1986"/>
              <w:jc w:val="center"/>
              <w:rPr>
                <w:sz w:val="24"/>
              </w:rPr>
            </w:pPr>
          </w:p>
        </w:tc>
        <w:tc>
          <w:tcPr>
            <w:tcW w:w="4251" w:type="dxa"/>
          </w:tcPr>
          <w:p w:rsidR="00E24B1E" w:rsidRDefault="00E24B1E" w:rsidP="00E24B1E">
            <w:pPr>
              <w:pStyle w:val="TableParagraph"/>
              <w:spacing w:before="1"/>
              <w:ind w:left="107" w:right="89"/>
            </w:pPr>
          </w:p>
          <w:p w:rsidR="003D63A2" w:rsidRDefault="003D63A2" w:rsidP="00E24B1E">
            <w:pPr>
              <w:pStyle w:val="TableParagraph"/>
              <w:spacing w:before="1"/>
              <w:ind w:left="107" w:right="89"/>
            </w:pPr>
            <w:r>
              <w:rPr>
                <w:noProof/>
              </w:rPr>
              <w:drawing>
                <wp:inline distT="0" distB="0" distL="0" distR="0" wp14:anchorId="61E21A47" wp14:editId="0FA49E95">
                  <wp:extent cx="2074460" cy="1240648"/>
                  <wp:effectExtent l="0" t="0" r="2540" b="0"/>
                  <wp:docPr id="762" name="Picture 762" descr="Image result for multiplication gr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ultiplication grid"/>
                          <pic:cNvPicPr>
                            <a:picLocks noChangeAspect="1" noChangeArrowheads="1"/>
                          </pic:cNvPicPr>
                        </pic:nvPicPr>
                        <pic:blipFill rotWithShape="1">
                          <a:blip r:embed="rId227">
                            <a:extLst>
                              <a:ext uri="{28A0092B-C50C-407E-A947-70E740481C1C}">
                                <a14:useLocalDpi xmlns:a14="http://schemas.microsoft.com/office/drawing/2010/main" val="0"/>
                              </a:ext>
                            </a:extLst>
                          </a:blip>
                          <a:srcRect b="15411"/>
                          <a:stretch/>
                        </pic:blipFill>
                        <pic:spPr bwMode="auto">
                          <a:xfrm>
                            <a:off x="0" y="0"/>
                            <a:ext cx="2081725" cy="1244993"/>
                          </a:xfrm>
                          <a:prstGeom prst="rect">
                            <a:avLst/>
                          </a:prstGeom>
                          <a:noFill/>
                          <a:ln>
                            <a:noFill/>
                          </a:ln>
                          <a:extLst>
                            <a:ext uri="{53640926-AAD7-44D8-BBD7-CCE9431645EC}">
                              <a14:shadowObscured xmlns:a14="http://schemas.microsoft.com/office/drawing/2010/main"/>
                            </a:ext>
                          </a:extLst>
                        </pic:spPr>
                      </pic:pic>
                    </a:graphicData>
                  </a:graphic>
                </wp:inline>
              </w:drawing>
            </w:r>
          </w:p>
          <w:p w:rsidR="003D63A2" w:rsidRDefault="003D63A2" w:rsidP="003D63A2">
            <w:pPr>
              <w:tabs>
                <w:tab w:val="left" w:pos="3385"/>
              </w:tabs>
            </w:pPr>
            <w:r>
              <w:tab/>
            </w:r>
          </w:p>
          <w:p w:rsidR="003D63A2" w:rsidRPr="003D63A2" w:rsidRDefault="003D63A2" w:rsidP="003D63A2">
            <w:pPr>
              <w:tabs>
                <w:tab w:val="left" w:pos="3385"/>
              </w:tabs>
            </w:pPr>
            <w:r>
              <w:t xml:space="preserve">If children are struggling with times tables, multiplication grids should be provided to support so they can focus on the use of the method. </w:t>
            </w:r>
          </w:p>
        </w:tc>
        <w:tc>
          <w:tcPr>
            <w:tcW w:w="4253" w:type="dxa"/>
          </w:tcPr>
          <w:p w:rsidR="00E24B1E" w:rsidRDefault="00C901FE" w:rsidP="00E24B1E">
            <w:pPr>
              <w:pStyle w:val="TableParagraph"/>
              <w:spacing w:before="4"/>
              <w:rPr>
                <w:rFonts w:ascii="Trebuchet MS"/>
                <w:sz w:val="18"/>
              </w:rPr>
            </w:pPr>
            <w:r>
              <w:rPr>
                <w:rFonts w:ascii="Trebuchet MS"/>
                <w:sz w:val="18"/>
              </w:rPr>
              <w:t xml:space="preserve"> </w:t>
            </w:r>
          </w:p>
          <w:p w:rsidR="00C901FE" w:rsidRDefault="00C901FE" w:rsidP="003D63A2">
            <w:pPr>
              <w:tabs>
                <w:tab w:val="left" w:pos="3385"/>
              </w:tabs>
              <w:rPr>
                <w:rFonts w:ascii="Trebuchet MS"/>
                <w:sz w:val="18"/>
              </w:rPr>
            </w:pPr>
            <w:r>
              <w:rPr>
                <w:rFonts w:ascii="Trebuchet MS"/>
                <w:sz w:val="18"/>
              </w:rPr>
              <w:t xml:space="preserve">  </w:t>
            </w:r>
          </w:p>
        </w:tc>
        <w:tc>
          <w:tcPr>
            <w:tcW w:w="4253" w:type="dxa"/>
          </w:tcPr>
          <w:p w:rsidR="00E24B1E" w:rsidRDefault="00F47CA8" w:rsidP="00E24B1E">
            <w:pPr>
              <w:pStyle w:val="TableParagraph"/>
              <w:ind w:left="1641"/>
              <w:rPr>
                <w:rFonts w:ascii="Trebuchet MS"/>
                <w:sz w:val="20"/>
              </w:rPr>
            </w:pPr>
            <w:r>
              <w:rPr>
                <w:noProof/>
              </w:rPr>
              <w:drawing>
                <wp:anchor distT="0" distB="0" distL="114300" distR="114300" simplePos="0" relativeHeight="486695936" behindDoc="1" locked="0" layoutInCell="1" allowOverlap="1" wp14:anchorId="5C24B266">
                  <wp:simplePos x="0" y="0"/>
                  <wp:positionH relativeFrom="column">
                    <wp:posOffset>297180</wp:posOffset>
                  </wp:positionH>
                  <wp:positionV relativeFrom="paragraph">
                    <wp:posOffset>97155</wp:posOffset>
                  </wp:positionV>
                  <wp:extent cx="1922780" cy="417195"/>
                  <wp:effectExtent l="0" t="0" r="1270" b="1905"/>
                  <wp:wrapTight wrapText="bothSides">
                    <wp:wrapPolygon edited="0">
                      <wp:start x="0" y="0"/>
                      <wp:lineTo x="0" y="20712"/>
                      <wp:lineTo x="21400" y="20712"/>
                      <wp:lineTo x="21400" y="0"/>
                      <wp:lineTo x="0" y="0"/>
                    </wp:wrapPolygon>
                  </wp:wrapTight>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8">
                            <a:extLst>
                              <a:ext uri="{28A0092B-C50C-407E-A947-70E740481C1C}">
                                <a14:useLocalDpi xmlns:a14="http://schemas.microsoft.com/office/drawing/2010/main" val="0"/>
                              </a:ext>
                            </a:extLst>
                          </a:blip>
                          <a:srcRect l="13164" t="83411" r="58001" b="5457"/>
                          <a:stretch/>
                        </pic:blipFill>
                        <pic:spPr bwMode="auto">
                          <a:xfrm>
                            <a:off x="0" y="0"/>
                            <a:ext cx="1922780" cy="4171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47CA8" w:rsidRDefault="00F47CA8" w:rsidP="00E24B1E">
            <w:pPr>
              <w:pStyle w:val="TableParagraph"/>
              <w:ind w:left="1641"/>
              <w:rPr>
                <w:rFonts w:ascii="Trebuchet MS"/>
                <w:sz w:val="20"/>
              </w:rPr>
            </w:pPr>
          </w:p>
          <w:p w:rsidR="00F47CA8" w:rsidRDefault="00F47CA8" w:rsidP="00E24B1E">
            <w:pPr>
              <w:pStyle w:val="TableParagraph"/>
              <w:ind w:left="1641"/>
              <w:rPr>
                <w:rFonts w:ascii="Trebuchet MS"/>
                <w:sz w:val="20"/>
              </w:rPr>
            </w:pPr>
          </w:p>
          <w:p w:rsidR="00F47CA8" w:rsidRDefault="00F47CA8" w:rsidP="00E24B1E">
            <w:pPr>
              <w:pStyle w:val="TableParagraph"/>
              <w:ind w:left="1641"/>
              <w:rPr>
                <w:rFonts w:ascii="Trebuchet MS"/>
                <w:sz w:val="20"/>
              </w:rPr>
            </w:pPr>
          </w:p>
          <w:p w:rsidR="00F47CA8" w:rsidRDefault="00F47CA8" w:rsidP="00F47CA8">
            <w:pPr>
              <w:pStyle w:val="TableParagraph"/>
              <w:rPr>
                <w:rFonts w:ascii="Trebuchet MS"/>
                <w:sz w:val="20"/>
              </w:rPr>
            </w:pPr>
            <w:r>
              <w:rPr>
                <w:noProof/>
              </w:rPr>
              <w:drawing>
                <wp:anchor distT="0" distB="0" distL="114300" distR="114300" simplePos="0" relativeHeight="486694912" behindDoc="1" locked="0" layoutInCell="1" allowOverlap="1" wp14:anchorId="586A0A82">
                  <wp:simplePos x="0" y="0"/>
                  <wp:positionH relativeFrom="column">
                    <wp:posOffset>517249</wp:posOffset>
                  </wp:positionH>
                  <wp:positionV relativeFrom="paragraph">
                    <wp:posOffset>476168</wp:posOffset>
                  </wp:positionV>
                  <wp:extent cx="1702435" cy="2146300"/>
                  <wp:effectExtent l="0" t="0" r="0" b="6350"/>
                  <wp:wrapTight wrapText="bothSides">
                    <wp:wrapPolygon edited="0">
                      <wp:start x="0" y="0"/>
                      <wp:lineTo x="0" y="21472"/>
                      <wp:lineTo x="21270" y="21472"/>
                      <wp:lineTo x="21270" y="0"/>
                      <wp:lineTo x="0" y="0"/>
                    </wp:wrapPolygon>
                  </wp:wrapTight>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8">
                            <a:extLst>
                              <a:ext uri="{28A0092B-C50C-407E-A947-70E740481C1C}">
                                <a14:useLocalDpi xmlns:a14="http://schemas.microsoft.com/office/drawing/2010/main" val="0"/>
                              </a:ext>
                            </a:extLst>
                          </a:blip>
                          <a:srcRect l="30349" t="25304" r="44335" b="17924"/>
                          <a:stretch/>
                        </pic:blipFill>
                        <pic:spPr bwMode="auto">
                          <a:xfrm>
                            <a:off x="0" y="0"/>
                            <a:ext cx="1702435" cy="2146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rebuchet MS"/>
                <w:sz w:val="20"/>
              </w:rPr>
              <w:t xml:space="preserve">When multiplying 4 digits by 2-digits, children should be confident in the written method. </w:t>
            </w:r>
          </w:p>
        </w:tc>
      </w:tr>
    </w:tbl>
    <w:p w:rsidR="00162A5A" w:rsidRDefault="00162A5A">
      <w:pPr>
        <w:rPr>
          <w:rFonts w:ascii="Trebuchet MS"/>
          <w:sz w:val="20"/>
        </w:rPr>
        <w:sectPr w:rsidR="00162A5A">
          <w:pgSz w:w="16850" w:h="11900" w:orient="landscape"/>
          <w:pgMar w:top="1480" w:right="800" w:bottom="280" w:left="680" w:header="106" w:footer="0" w:gutter="0"/>
          <w:cols w:space="720"/>
        </w:sectPr>
      </w:pPr>
    </w:p>
    <w:p w:rsidR="00162A5A" w:rsidRDefault="00162A5A">
      <w:pPr>
        <w:pStyle w:val="BodyText"/>
        <w:spacing w:before="7"/>
        <w:rPr>
          <w:sz w:val="29"/>
        </w:rPr>
      </w:pPr>
    </w:p>
    <w:bookmarkEnd w:id="1"/>
    <w:p w:rsidR="00162A5A" w:rsidRDefault="00162A5A">
      <w:pPr>
        <w:pStyle w:val="BodyText"/>
        <w:rPr>
          <w:sz w:val="20"/>
        </w:rPr>
      </w:pPr>
    </w:p>
    <w:p w:rsidR="00162A5A" w:rsidRDefault="00162A5A">
      <w:pPr>
        <w:pStyle w:val="BodyText"/>
        <w:rPr>
          <w:sz w:val="20"/>
        </w:rPr>
      </w:pPr>
    </w:p>
    <w:p w:rsidR="00162A5A" w:rsidRDefault="00162A5A">
      <w:pPr>
        <w:pStyle w:val="BodyText"/>
        <w:spacing w:before="9" w:after="1"/>
        <w:rPr>
          <w:sz w:val="13"/>
        </w:rPr>
      </w:pPr>
    </w:p>
    <w:tbl>
      <w:tblPr>
        <w:tblW w:w="0" w:type="auto"/>
        <w:tblInd w:w="3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6"/>
        <w:gridCol w:w="1418"/>
        <w:gridCol w:w="4250"/>
        <w:gridCol w:w="4252"/>
        <w:gridCol w:w="4252"/>
      </w:tblGrid>
      <w:tr w:rsidR="00162A5A">
        <w:trPr>
          <w:trHeight w:val="455"/>
        </w:trPr>
        <w:tc>
          <w:tcPr>
            <w:tcW w:w="566" w:type="dxa"/>
          </w:tcPr>
          <w:p w:rsidR="00162A5A" w:rsidRDefault="00162A5A">
            <w:pPr>
              <w:pStyle w:val="TableParagraph"/>
              <w:rPr>
                <w:rFonts w:ascii="Times New Roman"/>
                <w:sz w:val="24"/>
              </w:rPr>
            </w:pPr>
            <w:bookmarkStart w:id="2" w:name="_Hlk65055699"/>
          </w:p>
        </w:tc>
        <w:tc>
          <w:tcPr>
            <w:tcW w:w="1418" w:type="dxa"/>
          </w:tcPr>
          <w:p w:rsidR="00162A5A" w:rsidRDefault="00D93D41">
            <w:pPr>
              <w:pStyle w:val="TableParagraph"/>
              <w:spacing w:before="57"/>
              <w:ind w:left="156"/>
              <w:rPr>
                <w:b/>
                <w:sz w:val="28"/>
              </w:rPr>
            </w:pPr>
            <w:r>
              <w:rPr>
                <w:b/>
                <w:sz w:val="28"/>
              </w:rPr>
              <w:t>Objective</w:t>
            </w:r>
          </w:p>
        </w:tc>
        <w:tc>
          <w:tcPr>
            <w:tcW w:w="4250" w:type="dxa"/>
          </w:tcPr>
          <w:p w:rsidR="00162A5A" w:rsidRDefault="00D93D41">
            <w:pPr>
              <w:pStyle w:val="TableParagraph"/>
              <w:spacing w:before="57"/>
              <w:ind w:left="1584" w:right="1571"/>
              <w:jc w:val="center"/>
              <w:rPr>
                <w:b/>
                <w:sz w:val="28"/>
              </w:rPr>
            </w:pPr>
            <w:r>
              <w:rPr>
                <w:b/>
                <w:sz w:val="28"/>
              </w:rPr>
              <w:t>Concrete</w:t>
            </w:r>
          </w:p>
        </w:tc>
        <w:tc>
          <w:tcPr>
            <w:tcW w:w="4252" w:type="dxa"/>
          </w:tcPr>
          <w:p w:rsidR="00162A5A" w:rsidRDefault="00D93D41">
            <w:pPr>
              <w:pStyle w:val="TableParagraph"/>
              <w:spacing w:before="57"/>
              <w:ind w:left="92" w:right="74"/>
              <w:jc w:val="center"/>
              <w:rPr>
                <w:b/>
                <w:sz w:val="28"/>
              </w:rPr>
            </w:pPr>
            <w:r>
              <w:rPr>
                <w:b/>
                <w:sz w:val="28"/>
              </w:rPr>
              <w:t>Pictorial</w:t>
            </w:r>
          </w:p>
        </w:tc>
        <w:tc>
          <w:tcPr>
            <w:tcW w:w="4252" w:type="dxa"/>
          </w:tcPr>
          <w:p w:rsidR="00162A5A" w:rsidRDefault="00D93D41">
            <w:pPr>
              <w:pStyle w:val="TableParagraph"/>
              <w:spacing w:before="57"/>
              <w:ind w:left="92" w:right="76"/>
              <w:jc w:val="center"/>
              <w:rPr>
                <w:b/>
                <w:sz w:val="28"/>
              </w:rPr>
            </w:pPr>
            <w:r>
              <w:rPr>
                <w:b/>
                <w:sz w:val="28"/>
              </w:rPr>
              <w:t>Abstract</w:t>
            </w:r>
          </w:p>
        </w:tc>
      </w:tr>
      <w:bookmarkEnd w:id="2"/>
      <w:tr w:rsidR="00162A5A">
        <w:trPr>
          <w:trHeight w:val="2637"/>
        </w:trPr>
        <w:tc>
          <w:tcPr>
            <w:tcW w:w="566" w:type="dxa"/>
            <w:vMerge w:val="restart"/>
            <w:textDirection w:val="btLr"/>
          </w:tcPr>
          <w:p w:rsidR="00162A5A" w:rsidRDefault="00D93D41">
            <w:pPr>
              <w:pStyle w:val="TableParagraph"/>
              <w:spacing w:before="112"/>
              <w:ind w:left="3534" w:right="3532"/>
              <w:jc w:val="center"/>
              <w:rPr>
                <w:sz w:val="28"/>
              </w:rPr>
            </w:pPr>
            <w:r>
              <w:rPr>
                <w:sz w:val="28"/>
              </w:rPr>
              <w:t>Year 1/2</w:t>
            </w:r>
          </w:p>
        </w:tc>
        <w:tc>
          <w:tcPr>
            <w:tcW w:w="1418" w:type="dxa"/>
            <w:textDirection w:val="btLr"/>
          </w:tcPr>
          <w:p w:rsidR="00162A5A" w:rsidRDefault="00162A5A">
            <w:pPr>
              <w:pStyle w:val="TableParagraph"/>
              <w:rPr>
                <w:rFonts w:ascii="Trebuchet MS"/>
                <w:sz w:val="24"/>
              </w:rPr>
            </w:pPr>
          </w:p>
          <w:p w:rsidR="00162A5A" w:rsidRDefault="00162A5A">
            <w:pPr>
              <w:pStyle w:val="TableParagraph"/>
              <w:spacing w:before="4"/>
              <w:rPr>
                <w:rFonts w:ascii="Trebuchet MS"/>
                <w:sz w:val="24"/>
              </w:rPr>
            </w:pPr>
          </w:p>
          <w:p w:rsidR="00162A5A" w:rsidRDefault="00D93D41">
            <w:pPr>
              <w:pStyle w:val="TableParagraph"/>
              <w:ind w:left="933" w:right="934"/>
              <w:jc w:val="center"/>
              <w:rPr>
                <w:sz w:val="24"/>
              </w:rPr>
            </w:pPr>
            <w:r>
              <w:rPr>
                <w:sz w:val="24"/>
              </w:rPr>
              <w:t>Sharing</w:t>
            </w:r>
          </w:p>
        </w:tc>
        <w:tc>
          <w:tcPr>
            <w:tcW w:w="4250" w:type="dxa"/>
          </w:tcPr>
          <w:p w:rsidR="00162A5A" w:rsidRDefault="00D93D41">
            <w:pPr>
              <w:pStyle w:val="TableParagraph"/>
              <w:ind w:left="108" w:right="694"/>
              <w:rPr>
                <w:sz w:val="24"/>
              </w:rPr>
            </w:pPr>
            <w:r>
              <w:rPr>
                <w:sz w:val="24"/>
              </w:rPr>
              <w:t xml:space="preserve">I have 8 </w:t>
            </w:r>
            <w:proofErr w:type="gramStart"/>
            <w:r>
              <w:rPr>
                <w:sz w:val="24"/>
              </w:rPr>
              <w:t>cubes,</w:t>
            </w:r>
            <w:proofErr w:type="gramEnd"/>
            <w:r>
              <w:rPr>
                <w:sz w:val="24"/>
              </w:rPr>
              <w:t xml:space="preserve"> can you share them equally between two people?</w:t>
            </w:r>
          </w:p>
          <w:p w:rsidR="00F811C0" w:rsidRDefault="00F811C0">
            <w:pPr>
              <w:pStyle w:val="TableParagraph"/>
              <w:ind w:left="108" w:right="694"/>
              <w:rPr>
                <w:sz w:val="24"/>
              </w:rPr>
            </w:pPr>
            <w:r>
              <w:rPr>
                <w:rFonts w:ascii="Trebuchet MS"/>
                <w:noProof/>
                <w:sz w:val="20"/>
              </w:rPr>
              <w:drawing>
                <wp:anchor distT="0" distB="0" distL="114300" distR="114300" simplePos="0" relativeHeight="486699008" behindDoc="1" locked="0" layoutInCell="1" allowOverlap="1" wp14:anchorId="157B4A0A">
                  <wp:simplePos x="0" y="0"/>
                  <wp:positionH relativeFrom="column">
                    <wp:posOffset>332740</wp:posOffset>
                  </wp:positionH>
                  <wp:positionV relativeFrom="paragraph">
                    <wp:posOffset>74295</wp:posOffset>
                  </wp:positionV>
                  <wp:extent cx="1134110" cy="850265"/>
                  <wp:effectExtent l="0" t="0" r="8890" b="6985"/>
                  <wp:wrapTight wrapText="bothSides">
                    <wp:wrapPolygon edited="0">
                      <wp:start x="0" y="0"/>
                      <wp:lineTo x="0" y="21294"/>
                      <wp:lineTo x="21406" y="21294"/>
                      <wp:lineTo x="21406" y="0"/>
                      <wp:lineTo x="0" y="0"/>
                    </wp:wrapPolygon>
                  </wp:wrapTight>
                  <wp:docPr id="243" name="image15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155.jpeg"/>
                          <pic:cNvPicPr/>
                        </pic:nvPicPr>
                        <pic:blipFill>
                          <a:blip r:embed="rId229" cstate="print">
                            <a:extLst>
                              <a:ext uri="{28A0092B-C50C-407E-A947-70E740481C1C}">
                                <a14:useLocalDpi xmlns:a14="http://schemas.microsoft.com/office/drawing/2010/main" val="0"/>
                              </a:ext>
                            </a:extLst>
                          </a:blip>
                          <a:stretch>
                            <a:fillRect/>
                          </a:stretch>
                        </pic:blipFill>
                        <pic:spPr>
                          <a:xfrm>
                            <a:off x="0" y="0"/>
                            <a:ext cx="1134110" cy="850265"/>
                          </a:xfrm>
                          <a:prstGeom prst="rect">
                            <a:avLst/>
                          </a:prstGeom>
                        </pic:spPr>
                      </pic:pic>
                    </a:graphicData>
                  </a:graphic>
                  <wp14:sizeRelH relativeFrom="page">
                    <wp14:pctWidth>0</wp14:pctWidth>
                  </wp14:sizeRelH>
                  <wp14:sizeRelV relativeFrom="page">
                    <wp14:pctHeight>0</wp14:pctHeight>
                  </wp14:sizeRelV>
                </wp:anchor>
              </w:drawing>
            </w:r>
          </w:p>
          <w:p w:rsidR="00F811C0" w:rsidRDefault="00F811C0">
            <w:pPr>
              <w:pStyle w:val="TableParagraph"/>
              <w:ind w:left="108" w:right="694"/>
              <w:rPr>
                <w:sz w:val="24"/>
              </w:rPr>
            </w:pPr>
          </w:p>
          <w:p w:rsidR="00F811C0" w:rsidRDefault="00F811C0">
            <w:pPr>
              <w:pStyle w:val="TableParagraph"/>
              <w:ind w:left="108" w:right="694"/>
              <w:rPr>
                <w:sz w:val="24"/>
              </w:rPr>
            </w:pPr>
          </w:p>
          <w:p w:rsidR="00F811C0" w:rsidRDefault="00F811C0">
            <w:pPr>
              <w:pStyle w:val="TableParagraph"/>
              <w:ind w:left="108" w:right="694"/>
              <w:rPr>
                <w:sz w:val="24"/>
              </w:rPr>
            </w:pPr>
          </w:p>
          <w:p w:rsidR="00F811C0" w:rsidRDefault="00F811C0">
            <w:pPr>
              <w:pStyle w:val="TableParagraph"/>
              <w:ind w:left="108" w:right="694"/>
              <w:rPr>
                <w:sz w:val="24"/>
              </w:rPr>
            </w:pPr>
          </w:p>
          <w:p w:rsidR="00F811C0" w:rsidRDefault="00F811C0" w:rsidP="00F811C0">
            <w:pPr>
              <w:pStyle w:val="TableParagraph"/>
              <w:ind w:left="108" w:right="694"/>
              <w:rPr>
                <w:sz w:val="24"/>
              </w:rPr>
            </w:pPr>
            <w:r>
              <w:rPr>
                <w:sz w:val="24"/>
              </w:rPr>
              <w:t xml:space="preserve">Children solve problems by sharing amounts into equal groups. </w:t>
            </w:r>
          </w:p>
        </w:tc>
        <w:tc>
          <w:tcPr>
            <w:tcW w:w="4252" w:type="dxa"/>
          </w:tcPr>
          <w:p w:rsidR="00162A5A" w:rsidRDefault="00D93D41">
            <w:pPr>
              <w:pStyle w:val="TableParagraph"/>
              <w:ind w:left="112" w:right="210"/>
              <w:rPr>
                <w:sz w:val="24"/>
              </w:rPr>
            </w:pPr>
            <w:r>
              <w:rPr>
                <w:sz w:val="24"/>
              </w:rPr>
              <w:t>Children use pictures or shapes to share quantities.</w:t>
            </w:r>
            <w:r w:rsidR="00F811C0">
              <w:rPr>
                <w:rFonts w:ascii="Times New Roman"/>
                <w:noProof/>
                <w:spacing w:val="66"/>
                <w:position w:val="1"/>
                <w:sz w:val="20"/>
              </w:rPr>
              <w:t xml:space="preserve"> </w:t>
            </w:r>
          </w:p>
          <w:p w:rsidR="00162A5A" w:rsidRDefault="00F811C0">
            <w:pPr>
              <w:pStyle w:val="TableParagraph"/>
              <w:spacing w:before="8" w:after="1"/>
              <w:rPr>
                <w:rFonts w:ascii="Trebuchet MS"/>
                <w:sz w:val="13"/>
              </w:rPr>
            </w:pPr>
            <w:r>
              <w:rPr>
                <w:rFonts w:ascii="Times New Roman"/>
                <w:noProof/>
                <w:spacing w:val="66"/>
                <w:position w:val="1"/>
                <w:sz w:val="20"/>
              </w:rPr>
              <w:drawing>
                <wp:anchor distT="0" distB="0" distL="114300" distR="114300" simplePos="0" relativeHeight="486700032" behindDoc="1" locked="0" layoutInCell="1" allowOverlap="1">
                  <wp:simplePos x="0" y="0"/>
                  <wp:positionH relativeFrom="column">
                    <wp:posOffset>113616</wp:posOffset>
                  </wp:positionH>
                  <wp:positionV relativeFrom="paragraph">
                    <wp:posOffset>100721</wp:posOffset>
                  </wp:positionV>
                  <wp:extent cx="1125220" cy="741045"/>
                  <wp:effectExtent l="0" t="0" r="0" b="1905"/>
                  <wp:wrapTight wrapText="bothSides">
                    <wp:wrapPolygon edited="0">
                      <wp:start x="0" y="0"/>
                      <wp:lineTo x="0" y="21100"/>
                      <wp:lineTo x="21210" y="21100"/>
                      <wp:lineTo x="21210" y="0"/>
                      <wp:lineTo x="0" y="0"/>
                    </wp:wrapPolygon>
                  </wp:wrapTight>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 name="F312E464.JPG"/>
                          <pic:cNvPicPr/>
                        </pic:nvPicPr>
                        <pic:blipFill rotWithShape="1">
                          <a:blip r:embed="rId230" cstate="print">
                            <a:extLst>
                              <a:ext uri="{28A0092B-C50C-407E-A947-70E740481C1C}">
                                <a14:useLocalDpi xmlns:a14="http://schemas.microsoft.com/office/drawing/2010/main" val="0"/>
                              </a:ext>
                            </a:extLst>
                          </a:blip>
                          <a:srcRect t="14055" b="19988"/>
                          <a:stretch/>
                        </pic:blipFill>
                        <pic:spPr bwMode="auto">
                          <a:xfrm>
                            <a:off x="0" y="0"/>
                            <a:ext cx="1125220" cy="7410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rebuchet MS"/>
                <w:sz w:val="13"/>
              </w:rPr>
              <w:t xml:space="preserve">  </w:t>
            </w:r>
          </w:p>
          <w:p w:rsidR="00162A5A" w:rsidRDefault="00F811C0">
            <w:pPr>
              <w:pStyle w:val="TableParagraph"/>
              <w:tabs>
                <w:tab w:val="left" w:pos="2465"/>
              </w:tabs>
              <w:ind w:left="821"/>
              <w:rPr>
                <w:rFonts w:ascii="Trebuchet MS"/>
                <w:sz w:val="20"/>
              </w:rPr>
            </w:pPr>
            <w:r>
              <w:rPr>
                <w:rFonts w:ascii="Times New Roman"/>
                <w:noProof/>
                <w:spacing w:val="66"/>
                <w:position w:val="1"/>
                <w:sz w:val="20"/>
              </w:rPr>
              <mc:AlternateContent>
                <mc:Choice Requires="wpg">
                  <w:drawing>
                    <wp:anchor distT="0" distB="0" distL="114300" distR="114300" simplePos="0" relativeHeight="486718464" behindDoc="1" locked="0" layoutInCell="1" allowOverlap="1">
                      <wp:simplePos x="0" y="0"/>
                      <wp:positionH relativeFrom="column">
                        <wp:posOffset>1572504</wp:posOffset>
                      </wp:positionH>
                      <wp:positionV relativeFrom="paragraph">
                        <wp:posOffset>148688</wp:posOffset>
                      </wp:positionV>
                      <wp:extent cx="817245" cy="403860"/>
                      <wp:effectExtent l="0" t="0" r="20955" b="15240"/>
                      <wp:wrapTight wrapText="bothSides">
                        <wp:wrapPolygon edited="0">
                          <wp:start x="0" y="0"/>
                          <wp:lineTo x="0" y="21396"/>
                          <wp:lineTo x="21650" y="21396"/>
                          <wp:lineTo x="21650" y="3057"/>
                          <wp:lineTo x="21147" y="0"/>
                          <wp:lineTo x="0" y="0"/>
                        </wp:wrapPolygon>
                      </wp:wrapTight>
                      <wp:docPr id="776" name="Group 776"/>
                      <wp:cNvGraphicFramePr/>
                      <a:graphic xmlns:a="http://schemas.openxmlformats.org/drawingml/2006/main">
                        <a:graphicData uri="http://schemas.microsoft.com/office/word/2010/wordprocessingGroup">
                          <wpg:wgp>
                            <wpg:cNvGrpSpPr/>
                            <wpg:grpSpPr>
                              <a:xfrm>
                                <a:off x="0" y="0"/>
                                <a:ext cx="817245" cy="403860"/>
                                <a:chOff x="0" y="0"/>
                                <a:chExt cx="817343" cy="404445"/>
                              </a:xfrm>
                            </wpg:grpSpPr>
                            <wps:wsp>
                              <wps:cNvPr id="767" name="Oval 767"/>
                              <wps:cNvSpPr/>
                              <wps:spPr>
                                <a:xfrm>
                                  <a:off x="0" y="0"/>
                                  <a:ext cx="140677" cy="158261"/>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8" name="Oval 768"/>
                              <wps:cNvSpPr/>
                              <wps:spPr>
                                <a:xfrm>
                                  <a:off x="448408" y="8792"/>
                                  <a:ext cx="140677" cy="158261"/>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9" name="Oval 769"/>
                              <wps:cNvSpPr/>
                              <wps:spPr>
                                <a:xfrm>
                                  <a:off x="219808" y="8792"/>
                                  <a:ext cx="140335" cy="158115"/>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0" name="Oval 770"/>
                              <wps:cNvSpPr/>
                              <wps:spPr>
                                <a:xfrm>
                                  <a:off x="668215" y="8792"/>
                                  <a:ext cx="140677" cy="158261"/>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2" name="Oval 772"/>
                              <wps:cNvSpPr/>
                              <wps:spPr>
                                <a:xfrm>
                                  <a:off x="677008" y="246184"/>
                                  <a:ext cx="140335" cy="158115"/>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3" name="Oval 773"/>
                              <wps:cNvSpPr/>
                              <wps:spPr>
                                <a:xfrm>
                                  <a:off x="448408" y="246184"/>
                                  <a:ext cx="140677" cy="158261"/>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4" name="Oval 774"/>
                              <wps:cNvSpPr/>
                              <wps:spPr>
                                <a:xfrm>
                                  <a:off x="219808" y="237392"/>
                                  <a:ext cx="140335" cy="158115"/>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5" name="Oval 775"/>
                              <wps:cNvSpPr/>
                              <wps:spPr>
                                <a:xfrm>
                                  <a:off x="0" y="237392"/>
                                  <a:ext cx="140677" cy="158261"/>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5ADE748" id="Group 776" o:spid="_x0000_s1026" style="position:absolute;margin-left:123.8pt;margin-top:11.7pt;width:64.35pt;height:31.8pt;z-index:-16598016" coordsize="8173,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">
                      <v:oval id="Oval 767" o:spid="_x0000_s1027" style="position:absolute;width:1406;height:15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" fillcolor="#4472c4 [3204]" strokecolor="#1f3763 [1604]" strokeweight="1pt">
                        <v:stroke joinstyle="miter"/>
                      </v:oval>
                      <v:oval id="Oval 768" o:spid="_x0000_s1028" style="position:absolute;left:4484;top:87;width:1406;height:15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" fillcolor="#4472c4" strokecolor="#2f528f" strokeweight="1pt">
                        <v:stroke joinstyle="miter"/>
                      </v:oval>
                      <v:oval id="Oval 769" o:spid="_x0000_s1029" style="position:absolute;left:2198;top:87;width:1403;height:15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" fillcolor="#4472c4" strokecolor="#2f528f" strokeweight="1pt">
                        <v:stroke joinstyle="miter"/>
                      </v:oval>
                      <v:oval id="Oval 770" o:spid="_x0000_s1030" style="position:absolute;left:6682;top:87;width:1406;height:15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" fillcolor="#4472c4" strokecolor="#2f528f" strokeweight="1pt">
                        <v:stroke joinstyle="miter"/>
                      </v:oval>
                      <v:oval id="Oval 772" o:spid="_x0000_s1031" style="position:absolute;left:6770;top:2461;width:1403;height:15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" fillcolor="#4472c4" strokecolor="#2f528f" strokeweight="1pt">
                        <v:stroke joinstyle="miter"/>
                      </v:oval>
                      <v:oval id="Oval 773" o:spid="_x0000_s1032" style="position:absolute;left:4484;top:2461;width:1406;height:15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" fillcolor="#4472c4" strokecolor="#2f528f" strokeweight="1pt">
                        <v:stroke joinstyle="miter"/>
                      </v:oval>
                      <v:oval id="Oval 774" o:spid="_x0000_s1033" style="position:absolute;left:2198;top:2373;width:1403;height:15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" fillcolor="#4472c4" strokecolor="#2f528f" strokeweight="1pt">
                        <v:stroke joinstyle="miter"/>
                      </v:oval>
                      <v:oval id="Oval 775" o:spid="_x0000_s1034" style="position:absolute;top:2373;width:1406;height:15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" fillcolor="#4472c4" strokecolor="#2f528f" strokeweight="1pt">
                        <v:stroke joinstyle="miter"/>
                      </v:oval>
                      <w10:wrap type="tight"/>
                    </v:group>
                  </w:pict>
                </mc:Fallback>
              </mc:AlternateContent>
            </w:r>
            <w:r w:rsidR="00D93D41">
              <w:rPr>
                <w:rFonts w:ascii="Times New Roman"/>
                <w:spacing w:val="102"/>
                <w:sz w:val="20"/>
              </w:rPr>
              <w:t xml:space="preserve"> </w:t>
            </w:r>
            <w:r w:rsidR="00D93D41">
              <w:rPr>
                <w:rFonts w:ascii="Trebuchet MS"/>
                <w:spacing w:val="102"/>
                <w:sz w:val="20"/>
              </w:rPr>
              <w:tab/>
            </w:r>
            <w:r w:rsidR="00D93D41">
              <w:rPr>
                <w:rFonts w:ascii="Times New Roman"/>
                <w:spacing w:val="66"/>
                <w:position w:val="1"/>
                <w:sz w:val="20"/>
              </w:rPr>
              <w:t xml:space="preserve"> </w:t>
            </w:r>
          </w:p>
          <w:p w:rsidR="00162A5A" w:rsidRDefault="00162A5A">
            <w:pPr>
              <w:pStyle w:val="TableParagraph"/>
              <w:spacing w:before="11"/>
              <w:rPr>
                <w:rFonts w:ascii="Trebuchet MS"/>
                <w:sz w:val="12"/>
              </w:rPr>
            </w:pPr>
          </w:p>
          <w:p w:rsidR="00162A5A" w:rsidRDefault="00D93D41">
            <w:pPr>
              <w:pStyle w:val="TableParagraph"/>
              <w:tabs>
                <w:tab w:val="left" w:pos="1448"/>
                <w:tab w:val="left" w:pos="2453"/>
              </w:tabs>
              <w:ind w:left="709"/>
              <w:rPr>
                <w:rFonts w:ascii="Trebuchet MS"/>
                <w:sz w:val="20"/>
              </w:rPr>
            </w:pPr>
            <w:r>
              <w:rPr>
                <w:rFonts w:ascii="Trebuchet MS"/>
                <w:sz w:val="20"/>
              </w:rPr>
              <w:tab/>
            </w:r>
            <w:r>
              <w:rPr>
                <w:rFonts w:ascii="Trebuchet MS"/>
                <w:sz w:val="20"/>
              </w:rPr>
              <w:tab/>
            </w:r>
            <w:r>
              <w:rPr>
                <w:rFonts w:ascii="Times New Roman"/>
                <w:spacing w:val="92"/>
                <w:position w:val="1"/>
                <w:sz w:val="20"/>
              </w:rPr>
              <w:t xml:space="preserve"> </w:t>
            </w:r>
          </w:p>
          <w:p w:rsidR="00162A5A" w:rsidRDefault="00162A5A">
            <w:pPr>
              <w:pStyle w:val="TableParagraph"/>
              <w:spacing w:before="75" w:line="273" w:lineRule="exact"/>
              <w:ind w:left="92" w:right="71"/>
              <w:jc w:val="center"/>
              <w:rPr>
                <w:sz w:val="24"/>
              </w:rPr>
            </w:pPr>
          </w:p>
        </w:tc>
        <w:tc>
          <w:tcPr>
            <w:tcW w:w="4252" w:type="dxa"/>
          </w:tcPr>
          <w:p w:rsidR="00162A5A" w:rsidRDefault="00ED1C18" w:rsidP="00ED1C18">
            <w:pPr>
              <w:pStyle w:val="TableParagraph"/>
              <w:spacing w:line="292" w:lineRule="exact"/>
              <w:ind w:right="716"/>
              <w:rPr>
                <w:sz w:val="24"/>
              </w:rPr>
            </w:pPr>
            <w:r w:rsidRPr="00ED1C18">
              <w:rPr>
                <w:sz w:val="24"/>
              </w:rPr>
              <w:t>In Year 1</w:t>
            </w:r>
            <w:r>
              <w:rPr>
                <w:sz w:val="24"/>
              </w:rPr>
              <w:t>, children use concrete and pictorial representations</w:t>
            </w:r>
            <w:r w:rsidRPr="00ED1C18">
              <w:rPr>
                <w:sz w:val="24"/>
              </w:rPr>
              <w:t xml:space="preserve"> to solve problems, they are not expected to record division formally. The division symbol is introduced in Year 2</w:t>
            </w:r>
          </w:p>
          <w:p w:rsidR="00ED1C18" w:rsidRDefault="00ED1C18" w:rsidP="00ED1C18">
            <w:pPr>
              <w:pStyle w:val="TableParagraph"/>
              <w:spacing w:line="292" w:lineRule="exact"/>
              <w:ind w:right="716"/>
              <w:rPr>
                <w:sz w:val="24"/>
              </w:rPr>
            </w:pPr>
            <w:r>
              <w:rPr>
                <w:sz w:val="24"/>
              </w:rPr>
              <w:t>Share 8 cubes between two people.</w:t>
            </w:r>
          </w:p>
          <w:p w:rsidR="00ED1C18" w:rsidRDefault="00ED1C18" w:rsidP="00ED1C18">
            <w:pPr>
              <w:pStyle w:val="TableParagraph"/>
              <w:ind w:left="92" w:right="73"/>
              <w:rPr>
                <w:sz w:val="24"/>
              </w:rPr>
            </w:pPr>
            <w:r>
              <w:rPr>
                <w:sz w:val="24"/>
              </w:rPr>
              <w:t>8 ÷ 2 = 4</w:t>
            </w:r>
          </w:p>
          <w:p w:rsidR="00ED1C18" w:rsidRDefault="00ED1C18" w:rsidP="00ED1C18">
            <w:pPr>
              <w:pStyle w:val="TableParagraph"/>
              <w:spacing w:line="292" w:lineRule="exact"/>
              <w:ind w:right="716"/>
              <w:rPr>
                <w:rFonts w:ascii="Trebuchet MS"/>
                <w:sz w:val="25"/>
              </w:rPr>
            </w:pPr>
          </w:p>
        </w:tc>
      </w:tr>
      <w:tr w:rsidR="00162A5A" w:rsidTr="00606940">
        <w:trPr>
          <w:trHeight w:val="76"/>
        </w:trPr>
        <w:tc>
          <w:tcPr>
            <w:tcW w:w="566" w:type="dxa"/>
            <w:vMerge/>
            <w:tcBorders>
              <w:top w:val="nil"/>
            </w:tcBorders>
            <w:textDirection w:val="btLr"/>
          </w:tcPr>
          <w:p w:rsidR="00162A5A" w:rsidRDefault="00162A5A">
            <w:pPr>
              <w:rPr>
                <w:sz w:val="2"/>
                <w:szCs w:val="2"/>
              </w:rPr>
            </w:pPr>
          </w:p>
        </w:tc>
        <w:tc>
          <w:tcPr>
            <w:tcW w:w="1418" w:type="dxa"/>
            <w:textDirection w:val="btLr"/>
          </w:tcPr>
          <w:p w:rsidR="00162A5A" w:rsidRDefault="00162A5A">
            <w:pPr>
              <w:pStyle w:val="TableParagraph"/>
              <w:rPr>
                <w:rFonts w:ascii="Trebuchet MS"/>
                <w:sz w:val="24"/>
              </w:rPr>
            </w:pPr>
          </w:p>
          <w:p w:rsidR="00162A5A" w:rsidRDefault="00162A5A">
            <w:pPr>
              <w:pStyle w:val="TableParagraph"/>
              <w:spacing w:before="4"/>
              <w:rPr>
                <w:rFonts w:ascii="Trebuchet MS"/>
                <w:sz w:val="24"/>
              </w:rPr>
            </w:pPr>
          </w:p>
          <w:p w:rsidR="00162A5A" w:rsidRDefault="00D93D41">
            <w:pPr>
              <w:pStyle w:val="TableParagraph"/>
              <w:ind w:left="2238" w:right="2235"/>
              <w:jc w:val="center"/>
              <w:rPr>
                <w:sz w:val="24"/>
              </w:rPr>
            </w:pPr>
            <w:r>
              <w:rPr>
                <w:sz w:val="24"/>
              </w:rPr>
              <w:t>Grouping</w:t>
            </w:r>
          </w:p>
        </w:tc>
        <w:tc>
          <w:tcPr>
            <w:tcW w:w="4250" w:type="dxa"/>
          </w:tcPr>
          <w:p w:rsidR="00162A5A" w:rsidRDefault="00F811C0" w:rsidP="00F811C0">
            <w:pPr>
              <w:pStyle w:val="TableParagraph"/>
              <w:ind w:right="496"/>
              <w:rPr>
                <w:sz w:val="24"/>
              </w:rPr>
            </w:pPr>
            <w:r>
              <w:rPr>
                <w:noProof/>
              </w:rPr>
              <w:drawing>
                <wp:anchor distT="0" distB="0" distL="114300" distR="114300" simplePos="0" relativeHeight="486720512" behindDoc="1" locked="0" layoutInCell="1" allowOverlap="1" wp14:anchorId="1C86BB7D" wp14:editId="77D361EE">
                  <wp:simplePos x="0" y="0"/>
                  <wp:positionH relativeFrom="margin">
                    <wp:posOffset>71755</wp:posOffset>
                  </wp:positionH>
                  <wp:positionV relativeFrom="paragraph">
                    <wp:posOffset>77470</wp:posOffset>
                  </wp:positionV>
                  <wp:extent cx="2374900" cy="603250"/>
                  <wp:effectExtent l="0" t="0" r="6350" b="6350"/>
                  <wp:wrapTight wrapText="bothSides">
                    <wp:wrapPolygon edited="0">
                      <wp:start x="0" y="0"/>
                      <wp:lineTo x="0" y="21145"/>
                      <wp:lineTo x="21484" y="21145"/>
                      <wp:lineTo x="21484" y="0"/>
                      <wp:lineTo x="0" y="0"/>
                    </wp:wrapPolygon>
                  </wp:wrapTight>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1">
                            <a:extLst>
                              <a:ext uri="{28A0092B-C50C-407E-A947-70E740481C1C}">
                                <a14:useLocalDpi xmlns:a14="http://schemas.microsoft.com/office/drawing/2010/main" val="0"/>
                              </a:ext>
                            </a:extLst>
                          </a:blip>
                          <a:srcRect l="25396" t="45670" r="39600" b="38514"/>
                          <a:stretch/>
                        </pic:blipFill>
                        <pic:spPr bwMode="auto">
                          <a:xfrm>
                            <a:off x="0" y="0"/>
                            <a:ext cx="2374900" cy="6032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E47AA">
              <w:rPr>
                <w:sz w:val="24"/>
              </w:rPr>
              <w:t>Children solve problems by grouping and counting the number of groups</w:t>
            </w:r>
            <w:r w:rsidR="008559F9">
              <w:rPr>
                <w:sz w:val="24"/>
              </w:rPr>
              <w:t>.</w:t>
            </w:r>
          </w:p>
          <w:p w:rsidR="008559F9" w:rsidRDefault="00717DAF" w:rsidP="00F811C0">
            <w:pPr>
              <w:pStyle w:val="TableParagraph"/>
              <w:ind w:right="496"/>
              <w:rPr>
                <w:sz w:val="24"/>
              </w:rPr>
            </w:pPr>
            <w:r>
              <w:rPr>
                <w:noProof/>
              </w:rPr>
              <w:drawing>
                <wp:anchor distT="0" distB="0" distL="114300" distR="114300" simplePos="0" relativeHeight="486746112" behindDoc="1" locked="0" layoutInCell="1" allowOverlap="1" wp14:anchorId="08226FAD">
                  <wp:simplePos x="0" y="0"/>
                  <wp:positionH relativeFrom="column">
                    <wp:posOffset>272875</wp:posOffset>
                  </wp:positionH>
                  <wp:positionV relativeFrom="paragraph">
                    <wp:posOffset>1454150</wp:posOffset>
                  </wp:positionV>
                  <wp:extent cx="2173605" cy="629920"/>
                  <wp:effectExtent l="0" t="0" r="0" b="0"/>
                  <wp:wrapTight wrapText="bothSides">
                    <wp:wrapPolygon edited="0">
                      <wp:start x="0" y="0"/>
                      <wp:lineTo x="0" y="20903"/>
                      <wp:lineTo x="21392" y="20903"/>
                      <wp:lineTo x="21392" y="0"/>
                      <wp:lineTo x="0" y="0"/>
                    </wp:wrapPolygon>
                  </wp:wrapTight>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2">
                            <a:extLst>
                              <a:ext uri="{28A0092B-C50C-407E-A947-70E740481C1C}">
                                <a14:useLocalDpi xmlns:a14="http://schemas.microsoft.com/office/drawing/2010/main" val="0"/>
                              </a:ext>
                            </a:extLst>
                          </a:blip>
                          <a:srcRect l="25360" t="21498" r="36584" b="58885"/>
                          <a:stretch/>
                        </pic:blipFill>
                        <pic:spPr bwMode="auto">
                          <a:xfrm>
                            <a:off x="0" y="0"/>
                            <a:ext cx="2173605" cy="6299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rebuchet MS"/>
                <w:noProof/>
                <w:sz w:val="20"/>
              </w:rPr>
              <w:drawing>
                <wp:anchor distT="0" distB="0" distL="114300" distR="114300" simplePos="0" relativeHeight="486722560" behindDoc="1" locked="0" layoutInCell="1" allowOverlap="1" wp14:anchorId="6E5FEB4B">
                  <wp:simplePos x="0" y="0"/>
                  <wp:positionH relativeFrom="column">
                    <wp:posOffset>1774190</wp:posOffset>
                  </wp:positionH>
                  <wp:positionV relativeFrom="paragraph">
                    <wp:posOffset>474980</wp:posOffset>
                  </wp:positionV>
                  <wp:extent cx="882650" cy="771525"/>
                  <wp:effectExtent l="0" t="0" r="0" b="9525"/>
                  <wp:wrapTight wrapText="bothSides">
                    <wp:wrapPolygon edited="0">
                      <wp:start x="0" y="0"/>
                      <wp:lineTo x="0" y="21333"/>
                      <wp:lineTo x="20978" y="21333"/>
                      <wp:lineTo x="20978"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6009ED2F.JPG"/>
                          <pic:cNvPicPr/>
                        </pic:nvPicPr>
                        <pic:blipFill rotWithShape="1">
                          <a:blip r:embed="rId233" cstate="print">
                            <a:extLst>
                              <a:ext uri="{28A0092B-C50C-407E-A947-70E740481C1C}">
                                <a14:useLocalDpi xmlns:a14="http://schemas.microsoft.com/office/drawing/2010/main" val="0"/>
                              </a:ext>
                            </a:extLst>
                          </a:blip>
                          <a:srcRect l="14664"/>
                          <a:stretch/>
                        </pic:blipFill>
                        <pic:spPr bwMode="auto">
                          <a:xfrm>
                            <a:off x="0" y="0"/>
                            <a:ext cx="882650" cy="7715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486747136" behindDoc="1" locked="0" layoutInCell="1" allowOverlap="1" wp14:anchorId="485172FF">
                  <wp:simplePos x="0" y="0"/>
                  <wp:positionH relativeFrom="column">
                    <wp:posOffset>870454</wp:posOffset>
                  </wp:positionH>
                  <wp:positionV relativeFrom="paragraph">
                    <wp:posOffset>537845</wp:posOffset>
                  </wp:positionV>
                  <wp:extent cx="838835" cy="693420"/>
                  <wp:effectExtent l="0" t="0" r="0" b="0"/>
                  <wp:wrapTight wrapText="bothSides">
                    <wp:wrapPolygon edited="0">
                      <wp:start x="0" y="0"/>
                      <wp:lineTo x="0" y="20769"/>
                      <wp:lineTo x="21093" y="20769"/>
                      <wp:lineTo x="21093" y="0"/>
                      <wp:lineTo x="0" y="0"/>
                    </wp:wrapPolygon>
                  </wp:wrapTight>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4" cstate="print">
                            <a:extLst>
                              <a:ext uri="{28A0092B-C50C-407E-A947-70E740481C1C}">
                                <a14:useLocalDpi xmlns:a14="http://schemas.microsoft.com/office/drawing/2010/main" val="0"/>
                              </a:ext>
                            </a:extLst>
                          </a:blip>
                          <a:srcRect l="8428" t="64030" r="71374" b="6234"/>
                          <a:stretch/>
                        </pic:blipFill>
                        <pic:spPr bwMode="auto">
                          <a:xfrm>
                            <a:off x="0" y="0"/>
                            <a:ext cx="838835" cy="6934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486721536" behindDoc="1" locked="0" layoutInCell="1" allowOverlap="1" wp14:anchorId="592678DA">
                  <wp:simplePos x="0" y="0"/>
                  <wp:positionH relativeFrom="column">
                    <wp:posOffset>113862</wp:posOffset>
                  </wp:positionH>
                  <wp:positionV relativeFrom="paragraph">
                    <wp:posOffset>433070</wp:posOffset>
                  </wp:positionV>
                  <wp:extent cx="714375" cy="916940"/>
                  <wp:effectExtent l="0" t="0" r="9525" b="0"/>
                  <wp:wrapTight wrapText="bothSides">
                    <wp:wrapPolygon edited="0">
                      <wp:start x="0" y="0"/>
                      <wp:lineTo x="0" y="21091"/>
                      <wp:lineTo x="21312" y="21091"/>
                      <wp:lineTo x="21312" y="0"/>
                      <wp:lineTo x="0" y="0"/>
                    </wp:wrapPolygon>
                  </wp:wrapTight>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5" cstate="print">
                            <a:extLst>
                              <a:ext uri="{28A0092B-C50C-407E-A947-70E740481C1C}">
                                <a14:useLocalDpi xmlns:a14="http://schemas.microsoft.com/office/drawing/2010/main" val="0"/>
                              </a:ext>
                            </a:extLst>
                          </a:blip>
                          <a:srcRect l="13873" t="13888" r="72601" b="55248"/>
                          <a:stretch/>
                        </pic:blipFill>
                        <pic:spPr bwMode="auto">
                          <a:xfrm>
                            <a:off x="0" y="0"/>
                            <a:ext cx="714375" cy="9169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559F9">
              <w:rPr>
                <w:sz w:val="24"/>
              </w:rPr>
              <w:t xml:space="preserve">Grouping encourages children to count in multiples. </w:t>
            </w:r>
          </w:p>
          <w:p w:rsidR="00162A5A" w:rsidRDefault="00162A5A">
            <w:pPr>
              <w:pStyle w:val="TableParagraph"/>
              <w:spacing w:before="9"/>
              <w:rPr>
                <w:rFonts w:ascii="Trebuchet MS"/>
                <w:sz w:val="28"/>
              </w:rPr>
            </w:pPr>
          </w:p>
          <w:p w:rsidR="00162A5A" w:rsidRDefault="00162A5A">
            <w:pPr>
              <w:pStyle w:val="TableParagraph"/>
              <w:spacing w:before="3"/>
              <w:rPr>
                <w:rFonts w:ascii="Trebuchet MS"/>
                <w:sz w:val="13"/>
              </w:rPr>
            </w:pPr>
          </w:p>
          <w:p w:rsidR="00162A5A" w:rsidRDefault="00162A5A">
            <w:pPr>
              <w:pStyle w:val="TableParagraph"/>
              <w:ind w:left="108"/>
              <w:rPr>
                <w:rFonts w:ascii="Trebuchet MS"/>
                <w:sz w:val="20"/>
              </w:rPr>
            </w:pPr>
          </w:p>
          <w:p w:rsidR="00A6239C" w:rsidRDefault="00A6239C">
            <w:pPr>
              <w:pStyle w:val="TableParagraph"/>
              <w:ind w:left="108"/>
              <w:rPr>
                <w:rFonts w:ascii="Trebuchet MS"/>
                <w:sz w:val="20"/>
              </w:rPr>
            </w:pPr>
          </w:p>
          <w:p w:rsidR="00606940" w:rsidRDefault="00606940">
            <w:pPr>
              <w:pStyle w:val="TableParagraph"/>
              <w:rPr>
                <w:rFonts w:ascii="Trebuchet MS"/>
                <w:sz w:val="20"/>
              </w:rPr>
            </w:pPr>
          </w:p>
        </w:tc>
        <w:tc>
          <w:tcPr>
            <w:tcW w:w="4252" w:type="dxa"/>
          </w:tcPr>
          <w:p w:rsidR="00162A5A" w:rsidRDefault="00D93D41">
            <w:pPr>
              <w:pStyle w:val="TableParagraph"/>
              <w:ind w:left="112" w:right="162"/>
              <w:rPr>
                <w:sz w:val="24"/>
              </w:rPr>
            </w:pPr>
            <w:r>
              <w:rPr>
                <w:sz w:val="24"/>
              </w:rPr>
              <w:t>Use a number line to show jumps in groups. The number of jumps equals the number of groups.</w:t>
            </w:r>
            <w:r w:rsidR="008559F9">
              <w:rPr>
                <w:sz w:val="24"/>
              </w:rPr>
              <w:t xml:space="preserve"> Children can see links between grouping on a number line and repeated subtraction. </w:t>
            </w:r>
          </w:p>
          <w:p w:rsidR="00162A5A" w:rsidRDefault="008E47AA">
            <w:pPr>
              <w:pStyle w:val="TableParagraph"/>
              <w:spacing w:after="1"/>
              <w:rPr>
                <w:rFonts w:ascii="Trebuchet MS"/>
                <w:sz w:val="25"/>
              </w:rPr>
            </w:pPr>
            <w:r>
              <w:rPr>
                <w:noProof/>
              </w:rPr>
              <w:drawing>
                <wp:inline distT="0" distB="0" distL="0" distR="0" wp14:anchorId="5A9832C5" wp14:editId="1BE09B3E">
                  <wp:extent cx="2623867" cy="378373"/>
                  <wp:effectExtent l="0" t="0" r="5080" b="3175"/>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2"/>
                          <a:srcRect l="26050" t="40452" r="37101" b="50098"/>
                          <a:stretch/>
                        </pic:blipFill>
                        <pic:spPr bwMode="auto">
                          <a:xfrm>
                            <a:off x="0" y="0"/>
                            <a:ext cx="2655250" cy="382899"/>
                          </a:xfrm>
                          <a:prstGeom prst="rect">
                            <a:avLst/>
                          </a:prstGeom>
                          <a:ln>
                            <a:noFill/>
                          </a:ln>
                          <a:extLst>
                            <a:ext uri="{53640926-AAD7-44D8-BBD7-CCE9431645EC}">
                              <a14:shadowObscured xmlns:a14="http://schemas.microsoft.com/office/drawing/2010/main"/>
                            </a:ext>
                          </a:extLst>
                        </pic:spPr>
                      </pic:pic>
                    </a:graphicData>
                  </a:graphic>
                </wp:inline>
              </w:drawing>
            </w:r>
          </w:p>
          <w:p w:rsidR="00857274" w:rsidRDefault="00857274" w:rsidP="008559F9">
            <w:pPr>
              <w:pStyle w:val="TableParagraph"/>
              <w:rPr>
                <w:rFonts w:ascii="Trebuchet MS"/>
                <w:sz w:val="20"/>
              </w:rPr>
            </w:pPr>
          </w:p>
          <w:p w:rsidR="00162A5A" w:rsidRDefault="00D93D41">
            <w:pPr>
              <w:pStyle w:val="TableParagraph"/>
              <w:spacing w:before="67"/>
              <w:ind w:left="112" w:right="83"/>
              <w:rPr>
                <w:sz w:val="24"/>
              </w:rPr>
            </w:pPr>
            <w:r>
              <w:rPr>
                <w:sz w:val="24"/>
              </w:rPr>
              <w:t>Think of the bar as a whole. Split it into the number of groups you are dividing by and work out how many would be within each group.</w:t>
            </w:r>
          </w:p>
          <w:p w:rsidR="00162A5A" w:rsidRDefault="00162A5A">
            <w:pPr>
              <w:pStyle w:val="TableParagraph"/>
              <w:spacing w:before="10"/>
              <w:rPr>
                <w:rFonts w:ascii="Trebuchet MS"/>
                <w:sz w:val="11"/>
              </w:rPr>
            </w:pPr>
          </w:p>
          <w:p w:rsidR="00162A5A" w:rsidRDefault="008E5556" w:rsidP="00606940">
            <w:pPr>
              <w:pStyle w:val="TableParagraph"/>
              <w:rPr>
                <w:rFonts w:ascii="Trebuchet MS"/>
                <w:sz w:val="20"/>
              </w:rPr>
            </w:pPr>
            <w:r>
              <w:rPr>
                <w:rFonts w:ascii="Trebuchet MS"/>
                <w:noProof/>
                <w:sz w:val="20"/>
              </w:rPr>
              <mc:AlternateContent>
                <mc:Choice Requires="wpg">
                  <w:drawing>
                    <wp:anchor distT="0" distB="0" distL="114300" distR="114300" simplePos="0" relativeHeight="486745088" behindDoc="0" locked="0" layoutInCell="1" allowOverlap="1">
                      <wp:simplePos x="0" y="0"/>
                      <wp:positionH relativeFrom="column">
                        <wp:posOffset>137226</wp:posOffset>
                      </wp:positionH>
                      <wp:positionV relativeFrom="paragraph">
                        <wp:posOffset>87916</wp:posOffset>
                      </wp:positionV>
                      <wp:extent cx="2280176" cy="840827"/>
                      <wp:effectExtent l="0" t="0" r="25400" b="16510"/>
                      <wp:wrapNone/>
                      <wp:docPr id="193" name="Group 193"/>
                      <wp:cNvGraphicFramePr/>
                      <a:graphic xmlns:a="http://schemas.openxmlformats.org/drawingml/2006/main">
                        <a:graphicData uri="http://schemas.microsoft.com/office/word/2010/wordprocessingGroup">
                          <wpg:wgp>
                            <wpg:cNvGrpSpPr/>
                            <wpg:grpSpPr>
                              <a:xfrm>
                                <a:off x="0" y="0"/>
                                <a:ext cx="2280176" cy="840827"/>
                                <a:chOff x="0" y="0"/>
                                <a:chExt cx="2280176" cy="840827"/>
                              </a:xfrm>
                            </wpg:grpSpPr>
                            <wps:wsp>
                              <wps:cNvPr id="9" name="Text Box 9"/>
                              <wps:cNvSpPr txBox="1"/>
                              <wps:spPr>
                                <a:xfrm>
                                  <a:off x="1008993" y="0"/>
                                  <a:ext cx="357352" cy="258051"/>
                                </a:xfrm>
                                <a:prstGeom prst="rect">
                                  <a:avLst/>
                                </a:prstGeom>
                                <a:solidFill>
                                  <a:schemeClr val="lt1"/>
                                </a:solidFill>
                                <a:ln w="6350">
                                  <a:noFill/>
                                </a:ln>
                              </wps:spPr>
                              <wps:txbx>
                                <w:txbxContent>
                                  <w:p w:rsidR="00956CDB" w:rsidRDefault="00956CDB">
                                    <w:r>
                                      <w:t>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92" name="Group 192"/>
                              <wpg:cNvGrpSpPr/>
                              <wpg:grpSpPr>
                                <a:xfrm>
                                  <a:off x="0" y="515007"/>
                                  <a:ext cx="2280176" cy="325820"/>
                                  <a:chOff x="0" y="0"/>
                                  <a:chExt cx="2280176" cy="325820"/>
                                </a:xfrm>
                              </wpg:grpSpPr>
                              <wpg:grpSp>
                                <wpg:cNvPr id="109" name="Group 109"/>
                                <wpg:cNvGrpSpPr/>
                                <wpg:grpSpPr>
                                  <a:xfrm>
                                    <a:off x="0" y="21020"/>
                                    <a:ext cx="230659" cy="304800"/>
                                    <a:chOff x="0" y="0"/>
                                    <a:chExt cx="220717" cy="294290"/>
                                  </a:xfrm>
                                </wpg:grpSpPr>
                                <wps:wsp>
                                  <wps:cNvPr id="11" name="Oval 11"/>
                                  <wps:cNvSpPr/>
                                  <wps:spPr>
                                    <a:xfrm>
                                      <a:off x="0" y="0"/>
                                      <a:ext cx="84083" cy="115614"/>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Oval 33"/>
                                  <wps:cNvSpPr/>
                                  <wps:spPr>
                                    <a:xfrm>
                                      <a:off x="157655" y="10510"/>
                                      <a:ext cx="63062" cy="115614"/>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07" name="Group 107"/>
                                  <wpg:cNvGrpSpPr/>
                                  <wpg:grpSpPr>
                                    <a:xfrm>
                                      <a:off x="0" y="168165"/>
                                      <a:ext cx="220717" cy="126125"/>
                                      <a:chOff x="0" y="0"/>
                                      <a:chExt cx="220717" cy="126125"/>
                                    </a:xfrm>
                                  </wpg:grpSpPr>
                                  <wps:wsp>
                                    <wps:cNvPr id="103" name="Oval 103"/>
                                    <wps:cNvSpPr/>
                                    <wps:spPr>
                                      <a:xfrm>
                                        <a:off x="0" y="10511"/>
                                        <a:ext cx="84083" cy="115614"/>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5" name="Oval 105"/>
                                    <wps:cNvSpPr/>
                                    <wps:spPr>
                                      <a:xfrm>
                                        <a:off x="136634" y="0"/>
                                        <a:ext cx="84083" cy="115614"/>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g:cNvPr id="152" name="Group 152"/>
                                <wpg:cNvGrpSpPr/>
                                <wpg:grpSpPr>
                                  <a:xfrm>
                                    <a:off x="557048" y="10510"/>
                                    <a:ext cx="230659" cy="304800"/>
                                    <a:chOff x="0" y="0"/>
                                    <a:chExt cx="220717" cy="294290"/>
                                  </a:xfrm>
                                </wpg:grpSpPr>
                                <wps:wsp>
                                  <wps:cNvPr id="154" name="Oval 154"/>
                                  <wps:cNvSpPr/>
                                  <wps:spPr>
                                    <a:xfrm>
                                      <a:off x="0" y="0"/>
                                      <a:ext cx="84083" cy="115614"/>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6" name="Oval 156"/>
                                  <wps:cNvSpPr/>
                                  <wps:spPr>
                                    <a:xfrm>
                                      <a:off x="157655" y="10510"/>
                                      <a:ext cx="63062" cy="115614"/>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58" name="Group 158"/>
                                  <wpg:cNvGrpSpPr/>
                                  <wpg:grpSpPr>
                                    <a:xfrm>
                                      <a:off x="0" y="168165"/>
                                      <a:ext cx="220717" cy="126125"/>
                                      <a:chOff x="0" y="0"/>
                                      <a:chExt cx="220717" cy="126125"/>
                                    </a:xfrm>
                                  </wpg:grpSpPr>
                                  <wps:wsp>
                                    <wps:cNvPr id="160" name="Oval 160"/>
                                    <wps:cNvSpPr/>
                                    <wps:spPr>
                                      <a:xfrm>
                                        <a:off x="0" y="10511"/>
                                        <a:ext cx="84083" cy="115614"/>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Oval 162"/>
                                    <wps:cNvSpPr/>
                                    <wps:spPr>
                                      <a:xfrm>
                                        <a:off x="136634" y="0"/>
                                        <a:ext cx="84083" cy="115614"/>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g:cNvPr id="164" name="Group 164"/>
                                <wpg:cNvGrpSpPr/>
                                <wpg:grpSpPr>
                                  <a:xfrm>
                                    <a:off x="1061545" y="21020"/>
                                    <a:ext cx="230659" cy="304800"/>
                                    <a:chOff x="0" y="0"/>
                                    <a:chExt cx="220717" cy="294290"/>
                                  </a:xfrm>
                                </wpg:grpSpPr>
                                <wps:wsp>
                                  <wps:cNvPr id="165" name="Oval 165"/>
                                  <wps:cNvSpPr/>
                                  <wps:spPr>
                                    <a:xfrm>
                                      <a:off x="0" y="0"/>
                                      <a:ext cx="84083" cy="115614"/>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 name="Oval 166"/>
                                  <wps:cNvSpPr/>
                                  <wps:spPr>
                                    <a:xfrm>
                                      <a:off x="157655" y="10510"/>
                                      <a:ext cx="63062" cy="115614"/>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68" name="Group 168"/>
                                  <wpg:cNvGrpSpPr/>
                                  <wpg:grpSpPr>
                                    <a:xfrm>
                                      <a:off x="0" y="168165"/>
                                      <a:ext cx="220717" cy="126125"/>
                                      <a:chOff x="0" y="0"/>
                                      <a:chExt cx="220717" cy="126125"/>
                                    </a:xfrm>
                                  </wpg:grpSpPr>
                                  <wps:wsp>
                                    <wps:cNvPr id="170" name="Oval 170"/>
                                    <wps:cNvSpPr/>
                                    <wps:spPr>
                                      <a:xfrm>
                                        <a:off x="0" y="10511"/>
                                        <a:ext cx="84083" cy="115614"/>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2" name="Oval 172"/>
                                    <wps:cNvSpPr/>
                                    <wps:spPr>
                                      <a:xfrm>
                                        <a:off x="136634" y="0"/>
                                        <a:ext cx="84083" cy="115614"/>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g:cNvPr id="174" name="Group 174"/>
                                <wpg:cNvGrpSpPr/>
                                <wpg:grpSpPr>
                                  <a:xfrm>
                                    <a:off x="1555531" y="0"/>
                                    <a:ext cx="230659" cy="304800"/>
                                    <a:chOff x="0" y="0"/>
                                    <a:chExt cx="220717" cy="294290"/>
                                  </a:xfrm>
                                </wpg:grpSpPr>
                                <wps:wsp>
                                  <wps:cNvPr id="176" name="Oval 176"/>
                                  <wps:cNvSpPr/>
                                  <wps:spPr>
                                    <a:xfrm>
                                      <a:off x="0" y="0"/>
                                      <a:ext cx="84083" cy="115614"/>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8" name="Oval 178"/>
                                  <wps:cNvSpPr/>
                                  <wps:spPr>
                                    <a:xfrm>
                                      <a:off x="157655" y="10510"/>
                                      <a:ext cx="63062" cy="115614"/>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80" name="Group 180"/>
                                  <wpg:cNvGrpSpPr/>
                                  <wpg:grpSpPr>
                                    <a:xfrm>
                                      <a:off x="0" y="168165"/>
                                      <a:ext cx="220717" cy="126125"/>
                                      <a:chOff x="0" y="0"/>
                                      <a:chExt cx="220717" cy="126125"/>
                                    </a:xfrm>
                                  </wpg:grpSpPr>
                                  <wps:wsp>
                                    <wps:cNvPr id="182" name="Oval 182"/>
                                    <wps:cNvSpPr/>
                                    <wps:spPr>
                                      <a:xfrm>
                                        <a:off x="0" y="10511"/>
                                        <a:ext cx="84083" cy="115614"/>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3" name="Oval 183"/>
                                    <wps:cNvSpPr/>
                                    <wps:spPr>
                                      <a:xfrm>
                                        <a:off x="136634" y="0"/>
                                        <a:ext cx="84083" cy="115614"/>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g:cNvPr id="184" name="Group 184"/>
                                <wpg:cNvGrpSpPr/>
                                <wpg:grpSpPr>
                                  <a:xfrm>
                                    <a:off x="2049517" y="0"/>
                                    <a:ext cx="230659" cy="304800"/>
                                    <a:chOff x="0" y="0"/>
                                    <a:chExt cx="220717" cy="294290"/>
                                  </a:xfrm>
                                </wpg:grpSpPr>
                                <wps:wsp>
                                  <wps:cNvPr id="186" name="Oval 186"/>
                                  <wps:cNvSpPr/>
                                  <wps:spPr>
                                    <a:xfrm>
                                      <a:off x="0" y="0"/>
                                      <a:ext cx="84083" cy="115614"/>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8" name="Oval 188"/>
                                  <wps:cNvSpPr/>
                                  <wps:spPr>
                                    <a:xfrm>
                                      <a:off x="157655" y="10510"/>
                                      <a:ext cx="63062" cy="115614"/>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89" name="Group 189"/>
                                  <wpg:cNvGrpSpPr/>
                                  <wpg:grpSpPr>
                                    <a:xfrm>
                                      <a:off x="0" y="168165"/>
                                      <a:ext cx="220717" cy="126125"/>
                                      <a:chOff x="0" y="0"/>
                                      <a:chExt cx="220717" cy="126125"/>
                                    </a:xfrm>
                                  </wpg:grpSpPr>
                                  <wps:wsp>
                                    <wps:cNvPr id="190" name="Oval 190"/>
                                    <wps:cNvSpPr/>
                                    <wps:spPr>
                                      <a:xfrm>
                                        <a:off x="0" y="10511"/>
                                        <a:ext cx="84083" cy="115614"/>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1" name="Oval 191"/>
                                    <wps:cNvSpPr/>
                                    <wps:spPr>
                                      <a:xfrm>
                                        <a:off x="136634" y="0"/>
                                        <a:ext cx="84083" cy="115614"/>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g:wgp>
                        </a:graphicData>
                      </a:graphic>
                    </wp:anchor>
                  </w:drawing>
                </mc:Choice>
                <mc:Fallback>
                  <w:pict>
                    <v:group id="Group 193" o:spid="_x0000_s1044" style="position:absolute;margin-left:10.8pt;margin-top:6.9pt;width:179.55pt;height:66.2pt;z-index:486745088" coordsize="22801,84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">
                      <v:shape id="Text Box 9" o:spid="_x0000_s1045" type="#_x0000_t202" style="position:absolute;left:10089;width:3574;height:25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" fillcolor="white [3201]" stroked="f" strokeweight=".5pt">
                        <v:textbox>
                          <w:txbxContent>
                            <w:p w:rsidR="00956CDB" w:rsidRDefault="00956CDB">
                              <w:r>
                                <w:t>20</w:t>
                              </w:r>
                            </w:p>
                          </w:txbxContent>
                        </v:textbox>
                      </v:shape>
                      <v:group id="Group 192" o:spid="_x0000_s1046" style="position:absolute;top:5150;width:22801;height:3258" coordsize="22801,3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">
                        <v:group id="Group 109" o:spid="_x0000_s1047" style="position:absolute;top:210;width:2306;height:3048" coordsize="220717,294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">
                          <v:oval id="Oval 11" o:spid="_x0000_s1048" style="position:absolute;width:84083;height:1156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" fillcolor="#4472c4 [3204]" strokecolor="#1f3763 [1604]" strokeweight="1pt">
                            <v:stroke joinstyle="miter"/>
                          </v:oval>
                          <v:oval id="Oval 33" o:spid="_x0000_s1049" style="position:absolute;left:157655;top:10510;width:63062;height:1156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" fillcolor="#4472c4" strokecolor="#2f528f" strokeweight="1pt">
                            <v:stroke joinstyle="miter"/>
                          </v:oval>
                          <v:group id="Group 107" o:spid="_x0000_s1050" style="position:absolute;top:168165;width:220717;height:126125" coordsize="220717,126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">
                            <v:oval id="Oval 103" o:spid="_x0000_s1051" style="position:absolute;top:10511;width:84083;height:1156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" fillcolor="#4472c4" strokecolor="#2f528f" strokeweight="1pt">
                              <v:stroke joinstyle="miter"/>
                            </v:oval>
                            <v:oval id="Oval 105" o:spid="_x0000_s1052" style="position:absolute;left:136634;width:84083;height:1156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" fillcolor="#4472c4" strokecolor="#2f528f" strokeweight="1pt">
                              <v:stroke joinstyle="miter"/>
                            </v:oval>
                          </v:group>
                        </v:group>
                        <v:group id="Group 152" o:spid="_x0000_s1053" style="position:absolute;left:5570;top:105;width:2307;height:3048" coordsize="220717,294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">
                          <v:oval id="Oval 154" o:spid="_x0000_s1054" style="position:absolute;width:84083;height:1156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" fillcolor="#4472c4" strokecolor="#2f528f" strokeweight="1pt">
                            <v:stroke joinstyle="miter"/>
                          </v:oval>
                          <v:oval id="Oval 156" o:spid="_x0000_s1055" style="position:absolute;left:157655;top:10510;width:63062;height:1156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" fillcolor="#4472c4" strokecolor="#2f528f" strokeweight="1pt">
                            <v:stroke joinstyle="miter"/>
                          </v:oval>
                          <v:group id="Group 158" o:spid="_x0000_s1056" style="position:absolute;top:168165;width:220717;height:126125" coordsize="220717,126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">
                            <v:oval id="Oval 160" o:spid="_x0000_s1057" style="position:absolute;top:10511;width:84083;height:1156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" fillcolor="#4472c4" strokecolor="#2f528f" strokeweight="1pt">
                              <v:stroke joinstyle="miter"/>
                            </v:oval>
                            <v:oval id="Oval 162" o:spid="_x0000_s1058" style="position:absolute;left:136634;width:84083;height:1156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" fillcolor="#4472c4" strokecolor="#2f528f" strokeweight="1pt">
                              <v:stroke joinstyle="miter"/>
                            </v:oval>
                          </v:group>
                        </v:group>
                        <v:group id="Group 164" o:spid="_x0000_s1059" style="position:absolute;left:10615;top:210;width:2307;height:3048" coordsize="220717,294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">
                          <v:oval id="Oval 165" o:spid="_x0000_s1060" style="position:absolute;width:84083;height:1156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" fillcolor="#4472c4" strokecolor="#2f528f" strokeweight="1pt">
                            <v:stroke joinstyle="miter"/>
                          </v:oval>
                          <v:oval id="Oval 166" o:spid="_x0000_s1061" style="position:absolute;left:157655;top:10510;width:63062;height:1156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" fillcolor="#4472c4" strokecolor="#2f528f" strokeweight="1pt">
                            <v:stroke joinstyle="miter"/>
                          </v:oval>
                          <v:group id="Group 168" o:spid="_x0000_s1062" style="position:absolute;top:168165;width:220717;height:126125" coordsize="220717,126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">
                            <v:oval id="Oval 170" o:spid="_x0000_s1063" style="position:absolute;top:10511;width:84083;height:1156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" fillcolor="#4472c4" strokecolor="#2f528f" strokeweight="1pt">
                              <v:stroke joinstyle="miter"/>
                            </v:oval>
                            <v:oval id="Oval 172" o:spid="_x0000_s1064" style="position:absolute;left:136634;width:84083;height:1156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" fillcolor="#4472c4" strokecolor="#2f528f" strokeweight="1pt">
                              <v:stroke joinstyle="miter"/>
                            </v:oval>
                          </v:group>
                        </v:group>
                        <v:group id="Group 174" o:spid="_x0000_s1065" style="position:absolute;left:15555;width:2306;height:3048" coordsize="220717,294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">
                          <v:oval id="Oval 176" o:spid="_x0000_s1066" style="position:absolute;width:84083;height:1156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" fillcolor="#4472c4" strokecolor="#2f528f" strokeweight="1pt">
                            <v:stroke joinstyle="miter"/>
                          </v:oval>
                          <v:oval id="Oval 178" o:spid="_x0000_s1067" style="position:absolute;left:157655;top:10510;width:63062;height:1156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" fillcolor="#4472c4" strokecolor="#2f528f" strokeweight="1pt">
                            <v:stroke joinstyle="miter"/>
                          </v:oval>
                          <v:group id="Group 180" o:spid="_x0000_s1068" style="position:absolute;top:168165;width:220717;height:126125" coordsize="220717,126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">
                            <v:oval id="Oval 182" o:spid="_x0000_s1069" style="position:absolute;top:10511;width:84083;height:1156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" fillcolor="#4472c4" strokecolor="#2f528f" strokeweight="1pt">
                              <v:stroke joinstyle="miter"/>
                            </v:oval>
                            <v:oval id="Oval 183" o:spid="_x0000_s1070" style="position:absolute;left:136634;width:84083;height:1156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" fillcolor="#4472c4" strokecolor="#2f528f" strokeweight="1pt">
                              <v:stroke joinstyle="miter"/>
                            </v:oval>
                          </v:group>
                        </v:group>
                        <v:group id="Group 184" o:spid="_x0000_s1071" style="position:absolute;left:20495;width:2306;height:3048" coordsize="220717,294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">
                          <v:oval id="Oval 186" o:spid="_x0000_s1072" style="position:absolute;width:84083;height:1156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" fillcolor="#4472c4" strokecolor="#2f528f" strokeweight="1pt">
                            <v:stroke joinstyle="miter"/>
                          </v:oval>
                          <v:oval id="Oval 188" o:spid="_x0000_s1073" style="position:absolute;left:157655;top:10510;width:63062;height:1156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" fillcolor="#4472c4" strokecolor="#2f528f" strokeweight="1pt">
                            <v:stroke joinstyle="miter"/>
                          </v:oval>
                          <v:group id="Group 189" o:spid="_x0000_s1074" style="position:absolute;top:168165;width:220717;height:126125" coordsize="220717,126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">
                            <v:oval id="Oval 190" o:spid="_x0000_s1075" style="position:absolute;top:10511;width:84083;height:1156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" fillcolor="#4472c4" strokecolor="#2f528f" strokeweight="1pt">
                              <v:stroke joinstyle="miter"/>
                            </v:oval>
                            <v:oval id="Oval 191" o:spid="_x0000_s1076" style="position:absolute;left:136634;width:84083;height:1156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" fillcolor="#4472c4" strokecolor="#2f528f" strokeweight="1pt">
                              <v:stroke joinstyle="miter"/>
                            </v:oval>
                          </v:group>
                        </v:group>
                      </v:group>
                    </v:group>
                  </w:pict>
                </mc:Fallback>
              </mc:AlternateContent>
            </w:r>
            <w:r w:rsidR="00857274">
              <w:rPr>
                <w:rFonts w:ascii="Trebuchet MS"/>
                <w:noProof/>
                <w:sz w:val="20"/>
              </w:rPr>
              <w:drawing>
                <wp:anchor distT="0" distB="0" distL="114300" distR="114300" simplePos="0" relativeHeight="486733824" behindDoc="1" locked="0" layoutInCell="1" allowOverlap="1" wp14:anchorId="12A7EECD">
                  <wp:simplePos x="0" y="0"/>
                  <wp:positionH relativeFrom="column">
                    <wp:posOffset>29845</wp:posOffset>
                  </wp:positionH>
                  <wp:positionV relativeFrom="paragraph">
                    <wp:posOffset>161290</wp:posOffset>
                  </wp:positionV>
                  <wp:extent cx="2490470" cy="827405"/>
                  <wp:effectExtent l="0" t="0" r="5080" b="0"/>
                  <wp:wrapTight wrapText="bothSides">
                    <wp:wrapPolygon edited="0">
                      <wp:start x="0" y="0"/>
                      <wp:lineTo x="0" y="20887"/>
                      <wp:lineTo x="21479" y="20887"/>
                      <wp:lineTo x="21479" y="0"/>
                      <wp:lineTo x="0" y="0"/>
                    </wp:wrapPolygon>
                  </wp:wrapTight>
                  <wp:docPr id="251" name="image1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159.png"/>
                          <pic:cNvPicPr/>
                        </pic:nvPicPr>
                        <pic:blipFill rotWithShape="1">
                          <a:blip r:embed="rId236" cstate="print">
                            <a:extLst>
                              <a:ext uri="{28A0092B-C50C-407E-A947-70E740481C1C}">
                                <a14:useLocalDpi xmlns:a14="http://schemas.microsoft.com/office/drawing/2010/main" val="0"/>
                              </a:ext>
                            </a:extLst>
                          </a:blip>
                          <a:srcRect b="43936"/>
                          <a:stretch/>
                        </pic:blipFill>
                        <pic:spPr bwMode="auto">
                          <a:xfrm>
                            <a:off x="0" y="0"/>
                            <a:ext cx="2490470" cy="8274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252" w:type="dxa"/>
          </w:tcPr>
          <w:p w:rsidR="00893B8B" w:rsidRDefault="00893B8B">
            <w:pPr>
              <w:pStyle w:val="TableParagraph"/>
              <w:spacing w:line="292" w:lineRule="exact"/>
              <w:ind w:left="111"/>
              <w:rPr>
                <w:sz w:val="24"/>
              </w:rPr>
            </w:pPr>
            <w:r>
              <w:rPr>
                <w:sz w:val="24"/>
              </w:rPr>
              <w:t xml:space="preserve">       </w:t>
            </w:r>
          </w:p>
          <w:p w:rsidR="00893B8B" w:rsidRDefault="00893B8B">
            <w:pPr>
              <w:pStyle w:val="TableParagraph"/>
              <w:spacing w:line="292" w:lineRule="exact"/>
              <w:ind w:left="111"/>
              <w:rPr>
                <w:sz w:val="24"/>
              </w:rPr>
            </w:pPr>
          </w:p>
          <w:p w:rsidR="00162A5A" w:rsidRDefault="00893B8B">
            <w:pPr>
              <w:pStyle w:val="TableParagraph"/>
              <w:spacing w:line="292" w:lineRule="exact"/>
              <w:ind w:left="111"/>
              <w:rPr>
                <w:sz w:val="24"/>
              </w:rPr>
            </w:pPr>
            <w:r>
              <w:rPr>
                <w:sz w:val="24"/>
              </w:rPr>
              <w:t xml:space="preserve">     </w:t>
            </w:r>
            <w:r w:rsidR="00F811C0">
              <w:rPr>
                <w:sz w:val="24"/>
              </w:rPr>
              <w:t>20</w:t>
            </w:r>
            <w:r w:rsidR="00D93D41">
              <w:rPr>
                <w:sz w:val="24"/>
              </w:rPr>
              <w:t xml:space="preserve"> ÷ 5 = </w:t>
            </w:r>
            <w:r w:rsidR="00F811C0">
              <w:rPr>
                <w:sz w:val="24"/>
              </w:rPr>
              <w:t>4</w:t>
            </w:r>
          </w:p>
          <w:p w:rsidR="00162A5A" w:rsidRDefault="00162A5A">
            <w:pPr>
              <w:pStyle w:val="TableParagraph"/>
              <w:spacing w:before="2"/>
              <w:rPr>
                <w:rFonts w:ascii="Trebuchet MS"/>
                <w:sz w:val="25"/>
              </w:rPr>
            </w:pPr>
          </w:p>
          <w:p w:rsidR="00ED1C18" w:rsidRDefault="00ED1C18">
            <w:pPr>
              <w:pStyle w:val="TableParagraph"/>
              <w:ind w:left="111" w:right="94"/>
              <w:rPr>
                <w:sz w:val="24"/>
              </w:rPr>
            </w:pPr>
          </w:p>
          <w:p w:rsidR="00ED1C18" w:rsidRDefault="00ED1C18">
            <w:pPr>
              <w:pStyle w:val="TableParagraph"/>
              <w:ind w:left="111" w:right="94"/>
              <w:rPr>
                <w:sz w:val="24"/>
              </w:rPr>
            </w:pPr>
          </w:p>
          <w:p w:rsidR="00606940" w:rsidRDefault="00606940">
            <w:pPr>
              <w:pStyle w:val="TableParagraph"/>
              <w:ind w:left="111" w:right="94"/>
              <w:rPr>
                <w:sz w:val="24"/>
              </w:rPr>
            </w:pPr>
          </w:p>
          <w:p w:rsidR="00606940" w:rsidRDefault="00606940">
            <w:pPr>
              <w:pStyle w:val="TableParagraph"/>
              <w:ind w:left="111" w:right="94"/>
              <w:rPr>
                <w:sz w:val="24"/>
              </w:rPr>
            </w:pPr>
          </w:p>
          <w:p w:rsidR="00606940" w:rsidRDefault="00606940">
            <w:pPr>
              <w:pStyle w:val="TableParagraph"/>
              <w:ind w:left="111" w:right="94"/>
              <w:rPr>
                <w:sz w:val="24"/>
              </w:rPr>
            </w:pPr>
          </w:p>
          <w:p w:rsidR="00606940" w:rsidRDefault="00606940">
            <w:pPr>
              <w:pStyle w:val="TableParagraph"/>
              <w:ind w:left="111" w:right="94"/>
              <w:rPr>
                <w:sz w:val="24"/>
              </w:rPr>
            </w:pPr>
          </w:p>
          <w:p w:rsidR="00606940" w:rsidRDefault="00606940">
            <w:pPr>
              <w:pStyle w:val="TableParagraph"/>
              <w:ind w:left="111" w:right="94"/>
              <w:rPr>
                <w:sz w:val="24"/>
              </w:rPr>
            </w:pPr>
          </w:p>
          <w:p w:rsidR="00606940" w:rsidRDefault="00606940">
            <w:pPr>
              <w:pStyle w:val="TableParagraph"/>
              <w:ind w:left="111" w:right="94"/>
              <w:rPr>
                <w:sz w:val="24"/>
              </w:rPr>
            </w:pPr>
          </w:p>
          <w:p w:rsidR="00606940" w:rsidRDefault="00606940">
            <w:pPr>
              <w:pStyle w:val="TableParagraph"/>
              <w:ind w:left="111" w:right="94"/>
              <w:rPr>
                <w:sz w:val="24"/>
              </w:rPr>
            </w:pPr>
          </w:p>
          <w:p w:rsidR="00606940" w:rsidRDefault="00606940">
            <w:pPr>
              <w:pStyle w:val="TableParagraph"/>
              <w:ind w:left="111" w:right="94"/>
              <w:rPr>
                <w:sz w:val="24"/>
              </w:rPr>
            </w:pPr>
          </w:p>
          <w:p w:rsidR="00606940" w:rsidRDefault="00606940">
            <w:pPr>
              <w:pStyle w:val="TableParagraph"/>
              <w:ind w:left="111" w:right="94"/>
              <w:rPr>
                <w:sz w:val="24"/>
              </w:rPr>
            </w:pPr>
          </w:p>
          <w:p w:rsidR="00606940" w:rsidRDefault="00606940">
            <w:pPr>
              <w:pStyle w:val="TableParagraph"/>
              <w:ind w:left="111" w:right="94"/>
              <w:rPr>
                <w:sz w:val="24"/>
              </w:rPr>
            </w:pPr>
          </w:p>
          <w:p w:rsidR="00606940" w:rsidRDefault="00606940" w:rsidP="00606940">
            <w:pPr>
              <w:pStyle w:val="TableParagraph"/>
              <w:ind w:right="94"/>
              <w:rPr>
                <w:sz w:val="24"/>
              </w:rPr>
            </w:pPr>
          </w:p>
        </w:tc>
      </w:tr>
      <w:tr w:rsidR="00A6239C" w:rsidTr="00A6239C">
        <w:trPr>
          <w:trHeight w:val="76"/>
        </w:trPr>
        <w:tc>
          <w:tcPr>
            <w:tcW w:w="566" w:type="dxa"/>
            <w:tcBorders>
              <w:top w:val="nil"/>
              <w:bottom w:val="nil"/>
            </w:tcBorders>
            <w:textDirection w:val="btLr"/>
          </w:tcPr>
          <w:p w:rsidR="00A6239C" w:rsidRDefault="00A6239C" w:rsidP="00A6239C">
            <w:pPr>
              <w:rPr>
                <w:sz w:val="2"/>
                <w:szCs w:val="2"/>
              </w:rPr>
            </w:pPr>
          </w:p>
        </w:tc>
        <w:tc>
          <w:tcPr>
            <w:tcW w:w="1418" w:type="dxa"/>
          </w:tcPr>
          <w:p w:rsidR="00A6239C" w:rsidRDefault="00A6239C" w:rsidP="00A6239C">
            <w:pPr>
              <w:pStyle w:val="TableParagraph"/>
              <w:spacing w:before="57"/>
              <w:ind w:left="156"/>
              <w:rPr>
                <w:b/>
                <w:sz w:val="28"/>
              </w:rPr>
            </w:pPr>
            <w:r>
              <w:rPr>
                <w:b/>
                <w:sz w:val="28"/>
              </w:rPr>
              <w:t>Objective</w:t>
            </w:r>
          </w:p>
        </w:tc>
        <w:tc>
          <w:tcPr>
            <w:tcW w:w="4250" w:type="dxa"/>
          </w:tcPr>
          <w:p w:rsidR="00A6239C" w:rsidRDefault="00A6239C" w:rsidP="00A6239C">
            <w:pPr>
              <w:pStyle w:val="TableParagraph"/>
              <w:spacing w:before="57"/>
              <w:ind w:left="1584" w:right="1571"/>
              <w:jc w:val="center"/>
              <w:rPr>
                <w:b/>
                <w:sz w:val="28"/>
              </w:rPr>
            </w:pPr>
            <w:r>
              <w:rPr>
                <w:b/>
                <w:sz w:val="28"/>
              </w:rPr>
              <w:t>Concrete</w:t>
            </w:r>
          </w:p>
        </w:tc>
        <w:tc>
          <w:tcPr>
            <w:tcW w:w="4252" w:type="dxa"/>
          </w:tcPr>
          <w:p w:rsidR="00A6239C" w:rsidRDefault="00A6239C" w:rsidP="00A6239C">
            <w:pPr>
              <w:pStyle w:val="TableParagraph"/>
              <w:spacing w:before="57"/>
              <w:ind w:left="92" w:right="74"/>
              <w:jc w:val="center"/>
              <w:rPr>
                <w:b/>
                <w:sz w:val="28"/>
              </w:rPr>
            </w:pPr>
            <w:r>
              <w:rPr>
                <w:b/>
                <w:sz w:val="28"/>
              </w:rPr>
              <w:t>Pictorial</w:t>
            </w:r>
          </w:p>
        </w:tc>
        <w:tc>
          <w:tcPr>
            <w:tcW w:w="4252" w:type="dxa"/>
          </w:tcPr>
          <w:p w:rsidR="00A6239C" w:rsidRDefault="00A6239C" w:rsidP="00A6239C">
            <w:pPr>
              <w:pStyle w:val="TableParagraph"/>
              <w:spacing w:before="57"/>
              <w:ind w:left="92" w:right="76"/>
              <w:jc w:val="center"/>
              <w:rPr>
                <w:b/>
                <w:sz w:val="28"/>
              </w:rPr>
            </w:pPr>
            <w:r>
              <w:rPr>
                <w:b/>
                <w:sz w:val="28"/>
              </w:rPr>
              <w:t>Abstract</w:t>
            </w:r>
          </w:p>
        </w:tc>
      </w:tr>
      <w:tr w:rsidR="00A6239C" w:rsidTr="00A6239C">
        <w:trPr>
          <w:cantSplit/>
          <w:trHeight w:val="1134"/>
        </w:trPr>
        <w:tc>
          <w:tcPr>
            <w:tcW w:w="566" w:type="dxa"/>
            <w:tcBorders>
              <w:top w:val="nil"/>
            </w:tcBorders>
            <w:textDirection w:val="btLr"/>
          </w:tcPr>
          <w:p w:rsidR="00A6239C" w:rsidRDefault="00A6239C" w:rsidP="00A6239C">
            <w:pPr>
              <w:jc w:val="center"/>
            </w:pPr>
            <w:r>
              <w:t>Year 1 and 2</w:t>
            </w:r>
          </w:p>
        </w:tc>
        <w:tc>
          <w:tcPr>
            <w:tcW w:w="1418" w:type="dxa"/>
            <w:textDirection w:val="btLr"/>
          </w:tcPr>
          <w:p w:rsidR="00A6239C" w:rsidRDefault="00A6239C" w:rsidP="00A6239C">
            <w:pPr>
              <w:pStyle w:val="TableParagraph"/>
              <w:spacing w:before="57"/>
              <w:ind w:left="156" w:right="113"/>
              <w:rPr>
                <w:b/>
                <w:sz w:val="28"/>
              </w:rPr>
            </w:pPr>
            <w:r w:rsidRPr="00A6239C">
              <w:rPr>
                <w:sz w:val="28"/>
              </w:rPr>
              <w:t>Divide 2 digit by 1 digit (sharing with no</w:t>
            </w:r>
            <w:r>
              <w:rPr>
                <w:b/>
                <w:sz w:val="28"/>
              </w:rPr>
              <w:t xml:space="preserve"> </w:t>
            </w:r>
            <w:r w:rsidRPr="00A6239C">
              <w:rPr>
                <w:sz w:val="28"/>
              </w:rPr>
              <w:t>exchange)</w:t>
            </w:r>
          </w:p>
        </w:tc>
        <w:tc>
          <w:tcPr>
            <w:tcW w:w="4250" w:type="dxa"/>
          </w:tcPr>
          <w:p w:rsidR="00B87FB1" w:rsidRDefault="00B87FB1" w:rsidP="00A6239C">
            <w:pPr>
              <w:pStyle w:val="TableParagraph"/>
              <w:spacing w:before="67"/>
              <w:ind w:right="83"/>
              <w:rPr>
                <w:sz w:val="24"/>
              </w:rPr>
            </w:pPr>
            <w:r>
              <w:rPr>
                <w:noProof/>
              </w:rPr>
              <w:drawing>
                <wp:anchor distT="0" distB="0" distL="114300" distR="114300" simplePos="0" relativeHeight="486751232" behindDoc="1" locked="0" layoutInCell="1" allowOverlap="1" wp14:anchorId="1A2B1639">
                  <wp:simplePos x="0" y="0"/>
                  <wp:positionH relativeFrom="column">
                    <wp:posOffset>313690</wp:posOffset>
                  </wp:positionH>
                  <wp:positionV relativeFrom="paragraph">
                    <wp:posOffset>2619375</wp:posOffset>
                  </wp:positionV>
                  <wp:extent cx="2070100" cy="921385"/>
                  <wp:effectExtent l="0" t="0" r="6350" b="0"/>
                  <wp:wrapTight wrapText="bothSides">
                    <wp:wrapPolygon edited="0">
                      <wp:start x="0" y="0"/>
                      <wp:lineTo x="0" y="20990"/>
                      <wp:lineTo x="21467" y="20990"/>
                      <wp:lineTo x="21467" y="0"/>
                      <wp:lineTo x="0" y="0"/>
                    </wp:wrapPolygon>
                  </wp:wrapTight>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7">
                            <a:extLst>
                              <a:ext uri="{28A0092B-C50C-407E-A947-70E740481C1C}">
                                <a14:useLocalDpi xmlns:a14="http://schemas.microsoft.com/office/drawing/2010/main" val="0"/>
                              </a:ext>
                            </a:extLst>
                          </a:blip>
                          <a:srcRect l="14542" t="20572" r="59566" b="58927"/>
                          <a:stretch/>
                        </pic:blipFill>
                        <pic:spPr bwMode="auto">
                          <a:xfrm>
                            <a:off x="0" y="0"/>
                            <a:ext cx="2070100" cy="9213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6239C">
              <w:rPr>
                <w:noProof/>
                <w:sz w:val="24"/>
              </w:rPr>
              <w:drawing>
                <wp:anchor distT="0" distB="0" distL="114300" distR="114300" simplePos="0" relativeHeight="486749184" behindDoc="1" locked="0" layoutInCell="1" allowOverlap="1" wp14:anchorId="48121A61">
                  <wp:simplePos x="0" y="0"/>
                  <wp:positionH relativeFrom="column">
                    <wp:posOffset>271692</wp:posOffset>
                  </wp:positionH>
                  <wp:positionV relativeFrom="paragraph">
                    <wp:posOffset>1450252</wp:posOffset>
                  </wp:positionV>
                  <wp:extent cx="2235200" cy="1187450"/>
                  <wp:effectExtent l="0" t="0" r="0" b="0"/>
                  <wp:wrapTight wrapText="bothSides">
                    <wp:wrapPolygon edited="0">
                      <wp:start x="0" y="0"/>
                      <wp:lineTo x="0" y="21138"/>
                      <wp:lineTo x="21355" y="21138"/>
                      <wp:lineTo x="21355" y="0"/>
                      <wp:lineTo x="0" y="0"/>
                    </wp:wrapPolygon>
                  </wp:wrapTight>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8">
                            <a:extLst>
                              <a:ext uri="{28A0092B-C50C-407E-A947-70E740481C1C}">
                                <a14:useLocalDpi xmlns:a14="http://schemas.microsoft.com/office/drawing/2010/main" val="0"/>
                              </a:ext>
                            </a:extLst>
                          </a:blip>
                          <a:srcRect/>
                          <a:stretch>
                            <a:fillRect/>
                          </a:stretch>
                        </pic:blipFill>
                        <pic:spPr bwMode="auto">
                          <a:xfrm>
                            <a:off x="0" y="0"/>
                            <a:ext cx="2235200" cy="1187450"/>
                          </a:xfrm>
                          <a:prstGeom prst="rect">
                            <a:avLst/>
                          </a:prstGeom>
                          <a:noFill/>
                        </pic:spPr>
                      </pic:pic>
                    </a:graphicData>
                  </a:graphic>
                  <wp14:sizeRelH relativeFrom="page">
                    <wp14:pctWidth>0</wp14:pctWidth>
                  </wp14:sizeRelH>
                  <wp14:sizeRelV relativeFrom="page">
                    <wp14:pctHeight>0</wp14:pctHeight>
                  </wp14:sizeRelV>
                </wp:anchor>
              </w:drawing>
            </w:r>
            <w:r w:rsidRPr="00A6239C">
              <w:rPr>
                <w:noProof/>
                <w:sz w:val="24"/>
              </w:rPr>
              <w:drawing>
                <wp:anchor distT="0" distB="0" distL="114300" distR="114300" simplePos="0" relativeHeight="486748160" behindDoc="1" locked="0" layoutInCell="1" allowOverlap="1" wp14:anchorId="3153F2F4">
                  <wp:simplePos x="0" y="0"/>
                  <wp:positionH relativeFrom="column">
                    <wp:posOffset>281919</wp:posOffset>
                  </wp:positionH>
                  <wp:positionV relativeFrom="paragraph">
                    <wp:posOffset>194245</wp:posOffset>
                  </wp:positionV>
                  <wp:extent cx="2339975" cy="1187450"/>
                  <wp:effectExtent l="0" t="0" r="3175" b="0"/>
                  <wp:wrapTight wrapText="bothSides">
                    <wp:wrapPolygon edited="0">
                      <wp:start x="0" y="0"/>
                      <wp:lineTo x="0" y="21138"/>
                      <wp:lineTo x="21453" y="21138"/>
                      <wp:lineTo x="21453" y="0"/>
                      <wp:lineTo x="0" y="0"/>
                    </wp:wrapPolygon>
                  </wp:wrapTight>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7">
                            <a:extLst>
                              <a:ext uri="{28A0092B-C50C-407E-A947-70E740481C1C}">
                                <a14:useLocalDpi xmlns:a14="http://schemas.microsoft.com/office/drawing/2010/main" val="0"/>
                              </a:ext>
                            </a:extLst>
                          </a:blip>
                          <a:srcRect l="40225" t="19277" r="30700" b="54465"/>
                          <a:stretch/>
                        </pic:blipFill>
                        <pic:spPr bwMode="auto">
                          <a:xfrm>
                            <a:off x="0" y="0"/>
                            <a:ext cx="2339975" cy="11874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A6239C" w:rsidRPr="00A6239C" w:rsidRDefault="00A6239C" w:rsidP="00A6239C">
            <w:pPr>
              <w:pStyle w:val="TableParagraph"/>
              <w:spacing w:before="67"/>
              <w:ind w:right="83"/>
              <w:rPr>
                <w:sz w:val="24"/>
              </w:rPr>
            </w:pPr>
            <w:r w:rsidRPr="00A6239C">
              <w:rPr>
                <w:sz w:val="24"/>
              </w:rPr>
              <w:t xml:space="preserve">When dividing </w:t>
            </w:r>
            <w:r>
              <w:rPr>
                <w:sz w:val="24"/>
              </w:rPr>
              <w:t xml:space="preserve">larger numbers, children use manipulatives </w:t>
            </w:r>
            <w:r w:rsidR="00B87FB1">
              <w:rPr>
                <w:sz w:val="24"/>
              </w:rPr>
              <w:t>(</w:t>
            </w:r>
            <w:proofErr w:type="spellStart"/>
            <w:r w:rsidR="00B87FB1">
              <w:rPr>
                <w:sz w:val="24"/>
              </w:rPr>
              <w:t>eg</w:t>
            </w:r>
            <w:proofErr w:type="spellEnd"/>
            <w:r w:rsidR="00B87FB1">
              <w:rPr>
                <w:sz w:val="24"/>
              </w:rPr>
              <w:t xml:space="preserve"> straws, base 10, place value counters) </w:t>
            </w:r>
            <w:r>
              <w:rPr>
                <w:sz w:val="24"/>
              </w:rPr>
              <w:t xml:space="preserve">that allow them to partition into tens and ones. </w:t>
            </w:r>
          </w:p>
          <w:p w:rsidR="00A6239C" w:rsidRPr="00A6239C" w:rsidRDefault="00A6239C" w:rsidP="00A6239C">
            <w:pPr>
              <w:pStyle w:val="TableParagraph"/>
              <w:spacing w:before="67"/>
              <w:ind w:left="112" w:right="83"/>
              <w:rPr>
                <w:sz w:val="24"/>
              </w:rPr>
            </w:pPr>
            <w:r w:rsidRPr="00A6239C">
              <w:rPr>
                <w:sz w:val="24"/>
              </w:rPr>
              <w:t xml:space="preserve">  </w:t>
            </w:r>
          </w:p>
          <w:p w:rsidR="00A6239C" w:rsidRDefault="00A6239C" w:rsidP="00A6239C"/>
          <w:p w:rsidR="00A6239C" w:rsidRPr="00A6239C" w:rsidRDefault="00A6239C" w:rsidP="00A6239C">
            <w:pPr>
              <w:jc w:val="right"/>
            </w:pPr>
          </w:p>
        </w:tc>
        <w:tc>
          <w:tcPr>
            <w:tcW w:w="4252" w:type="dxa"/>
          </w:tcPr>
          <w:p w:rsidR="00A6239C" w:rsidRPr="00B87FB1" w:rsidRDefault="00B87FB1" w:rsidP="00B87FB1">
            <w:pPr>
              <w:pStyle w:val="TableParagraph"/>
              <w:spacing w:before="67"/>
              <w:ind w:right="83"/>
              <w:rPr>
                <w:sz w:val="24"/>
              </w:rPr>
            </w:pPr>
            <w:r w:rsidRPr="00B87FB1">
              <w:rPr>
                <w:noProof/>
                <w:sz w:val="24"/>
              </w:rPr>
              <w:drawing>
                <wp:anchor distT="0" distB="0" distL="114300" distR="114300" simplePos="0" relativeHeight="486750208" behindDoc="1" locked="0" layoutInCell="1" allowOverlap="1" wp14:anchorId="66F2FEE3">
                  <wp:simplePos x="0" y="0"/>
                  <wp:positionH relativeFrom="column">
                    <wp:posOffset>368300</wp:posOffset>
                  </wp:positionH>
                  <wp:positionV relativeFrom="paragraph">
                    <wp:posOffset>139065</wp:posOffset>
                  </wp:positionV>
                  <wp:extent cx="1450340" cy="2095500"/>
                  <wp:effectExtent l="0" t="0" r="0" b="0"/>
                  <wp:wrapTight wrapText="bothSides">
                    <wp:wrapPolygon edited="0">
                      <wp:start x="0" y="0"/>
                      <wp:lineTo x="0" y="21404"/>
                      <wp:lineTo x="21278" y="21404"/>
                      <wp:lineTo x="21278" y="0"/>
                      <wp:lineTo x="0" y="0"/>
                    </wp:wrapPolygon>
                  </wp:wrapTight>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7">
                            <a:extLst>
                              <a:ext uri="{28A0092B-C50C-407E-A947-70E740481C1C}">
                                <a14:useLocalDpi xmlns:a14="http://schemas.microsoft.com/office/drawing/2010/main" val="0"/>
                              </a:ext>
                            </a:extLst>
                          </a:blip>
                          <a:srcRect l="14697" t="49771" r="69372" b="9284"/>
                          <a:stretch/>
                        </pic:blipFill>
                        <pic:spPr bwMode="auto">
                          <a:xfrm>
                            <a:off x="0" y="0"/>
                            <a:ext cx="1450340" cy="2095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A6239C" w:rsidRPr="00B87FB1" w:rsidRDefault="00A6239C" w:rsidP="00B87FB1">
            <w:pPr>
              <w:pStyle w:val="TableParagraph"/>
              <w:spacing w:before="67"/>
              <w:ind w:right="83"/>
              <w:rPr>
                <w:sz w:val="24"/>
              </w:rPr>
            </w:pPr>
          </w:p>
          <w:p w:rsidR="00A6239C" w:rsidRPr="00B87FB1" w:rsidRDefault="00A6239C" w:rsidP="00B87FB1">
            <w:pPr>
              <w:pStyle w:val="TableParagraph"/>
              <w:spacing w:before="67"/>
              <w:ind w:right="83"/>
              <w:rPr>
                <w:sz w:val="24"/>
              </w:rPr>
            </w:pPr>
          </w:p>
          <w:p w:rsidR="00A6239C" w:rsidRPr="00B87FB1" w:rsidRDefault="00A6239C" w:rsidP="00B87FB1">
            <w:pPr>
              <w:pStyle w:val="TableParagraph"/>
              <w:spacing w:before="67"/>
              <w:ind w:right="83"/>
              <w:rPr>
                <w:sz w:val="24"/>
              </w:rPr>
            </w:pPr>
          </w:p>
          <w:p w:rsidR="00A6239C" w:rsidRPr="00B87FB1" w:rsidRDefault="00A6239C" w:rsidP="00B87FB1">
            <w:pPr>
              <w:pStyle w:val="TableParagraph"/>
              <w:spacing w:before="67"/>
              <w:ind w:right="83"/>
              <w:rPr>
                <w:sz w:val="24"/>
              </w:rPr>
            </w:pPr>
          </w:p>
          <w:p w:rsidR="00A6239C" w:rsidRPr="00B87FB1" w:rsidRDefault="00A6239C" w:rsidP="00B87FB1">
            <w:pPr>
              <w:pStyle w:val="TableParagraph"/>
              <w:spacing w:before="67"/>
              <w:ind w:right="83"/>
              <w:rPr>
                <w:sz w:val="24"/>
              </w:rPr>
            </w:pPr>
          </w:p>
          <w:p w:rsidR="00A6239C" w:rsidRPr="00B87FB1" w:rsidRDefault="00A6239C" w:rsidP="00B87FB1">
            <w:pPr>
              <w:pStyle w:val="TableParagraph"/>
              <w:spacing w:before="67"/>
              <w:ind w:right="83"/>
              <w:rPr>
                <w:sz w:val="24"/>
              </w:rPr>
            </w:pPr>
          </w:p>
          <w:p w:rsidR="00A6239C" w:rsidRPr="00B87FB1" w:rsidRDefault="00A6239C" w:rsidP="00B87FB1">
            <w:pPr>
              <w:pStyle w:val="TableParagraph"/>
              <w:spacing w:before="67"/>
              <w:ind w:right="83"/>
              <w:rPr>
                <w:sz w:val="24"/>
              </w:rPr>
            </w:pPr>
          </w:p>
          <w:p w:rsidR="00A6239C" w:rsidRPr="00B87FB1" w:rsidRDefault="00A6239C" w:rsidP="00B87FB1">
            <w:pPr>
              <w:pStyle w:val="TableParagraph"/>
              <w:spacing w:before="67"/>
              <w:ind w:right="83"/>
              <w:rPr>
                <w:sz w:val="24"/>
              </w:rPr>
            </w:pPr>
          </w:p>
          <w:p w:rsidR="00A6239C" w:rsidRPr="00B87FB1" w:rsidRDefault="00A6239C" w:rsidP="00B87FB1">
            <w:pPr>
              <w:pStyle w:val="TableParagraph"/>
              <w:spacing w:before="67"/>
              <w:ind w:right="83"/>
              <w:rPr>
                <w:sz w:val="24"/>
              </w:rPr>
            </w:pPr>
          </w:p>
          <w:p w:rsidR="00A6239C" w:rsidRPr="00B87FB1" w:rsidRDefault="00B87FB1" w:rsidP="00B87FB1">
            <w:pPr>
              <w:pStyle w:val="TableParagraph"/>
              <w:spacing w:before="67"/>
              <w:ind w:right="83"/>
              <w:rPr>
                <w:sz w:val="24"/>
              </w:rPr>
            </w:pPr>
            <w:r w:rsidRPr="00B87FB1">
              <w:rPr>
                <w:sz w:val="24"/>
              </w:rPr>
              <w:t xml:space="preserve">Part whole models can </w:t>
            </w:r>
            <w:r>
              <w:rPr>
                <w:sz w:val="24"/>
              </w:rPr>
              <w:t xml:space="preserve">provide children with a clear written method that matches the concrete representation. </w:t>
            </w:r>
          </w:p>
          <w:p w:rsidR="00A6239C" w:rsidRPr="00B87FB1" w:rsidRDefault="00A6239C" w:rsidP="00B87FB1">
            <w:pPr>
              <w:pStyle w:val="TableParagraph"/>
              <w:spacing w:before="67"/>
              <w:ind w:right="83"/>
              <w:rPr>
                <w:sz w:val="24"/>
              </w:rPr>
            </w:pPr>
          </w:p>
          <w:p w:rsidR="00A6239C" w:rsidRPr="00B87FB1" w:rsidRDefault="00A6239C" w:rsidP="00B87FB1">
            <w:pPr>
              <w:pStyle w:val="TableParagraph"/>
              <w:spacing w:before="67"/>
              <w:ind w:right="83"/>
              <w:rPr>
                <w:sz w:val="24"/>
              </w:rPr>
            </w:pPr>
          </w:p>
          <w:p w:rsidR="00A6239C" w:rsidRPr="00B87FB1" w:rsidRDefault="00A6239C" w:rsidP="00B87FB1">
            <w:pPr>
              <w:pStyle w:val="TableParagraph"/>
              <w:spacing w:before="67"/>
              <w:ind w:right="83"/>
              <w:rPr>
                <w:sz w:val="24"/>
              </w:rPr>
            </w:pPr>
          </w:p>
        </w:tc>
        <w:tc>
          <w:tcPr>
            <w:tcW w:w="4252" w:type="dxa"/>
          </w:tcPr>
          <w:p w:rsidR="00A6239C" w:rsidRDefault="00A6239C" w:rsidP="00A6239C">
            <w:pPr>
              <w:pStyle w:val="TableParagraph"/>
              <w:spacing w:before="57"/>
              <w:ind w:left="92" w:right="76"/>
              <w:jc w:val="center"/>
              <w:rPr>
                <w:b/>
                <w:sz w:val="28"/>
              </w:rPr>
            </w:pPr>
            <w:r>
              <w:rPr>
                <w:noProof/>
              </w:rPr>
              <w:drawing>
                <wp:inline distT="0" distB="0" distL="0" distR="0" wp14:anchorId="06C31226" wp14:editId="049BE013">
                  <wp:extent cx="2050839" cy="588579"/>
                  <wp:effectExtent l="0" t="0" r="6985" b="254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7"/>
                          <a:srcRect l="32677" t="51446" r="47054" b="38208"/>
                          <a:stretch/>
                        </pic:blipFill>
                        <pic:spPr bwMode="auto">
                          <a:xfrm>
                            <a:off x="0" y="0"/>
                            <a:ext cx="2069213" cy="593852"/>
                          </a:xfrm>
                          <a:prstGeom prst="rect">
                            <a:avLst/>
                          </a:prstGeom>
                          <a:ln>
                            <a:noFill/>
                          </a:ln>
                          <a:extLst>
                            <a:ext uri="{53640926-AAD7-44D8-BBD7-CCE9431645EC}">
                              <a14:shadowObscured xmlns:a14="http://schemas.microsoft.com/office/drawing/2010/main"/>
                            </a:ext>
                          </a:extLst>
                        </pic:spPr>
                      </pic:pic>
                    </a:graphicData>
                  </a:graphic>
                </wp:inline>
              </w:drawing>
            </w:r>
          </w:p>
        </w:tc>
      </w:tr>
    </w:tbl>
    <w:p w:rsidR="00162A5A" w:rsidRDefault="00162A5A">
      <w:pPr>
        <w:rPr>
          <w:sz w:val="24"/>
        </w:rPr>
        <w:sectPr w:rsidR="00162A5A">
          <w:headerReference w:type="default" r:id="rId239"/>
          <w:pgSz w:w="16850" w:h="11900" w:orient="landscape"/>
          <w:pgMar w:top="1480" w:right="800" w:bottom="280" w:left="680" w:header="106" w:footer="0" w:gutter="0"/>
          <w:cols w:space="720"/>
        </w:sectPr>
      </w:pPr>
    </w:p>
    <w:tbl>
      <w:tblPr>
        <w:tblW w:w="0" w:type="auto"/>
        <w:tblInd w:w="2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25"/>
        <w:gridCol w:w="1416"/>
        <w:gridCol w:w="4253"/>
        <w:gridCol w:w="4644"/>
        <w:gridCol w:w="3860"/>
      </w:tblGrid>
      <w:tr w:rsidR="00162A5A" w:rsidTr="0006747C">
        <w:trPr>
          <w:trHeight w:val="453"/>
        </w:trPr>
        <w:tc>
          <w:tcPr>
            <w:tcW w:w="725" w:type="dxa"/>
          </w:tcPr>
          <w:p w:rsidR="00162A5A" w:rsidRDefault="00162A5A">
            <w:pPr>
              <w:pStyle w:val="TableParagraph"/>
              <w:rPr>
                <w:rFonts w:ascii="Times New Roman"/>
                <w:sz w:val="24"/>
              </w:rPr>
            </w:pPr>
          </w:p>
        </w:tc>
        <w:tc>
          <w:tcPr>
            <w:tcW w:w="1416" w:type="dxa"/>
          </w:tcPr>
          <w:p w:rsidR="00162A5A" w:rsidRDefault="00D93D41">
            <w:pPr>
              <w:pStyle w:val="TableParagraph"/>
              <w:spacing w:before="57"/>
              <w:ind w:left="151"/>
              <w:rPr>
                <w:b/>
                <w:sz w:val="28"/>
              </w:rPr>
            </w:pPr>
            <w:r>
              <w:rPr>
                <w:b/>
                <w:sz w:val="28"/>
              </w:rPr>
              <w:t>Objective</w:t>
            </w:r>
          </w:p>
        </w:tc>
        <w:tc>
          <w:tcPr>
            <w:tcW w:w="4253" w:type="dxa"/>
          </w:tcPr>
          <w:p w:rsidR="00162A5A" w:rsidRDefault="00D93D41">
            <w:pPr>
              <w:pStyle w:val="TableParagraph"/>
              <w:spacing w:before="57"/>
              <w:ind w:left="1582" w:right="1574"/>
              <w:jc w:val="center"/>
              <w:rPr>
                <w:b/>
                <w:sz w:val="28"/>
              </w:rPr>
            </w:pPr>
            <w:r>
              <w:rPr>
                <w:b/>
                <w:sz w:val="28"/>
              </w:rPr>
              <w:t>Concrete</w:t>
            </w:r>
          </w:p>
        </w:tc>
        <w:tc>
          <w:tcPr>
            <w:tcW w:w="4644" w:type="dxa"/>
          </w:tcPr>
          <w:p w:rsidR="00162A5A" w:rsidRDefault="00D93D41">
            <w:pPr>
              <w:pStyle w:val="TableParagraph"/>
              <w:spacing w:before="57"/>
              <w:ind w:left="1583" w:right="1574"/>
              <w:jc w:val="center"/>
              <w:rPr>
                <w:b/>
                <w:sz w:val="28"/>
              </w:rPr>
            </w:pPr>
            <w:r>
              <w:rPr>
                <w:b/>
                <w:sz w:val="28"/>
              </w:rPr>
              <w:t>Pictorial</w:t>
            </w:r>
          </w:p>
        </w:tc>
        <w:tc>
          <w:tcPr>
            <w:tcW w:w="3860" w:type="dxa"/>
          </w:tcPr>
          <w:p w:rsidR="00162A5A" w:rsidRDefault="00D93D41">
            <w:pPr>
              <w:pStyle w:val="TableParagraph"/>
              <w:spacing w:before="57"/>
              <w:ind w:left="1580" w:right="1573"/>
              <w:jc w:val="center"/>
              <w:rPr>
                <w:b/>
                <w:sz w:val="28"/>
              </w:rPr>
            </w:pPr>
            <w:r>
              <w:rPr>
                <w:b/>
                <w:sz w:val="28"/>
              </w:rPr>
              <w:t>Abstract</w:t>
            </w:r>
          </w:p>
        </w:tc>
      </w:tr>
      <w:tr w:rsidR="00162A5A" w:rsidTr="0006747C">
        <w:trPr>
          <w:trHeight w:val="2469"/>
        </w:trPr>
        <w:tc>
          <w:tcPr>
            <w:tcW w:w="725" w:type="dxa"/>
            <w:vMerge w:val="restart"/>
            <w:textDirection w:val="btLr"/>
          </w:tcPr>
          <w:p w:rsidR="00162A5A" w:rsidRDefault="00D93D41" w:rsidP="002271AB">
            <w:pPr>
              <w:pStyle w:val="ListParagraph"/>
              <w:jc w:val="center"/>
              <w:rPr>
                <w:sz w:val="28"/>
              </w:rPr>
            </w:pPr>
            <w:r w:rsidRPr="002271AB">
              <w:t>Y</w:t>
            </w:r>
            <w:r>
              <w:rPr>
                <w:sz w:val="28"/>
              </w:rPr>
              <w:t>ear 3/4</w:t>
            </w:r>
          </w:p>
        </w:tc>
        <w:tc>
          <w:tcPr>
            <w:tcW w:w="1416" w:type="dxa"/>
            <w:textDirection w:val="btLr"/>
          </w:tcPr>
          <w:p w:rsidR="00162A5A" w:rsidRDefault="00162A5A">
            <w:pPr>
              <w:pStyle w:val="TableParagraph"/>
              <w:rPr>
                <w:rFonts w:ascii="Trebuchet MS"/>
                <w:sz w:val="24"/>
              </w:rPr>
            </w:pPr>
          </w:p>
          <w:p w:rsidR="00162A5A" w:rsidRDefault="00162A5A">
            <w:pPr>
              <w:pStyle w:val="TableParagraph"/>
              <w:spacing w:before="1"/>
              <w:rPr>
                <w:rFonts w:ascii="Trebuchet MS"/>
                <w:sz w:val="24"/>
              </w:rPr>
            </w:pPr>
          </w:p>
          <w:p w:rsidR="00162A5A" w:rsidRDefault="00D93D41">
            <w:pPr>
              <w:pStyle w:val="TableParagraph"/>
              <w:ind w:left="278"/>
              <w:rPr>
                <w:sz w:val="24"/>
              </w:rPr>
            </w:pPr>
            <w:r>
              <w:rPr>
                <w:sz w:val="24"/>
              </w:rPr>
              <w:t>Division with arrays</w:t>
            </w:r>
          </w:p>
        </w:tc>
        <w:tc>
          <w:tcPr>
            <w:tcW w:w="4253" w:type="dxa"/>
          </w:tcPr>
          <w:p w:rsidR="00162A5A" w:rsidRDefault="00337A51">
            <w:pPr>
              <w:pStyle w:val="TableParagraph"/>
              <w:ind w:left="108" w:right="2465"/>
              <w:rPr>
                <w:sz w:val="24"/>
              </w:rPr>
            </w:pPr>
            <w:r>
              <w:rPr>
                <w:noProof/>
              </w:rPr>
              <w:drawing>
                <wp:anchor distT="0" distB="0" distL="0" distR="0" simplePos="0" relativeHeight="486757376" behindDoc="1" locked="0" layoutInCell="1" allowOverlap="1" wp14:anchorId="57CE5907" wp14:editId="223A4CFE">
                  <wp:simplePos x="0" y="0"/>
                  <wp:positionH relativeFrom="page">
                    <wp:posOffset>1225859</wp:posOffset>
                  </wp:positionH>
                  <wp:positionV relativeFrom="page">
                    <wp:posOffset>40725</wp:posOffset>
                  </wp:positionV>
                  <wp:extent cx="1327860" cy="855154"/>
                  <wp:effectExtent l="0" t="0" r="0" b="0"/>
                  <wp:wrapNone/>
                  <wp:docPr id="259" name="image16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163.jpeg"/>
                          <pic:cNvPicPr/>
                        </pic:nvPicPr>
                        <pic:blipFill>
                          <a:blip r:embed="rId240" cstate="print"/>
                          <a:stretch>
                            <a:fillRect/>
                          </a:stretch>
                        </pic:blipFill>
                        <pic:spPr>
                          <a:xfrm>
                            <a:off x="0" y="0"/>
                            <a:ext cx="1327860" cy="855154"/>
                          </a:xfrm>
                          <a:prstGeom prst="rect">
                            <a:avLst/>
                          </a:prstGeom>
                        </pic:spPr>
                      </pic:pic>
                    </a:graphicData>
                  </a:graphic>
                </wp:anchor>
              </w:drawing>
            </w:r>
            <w:r w:rsidR="00D93D41">
              <w:rPr>
                <w:sz w:val="24"/>
              </w:rPr>
              <w:t>Link division to multiplication by creating an array and thinking about the</w:t>
            </w:r>
          </w:p>
          <w:p w:rsidR="00162A5A" w:rsidRDefault="00D93D41">
            <w:pPr>
              <w:pStyle w:val="TableParagraph"/>
              <w:tabs>
                <w:tab w:val="left" w:pos="1714"/>
              </w:tabs>
              <w:spacing w:before="1"/>
              <w:ind w:left="108" w:right="312"/>
              <w:rPr>
                <w:sz w:val="24"/>
              </w:rPr>
            </w:pPr>
            <w:r>
              <w:rPr>
                <w:sz w:val="24"/>
              </w:rPr>
              <w:t xml:space="preserve">number sentences that can be created. </w:t>
            </w:r>
            <w:proofErr w:type="spellStart"/>
            <w:proofErr w:type="gramStart"/>
            <w:r>
              <w:rPr>
                <w:sz w:val="24"/>
              </w:rPr>
              <w:t>Eg</w:t>
            </w:r>
            <w:proofErr w:type="spellEnd"/>
            <w:r>
              <w:rPr>
                <w:sz w:val="24"/>
              </w:rPr>
              <w:t xml:space="preserve">  15</w:t>
            </w:r>
            <w:proofErr w:type="gramEnd"/>
            <w:r>
              <w:rPr>
                <w:sz w:val="24"/>
              </w:rPr>
              <w:t xml:space="preserve"> ÷ 3</w:t>
            </w:r>
            <w:r>
              <w:rPr>
                <w:spacing w:val="1"/>
                <w:sz w:val="24"/>
              </w:rPr>
              <w:t xml:space="preserve"> </w:t>
            </w:r>
            <w:r>
              <w:rPr>
                <w:sz w:val="24"/>
              </w:rPr>
              <w:t>=</w:t>
            </w:r>
            <w:r>
              <w:rPr>
                <w:spacing w:val="-3"/>
                <w:sz w:val="24"/>
              </w:rPr>
              <w:t xml:space="preserve"> </w:t>
            </w:r>
            <w:r>
              <w:rPr>
                <w:sz w:val="24"/>
              </w:rPr>
              <w:t>5</w:t>
            </w:r>
            <w:r>
              <w:rPr>
                <w:sz w:val="24"/>
              </w:rPr>
              <w:tab/>
              <w:t>5 x 3 =</w:t>
            </w:r>
            <w:r>
              <w:rPr>
                <w:spacing w:val="-2"/>
                <w:sz w:val="24"/>
              </w:rPr>
              <w:t xml:space="preserve"> </w:t>
            </w:r>
            <w:r>
              <w:rPr>
                <w:sz w:val="24"/>
              </w:rPr>
              <w:t>15</w:t>
            </w:r>
          </w:p>
          <w:p w:rsidR="00162A5A" w:rsidRDefault="00D93D41">
            <w:pPr>
              <w:pStyle w:val="TableParagraph"/>
              <w:tabs>
                <w:tab w:val="left" w:pos="1755"/>
              </w:tabs>
              <w:spacing w:line="293" w:lineRule="exact"/>
              <w:ind w:left="434"/>
              <w:rPr>
                <w:sz w:val="24"/>
              </w:rPr>
            </w:pPr>
            <w:r>
              <w:rPr>
                <w:sz w:val="24"/>
              </w:rPr>
              <w:t>15 ÷ 5</w:t>
            </w:r>
            <w:r>
              <w:rPr>
                <w:spacing w:val="-1"/>
                <w:sz w:val="24"/>
              </w:rPr>
              <w:t xml:space="preserve"> </w:t>
            </w:r>
            <w:r>
              <w:rPr>
                <w:sz w:val="24"/>
              </w:rPr>
              <w:t>=</w:t>
            </w:r>
            <w:r>
              <w:rPr>
                <w:spacing w:val="-1"/>
                <w:sz w:val="24"/>
              </w:rPr>
              <w:t xml:space="preserve"> </w:t>
            </w:r>
            <w:r>
              <w:rPr>
                <w:sz w:val="24"/>
              </w:rPr>
              <w:t>3</w:t>
            </w:r>
            <w:r>
              <w:rPr>
                <w:sz w:val="24"/>
              </w:rPr>
              <w:tab/>
              <w:t>3 x 5 =</w:t>
            </w:r>
            <w:r>
              <w:rPr>
                <w:spacing w:val="-3"/>
                <w:sz w:val="24"/>
              </w:rPr>
              <w:t xml:space="preserve"> </w:t>
            </w:r>
            <w:r>
              <w:rPr>
                <w:sz w:val="24"/>
              </w:rPr>
              <w:t>15</w:t>
            </w:r>
          </w:p>
        </w:tc>
        <w:tc>
          <w:tcPr>
            <w:tcW w:w="4644" w:type="dxa"/>
          </w:tcPr>
          <w:p w:rsidR="00162A5A" w:rsidRDefault="00162A5A">
            <w:pPr>
              <w:pStyle w:val="TableParagraph"/>
              <w:spacing w:before="9"/>
              <w:rPr>
                <w:rFonts w:ascii="Trebuchet MS"/>
                <w:sz w:val="10"/>
              </w:rPr>
            </w:pPr>
          </w:p>
          <w:p w:rsidR="00162A5A" w:rsidRDefault="00D93D41">
            <w:pPr>
              <w:pStyle w:val="TableParagraph"/>
              <w:ind w:left="636"/>
              <w:rPr>
                <w:rFonts w:ascii="Trebuchet MS"/>
                <w:sz w:val="20"/>
              </w:rPr>
            </w:pPr>
            <w:r>
              <w:rPr>
                <w:rFonts w:ascii="Trebuchet MS"/>
                <w:noProof/>
                <w:sz w:val="20"/>
              </w:rPr>
              <w:drawing>
                <wp:inline distT="0" distB="0" distL="0" distR="0">
                  <wp:extent cx="1901013" cy="871727"/>
                  <wp:effectExtent l="0" t="0" r="0" b="0"/>
                  <wp:docPr id="253" name="image16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160.jpeg"/>
                          <pic:cNvPicPr/>
                        </pic:nvPicPr>
                        <pic:blipFill>
                          <a:blip r:embed="rId241" cstate="print"/>
                          <a:stretch>
                            <a:fillRect/>
                          </a:stretch>
                        </pic:blipFill>
                        <pic:spPr>
                          <a:xfrm>
                            <a:off x="0" y="0"/>
                            <a:ext cx="1901013" cy="871727"/>
                          </a:xfrm>
                          <a:prstGeom prst="rect">
                            <a:avLst/>
                          </a:prstGeom>
                        </pic:spPr>
                      </pic:pic>
                    </a:graphicData>
                  </a:graphic>
                </wp:inline>
              </w:drawing>
            </w:r>
          </w:p>
          <w:p w:rsidR="00162A5A" w:rsidRDefault="00D93D41">
            <w:pPr>
              <w:pStyle w:val="TableParagraph"/>
              <w:spacing w:before="73" w:line="290" w:lineRule="atLeast"/>
              <w:ind w:left="108" w:right="189"/>
              <w:rPr>
                <w:sz w:val="24"/>
              </w:rPr>
            </w:pPr>
            <w:r>
              <w:rPr>
                <w:sz w:val="24"/>
              </w:rPr>
              <w:t>Draw an array and use lines to split the array into groups to make multiplication and division sentences.</w:t>
            </w:r>
          </w:p>
        </w:tc>
        <w:tc>
          <w:tcPr>
            <w:tcW w:w="3860" w:type="dxa"/>
          </w:tcPr>
          <w:p w:rsidR="00162A5A" w:rsidRDefault="00D93D41">
            <w:pPr>
              <w:pStyle w:val="TableParagraph"/>
              <w:ind w:left="106" w:right="478"/>
              <w:rPr>
                <w:sz w:val="24"/>
              </w:rPr>
            </w:pPr>
            <w:r>
              <w:rPr>
                <w:sz w:val="24"/>
              </w:rPr>
              <w:t>Find the inverse of multiplication and division sentences by creating four linking number sentences.</w:t>
            </w:r>
          </w:p>
          <w:p w:rsidR="00162A5A" w:rsidRDefault="00162A5A">
            <w:pPr>
              <w:pStyle w:val="TableParagraph"/>
              <w:spacing w:before="3"/>
              <w:rPr>
                <w:rFonts w:ascii="Trebuchet MS"/>
                <w:sz w:val="25"/>
              </w:rPr>
            </w:pPr>
          </w:p>
          <w:p w:rsidR="00162A5A" w:rsidRDefault="00D93D41">
            <w:pPr>
              <w:pStyle w:val="TableParagraph"/>
              <w:ind w:left="106"/>
              <w:rPr>
                <w:sz w:val="24"/>
              </w:rPr>
            </w:pPr>
            <w:r>
              <w:rPr>
                <w:sz w:val="24"/>
              </w:rPr>
              <w:t>5 x 3 =</w:t>
            </w:r>
            <w:r>
              <w:rPr>
                <w:spacing w:val="-2"/>
                <w:sz w:val="24"/>
              </w:rPr>
              <w:t xml:space="preserve"> </w:t>
            </w:r>
            <w:r>
              <w:rPr>
                <w:sz w:val="24"/>
              </w:rPr>
              <w:t>15</w:t>
            </w:r>
          </w:p>
          <w:p w:rsidR="00162A5A" w:rsidRDefault="00D93D41">
            <w:pPr>
              <w:pStyle w:val="TableParagraph"/>
              <w:spacing w:before="1"/>
              <w:ind w:left="106"/>
              <w:rPr>
                <w:sz w:val="24"/>
              </w:rPr>
            </w:pPr>
            <w:r>
              <w:rPr>
                <w:sz w:val="24"/>
              </w:rPr>
              <w:t>3 x 5 =</w:t>
            </w:r>
            <w:r>
              <w:rPr>
                <w:spacing w:val="-2"/>
                <w:sz w:val="24"/>
              </w:rPr>
              <w:t xml:space="preserve"> </w:t>
            </w:r>
            <w:r>
              <w:rPr>
                <w:sz w:val="24"/>
              </w:rPr>
              <w:t>15</w:t>
            </w:r>
          </w:p>
          <w:p w:rsidR="00162A5A" w:rsidRDefault="00D93D41">
            <w:pPr>
              <w:pStyle w:val="TableParagraph"/>
              <w:ind w:left="106"/>
              <w:rPr>
                <w:sz w:val="24"/>
              </w:rPr>
            </w:pPr>
            <w:r>
              <w:rPr>
                <w:sz w:val="24"/>
              </w:rPr>
              <w:t>15 ÷ 5 =</w:t>
            </w:r>
            <w:r>
              <w:rPr>
                <w:spacing w:val="-2"/>
                <w:sz w:val="24"/>
              </w:rPr>
              <w:t xml:space="preserve"> </w:t>
            </w:r>
            <w:r>
              <w:rPr>
                <w:sz w:val="24"/>
              </w:rPr>
              <w:t>3</w:t>
            </w:r>
          </w:p>
          <w:p w:rsidR="00162A5A" w:rsidRDefault="00D93D41">
            <w:pPr>
              <w:pStyle w:val="TableParagraph"/>
              <w:ind w:left="106"/>
              <w:rPr>
                <w:sz w:val="24"/>
              </w:rPr>
            </w:pPr>
            <w:r>
              <w:rPr>
                <w:sz w:val="24"/>
              </w:rPr>
              <w:t>15 ÷ 3 =</w:t>
            </w:r>
            <w:r>
              <w:rPr>
                <w:spacing w:val="-1"/>
                <w:sz w:val="24"/>
              </w:rPr>
              <w:t xml:space="preserve"> </w:t>
            </w:r>
            <w:r>
              <w:rPr>
                <w:sz w:val="24"/>
              </w:rPr>
              <w:t>5</w:t>
            </w:r>
          </w:p>
        </w:tc>
      </w:tr>
      <w:tr w:rsidR="005820AB" w:rsidTr="0006747C">
        <w:trPr>
          <w:trHeight w:val="132"/>
        </w:trPr>
        <w:tc>
          <w:tcPr>
            <w:tcW w:w="725" w:type="dxa"/>
            <w:vMerge/>
            <w:textDirection w:val="btLr"/>
          </w:tcPr>
          <w:p w:rsidR="005820AB" w:rsidRDefault="005820AB">
            <w:pPr>
              <w:pStyle w:val="TableParagraph"/>
              <w:spacing w:before="189"/>
              <w:ind w:left="4106" w:right="4108"/>
              <w:jc w:val="center"/>
              <w:rPr>
                <w:sz w:val="28"/>
              </w:rPr>
            </w:pPr>
          </w:p>
        </w:tc>
        <w:tc>
          <w:tcPr>
            <w:tcW w:w="1416" w:type="dxa"/>
            <w:textDirection w:val="btLr"/>
          </w:tcPr>
          <w:p w:rsidR="005820AB" w:rsidRPr="002271AB" w:rsidRDefault="002271AB" w:rsidP="002271AB">
            <w:pPr>
              <w:pStyle w:val="TableParagraph"/>
              <w:ind w:left="278"/>
              <w:rPr>
                <w:sz w:val="24"/>
              </w:rPr>
            </w:pPr>
            <w:r w:rsidRPr="002271AB">
              <w:rPr>
                <w:sz w:val="24"/>
              </w:rPr>
              <w:t>Dividing 2 digits by 1 digit (sharing with exchange)</w:t>
            </w:r>
          </w:p>
        </w:tc>
        <w:tc>
          <w:tcPr>
            <w:tcW w:w="4253" w:type="dxa"/>
          </w:tcPr>
          <w:p w:rsidR="005820AB" w:rsidRDefault="002271AB" w:rsidP="002271AB">
            <w:pPr>
              <w:pStyle w:val="TableParagraph"/>
              <w:spacing w:before="73" w:line="290" w:lineRule="atLeast"/>
              <w:ind w:left="108" w:right="189"/>
              <w:rPr>
                <w:sz w:val="24"/>
              </w:rPr>
            </w:pPr>
            <w:r>
              <w:rPr>
                <w:sz w:val="24"/>
              </w:rPr>
              <w:t xml:space="preserve">When dividing numbers involving exchange, children can use Base 10 and place value counters to exchange one ten for ten ones. </w:t>
            </w:r>
            <w:r w:rsidR="00C15130">
              <w:rPr>
                <w:sz w:val="24"/>
              </w:rPr>
              <w:t xml:space="preserve">Children should start with the equipment outside the place value grid before sharing the tens and ones equally between the rows. </w:t>
            </w:r>
          </w:p>
          <w:p w:rsidR="002271AB" w:rsidRDefault="00C15130">
            <w:pPr>
              <w:pStyle w:val="TableParagraph"/>
              <w:ind w:left="108" w:right="2465"/>
              <w:rPr>
                <w:sz w:val="24"/>
              </w:rPr>
            </w:pPr>
            <w:r>
              <w:rPr>
                <w:noProof/>
              </w:rPr>
              <w:drawing>
                <wp:anchor distT="0" distB="0" distL="114300" distR="114300" simplePos="0" relativeHeight="486754304" behindDoc="1" locked="0" layoutInCell="1" allowOverlap="1" wp14:anchorId="43BC5256">
                  <wp:simplePos x="0" y="0"/>
                  <wp:positionH relativeFrom="column">
                    <wp:posOffset>406400</wp:posOffset>
                  </wp:positionH>
                  <wp:positionV relativeFrom="paragraph">
                    <wp:posOffset>64135</wp:posOffset>
                  </wp:positionV>
                  <wp:extent cx="1715770" cy="1196340"/>
                  <wp:effectExtent l="0" t="0" r="0" b="3810"/>
                  <wp:wrapTight wrapText="bothSides">
                    <wp:wrapPolygon edited="0">
                      <wp:start x="0" y="0"/>
                      <wp:lineTo x="0" y="21325"/>
                      <wp:lineTo x="21344" y="21325"/>
                      <wp:lineTo x="21344" y="0"/>
                      <wp:lineTo x="0" y="0"/>
                    </wp:wrapPolygon>
                  </wp:wrapTight>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2">
                            <a:extLst>
                              <a:ext uri="{28A0092B-C50C-407E-A947-70E740481C1C}">
                                <a14:useLocalDpi xmlns:a14="http://schemas.microsoft.com/office/drawing/2010/main" val="0"/>
                              </a:ext>
                            </a:extLst>
                          </a:blip>
                          <a:srcRect l="14273" t="22542" r="58541" b="43748"/>
                          <a:stretch/>
                        </pic:blipFill>
                        <pic:spPr bwMode="auto">
                          <a:xfrm>
                            <a:off x="0" y="0"/>
                            <a:ext cx="1715770" cy="11963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271AB" w:rsidRDefault="002271AB">
            <w:pPr>
              <w:pStyle w:val="TableParagraph"/>
              <w:ind w:left="108" w:right="2465"/>
              <w:rPr>
                <w:sz w:val="24"/>
              </w:rPr>
            </w:pPr>
          </w:p>
          <w:p w:rsidR="002271AB" w:rsidRDefault="002271AB">
            <w:pPr>
              <w:pStyle w:val="TableParagraph"/>
              <w:ind w:left="108" w:right="2465"/>
              <w:rPr>
                <w:sz w:val="24"/>
              </w:rPr>
            </w:pPr>
          </w:p>
          <w:p w:rsidR="002271AB" w:rsidRDefault="002271AB" w:rsidP="00C15130">
            <w:pPr>
              <w:pStyle w:val="TableParagraph"/>
              <w:ind w:left="108" w:right="2465"/>
              <w:rPr>
                <w:sz w:val="24"/>
              </w:rPr>
            </w:pPr>
            <w:r>
              <w:rPr>
                <w:noProof/>
                <w:sz w:val="24"/>
              </w:rPr>
              <w:drawing>
                <wp:anchor distT="0" distB="0" distL="114300" distR="114300" simplePos="0" relativeHeight="486755328" behindDoc="1" locked="0" layoutInCell="1" allowOverlap="1" wp14:anchorId="295DD088">
                  <wp:simplePos x="0" y="0"/>
                  <wp:positionH relativeFrom="column">
                    <wp:posOffset>349885</wp:posOffset>
                  </wp:positionH>
                  <wp:positionV relativeFrom="paragraph">
                    <wp:posOffset>736600</wp:posOffset>
                  </wp:positionV>
                  <wp:extent cx="1918970" cy="1377315"/>
                  <wp:effectExtent l="0" t="0" r="5080" b="0"/>
                  <wp:wrapTight wrapText="bothSides">
                    <wp:wrapPolygon edited="0">
                      <wp:start x="0" y="0"/>
                      <wp:lineTo x="0" y="21212"/>
                      <wp:lineTo x="21443" y="21212"/>
                      <wp:lineTo x="21443" y="0"/>
                      <wp:lineTo x="0" y="0"/>
                    </wp:wrapPolygon>
                  </wp:wrapTight>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3">
                            <a:extLst>
                              <a:ext uri="{28A0092B-C50C-407E-A947-70E740481C1C}">
                                <a14:useLocalDpi xmlns:a14="http://schemas.microsoft.com/office/drawing/2010/main" val="0"/>
                              </a:ext>
                            </a:extLst>
                          </a:blip>
                          <a:srcRect/>
                          <a:stretch>
                            <a:fillRect/>
                          </a:stretch>
                        </pic:blipFill>
                        <pic:spPr bwMode="auto">
                          <a:xfrm>
                            <a:off x="0" y="0"/>
                            <a:ext cx="1918970" cy="1377315"/>
                          </a:xfrm>
                          <a:prstGeom prst="rect">
                            <a:avLst/>
                          </a:prstGeom>
                          <a:noFill/>
                        </pic:spPr>
                      </pic:pic>
                    </a:graphicData>
                  </a:graphic>
                  <wp14:sizeRelH relativeFrom="page">
                    <wp14:pctWidth>0</wp14:pctWidth>
                  </wp14:sizeRelH>
                  <wp14:sizeRelV relativeFrom="page">
                    <wp14:pctHeight>0</wp14:pctHeight>
                  </wp14:sizeRelV>
                </wp:anchor>
              </w:drawing>
            </w:r>
          </w:p>
        </w:tc>
        <w:tc>
          <w:tcPr>
            <w:tcW w:w="4644" w:type="dxa"/>
          </w:tcPr>
          <w:p w:rsidR="00C15130" w:rsidRPr="00C15130" w:rsidRDefault="002271AB" w:rsidP="00C15130">
            <w:pPr>
              <w:pStyle w:val="TableParagraph"/>
              <w:spacing w:before="73" w:line="290" w:lineRule="atLeast"/>
              <w:ind w:left="108" w:right="189"/>
              <w:rPr>
                <w:sz w:val="24"/>
              </w:rPr>
            </w:pPr>
            <w:r w:rsidRPr="00C15130">
              <w:rPr>
                <w:sz w:val="24"/>
              </w:rPr>
              <w:t xml:space="preserve">  </w:t>
            </w:r>
            <w:r w:rsidR="00C15130" w:rsidRPr="00C15130">
              <w:rPr>
                <w:sz w:val="24"/>
              </w:rPr>
              <w:t xml:space="preserve">Flexible partitioning </w:t>
            </w:r>
            <w:r w:rsidR="00C15130">
              <w:rPr>
                <w:sz w:val="24"/>
              </w:rPr>
              <w:t xml:space="preserve">in a part whole model supports this method. </w:t>
            </w:r>
          </w:p>
          <w:p w:rsidR="00C15130" w:rsidRPr="00C15130" w:rsidRDefault="00C15130" w:rsidP="00C15130">
            <w:pPr>
              <w:spacing w:before="73" w:line="290" w:lineRule="atLeast"/>
              <w:ind w:left="108" w:right="189"/>
              <w:rPr>
                <w:sz w:val="24"/>
              </w:rPr>
            </w:pPr>
            <w:r w:rsidRPr="00C15130">
              <w:rPr>
                <w:noProof/>
                <w:sz w:val="24"/>
              </w:rPr>
              <w:drawing>
                <wp:anchor distT="0" distB="0" distL="114300" distR="114300" simplePos="0" relativeHeight="486753280" behindDoc="1" locked="0" layoutInCell="1" allowOverlap="1" wp14:anchorId="32F624A9">
                  <wp:simplePos x="0" y="0"/>
                  <wp:positionH relativeFrom="column">
                    <wp:posOffset>380859</wp:posOffset>
                  </wp:positionH>
                  <wp:positionV relativeFrom="paragraph">
                    <wp:posOffset>157198</wp:posOffset>
                  </wp:positionV>
                  <wp:extent cx="1368425" cy="1681480"/>
                  <wp:effectExtent l="0" t="0" r="3175" b="0"/>
                  <wp:wrapTight wrapText="bothSides">
                    <wp:wrapPolygon edited="0">
                      <wp:start x="0" y="0"/>
                      <wp:lineTo x="0" y="21290"/>
                      <wp:lineTo x="21349" y="21290"/>
                      <wp:lineTo x="21349" y="0"/>
                      <wp:lineTo x="0" y="0"/>
                    </wp:wrapPolygon>
                  </wp:wrapTight>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4">
                            <a:extLst>
                              <a:ext uri="{28A0092B-C50C-407E-A947-70E740481C1C}">
                                <a14:useLocalDpi xmlns:a14="http://schemas.microsoft.com/office/drawing/2010/main" val="0"/>
                              </a:ext>
                            </a:extLst>
                          </a:blip>
                          <a:srcRect/>
                          <a:stretch>
                            <a:fillRect/>
                          </a:stretch>
                        </pic:blipFill>
                        <pic:spPr bwMode="auto">
                          <a:xfrm>
                            <a:off x="0" y="0"/>
                            <a:ext cx="1368425" cy="1681480"/>
                          </a:xfrm>
                          <a:prstGeom prst="rect">
                            <a:avLst/>
                          </a:prstGeom>
                          <a:noFill/>
                        </pic:spPr>
                      </pic:pic>
                    </a:graphicData>
                  </a:graphic>
                  <wp14:sizeRelH relativeFrom="page">
                    <wp14:pctWidth>0</wp14:pctWidth>
                  </wp14:sizeRelH>
                  <wp14:sizeRelV relativeFrom="page">
                    <wp14:pctHeight>0</wp14:pctHeight>
                  </wp14:sizeRelV>
                </wp:anchor>
              </w:drawing>
            </w:r>
          </w:p>
          <w:p w:rsidR="00C15130" w:rsidRPr="00C15130" w:rsidRDefault="00C15130" w:rsidP="00C15130">
            <w:pPr>
              <w:spacing w:before="73" w:line="290" w:lineRule="atLeast"/>
              <w:ind w:left="108" w:right="189"/>
              <w:rPr>
                <w:sz w:val="24"/>
              </w:rPr>
            </w:pPr>
          </w:p>
          <w:p w:rsidR="00C15130" w:rsidRPr="00C15130" w:rsidRDefault="00C15130" w:rsidP="00C15130">
            <w:pPr>
              <w:spacing w:before="73" w:line="290" w:lineRule="atLeast"/>
              <w:ind w:left="108" w:right="189"/>
              <w:rPr>
                <w:sz w:val="24"/>
              </w:rPr>
            </w:pPr>
          </w:p>
          <w:p w:rsidR="00C15130" w:rsidRPr="00C15130" w:rsidRDefault="00C15130" w:rsidP="00C15130">
            <w:pPr>
              <w:spacing w:before="73" w:line="290" w:lineRule="atLeast"/>
              <w:ind w:left="108" w:right="189"/>
              <w:rPr>
                <w:sz w:val="24"/>
              </w:rPr>
            </w:pPr>
          </w:p>
          <w:p w:rsidR="00C15130" w:rsidRPr="00C15130" w:rsidRDefault="00C15130" w:rsidP="00C15130">
            <w:pPr>
              <w:spacing w:before="73" w:line="290" w:lineRule="atLeast"/>
              <w:ind w:left="108" w:right="189"/>
              <w:rPr>
                <w:sz w:val="24"/>
              </w:rPr>
            </w:pPr>
          </w:p>
          <w:p w:rsidR="00C15130" w:rsidRPr="00C15130" w:rsidRDefault="00C15130" w:rsidP="00C15130">
            <w:pPr>
              <w:spacing w:before="73" w:line="290" w:lineRule="atLeast"/>
              <w:ind w:left="108" w:right="189"/>
              <w:rPr>
                <w:sz w:val="24"/>
              </w:rPr>
            </w:pPr>
          </w:p>
          <w:p w:rsidR="00C15130" w:rsidRPr="00C15130" w:rsidRDefault="00C15130" w:rsidP="00C15130">
            <w:pPr>
              <w:spacing w:before="73" w:line="290" w:lineRule="atLeast"/>
              <w:ind w:left="108" w:right="189"/>
              <w:rPr>
                <w:sz w:val="24"/>
              </w:rPr>
            </w:pPr>
          </w:p>
          <w:p w:rsidR="00C15130" w:rsidRPr="00C15130" w:rsidRDefault="00C15130" w:rsidP="00C15130">
            <w:pPr>
              <w:spacing w:before="73" w:line="290" w:lineRule="atLeast"/>
              <w:ind w:left="108" w:right="189"/>
              <w:rPr>
                <w:sz w:val="24"/>
              </w:rPr>
            </w:pPr>
            <w:r w:rsidRPr="00C15130">
              <w:rPr>
                <w:noProof/>
                <w:sz w:val="24"/>
              </w:rPr>
              <w:drawing>
                <wp:anchor distT="0" distB="0" distL="114300" distR="114300" simplePos="0" relativeHeight="486752256" behindDoc="1" locked="0" layoutInCell="1" allowOverlap="1" wp14:anchorId="77B838C9">
                  <wp:simplePos x="0" y="0"/>
                  <wp:positionH relativeFrom="column">
                    <wp:posOffset>268040</wp:posOffset>
                  </wp:positionH>
                  <wp:positionV relativeFrom="paragraph">
                    <wp:posOffset>102941</wp:posOffset>
                  </wp:positionV>
                  <wp:extent cx="1945005" cy="1229995"/>
                  <wp:effectExtent l="0" t="0" r="0" b="8255"/>
                  <wp:wrapTight wrapText="bothSides">
                    <wp:wrapPolygon edited="0">
                      <wp:start x="0" y="0"/>
                      <wp:lineTo x="0" y="21410"/>
                      <wp:lineTo x="21367" y="21410"/>
                      <wp:lineTo x="21367" y="0"/>
                      <wp:lineTo x="0" y="0"/>
                    </wp:wrapPolygon>
                  </wp:wrapTight>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2">
                            <a:extLst>
                              <a:ext uri="{28A0092B-C50C-407E-A947-70E740481C1C}">
                                <a14:useLocalDpi xmlns:a14="http://schemas.microsoft.com/office/drawing/2010/main" val="0"/>
                              </a:ext>
                            </a:extLst>
                          </a:blip>
                          <a:srcRect l="46496" t="27511" r="34359" b="50950"/>
                          <a:stretch/>
                        </pic:blipFill>
                        <pic:spPr bwMode="auto">
                          <a:xfrm>
                            <a:off x="0" y="0"/>
                            <a:ext cx="1945005" cy="12299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820AB" w:rsidRPr="00C15130" w:rsidRDefault="005820AB" w:rsidP="00C15130">
            <w:pPr>
              <w:spacing w:before="73" w:line="290" w:lineRule="atLeast"/>
              <w:ind w:left="108" w:right="189"/>
              <w:rPr>
                <w:sz w:val="24"/>
              </w:rPr>
            </w:pPr>
          </w:p>
        </w:tc>
        <w:tc>
          <w:tcPr>
            <w:tcW w:w="3860" w:type="dxa"/>
          </w:tcPr>
          <w:p w:rsidR="005820AB" w:rsidRDefault="005820AB">
            <w:pPr>
              <w:pStyle w:val="TableParagraph"/>
              <w:ind w:left="106" w:right="478"/>
              <w:rPr>
                <w:sz w:val="24"/>
              </w:rPr>
            </w:pPr>
          </w:p>
          <w:p w:rsidR="00C15130" w:rsidRDefault="00C15130">
            <w:pPr>
              <w:pStyle w:val="TableParagraph"/>
              <w:ind w:left="106" w:right="478"/>
              <w:rPr>
                <w:sz w:val="24"/>
              </w:rPr>
            </w:pPr>
          </w:p>
          <w:p w:rsidR="00C15130" w:rsidRDefault="00C15130">
            <w:pPr>
              <w:pStyle w:val="TableParagraph"/>
              <w:ind w:left="106" w:right="478"/>
              <w:rPr>
                <w:sz w:val="24"/>
              </w:rPr>
            </w:pPr>
          </w:p>
          <w:p w:rsidR="00C15130" w:rsidRDefault="002271AB">
            <w:pPr>
              <w:pStyle w:val="TableParagraph"/>
              <w:ind w:left="106" w:right="478"/>
              <w:rPr>
                <w:sz w:val="24"/>
              </w:rPr>
            </w:pPr>
            <w:r>
              <w:rPr>
                <w:noProof/>
              </w:rPr>
              <w:drawing>
                <wp:inline distT="0" distB="0" distL="0" distR="0" wp14:anchorId="58C8DE3D" wp14:editId="2D02BAC7">
                  <wp:extent cx="1783080" cy="463051"/>
                  <wp:effectExtent l="0" t="0" r="762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2"/>
                          <a:srcRect l="32037" t="56034" r="47020" b="34293"/>
                          <a:stretch/>
                        </pic:blipFill>
                        <pic:spPr bwMode="auto">
                          <a:xfrm>
                            <a:off x="0" y="0"/>
                            <a:ext cx="1791327" cy="465193"/>
                          </a:xfrm>
                          <a:prstGeom prst="rect">
                            <a:avLst/>
                          </a:prstGeom>
                          <a:ln>
                            <a:noFill/>
                          </a:ln>
                          <a:extLst>
                            <a:ext uri="{53640926-AAD7-44D8-BBD7-CCE9431645EC}">
                              <a14:shadowObscured xmlns:a14="http://schemas.microsoft.com/office/drawing/2010/main"/>
                            </a:ext>
                          </a:extLst>
                        </pic:spPr>
                      </pic:pic>
                    </a:graphicData>
                  </a:graphic>
                </wp:inline>
              </w:drawing>
            </w:r>
          </w:p>
          <w:p w:rsidR="00C15130" w:rsidRPr="00C15130" w:rsidRDefault="00C15130" w:rsidP="00C15130"/>
          <w:p w:rsidR="00C15130" w:rsidRPr="00C15130" w:rsidRDefault="00C15130" w:rsidP="00C15130"/>
          <w:p w:rsidR="00C15130" w:rsidRPr="00C15130" w:rsidRDefault="00C15130" w:rsidP="00C15130"/>
          <w:p w:rsidR="00C15130" w:rsidRPr="00C15130" w:rsidRDefault="00C15130" w:rsidP="00C15130"/>
          <w:p w:rsidR="00C15130" w:rsidRPr="00C15130" w:rsidRDefault="00C15130" w:rsidP="00C15130"/>
          <w:p w:rsidR="00C15130" w:rsidRPr="00C15130" w:rsidRDefault="00C15130" w:rsidP="00C15130"/>
          <w:p w:rsidR="00C15130" w:rsidRPr="00C15130" w:rsidRDefault="00C15130" w:rsidP="00C15130"/>
          <w:p w:rsidR="00C15130" w:rsidRPr="00C15130" w:rsidRDefault="00C15130" w:rsidP="00C15130"/>
          <w:p w:rsidR="00C15130" w:rsidRPr="00C15130" w:rsidRDefault="00C15130" w:rsidP="00C15130"/>
          <w:p w:rsidR="00C15130" w:rsidRPr="00C15130" w:rsidRDefault="00C15130" w:rsidP="00C15130"/>
          <w:p w:rsidR="00C15130" w:rsidRPr="00C15130" w:rsidRDefault="00C15130" w:rsidP="00C15130"/>
          <w:p w:rsidR="00C15130" w:rsidRDefault="00C15130" w:rsidP="00C15130"/>
          <w:p w:rsidR="00C15130" w:rsidRDefault="00C15130" w:rsidP="00C15130"/>
          <w:p w:rsidR="002271AB" w:rsidRDefault="002271AB" w:rsidP="00C15130">
            <w:pPr>
              <w:ind w:firstLine="720"/>
            </w:pPr>
          </w:p>
          <w:p w:rsidR="00C15130" w:rsidRDefault="00C15130" w:rsidP="00C15130">
            <w:pPr>
              <w:ind w:firstLine="720"/>
            </w:pPr>
          </w:p>
          <w:p w:rsidR="00C15130" w:rsidRDefault="00C15130" w:rsidP="00C15130">
            <w:pPr>
              <w:ind w:firstLine="720"/>
            </w:pPr>
          </w:p>
          <w:p w:rsidR="006E39D0" w:rsidRDefault="006E39D0" w:rsidP="00C15130">
            <w:pPr>
              <w:ind w:firstLine="720"/>
            </w:pPr>
          </w:p>
          <w:p w:rsidR="006E39D0" w:rsidRDefault="006E39D0" w:rsidP="00C15130">
            <w:pPr>
              <w:ind w:firstLine="720"/>
            </w:pPr>
          </w:p>
          <w:p w:rsidR="006E39D0" w:rsidRDefault="006E39D0" w:rsidP="00C15130">
            <w:pPr>
              <w:ind w:firstLine="720"/>
            </w:pPr>
          </w:p>
          <w:p w:rsidR="00C15130" w:rsidRPr="00C15130" w:rsidRDefault="00C15130" w:rsidP="006E39D0"/>
        </w:tc>
      </w:tr>
      <w:tr w:rsidR="006E39D0" w:rsidTr="0006747C">
        <w:trPr>
          <w:trHeight w:val="558"/>
        </w:trPr>
        <w:tc>
          <w:tcPr>
            <w:tcW w:w="725" w:type="dxa"/>
            <w:vMerge/>
            <w:tcBorders>
              <w:top w:val="nil"/>
              <w:bottom w:val="nil"/>
            </w:tcBorders>
            <w:textDirection w:val="btLr"/>
          </w:tcPr>
          <w:p w:rsidR="006E39D0" w:rsidRDefault="006E39D0" w:rsidP="006E39D0">
            <w:pPr>
              <w:rPr>
                <w:sz w:val="2"/>
                <w:szCs w:val="2"/>
              </w:rPr>
            </w:pPr>
          </w:p>
        </w:tc>
        <w:tc>
          <w:tcPr>
            <w:tcW w:w="1416" w:type="dxa"/>
          </w:tcPr>
          <w:p w:rsidR="006E39D0" w:rsidRDefault="006E39D0" w:rsidP="006E39D0">
            <w:pPr>
              <w:pStyle w:val="TableParagraph"/>
              <w:spacing w:before="57"/>
              <w:ind w:left="151"/>
              <w:rPr>
                <w:b/>
                <w:sz w:val="28"/>
              </w:rPr>
            </w:pPr>
            <w:r>
              <w:rPr>
                <w:b/>
                <w:sz w:val="28"/>
              </w:rPr>
              <w:t>Objective</w:t>
            </w:r>
          </w:p>
        </w:tc>
        <w:tc>
          <w:tcPr>
            <w:tcW w:w="4253" w:type="dxa"/>
          </w:tcPr>
          <w:p w:rsidR="006E39D0" w:rsidRDefault="006E39D0" w:rsidP="006E39D0">
            <w:pPr>
              <w:pStyle w:val="TableParagraph"/>
              <w:spacing w:before="57"/>
              <w:ind w:left="1582" w:right="1574"/>
              <w:jc w:val="center"/>
              <w:rPr>
                <w:b/>
                <w:sz w:val="28"/>
              </w:rPr>
            </w:pPr>
            <w:r>
              <w:rPr>
                <w:b/>
                <w:sz w:val="28"/>
              </w:rPr>
              <w:t>Concrete</w:t>
            </w:r>
          </w:p>
        </w:tc>
        <w:tc>
          <w:tcPr>
            <w:tcW w:w="4644" w:type="dxa"/>
          </w:tcPr>
          <w:p w:rsidR="006E39D0" w:rsidRDefault="006E39D0" w:rsidP="006E39D0">
            <w:pPr>
              <w:pStyle w:val="TableParagraph"/>
              <w:spacing w:before="57"/>
              <w:ind w:left="1583" w:right="1574"/>
              <w:jc w:val="center"/>
              <w:rPr>
                <w:b/>
                <w:sz w:val="28"/>
              </w:rPr>
            </w:pPr>
            <w:r>
              <w:rPr>
                <w:b/>
                <w:sz w:val="28"/>
              </w:rPr>
              <w:t>Pictorial</w:t>
            </w:r>
          </w:p>
        </w:tc>
        <w:tc>
          <w:tcPr>
            <w:tcW w:w="3860" w:type="dxa"/>
          </w:tcPr>
          <w:p w:rsidR="006E39D0" w:rsidRDefault="006E39D0" w:rsidP="006E39D0">
            <w:pPr>
              <w:pStyle w:val="TableParagraph"/>
              <w:spacing w:before="57"/>
              <w:ind w:left="1580" w:right="1573"/>
              <w:jc w:val="center"/>
              <w:rPr>
                <w:b/>
                <w:sz w:val="28"/>
              </w:rPr>
            </w:pPr>
            <w:r>
              <w:rPr>
                <w:b/>
                <w:sz w:val="28"/>
              </w:rPr>
              <w:t>Abstract</w:t>
            </w:r>
          </w:p>
        </w:tc>
      </w:tr>
      <w:tr w:rsidR="006E39D0" w:rsidTr="0006747C">
        <w:trPr>
          <w:trHeight w:val="280"/>
        </w:trPr>
        <w:tc>
          <w:tcPr>
            <w:tcW w:w="725" w:type="dxa"/>
            <w:tcBorders>
              <w:top w:val="nil"/>
              <w:bottom w:val="nil"/>
            </w:tcBorders>
            <w:textDirection w:val="btLr"/>
          </w:tcPr>
          <w:p w:rsidR="006E39D0" w:rsidRDefault="006E39D0" w:rsidP="006E39D0">
            <w:pPr>
              <w:jc w:val="center"/>
              <w:rPr>
                <w:sz w:val="2"/>
                <w:szCs w:val="2"/>
              </w:rPr>
            </w:pPr>
            <w:r w:rsidRPr="002271AB">
              <w:t>Y</w:t>
            </w:r>
            <w:r>
              <w:rPr>
                <w:sz w:val="28"/>
              </w:rPr>
              <w:t>ear 3/4</w:t>
            </w:r>
          </w:p>
        </w:tc>
        <w:tc>
          <w:tcPr>
            <w:tcW w:w="1416" w:type="dxa"/>
            <w:textDirection w:val="btLr"/>
          </w:tcPr>
          <w:p w:rsidR="006E39D0" w:rsidRDefault="006E39D0" w:rsidP="006E39D0">
            <w:pPr>
              <w:pStyle w:val="TableParagraph"/>
              <w:jc w:val="center"/>
              <w:rPr>
                <w:rFonts w:ascii="Trebuchet MS"/>
                <w:sz w:val="24"/>
              </w:rPr>
            </w:pPr>
            <w:r>
              <w:rPr>
                <w:rFonts w:ascii="Trebuchet MS"/>
                <w:sz w:val="24"/>
              </w:rPr>
              <w:t xml:space="preserve"> </w:t>
            </w:r>
          </w:p>
          <w:p w:rsidR="006E39D0" w:rsidRDefault="006E39D0" w:rsidP="006E39D0">
            <w:pPr>
              <w:pStyle w:val="TableParagraph"/>
              <w:jc w:val="center"/>
              <w:rPr>
                <w:rFonts w:ascii="Trebuchet MS"/>
                <w:sz w:val="24"/>
              </w:rPr>
            </w:pPr>
            <w:r>
              <w:rPr>
                <w:rFonts w:ascii="Trebuchet MS"/>
                <w:sz w:val="24"/>
              </w:rPr>
              <w:t>Divide 2-digits with 1-digit (sharing with remainders)</w:t>
            </w:r>
          </w:p>
        </w:tc>
        <w:tc>
          <w:tcPr>
            <w:tcW w:w="4253" w:type="dxa"/>
          </w:tcPr>
          <w:p w:rsidR="006E39D0" w:rsidRDefault="00182199" w:rsidP="006E39D0">
            <w:pPr>
              <w:pStyle w:val="TableParagraph"/>
              <w:spacing w:before="73" w:line="290" w:lineRule="atLeast"/>
              <w:ind w:left="108" w:right="189"/>
              <w:rPr>
                <w:sz w:val="24"/>
              </w:rPr>
            </w:pPr>
            <w:r w:rsidRPr="006E39D0">
              <w:rPr>
                <w:noProof/>
                <w:sz w:val="24"/>
              </w:rPr>
              <w:drawing>
                <wp:anchor distT="0" distB="0" distL="114300" distR="114300" simplePos="0" relativeHeight="486758400" behindDoc="1" locked="0" layoutInCell="1" allowOverlap="1" wp14:anchorId="2E6F91A1">
                  <wp:simplePos x="0" y="0"/>
                  <wp:positionH relativeFrom="column">
                    <wp:posOffset>139065</wp:posOffset>
                  </wp:positionH>
                  <wp:positionV relativeFrom="paragraph">
                    <wp:posOffset>1644650</wp:posOffset>
                  </wp:positionV>
                  <wp:extent cx="2384425" cy="1602105"/>
                  <wp:effectExtent l="0" t="0" r="0" b="0"/>
                  <wp:wrapTight wrapText="bothSides">
                    <wp:wrapPolygon edited="0">
                      <wp:start x="0" y="0"/>
                      <wp:lineTo x="0" y="21317"/>
                      <wp:lineTo x="21399" y="21317"/>
                      <wp:lineTo x="21399" y="0"/>
                      <wp:lineTo x="0" y="0"/>
                    </wp:wrapPolygon>
                  </wp:wrapTight>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5">
                            <a:extLst>
                              <a:ext uri="{28A0092B-C50C-407E-A947-70E740481C1C}">
                                <a14:useLocalDpi xmlns:a14="http://schemas.microsoft.com/office/drawing/2010/main" val="0"/>
                              </a:ext>
                            </a:extLst>
                          </a:blip>
                          <a:srcRect l="14231" t="18494" r="57016" b="47134"/>
                          <a:stretch/>
                        </pic:blipFill>
                        <pic:spPr bwMode="auto">
                          <a:xfrm>
                            <a:off x="0" y="0"/>
                            <a:ext cx="2384425" cy="16021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E39D0">
              <w:rPr>
                <w:sz w:val="24"/>
              </w:rPr>
              <w:t>When dividing numbers with remainders, children can use Base 10 and place value counters to exchange one ten for ten ones. Starting with the equipment outside the place value grid will highlight remainders, as they will be left outside the grid once the equal groups have been made.</w:t>
            </w:r>
          </w:p>
          <w:p w:rsidR="006E39D0" w:rsidRDefault="00182199" w:rsidP="00182199">
            <w:pPr>
              <w:pStyle w:val="TableParagraph"/>
              <w:spacing w:before="73" w:line="290" w:lineRule="atLeast"/>
              <w:ind w:right="189"/>
              <w:rPr>
                <w:sz w:val="24"/>
              </w:rPr>
            </w:pPr>
            <w:r>
              <w:rPr>
                <w:noProof/>
              </w:rPr>
              <w:drawing>
                <wp:anchor distT="0" distB="0" distL="114300" distR="114300" simplePos="0" relativeHeight="486759424" behindDoc="1" locked="0" layoutInCell="1" allowOverlap="1" wp14:anchorId="711FD4E6">
                  <wp:simplePos x="0" y="0"/>
                  <wp:positionH relativeFrom="column">
                    <wp:posOffset>148144</wp:posOffset>
                  </wp:positionH>
                  <wp:positionV relativeFrom="paragraph">
                    <wp:posOffset>2148754</wp:posOffset>
                  </wp:positionV>
                  <wp:extent cx="2459355" cy="1580515"/>
                  <wp:effectExtent l="0" t="0" r="0" b="635"/>
                  <wp:wrapTight wrapText="bothSides">
                    <wp:wrapPolygon edited="0">
                      <wp:start x="0" y="0"/>
                      <wp:lineTo x="0" y="21348"/>
                      <wp:lineTo x="21416" y="21348"/>
                      <wp:lineTo x="21416" y="0"/>
                      <wp:lineTo x="0" y="0"/>
                    </wp:wrapPolygon>
                  </wp:wrapTight>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5">
                            <a:extLst>
                              <a:ext uri="{28A0092B-C50C-407E-A947-70E740481C1C}">
                                <a14:useLocalDpi xmlns:a14="http://schemas.microsoft.com/office/drawing/2010/main" val="0"/>
                              </a:ext>
                            </a:extLst>
                          </a:blip>
                          <a:srcRect l="40303" t="61817" r="33355" b="8059"/>
                          <a:stretch/>
                        </pic:blipFill>
                        <pic:spPr bwMode="auto">
                          <a:xfrm>
                            <a:off x="0" y="0"/>
                            <a:ext cx="2459355" cy="15805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644" w:type="dxa"/>
          </w:tcPr>
          <w:p w:rsidR="00E53388" w:rsidRPr="00C15130" w:rsidRDefault="00E53388" w:rsidP="00E53388">
            <w:pPr>
              <w:pStyle w:val="TableParagraph"/>
              <w:spacing w:before="73" w:line="290" w:lineRule="atLeast"/>
              <w:ind w:right="189"/>
              <w:rPr>
                <w:sz w:val="24"/>
              </w:rPr>
            </w:pPr>
            <w:r>
              <w:rPr>
                <w:sz w:val="24"/>
              </w:rPr>
              <w:t xml:space="preserve">  </w:t>
            </w:r>
            <w:r w:rsidRPr="00C15130">
              <w:rPr>
                <w:sz w:val="24"/>
              </w:rPr>
              <w:t xml:space="preserve">Flexible partitioning </w:t>
            </w:r>
            <w:r>
              <w:rPr>
                <w:sz w:val="24"/>
              </w:rPr>
              <w:t xml:space="preserve">in a part whole     model supports this method. </w:t>
            </w:r>
          </w:p>
          <w:p w:rsidR="00182199" w:rsidRDefault="00182199" w:rsidP="006E39D0">
            <w:pPr>
              <w:pStyle w:val="TableParagraph"/>
              <w:ind w:left="108" w:right="209"/>
              <w:rPr>
                <w:sz w:val="24"/>
              </w:rPr>
            </w:pPr>
          </w:p>
          <w:p w:rsidR="00182199" w:rsidRDefault="00E53388" w:rsidP="006E39D0">
            <w:pPr>
              <w:pStyle w:val="TableParagraph"/>
              <w:ind w:left="108" w:right="209"/>
              <w:rPr>
                <w:sz w:val="24"/>
              </w:rPr>
            </w:pPr>
            <w:r>
              <w:rPr>
                <w:noProof/>
              </w:rPr>
              <w:drawing>
                <wp:anchor distT="0" distB="0" distL="114300" distR="114300" simplePos="0" relativeHeight="486760448" behindDoc="1" locked="0" layoutInCell="1" allowOverlap="1" wp14:anchorId="43298ECF">
                  <wp:simplePos x="0" y="0"/>
                  <wp:positionH relativeFrom="column">
                    <wp:posOffset>502147</wp:posOffset>
                  </wp:positionH>
                  <wp:positionV relativeFrom="paragraph">
                    <wp:posOffset>73162</wp:posOffset>
                  </wp:positionV>
                  <wp:extent cx="1649486" cy="2268855"/>
                  <wp:effectExtent l="0" t="0" r="8255" b="0"/>
                  <wp:wrapTight wrapText="bothSides">
                    <wp:wrapPolygon edited="0">
                      <wp:start x="0" y="0"/>
                      <wp:lineTo x="0" y="21401"/>
                      <wp:lineTo x="21459" y="21401"/>
                      <wp:lineTo x="21459" y="0"/>
                      <wp:lineTo x="0" y="0"/>
                    </wp:wrapPolygon>
                  </wp:wrapTight>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5">
                            <a:extLst>
                              <a:ext uri="{28A0092B-C50C-407E-A947-70E740481C1C}">
                                <a14:useLocalDpi xmlns:a14="http://schemas.microsoft.com/office/drawing/2010/main" val="0"/>
                              </a:ext>
                            </a:extLst>
                          </a:blip>
                          <a:srcRect l="16542" t="51832" r="67713" b="9647"/>
                          <a:stretch/>
                        </pic:blipFill>
                        <pic:spPr bwMode="auto">
                          <a:xfrm>
                            <a:off x="0" y="0"/>
                            <a:ext cx="1649486" cy="22688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82199" w:rsidRDefault="00182199" w:rsidP="006E39D0">
            <w:pPr>
              <w:pStyle w:val="TableParagraph"/>
              <w:ind w:left="108" w:right="209"/>
              <w:rPr>
                <w:sz w:val="24"/>
              </w:rPr>
            </w:pPr>
          </w:p>
          <w:p w:rsidR="00182199" w:rsidRDefault="00182199" w:rsidP="006E39D0">
            <w:pPr>
              <w:pStyle w:val="TableParagraph"/>
              <w:ind w:left="108" w:right="209"/>
              <w:rPr>
                <w:sz w:val="24"/>
              </w:rPr>
            </w:pPr>
          </w:p>
          <w:p w:rsidR="00182199" w:rsidRDefault="00182199" w:rsidP="006E39D0">
            <w:pPr>
              <w:pStyle w:val="TableParagraph"/>
              <w:ind w:left="108" w:right="209"/>
              <w:rPr>
                <w:sz w:val="24"/>
              </w:rPr>
            </w:pPr>
          </w:p>
          <w:p w:rsidR="00182199" w:rsidRDefault="00182199" w:rsidP="006E39D0">
            <w:pPr>
              <w:pStyle w:val="TableParagraph"/>
              <w:ind w:left="108" w:right="209"/>
              <w:rPr>
                <w:sz w:val="24"/>
              </w:rPr>
            </w:pPr>
          </w:p>
          <w:p w:rsidR="00182199" w:rsidRDefault="00182199" w:rsidP="006E39D0">
            <w:pPr>
              <w:pStyle w:val="TableParagraph"/>
              <w:ind w:left="108" w:right="209"/>
              <w:rPr>
                <w:sz w:val="24"/>
              </w:rPr>
            </w:pPr>
          </w:p>
          <w:p w:rsidR="00182199" w:rsidRDefault="00182199" w:rsidP="006E39D0">
            <w:pPr>
              <w:pStyle w:val="TableParagraph"/>
              <w:ind w:left="108" w:right="209"/>
              <w:rPr>
                <w:sz w:val="24"/>
              </w:rPr>
            </w:pPr>
          </w:p>
          <w:p w:rsidR="00182199" w:rsidRDefault="00182199" w:rsidP="006E39D0">
            <w:pPr>
              <w:pStyle w:val="TableParagraph"/>
              <w:ind w:left="108" w:right="209"/>
              <w:rPr>
                <w:sz w:val="24"/>
              </w:rPr>
            </w:pPr>
          </w:p>
          <w:p w:rsidR="00182199" w:rsidRDefault="00182199" w:rsidP="006E39D0">
            <w:pPr>
              <w:pStyle w:val="TableParagraph"/>
              <w:ind w:left="108" w:right="209"/>
              <w:rPr>
                <w:sz w:val="24"/>
              </w:rPr>
            </w:pPr>
          </w:p>
          <w:p w:rsidR="00182199" w:rsidRDefault="00182199" w:rsidP="006E39D0">
            <w:pPr>
              <w:pStyle w:val="TableParagraph"/>
              <w:ind w:left="108" w:right="209"/>
              <w:rPr>
                <w:sz w:val="24"/>
              </w:rPr>
            </w:pPr>
          </w:p>
          <w:p w:rsidR="00182199" w:rsidRDefault="00182199" w:rsidP="006E39D0">
            <w:pPr>
              <w:pStyle w:val="TableParagraph"/>
              <w:ind w:left="108" w:right="209"/>
              <w:rPr>
                <w:sz w:val="24"/>
              </w:rPr>
            </w:pPr>
          </w:p>
          <w:p w:rsidR="00182199" w:rsidRDefault="00182199" w:rsidP="006E39D0">
            <w:pPr>
              <w:pStyle w:val="TableParagraph"/>
              <w:ind w:left="108" w:right="209"/>
              <w:rPr>
                <w:sz w:val="24"/>
              </w:rPr>
            </w:pPr>
          </w:p>
          <w:p w:rsidR="00182199" w:rsidRDefault="00182199" w:rsidP="006E39D0">
            <w:pPr>
              <w:pStyle w:val="TableParagraph"/>
              <w:ind w:left="108" w:right="209"/>
              <w:rPr>
                <w:sz w:val="24"/>
              </w:rPr>
            </w:pPr>
          </w:p>
          <w:p w:rsidR="00182199" w:rsidRDefault="00182199" w:rsidP="006E39D0">
            <w:pPr>
              <w:pStyle w:val="TableParagraph"/>
              <w:ind w:left="108" w:right="209"/>
              <w:rPr>
                <w:sz w:val="24"/>
              </w:rPr>
            </w:pPr>
          </w:p>
          <w:p w:rsidR="00182199" w:rsidRDefault="00182199" w:rsidP="006E39D0">
            <w:pPr>
              <w:pStyle w:val="TableParagraph"/>
              <w:ind w:left="108" w:right="209"/>
              <w:rPr>
                <w:sz w:val="24"/>
              </w:rPr>
            </w:pPr>
          </w:p>
          <w:p w:rsidR="00182199" w:rsidRDefault="00E53388" w:rsidP="006E39D0">
            <w:pPr>
              <w:pStyle w:val="TableParagraph"/>
              <w:ind w:left="108" w:right="209"/>
              <w:rPr>
                <w:sz w:val="24"/>
              </w:rPr>
            </w:pPr>
            <w:r>
              <w:rPr>
                <w:noProof/>
              </w:rPr>
              <w:drawing>
                <wp:inline distT="0" distB="0" distL="0" distR="0" wp14:anchorId="6EF59363" wp14:editId="5E244106">
                  <wp:extent cx="1984901" cy="1092653"/>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5"/>
                          <a:srcRect l="46448" t="25420" r="34588" b="56012"/>
                          <a:stretch/>
                        </pic:blipFill>
                        <pic:spPr bwMode="auto">
                          <a:xfrm>
                            <a:off x="0" y="0"/>
                            <a:ext cx="1998448" cy="1100111"/>
                          </a:xfrm>
                          <a:prstGeom prst="rect">
                            <a:avLst/>
                          </a:prstGeom>
                          <a:ln>
                            <a:noFill/>
                          </a:ln>
                          <a:extLst>
                            <a:ext uri="{53640926-AAD7-44D8-BBD7-CCE9431645EC}">
                              <a14:shadowObscured xmlns:a14="http://schemas.microsoft.com/office/drawing/2010/main"/>
                            </a:ext>
                          </a:extLst>
                        </pic:spPr>
                      </pic:pic>
                    </a:graphicData>
                  </a:graphic>
                </wp:inline>
              </w:drawing>
            </w:r>
          </w:p>
          <w:p w:rsidR="00182199" w:rsidRDefault="00182199" w:rsidP="006E39D0">
            <w:pPr>
              <w:pStyle w:val="TableParagraph"/>
              <w:ind w:left="108" w:right="209"/>
              <w:rPr>
                <w:sz w:val="24"/>
              </w:rPr>
            </w:pPr>
          </w:p>
          <w:p w:rsidR="00182199" w:rsidRDefault="00182199" w:rsidP="006E39D0">
            <w:pPr>
              <w:pStyle w:val="TableParagraph"/>
              <w:ind w:left="108" w:right="209"/>
              <w:rPr>
                <w:sz w:val="24"/>
              </w:rPr>
            </w:pPr>
          </w:p>
          <w:p w:rsidR="00182199" w:rsidRDefault="00182199" w:rsidP="006E39D0">
            <w:pPr>
              <w:pStyle w:val="TableParagraph"/>
              <w:ind w:left="108" w:right="209"/>
              <w:rPr>
                <w:sz w:val="24"/>
              </w:rPr>
            </w:pPr>
          </w:p>
          <w:p w:rsidR="00182199" w:rsidRDefault="00182199" w:rsidP="006E39D0">
            <w:pPr>
              <w:pStyle w:val="TableParagraph"/>
              <w:ind w:left="108" w:right="209"/>
              <w:rPr>
                <w:sz w:val="24"/>
              </w:rPr>
            </w:pPr>
          </w:p>
          <w:p w:rsidR="00182199" w:rsidRDefault="00182199" w:rsidP="006E39D0">
            <w:pPr>
              <w:pStyle w:val="TableParagraph"/>
              <w:ind w:left="108" w:right="209"/>
              <w:rPr>
                <w:sz w:val="24"/>
              </w:rPr>
            </w:pPr>
          </w:p>
          <w:p w:rsidR="00B33A91" w:rsidRPr="00E857A9" w:rsidRDefault="00B33A91" w:rsidP="00E857A9"/>
        </w:tc>
        <w:tc>
          <w:tcPr>
            <w:tcW w:w="3860" w:type="dxa"/>
          </w:tcPr>
          <w:p w:rsidR="006E39D0" w:rsidRDefault="006E39D0" w:rsidP="006E39D0">
            <w:pPr>
              <w:pStyle w:val="TableParagraph"/>
              <w:ind w:left="106" w:right="329"/>
              <w:rPr>
                <w:sz w:val="24"/>
              </w:rPr>
            </w:pPr>
          </w:p>
          <w:p w:rsidR="006E39D0" w:rsidRDefault="006E39D0" w:rsidP="006E39D0">
            <w:pPr>
              <w:pStyle w:val="TableParagraph"/>
              <w:ind w:left="106" w:right="329"/>
              <w:rPr>
                <w:sz w:val="24"/>
              </w:rPr>
            </w:pPr>
          </w:p>
          <w:p w:rsidR="006E39D0" w:rsidRDefault="006E39D0" w:rsidP="006E39D0">
            <w:pPr>
              <w:pStyle w:val="TableParagraph"/>
              <w:ind w:left="106" w:right="329"/>
              <w:rPr>
                <w:sz w:val="24"/>
              </w:rPr>
            </w:pPr>
            <w:r>
              <w:rPr>
                <w:noProof/>
              </w:rPr>
              <w:drawing>
                <wp:inline distT="0" distB="0" distL="0" distR="0" wp14:anchorId="735829B5" wp14:editId="1844FB98">
                  <wp:extent cx="2110182" cy="524663"/>
                  <wp:effectExtent l="0" t="0" r="4445" b="889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5"/>
                          <a:srcRect l="32648" t="52515" r="47257" b="38599"/>
                          <a:stretch/>
                        </pic:blipFill>
                        <pic:spPr bwMode="auto">
                          <a:xfrm>
                            <a:off x="0" y="0"/>
                            <a:ext cx="2117537" cy="526492"/>
                          </a:xfrm>
                          <a:prstGeom prst="rect">
                            <a:avLst/>
                          </a:prstGeom>
                          <a:ln>
                            <a:noFill/>
                          </a:ln>
                          <a:extLst>
                            <a:ext uri="{53640926-AAD7-44D8-BBD7-CCE9431645EC}">
                              <a14:shadowObscured xmlns:a14="http://schemas.microsoft.com/office/drawing/2010/main"/>
                            </a:ext>
                          </a:extLst>
                        </pic:spPr>
                      </pic:pic>
                    </a:graphicData>
                  </a:graphic>
                </wp:inline>
              </w:drawing>
            </w:r>
          </w:p>
          <w:p w:rsidR="006E39D0" w:rsidRDefault="006E39D0" w:rsidP="006E39D0">
            <w:pPr>
              <w:pStyle w:val="TableParagraph"/>
              <w:ind w:left="106" w:right="329"/>
              <w:rPr>
                <w:sz w:val="24"/>
              </w:rPr>
            </w:pPr>
          </w:p>
          <w:p w:rsidR="006E39D0" w:rsidRDefault="006E39D0" w:rsidP="006E39D0">
            <w:pPr>
              <w:pStyle w:val="TableParagraph"/>
              <w:ind w:left="106" w:right="329"/>
              <w:rPr>
                <w:sz w:val="24"/>
              </w:rPr>
            </w:pPr>
          </w:p>
          <w:p w:rsidR="006E39D0" w:rsidRDefault="006E39D0" w:rsidP="006E39D0">
            <w:pPr>
              <w:pStyle w:val="TableParagraph"/>
              <w:ind w:left="106" w:right="329"/>
              <w:rPr>
                <w:sz w:val="24"/>
              </w:rPr>
            </w:pPr>
          </w:p>
          <w:p w:rsidR="006E39D0" w:rsidRDefault="006E39D0" w:rsidP="006E39D0">
            <w:pPr>
              <w:pStyle w:val="TableParagraph"/>
              <w:ind w:left="106" w:right="329"/>
              <w:rPr>
                <w:sz w:val="24"/>
              </w:rPr>
            </w:pPr>
          </w:p>
          <w:p w:rsidR="006E39D0" w:rsidRDefault="006E39D0" w:rsidP="006E39D0">
            <w:pPr>
              <w:pStyle w:val="TableParagraph"/>
              <w:ind w:left="106" w:right="329"/>
              <w:rPr>
                <w:sz w:val="24"/>
              </w:rPr>
            </w:pPr>
          </w:p>
          <w:p w:rsidR="006E39D0" w:rsidRDefault="006E39D0" w:rsidP="006E39D0">
            <w:pPr>
              <w:pStyle w:val="TableParagraph"/>
              <w:ind w:left="106" w:right="329"/>
              <w:rPr>
                <w:sz w:val="24"/>
              </w:rPr>
            </w:pPr>
          </w:p>
          <w:p w:rsidR="006E39D0" w:rsidRDefault="006E39D0" w:rsidP="006E39D0">
            <w:pPr>
              <w:pStyle w:val="TableParagraph"/>
              <w:ind w:left="106" w:right="329"/>
              <w:rPr>
                <w:sz w:val="24"/>
              </w:rPr>
            </w:pPr>
          </w:p>
          <w:p w:rsidR="006E39D0" w:rsidRDefault="006E39D0" w:rsidP="006E39D0">
            <w:pPr>
              <w:pStyle w:val="TableParagraph"/>
              <w:ind w:left="106" w:right="329"/>
              <w:rPr>
                <w:sz w:val="24"/>
              </w:rPr>
            </w:pPr>
          </w:p>
          <w:p w:rsidR="006E39D0" w:rsidRDefault="006E39D0" w:rsidP="006E39D0">
            <w:pPr>
              <w:pStyle w:val="TableParagraph"/>
              <w:ind w:left="106" w:right="329"/>
              <w:rPr>
                <w:sz w:val="24"/>
              </w:rPr>
            </w:pPr>
          </w:p>
          <w:p w:rsidR="00B33A91" w:rsidRDefault="00B33A91" w:rsidP="006E39D0">
            <w:pPr>
              <w:pStyle w:val="TableParagraph"/>
              <w:ind w:left="106" w:right="329"/>
              <w:rPr>
                <w:sz w:val="24"/>
              </w:rPr>
            </w:pPr>
          </w:p>
          <w:p w:rsidR="00B33A91" w:rsidRPr="00B33A91" w:rsidRDefault="00B33A91" w:rsidP="00B33A91"/>
          <w:p w:rsidR="00B33A91" w:rsidRPr="00B33A91" w:rsidRDefault="00B33A91" w:rsidP="00B33A91"/>
          <w:p w:rsidR="00B33A91" w:rsidRPr="00B33A91" w:rsidRDefault="00B33A91" w:rsidP="00B33A91"/>
          <w:p w:rsidR="00B33A91" w:rsidRPr="00B33A91" w:rsidRDefault="00B33A91" w:rsidP="00B33A91"/>
          <w:p w:rsidR="00B33A91" w:rsidRPr="00B33A91" w:rsidRDefault="00B33A91" w:rsidP="00B33A91"/>
          <w:p w:rsidR="00B33A91" w:rsidRPr="00B33A91" w:rsidRDefault="00B33A91" w:rsidP="00B33A91"/>
          <w:p w:rsidR="00B33A91" w:rsidRPr="00B33A91" w:rsidRDefault="00B33A91" w:rsidP="00B33A91"/>
          <w:p w:rsidR="00B33A91" w:rsidRPr="00B33A91" w:rsidRDefault="00B33A91" w:rsidP="00B33A91"/>
          <w:p w:rsidR="00B33A91" w:rsidRDefault="00B33A91" w:rsidP="00B33A91"/>
          <w:p w:rsidR="006E39D0" w:rsidRDefault="006E39D0" w:rsidP="00B33A91">
            <w:pPr>
              <w:ind w:firstLine="720"/>
            </w:pPr>
          </w:p>
          <w:p w:rsidR="00B33A91" w:rsidRDefault="00B33A91" w:rsidP="00B33A91">
            <w:pPr>
              <w:ind w:firstLine="720"/>
            </w:pPr>
          </w:p>
          <w:p w:rsidR="00B33A91" w:rsidRDefault="00B33A91" w:rsidP="00B33A91">
            <w:pPr>
              <w:ind w:firstLine="720"/>
            </w:pPr>
          </w:p>
          <w:p w:rsidR="00B33A91" w:rsidRDefault="00B33A91" w:rsidP="00B33A91">
            <w:pPr>
              <w:ind w:firstLine="720"/>
            </w:pPr>
          </w:p>
          <w:p w:rsidR="00B33A91" w:rsidRDefault="00B33A91" w:rsidP="00B33A91">
            <w:pPr>
              <w:ind w:firstLine="720"/>
            </w:pPr>
          </w:p>
          <w:p w:rsidR="00B33A91" w:rsidRDefault="00B33A91" w:rsidP="00B33A91">
            <w:pPr>
              <w:ind w:firstLine="720"/>
            </w:pPr>
          </w:p>
          <w:p w:rsidR="00B33A91" w:rsidRDefault="00B33A91" w:rsidP="00B33A91">
            <w:pPr>
              <w:ind w:firstLine="720"/>
            </w:pPr>
          </w:p>
          <w:p w:rsidR="00B33A91" w:rsidRDefault="00491F61" w:rsidP="00491F61">
            <w:pPr>
              <w:tabs>
                <w:tab w:val="left" w:pos="1790"/>
              </w:tabs>
              <w:ind w:firstLine="720"/>
            </w:pPr>
            <w:r>
              <w:lastRenderedPageBreak/>
              <w:tab/>
            </w:r>
          </w:p>
          <w:p w:rsidR="00E857A9" w:rsidRPr="00B33A91" w:rsidRDefault="00E857A9" w:rsidP="00B33A91"/>
        </w:tc>
      </w:tr>
      <w:tr w:rsidR="00491F61" w:rsidTr="0006747C">
        <w:trPr>
          <w:trHeight w:val="280"/>
        </w:trPr>
        <w:tc>
          <w:tcPr>
            <w:tcW w:w="725" w:type="dxa"/>
            <w:tcBorders>
              <w:top w:val="nil"/>
              <w:bottom w:val="nil"/>
            </w:tcBorders>
            <w:textDirection w:val="btLr"/>
          </w:tcPr>
          <w:p w:rsidR="00491F61" w:rsidRPr="002271AB" w:rsidRDefault="00491F61" w:rsidP="00491F61">
            <w:pPr>
              <w:jc w:val="center"/>
            </w:pPr>
          </w:p>
        </w:tc>
        <w:tc>
          <w:tcPr>
            <w:tcW w:w="1416" w:type="dxa"/>
          </w:tcPr>
          <w:p w:rsidR="00491F61" w:rsidRDefault="00491F61" w:rsidP="00491F61">
            <w:pPr>
              <w:pStyle w:val="TableParagraph"/>
              <w:spacing w:before="57"/>
              <w:ind w:left="151"/>
              <w:rPr>
                <w:b/>
                <w:sz w:val="28"/>
              </w:rPr>
            </w:pPr>
            <w:r>
              <w:rPr>
                <w:b/>
                <w:sz w:val="28"/>
              </w:rPr>
              <w:t>Objective</w:t>
            </w:r>
          </w:p>
        </w:tc>
        <w:tc>
          <w:tcPr>
            <w:tcW w:w="4253" w:type="dxa"/>
          </w:tcPr>
          <w:p w:rsidR="00491F61" w:rsidRDefault="00491F61" w:rsidP="00491F61">
            <w:pPr>
              <w:pStyle w:val="TableParagraph"/>
              <w:spacing w:before="57"/>
              <w:ind w:left="1582" w:right="1574"/>
              <w:jc w:val="center"/>
              <w:rPr>
                <w:b/>
                <w:sz w:val="28"/>
              </w:rPr>
            </w:pPr>
            <w:r>
              <w:rPr>
                <w:b/>
                <w:sz w:val="28"/>
              </w:rPr>
              <w:t>Concrete</w:t>
            </w:r>
          </w:p>
        </w:tc>
        <w:tc>
          <w:tcPr>
            <w:tcW w:w="4644" w:type="dxa"/>
          </w:tcPr>
          <w:p w:rsidR="00491F61" w:rsidRDefault="00491F61" w:rsidP="00491F61">
            <w:pPr>
              <w:pStyle w:val="TableParagraph"/>
              <w:spacing w:before="57"/>
              <w:ind w:left="1583" w:right="1574"/>
              <w:jc w:val="center"/>
              <w:rPr>
                <w:b/>
                <w:sz w:val="28"/>
              </w:rPr>
            </w:pPr>
            <w:r>
              <w:rPr>
                <w:b/>
                <w:sz w:val="28"/>
              </w:rPr>
              <w:t>Pictorial</w:t>
            </w:r>
          </w:p>
        </w:tc>
        <w:tc>
          <w:tcPr>
            <w:tcW w:w="3860" w:type="dxa"/>
          </w:tcPr>
          <w:p w:rsidR="00491F61" w:rsidRDefault="00491F61" w:rsidP="00491F61">
            <w:pPr>
              <w:pStyle w:val="TableParagraph"/>
              <w:spacing w:before="57"/>
              <w:ind w:left="1580" w:right="1573"/>
              <w:jc w:val="center"/>
              <w:rPr>
                <w:b/>
                <w:sz w:val="28"/>
              </w:rPr>
            </w:pPr>
            <w:r>
              <w:rPr>
                <w:b/>
                <w:sz w:val="28"/>
              </w:rPr>
              <w:t>Abstract</w:t>
            </w:r>
          </w:p>
        </w:tc>
      </w:tr>
      <w:tr w:rsidR="00491F61" w:rsidTr="0075787F">
        <w:trPr>
          <w:trHeight w:val="280"/>
        </w:trPr>
        <w:tc>
          <w:tcPr>
            <w:tcW w:w="725" w:type="dxa"/>
            <w:tcBorders>
              <w:top w:val="nil"/>
              <w:bottom w:val="nil"/>
            </w:tcBorders>
            <w:textDirection w:val="btLr"/>
          </w:tcPr>
          <w:p w:rsidR="00491F61" w:rsidRPr="002271AB" w:rsidRDefault="00491F61" w:rsidP="00491F61">
            <w:pPr>
              <w:jc w:val="center"/>
            </w:pPr>
            <w:r w:rsidRPr="002271AB">
              <w:t>Y</w:t>
            </w:r>
            <w:r>
              <w:rPr>
                <w:sz w:val="28"/>
              </w:rPr>
              <w:t>ear 4/5</w:t>
            </w:r>
          </w:p>
        </w:tc>
        <w:tc>
          <w:tcPr>
            <w:tcW w:w="1416" w:type="dxa"/>
            <w:textDirection w:val="btLr"/>
          </w:tcPr>
          <w:p w:rsidR="00491F61" w:rsidRDefault="00491F61" w:rsidP="00491F61">
            <w:pPr>
              <w:pStyle w:val="TableParagraph"/>
              <w:jc w:val="center"/>
              <w:rPr>
                <w:rFonts w:ascii="Trebuchet MS"/>
                <w:sz w:val="24"/>
              </w:rPr>
            </w:pPr>
            <w:r>
              <w:rPr>
                <w:rFonts w:ascii="Trebuchet MS"/>
                <w:sz w:val="24"/>
              </w:rPr>
              <w:t xml:space="preserve"> </w:t>
            </w:r>
          </w:p>
          <w:p w:rsidR="00491F61" w:rsidRDefault="00491F61" w:rsidP="00491F61">
            <w:pPr>
              <w:pStyle w:val="TableParagraph"/>
              <w:jc w:val="center"/>
              <w:rPr>
                <w:rFonts w:ascii="Trebuchet MS"/>
                <w:sz w:val="24"/>
              </w:rPr>
            </w:pPr>
            <w:r>
              <w:rPr>
                <w:rFonts w:ascii="Trebuchet MS"/>
                <w:sz w:val="24"/>
              </w:rPr>
              <w:t>Divide 2-digits by 1-digit (grouping)</w:t>
            </w:r>
          </w:p>
        </w:tc>
        <w:tc>
          <w:tcPr>
            <w:tcW w:w="4253" w:type="dxa"/>
          </w:tcPr>
          <w:p w:rsidR="00491F61" w:rsidRDefault="0006747C" w:rsidP="00491F61">
            <w:pPr>
              <w:pStyle w:val="TableParagraph"/>
              <w:spacing w:before="73" w:line="290" w:lineRule="atLeast"/>
              <w:ind w:left="108" w:right="189"/>
              <w:rPr>
                <w:sz w:val="24"/>
              </w:rPr>
            </w:pPr>
            <w:r>
              <w:rPr>
                <w:sz w:val="24"/>
              </w:rPr>
              <w:t xml:space="preserve">When using the short division method, children use grouping. Starting with the largest place value, they group by the divisor. </w:t>
            </w:r>
          </w:p>
          <w:p w:rsidR="00491F61" w:rsidRDefault="0006747C" w:rsidP="00491F61">
            <w:pPr>
              <w:pStyle w:val="TableParagraph"/>
              <w:spacing w:before="73" w:line="290" w:lineRule="atLeast"/>
              <w:ind w:left="108" w:right="189"/>
              <w:rPr>
                <w:sz w:val="24"/>
              </w:rPr>
            </w:pPr>
            <w:r>
              <w:rPr>
                <w:noProof/>
              </w:rPr>
              <w:drawing>
                <wp:anchor distT="0" distB="0" distL="114300" distR="114300" simplePos="0" relativeHeight="486761472" behindDoc="1" locked="0" layoutInCell="1" allowOverlap="1" wp14:anchorId="2DF1064D">
                  <wp:simplePos x="0" y="0"/>
                  <wp:positionH relativeFrom="column">
                    <wp:posOffset>311305</wp:posOffset>
                  </wp:positionH>
                  <wp:positionV relativeFrom="paragraph">
                    <wp:posOffset>15875</wp:posOffset>
                  </wp:positionV>
                  <wp:extent cx="1902940" cy="1955308"/>
                  <wp:effectExtent l="0" t="0" r="2540" b="6985"/>
                  <wp:wrapTight wrapText="bothSides">
                    <wp:wrapPolygon edited="0">
                      <wp:start x="0" y="0"/>
                      <wp:lineTo x="0" y="21467"/>
                      <wp:lineTo x="21413" y="21467"/>
                      <wp:lineTo x="21413" y="0"/>
                      <wp:lineTo x="0" y="0"/>
                    </wp:wrapPolygon>
                  </wp:wrapTight>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6">
                            <a:extLst>
                              <a:ext uri="{28A0092B-C50C-407E-A947-70E740481C1C}">
                                <a14:useLocalDpi xmlns:a14="http://schemas.microsoft.com/office/drawing/2010/main" val="0"/>
                              </a:ext>
                            </a:extLst>
                          </a:blip>
                          <a:srcRect l="14674" t="20879" r="58904" b="30835"/>
                          <a:stretch/>
                        </pic:blipFill>
                        <pic:spPr bwMode="auto">
                          <a:xfrm>
                            <a:off x="0" y="0"/>
                            <a:ext cx="1902940" cy="195530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91F61" w:rsidRDefault="00491F61" w:rsidP="00491F61">
            <w:pPr>
              <w:pStyle w:val="TableParagraph"/>
              <w:spacing w:before="73" w:line="290" w:lineRule="atLeast"/>
              <w:ind w:left="108" w:right="189"/>
              <w:rPr>
                <w:sz w:val="24"/>
              </w:rPr>
            </w:pPr>
          </w:p>
          <w:p w:rsidR="00491F61" w:rsidRDefault="00491F61" w:rsidP="00491F61">
            <w:pPr>
              <w:pStyle w:val="TableParagraph"/>
              <w:spacing w:before="73" w:line="290" w:lineRule="atLeast"/>
              <w:ind w:left="108" w:right="189"/>
              <w:rPr>
                <w:sz w:val="24"/>
              </w:rPr>
            </w:pPr>
          </w:p>
          <w:p w:rsidR="00491F61" w:rsidRDefault="00491F61" w:rsidP="00491F61">
            <w:pPr>
              <w:pStyle w:val="TableParagraph"/>
              <w:spacing w:before="73" w:line="290" w:lineRule="atLeast"/>
              <w:ind w:left="108" w:right="189"/>
              <w:rPr>
                <w:sz w:val="24"/>
              </w:rPr>
            </w:pPr>
          </w:p>
          <w:p w:rsidR="00491F61" w:rsidRDefault="00491F61" w:rsidP="00491F61">
            <w:pPr>
              <w:pStyle w:val="TableParagraph"/>
              <w:spacing w:before="73" w:line="290" w:lineRule="atLeast"/>
              <w:ind w:left="108" w:right="189"/>
              <w:rPr>
                <w:sz w:val="24"/>
              </w:rPr>
            </w:pPr>
          </w:p>
          <w:p w:rsidR="00491F61" w:rsidRDefault="00491F61" w:rsidP="00491F61">
            <w:pPr>
              <w:pStyle w:val="TableParagraph"/>
              <w:spacing w:before="73" w:line="290" w:lineRule="atLeast"/>
              <w:ind w:left="108" w:right="189"/>
              <w:rPr>
                <w:sz w:val="24"/>
              </w:rPr>
            </w:pPr>
          </w:p>
          <w:p w:rsidR="00491F61" w:rsidRDefault="00491F61" w:rsidP="00491F61">
            <w:pPr>
              <w:pStyle w:val="TableParagraph"/>
              <w:spacing w:before="73" w:line="290" w:lineRule="atLeast"/>
              <w:ind w:left="108" w:right="189"/>
              <w:rPr>
                <w:sz w:val="24"/>
              </w:rPr>
            </w:pPr>
          </w:p>
          <w:p w:rsidR="0006747C" w:rsidRDefault="0006747C" w:rsidP="00491F61">
            <w:pPr>
              <w:pStyle w:val="TableParagraph"/>
              <w:spacing w:before="73" w:line="290" w:lineRule="atLeast"/>
              <w:ind w:left="108" w:right="189"/>
              <w:rPr>
                <w:sz w:val="24"/>
              </w:rPr>
            </w:pPr>
          </w:p>
          <w:p w:rsidR="0006747C" w:rsidRDefault="0006747C" w:rsidP="00491F61">
            <w:pPr>
              <w:pStyle w:val="TableParagraph"/>
              <w:spacing w:before="73" w:line="290" w:lineRule="atLeast"/>
              <w:ind w:left="108" w:right="189"/>
              <w:rPr>
                <w:sz w:val="24"/>
              </w:rPr>
            </w:pPr>
          </w:p>
          <w:p w:rsidR="0006747C" w:rsidRDefault="0006747C" w:rsidP="00491F61">
            <w:pPr>
              <w:pStyle w:val="TableParagraph"/>
              <w:spacing w:before="73" w:line="290" w:lineRule="atLeast"/>
              <w:ind w:left="108" w:right="189"/>
              <w:rPr>
                <w:sz w:val="24"/>
              </w:rPr>
            </w:pPr>
            <w:r>
              <w:rPr>
                <w:sz w:val="24"/>
              </w:rPr>
              <w:t>Language is very important here. Children should consider ‘How many groups of four 10s can we make?’ and ‘How many groups of 4 ones can we make?’</w:t>
            </w:r>
          </w:p>
          <w:p w:rsidR="0006747C" w:rsidRDefault="0006747C" w:rsidP="00491F61">
            <w:pPr>
              <w:pStyle w:val="TableParagraph"/>
              <w:spacing w:before="73" w:line="290" w:lineRule="atLeast"/>
              <w:ind w:left="108" w:right="189"/>
              <w:rPr>
                <w:sz w:val="24"/>
              </w:rPr>
            </w:pPr>
            <w:r>
              <w:rPr>
                <w:sz w:val="24"/>
              </w:rPr>
              <w:t xml:space="preserve">Remainders can also be seen as they are left ungrouped. </w:t>
            </w:r>
          </w:p>
          <w:p w:rsidR="0006747C" w:rsidRDefault="0006747C" w:rsidP="0006747C">
            <w:pPr>
              <w:pStyle w:val="TableParagraph"/>
              <w:spacing w:before="73" w:line="290" w:lineRule="atLeast"/>
              <w:ind w:right="189"/>
              <w:rPr>
                <w:sz w:val="24"/>
              </w:rPr>
            </w:pPr>
          </w:p>
          <w:p w:rsidR="0075787F" w:rsidRDefault="0075787F" w:rsidP="0006747C">
            <w:pPr>
              <w:pStyle w:val="TableParagraph"/>
              <w:spacing w:before="73" w:line="290" w:lineRule="atLeast"/>
              <w:ind w:right="189"/>
              <w:rPr>
                <w:sz w:val="24"/>
              </w:rPr>
            </w:pPr>
          </w:p>
          <w:p w:rsidR="0075787F" w:rsidRDefault="0075787F" w:rsidP="0006747C">
            <w:pPr>
              <w:pStyle w:val="TableParagraph"/>
              <w:spacing w:before="73" w:line="290" w:lineRule="atLeast"/>
              <w:ind w:right="189"/>
              <w:rPr>
                <w:sz w:val="24"/>
              </w:rPr>
            </w:pPr>
          </w:p>
          <w:p w:rsidR="0075787F" w:rsidRDefault="0075787F" w:rsidP="0006747C">
            <w:pPr>
              <w:pStyle w:val="TableParagraph"/>
              <w:spacing w:before="73" w:line="290" w:lineRule="atLeast"/>
              <w:ind w:right="189"/>
              <w:rPr>
                <w:sz w:val="24"/>
              </w:rPr>
            </w:pPr>
          </w:p>
          <w:p w:rsidR="0075787F" w:rsidRPr="006E39D0" w:rsidRDefault="0075787F" w:rsidP="0006747C">
            <w:pPr>
              <w:pStyle w:val="TableParagraph"/>
              <w:spacing w:before="73" w:line="290" w:lineRule="atLeast"/>
              <w:ind w:right="189"/>
              <w:rPr>
                <w:sz w:val="24"/>
              </w:rPr>
            </w:pPr>
          </w:p>
        </w:tc>
        <w:tc>
          <w:tcPr>
            <w:tcW w:w="4644" w:type="dxa"/>
          </w:tcPr>
          <w:p w:rsidR="00491F61" w:rsidRDefault="005F0563" w:rsidP="00491F61">
            <w:pPr>
              <w:pStyle w:val="TableParagraph"/>
              <w:spacing w:before="73" w:line="290" w:lineRule="atLeast"/>
              <w:ind w:right="189"/>
              <w:rPr>
                <w:sz w:val="24"/>
              </w:rPr>
            </w:pPr>
            <w:r>
              <w:rPr>
                <w:noProof/>
              </w:rPr>
              <w:drawing>
                <wp:anchor distT="0" distB="0" distL="114300" distR="114300" simplePos="0" relativeHeight="486762496" behindDoc="1" locked="0" layoutInCell="1" allowOverlap="1" wp14:anchorId="31537D42">
                  <wp:simplePos x="0" y="0"/>
                  <wp:positionH relativeFrom="column">
                    <wp:posOffset>292083</wp:posOffset>
                  </wp:positionH>
                  <wp:positionV relativeFrom="paragraph">
                    <wp:posOffset>575790</wp:posOffset>
                  </wp:positionV>
                  <wp:extent cx="2101215" cy="1996440"/>
                  <wp:effectExtent l="0" t="0" r="0" b="3810"/>
                  <wp:wrapTight wrapText="bothSides">
                    <wp:wrapPolygon edited="0">
                      <wp:start x="0" y="0"/>
                      <wp:lineTo x="0" y="21435"/>
                      <wp:lineTo x="21345" y="21435"/>
                      <wp:lineTo x="21345" y="0"/>
                      <wp:lineTo x="0" y="0"/>
                    </wp:wrapPolygon>
                  </wp:wrapTight>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6">
                            <a:extLst>
                              <a:ext uri="{28A0092B-C50C-407E-A947-70E740481C1C}">
                                <a14:useLocalDpi xmlns:a14="http://schemas.microsoft.com/office/drawing/2010/main" val="0"/>
                              </a:ext>
                            </a:extLst>
                          </a:blip>
                          <a:srcRect l="40903" t="49112" r="31776" b="4719"/>
                          <a:stretch/>
                        </pic:blipFill>
                        <pic:spPr bwMode="auto">
                          <a:xfrm>
                            <a:off x="0" y="0"/>
                            <a:ext cx="2101215" cy="19964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6747C">
              <w:rPr>
                <w:sz w:val="24"/>
              </w:rPr>
              <w:t xml:space="preserve">  </w:t>
            </w:r>
            <w:r>
              <w:rPr>
                <w:sz w:val="24"/>
              </w:rPr>
              <w:t xml:space="preserve">Children can draw place value grids to support learning. </w:t>
            </w:r>
          </w:p>
        </w:tc>
        <w:tc>
          <w:tcPr>
            <w:tcW w:w="3860" w:type="dxa"/>
          </w:tcPr>
          <w:p w:rsidR="00491F61" w:rsidRDefault="00871093" w:rsidP="00491F61">
            <w:pPr>
              <w:pStyle w:val="TableParagraph"/>
              <w:ind w:left="106" w:right="329"/>
              <w:rPr>
                <w:sz w:val="24"/>
              </w:rPr>
            </w:pPr>
            <w:r>
              <w:rPr>
                <w:sz w:val="24"/>
              </w:rPr>
              <w:t xml:space="preserve"> </w:t>
            </w:r>
            <w:r>
              <w:rPr>
                <w:noProof/>
              </w:rPr>
              <w:drawing>
                <wp:inline distT="0" distB="0" distL="0" distR="0" wp14:anchorId="2DB5252C" wp14:editId="195FCA2D">
                  <wp:extent cx="2145137" cy="691979"/>
                  <wp:effectExtent l="0" t="0" r="762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6"/>
                          <a:srcRect l="15789" t="76974" r="63076" b="10900"/>
                          <a:stretch/>
                        </pic:blipFill>
                        <pic:spPr bwMode="auto">
                          <a:xfrm>
                            <a:off x="0" y="0"/>
                            <a:ext cx="2161355" cy="697211"/>
                          </a:xfrm>
                          <a:prstGeom prst="rect">
                            <a:avLst/>
                          </a:prstGeom>
                          <a:ln>
                            <a:noFill/>
                          </a:ln>
                          <a:extLst>
                            <a:ext uri="{53640926-AAD7-44D8-BBD7-CCE9431645EC}">
                              <a14:shadowObscured xmlns:a14="http://schemas.microsoft.com/office/drawing/2010/main"/>
                            </a:ext>
                          </a:extLst>
                        </pic:spPr>
                      </pic:pic>
                    </a:graphicData>
                  </a:graphic>
                </wp:inline>
              </w:drawing>
            </w:r>
          </w:p>
          <w:p w:rsidR="00871093" w:rsidRDefault="00871093" w:rsidP="00491F61">
            <w:pPr>
              <w:pStyle w:val="TableParagraph"/>
              <w:ind w:left="106" w:right="329"/>
              <w:rPr>
                <w:sz w:val="24"/>
              </w:rPr>
            </w:pPr>
          </w:p>
          <w:p w:rsidR="00871093" w:rsidRDefault="00871093" w:rsidP="00491F61">
            <w:pPr>
              <w:pStyle w:val="TableParagraph"/>
              <w:ind w:left="106" w:right="329"/>
              <w:rPr>
                <w:sz w:val="24"/>
              </w:rPr>
            </w:pPr>
          </w:p>
          <w:p w:rsidR="00871093" w:rsidRDefault="00871093" w:rsidP="00871093">
            <w:pPr>
              <w:pStyle w:val="TableParagraph"/>
              <w:ind w:right="329"/>
              <w:rPr>
                <w:sz w:val="24"/>
              </w:rPr>
            </w:pPr>
          </w:p>
          <w:p w:rsidR="00871093" w:rsidRDefault="00871093" w:rsidP="00491F61">
            <w:pPr>
              <w:pStyle w:val="TableParagraph"/>
              <w:ind w:left="106" w:right="329"/>
              <w:rPr>
                <w:sz w:val="24"/>
              </w:rPr>
            </w:pPr>
            <w:r>
              <w:rPr>
                <w:noProof/>
              </w:rPr>
              <w:drawing>
                <wp:inline distT="0" distB="0" distL="0" distR="0" wp14:anchorId="59176F03" wp14:editId="730A998F">
                  <wp:extent cx="2560147" cy="1075038"/>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6"/>
                          <a:srcRect l="45274" t="27730" r="34255" b="56982"/>
                          <a:stretch/>
                        </pic:blipFill>
                        <pic:spPr bwMode="auto">
                          <a:xfrm>
                            <a:off x="0" y="0"/>
                            <a:ext cx="2579627" cy="1083218"/>
                          </a:xfrm>
                          <a:prstGeom prst="rect">
                            <a:avLst/>
                          </a:prstGeom>
                          <a:ln>
                            <a:noFill/>
                          </a:ln>
                          <a:extLst>
                            <a:ext uri="{53640926-AAD7-44D8-BBD7-CCE9431645EC}">
                              <a14:shadowObscured xmlns:a14="http://schemas.microsoft.com/office/drawing/2010/main"/>
                            </a:ext>
                          </a:extLst>
                        </pic:spPr>
                      </pic:pic>
                    </a:graphicData>
                  </a:graphic>
                </wp:inline>
              </w:drawing>
            </w:r>
          </w:p>
        </w:tc>
      </w:tr>
      <w:tr w:rsidR="0075787F" w:rsidTr="00BA17A8">
        <w:trPr>
          <w:trHeight w:val="280"/>
        </w:trPr>
        <w:tc>
          <w:tcPr>
            <w:tcW w:w="725" w:type="dxa"/>
            <w:tcBorders>
              <w:top w:val="nil"/>
              <w:bottom w:val="nil"/>
            </w:tcBorders>
            <w:textDirection w:val="btLr"/>
          </w:tcPr>
          <w:p w:rsidR="0075787F" w:rsidRPr="002271AB" w:rsidRDefault="0075787F" w:rsidP="0075787F">
            <w:pPr>
              <w:jc w:val="center"/>
            </w:pPr>
          </w:p>
        </w:tc>
        <w:tc>
          <w:tcPr>
            <w:tcW w:w="1416" w:type="dxa"/>
          </w:tcPr>
          <w:p w:rsidR="0075787F" w:rsidRDefault="0075787F" w:rsidP="0075787F">
            <w:pPr>
              <w:pStyle w:val="TableParagraph"/>
              <w:spacing w:before="57"/>
              <w:ind w:left="151"/>
              <w:rPr>
                <w:b/>
                <w:sz w:val="28"/>
              </w:rPr>
            </w:pPr>
            <w:r>
              <w:rPr>
                <w:b/>
                <w:sz w:val="28"/>
              </w:rPr>
              <w:t>Objective</w:t>
            </w:r>
          </w:p>
        </w:tc>
        <w:tc>
          <w:tcPr>
            <w:tcW w:w="4253" w:type="dxa"/>
          </w:tcPr>
          <w:p w:rsidR="0075787F" w:rsidRDefault="0075787F" w:rsidP="0075787F">
            <w:pPr>
              <w:pStyle w:val="TableParagraph"/>
              <w:spacing w:before="57"/>
              <w:ind w:left="1582" w:right="1574"/>
              <w:jc w:val="center"/>
              <w:rPr>
                <w:b/>
                <w:sz w:val="28"/>
              </w:rPr>
            </w:pPr>
            <w:r>
              <w:rPr>
                <w:b/>
                <w:sz w:val="28"/>
              </w:rPr>
              <w:t>Concrete</w:t>
            </w:r>
          </w:p>
        </w:tc>
        <w:tc>
          <w:tcPr>
            <w:tcW w:w="4644" w:type="dxa"/>
          </w:tcPr>
          <w:p w:rsidR="0075787F" w:rsidRDefault="0075787F" w:rsidP="0075787F">
            <w:pPr>
              <w:pStyle w:val="TableParagraph"/>
              <w:spacing w:before="57"/>
              <w:ind w:left="1583" w:right="1574"/>
              <w:jc w:val="center"/>
              <w:rPr>
                <w:b/>
                <w:sz w:val="28"/>
              </w:rPr>
            </w:pPr>
            <w:r>
              <w:rPr>
                <w:b/>
                <w:sz w:val="28"/>
              </w:rPr>
              <w:t>Pictorial</w:t>
            </w:r>
          </w:p>
        </w:tc>
        <w:tc>
          <w:tcPr>
            <w:tcW w:w="3860" w:type="dxa"/>
          </w:tcPr>
          <w:p w:rsidR="0075787F" w:rsidRDefault="0075787F" w:rsidP="0075787F">
            <w:pPr>
              <w:pStyle w:val="TableParagraph"/>
              <w:spacing w:before="57"/>
              <w:ind w:right="1573"/>
              <w:rPr>
                <w:b/>
                <w:sz w:val="28"/>
              </w:rPr>
            </w:pPr>
            <w:r>
              <w:rPr>
                <w:b/>
                <w:sz w:val="28"/>
              </w:rPr>
              <w:t xml:space="preserve">                    Abstract</w:t>
            </w:r>
          </w:p>
        </w:tc>
      </w:tr>
      <w:tr w:rsidR="0075787F" w:rsidTr="00787FCF">
        <w:trPr>
          <w:trHeight w:val="280"/>
        </w:trPr>
        <w:tc>
          <w:tcPr>
            <w:tcW w:w="725" w:type="dxa"/>
            <w:tcBorders>
              <w:top w:val="nil"/>
              <w:bottom w:val="nil"/>
            </w:tcBorders>
            <w:textDirection w:val="btLr"/>
          </w:tcPr>
          <w:p w:rsidR="00644B60" w:rsidRDefault="00644B60" w:rsidP="0075787F">
            <w:pPr>
              <w:jc w:val="center"/>
            </w:pPr>
            <w:r>
              <w:t xml:space="preserve"> </w:t>
            </w:r>
          </w:p>
          <w:p w:rsidR="0075787F" w:rsidRPr="002271AB" w:rsidRDefault="00644B60" w:rsidP="0075787F">
            <w:pPr>
              <w:jc w:val="center"/>
            </w:pPr>
            <w:r>
              <w:t xml:space="preserve">Year 4 </w:t>
            </w:r>
          </w:p>
        </w:tc>
        <w:tc>
          <w:tcPr>
            <w:tcW w:w="1416" w:type="dxa"/>
            <w:textDirection w:val="btLr"/>
          </w:tcPr>
          <w:p w:rsidR="00644B60" w:rsidRDefault="00644B60" w:rsidP="0075787F">
            <w:pPr>
              <w:pStyle w:val="TableParagraph"/>
              <w:jc w:val="center"/>
              <w:rPr>
                <w:rFonts w:ascii="Trebuchet MS"/>
                <w:sz w:val="24"/>
              </w:rPr>
            </w:pPr>
            <w:r>
              <w:rPr>
                <w:rFonts w:ascii="Trebuchet MS"/>
                <w:sz w:val="24"/>
              </w:rPr>
              <w:t xml:space="preserve"> </w:t>
            </w:r>
          </w:p>
          <w:p w:rsidR="0075787F" w:rsidRDefault="00644B60" w:rsidP="0075787F">
            <w:pPr>
              <w:pStyle w:val="TableParagraph"/>
              <w:jc w:val="center"/>
              <w:rPr>
                <w:rFonts w:ascii="Trebuchet MS"/>
                <w:sz w:val="24"/>
              </w:rPr>
            </w:pPr>
            <w:r>
              <w:rPr>
                <w:rFonts w:ascii="Trebuchet MS"/>
                <w:sz w:val="24"/>
              </w:rPr>
              <w:t>Divide 3-digits by 1-digit (sharing)</w:t>
            </w:r>
          </w:p>
        </w:tc>
        <w:tc>
          <w:tcPr>
            <w:tcW w:w="4253" w:type="dxa"/>
          </w:tcPr>
          <w:p w:rsidR="0075787F" w:rsidRDefault="00FC1990" w:rsidP="0075787F">
            <w:pPr>
              <w:pStyle w:val="TableParagraph"/>
              <w:spacing w:before="73" w:line="290" w:lineRule="atLeast"/>
              <w:ind w:left="108" w:right="189"/>
              <w:rPr>
                <w:sz w:val="24"/>
              </w:rPr>
            </w:pPr>
            <w:r>
              <w:rPr>
                <w:sz w:val="24"/>
              </w:rPr>
              <w:t xml:space="preserve">Children can continue to use place value counters to share 3-digit numbers into equal groups. Children should start with the equipment outside the place value grid before sharing the hundreds, tens and ones equally between the rows. </w:t>
            </w:r>
          </w:p>
          <w:p w:rsidR="0075787F" w:rsidRDefault="00FC1990" w:rsidP="0075787F">
            <w:pPr>
              <w:pStyle w:val="TableParagraph"/>
              <w:spacing w:before="73" w:line="290" w:lineRule="atLeast"/>
              <w:ind w:left="108" w:right="189"/>
              <w:rPr>
                <w:sz w:val="24"/>
              </w:rPr>
            </w:pPr>
            <w:r>
              <w:rPr>
                <w:noProof/>
              </w:rPr>
              <w:drawing>
                <wp:anchor distT="0" distB="0" distL="114300" distR="114300" simplePos="0" relativeHeight="486764544" behindDoc="1" locked="0" layoutInCell="1" allowOverlap="1" wp14:anchorId="38E8B4FD">
                  <wp:simplePos x="0" y="0"/>
                  <wp:positionH relativeFrom="column">
                    <wp:posOffset>251460</wp:posOffset>
                  </wp:positionH>
                  <wp:positionV relativeFrom="paragraph">
                    <wp:posOffset>635635</wp:posOffset>
                  </wp:positionV>
                  <wp:extent cx="2273300" cy="1793875"/>
                  <wp:effectExtent l="0" t="0" r="0" b="0"/>
                  <wp:wrapTight wrapText="bothSides">
                    <wp:wrapPolygon edited="0">
                      <wp:start x="0" y="0"/>
                      <wp:lineTo x="0" y="21332"/>
                      <wp:lineTo x="21359" y="21332"/>
                      <wp:lineTo x="21359" y="0"/>
                      <wp:lineTo x="0" y="0"/>
                    </wp:wrapPolygon>
                  </wp:wrapTight>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7">
                            <a:extLst>
                              <a:ext uri="{28A0092B-C50C-407E-A947-70E740481C1C}">
                                <a14:useLocalDpi xmlns:a14="http://schemas.microsoft.com/office/drawing/2010/main" val="0"/>
                              </a:ext>
                            </a:extLst>
                          </a:blip>
                          <a:srcRect l="31081" t="28453" r="50922" b="46287"/>
                          <a:stretch/>
                        </pic:blipFill>
                        <pic:spPr bwMode="auto">
                          <a:xfrm>
                            <a:off x="0" y="0"/>
                            <a:ext cx="2273300" cy="17938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24"/>
              </w:rPr>
              <w:t xml:space="preserve">This method can also help to highlight remainders. </w:t>
            </w:r>
          </w:p>
          <w:p w:rsidR="0075787F" w:rsidRDefault="00FC1990" w:rsidP="00FC1990">
            <w:pPr>
              <w:pStyle w:val="TableParagraph"/>
              <w:spacing w:before="73" w:line="290" w:lineRule="atLeast"/>
              <w:ind w:right="189"/>
              <w:rPr>
                <w:sz w:val="24"/>
              </w:rPr>
            </w:pPr>
            <w:r>
              <w:rPr>
                <w:noProof/>
              </w:rPr>
              <w:drawing>
                <wp:anchor distT="0" distB="0" distL="114300" distR="114300" simplePos="0" relativeHeight="486767616" behindDoc="1" locked="0" layoutInCell="1" allowOverlap="1" wp14:anchorId="1F9C667E" wp14:editId="4E14BF46">
                  <wp:simplePos x="0" y="0"/>
                  <wp:positionH relativeFrom="column">
                    <wp:posOffset>0</wp:posOffset>
                  </wp:positionH>
                  <wp:positionV relativeFrom="paragraph">
                    <wp:posOffset>2338705</wp:posOffset>
                  </wp:positionV>
                  <wp:extent cx="2490143" cy="1839310"/>
                  <wp:effectExtent l="0" t="0" r="5715" b="8890"/>
                  <wp:wrapTight wrapText="bothSides">
                    <wp:wrapPolygon edited="0">
                      <wp:start x="0" y="0"/>
                      <wp:lineTo x="0" y="21481"/>
                      <wp:lineTo x="21484" y="21481"/>
                      <wp:lineTo x="21484" y="0"/>
                      <wp:lineTo x="0" y="0"/>
                    </wp:wrapPolygon>
                  </wp:wrapTight>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7">
                            <a:extLst>
                              <a:ext uri="{28A0092B-C50C-407E-A947-70E740481C1C}">
                                <a14:useLocalDpi xmlns:a14="http://schemas.microsoft.com/office/drawing/2010/main" val="0"/>
                              </a:ext>
                            </a:extLst>
                          </a:blip>
                          <a:srcRect l="38434" t="54627" r="32507" b="7197"/>
                          <a:stretch/>
                        </pic:blipFill>
                        <pic:spPr bwMode="auto">
                          <a:xfrm>
                            <a:off x="0" y="0"/>
                            <a:ext cx="2490143" cy="18393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5787F" w:rsidRDefault="0075787F" w:rsidP="00807249">
            <w:pPr>
              <w:pStyle w:val="TableParagraph"/>
              <w:spacing w:before="73" w:line="290" w:lineRule="atLeast"/>
              <w:ind w:right="189"/>
              <w:rPr>
                <w:sz w:val="24"/>
              </w:rPr>
            </w:pPr>
          </w:p>
        </w:tc>
        <w:tc>
          <w:tcPr>
            <w:tcW w:w="4644" w:type="dxa"/>
          </w:tcPr>
          <w:p w:rsidR="0075787F" w:rsidRDefault="00974B92" w:rsidP="0075787F">
            <w:pPr>
              <w:pStyle w:val="TableParagraph"/>
              <w:spacing w:before="73" w:line="290" w:lineRule="atLeast"/>
              <w:ind w:right="189"/>
              <w:rPr>
                <w:noProof/>
              </w:rPr>
            </w:pPr>
            <w:r>
              <w:rPr>
                <w:noProof/>
              </w:rPr>
              <w:t xml:space="preserve">   </w:t>
            </w:r>
          </w:p>
          <w:p w:rsidR="00974B92" w:rsidRDefault="00974B92" w:rsidP="0075787F">
            <w:pPr>
              <w:pStyle w:val="TableParagraph"/>
              <w:spacing w:before="73" w:line="290" w:lineRule="atLeast"/>
              <w:ind w:right="189"/>
              <w:rPr>
                <w:noProof/>
              </w:rPr>
            </w:pPr>
            <w:r>
              <w:rPr>
                <w:noProof/>
              </w:rPr>
              <w:t xml:space="preserve">   </w:t>
            </w:r>
          </w:p>
          <w:p w:rsidR="00974B92" w:rsidRDefault="00974B92" w:rsidP="0075787F">
            <w:pPr>
              <w:pStyle w:val="TableParagraph"/>
              <w:spacing w:before="73" w:line="290" w:lineRule="atLeast"/>
              <w:ind w:right="189"/>
              <w:rPr>
                <w:noProof/>
              </w:rPr>
            </w:pPr>
          </w:p>
          <w:p w:rsidR="00342681" w:rsidRDefault="00342681" w:rsidP="00342681">
            <w:pPr>
              <w:pStyle w:val="TableParagraph"/>
              <w:spacing w:before="73" w:line="290" w:lineRule="atLeast"/>
              <w:ind w:right="189"/>
              <w:rPr>
                <w:sz w:val="24"/>
              </w:rPr>
            </w:pPr>
          </w:p>
          <w:p w:rsidR="00342681" w:rsidRDefault="00342681" w:rsidP="00342681">
            <w:pPr>
              <w:pStyle w:val="TableParagraph"/>
              <w:spacing w:before="73" w:line="290" w:lineRule="atLeast"/>
              <w:ind w:right="189"/>
              <w:rPr>
                <w:sz w:val="24"/>
              </w:rPr>
            </w:pPr>
          </w:p>
          <w:p w:rsidR="00342681" w:rsidRDefault="00342681" w:rsidP="00342681">
            <w:pPr>
              <w:pStyle w:val="TableParagraph"/>
              <w:spacing w:before="73" w:line="290" w:lineRule="atLeast"/>
              <w:ind w:right="189"/>
              <w:rPr>
                <w:sz w:val="24"/>
              </w:rPr>
            </w:pPr>
          </w:p>
          <w:p w:rsidR="00342681" w:rsidRDefault="00342681" w:rsidP="00342681">
            <w:pPr>
              <w:pStyle w:val="TableParagraph"/>
              <w:spacing w:before="73" w:line="290" w:lineRule="atLeast"/>
              <w:ind w:right="189"/>
              <w:rPr>
                <w:sz w:val="24"/>
              </w:rPr>
            </w:pPr>
            <w:r>
              <w:rPr>
                <w:noProof/>
              </w:rPr>
              <w:drawing>
                <wp:anchor distT="0" distB="0" distL="114300" distR="114300" simplePos="0" relativeHeight="486765568" behindDoc="1" locked="0" layoutInCell="1" allowOverlap="1" wp14:anchorId="5E6B2A5E">
                  <wp:simplePos x="0" y="0"/>
                  <wp:positionH relativeFrom="column">
                    <wp:posOffset>332740</wp:posOffset>
                  </wp:positionH>
                  <wp:positionV relativeFrom="paragraph">
                    <wp:posOffset>20320</wp:posOffset>
                  </wp:positionV>
                  <wp:extent cx="2100580" cy="1929130"/>
                  <wp:effectExtent l="0" t="0" r="0" b="0"/>
                  <wp:wrapTight wrapText="bothSides">
                    <wp:wrapPolygon edited="0">
                      <wp:start x="0" y="0"/>
                      <wp:lineTo x="0" y="21330"/>
                      <wp:lineTo x="21352" y="21330"/>
                      <wp:lineTo x="21352" y="0"/>
                      <wp:lineTo x="0" y="0"/>
                    </wp:wrapPolygon>
                  </wp:wrapTight>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7">
                            <a:extLst>
                              <a:ext uri="{28A0092B-C50C-407E-A947-70E740481C1C}">
                                <a14:useLocalDpi xmlns:a14="http://schemas.microsoft.com/office/drawing/2010/main" val="0"/>
                              </a:ext>
                            </a:extLst>
                          </a:blip>
                          <a:srcRect l="49344" t="21686" r="30907" b="46050"/>
                          <a:stretch/>
                        </pic:blipFill>
                        <pic:spPr bwMode="auto">
                          <a:xfrm>
                            <a:off x="0" y="0"/>
                            <a:ext cx="2100580" cy="19291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24"/>
              </w:rPr>
              <w:t xml:space="preserve">   </w:t>
            </w:r>
          </w:p>
          <w:p w:rsidR="00342681" w:rsidRDefault="00342681" w:rsidP="00342681">
            <w:pPr>
              <w:pStyle w:val="TableParagraph"/>
              <w:spacing w:before="73" w:line="290" w:lineRule="atLeast"/>
              <w:ind w:right="189"/>
              <w:rPr>
                <w:sz w:val="24"/>
              </w:rPr>
            </w:pPr>
          </w:p>
          <w:p w:rsidR="00342681" w:rsidRDefault="00342681" w:rsidP="00342681">
            <w:pPr>
              <w:pStyle w:val="TableParagraph"/>
              <w:spacing w:before="73" w:line="290" w:lineRule="atLeast"/>
              <w:ind w:right="189"/>
              <w:rPr>
                <w:sz w:val="24"/>
              </w:rPr>
            </w:pPr>
          </w:p>
          <w:p w:rsidR="00342681" w:rsidRDefault="00342681" w:rsidP="00342681">
            <w:pPr>
              <w:pStyle w:val="TableParagraph"/>
              <w:spacing w:before="73" w:line="290" w:lineRule="atLeast"/>
              <w:ind w:right="189"/>
              <w:rPr>
                <w:sz w:val="24"/>
              </w:rPr>
            </w:pPr>
          </w:p>
          <w:p w:rsidR="00342681" w:rsidRDefault="00342681" w:rsidP="00342681">
            <w:pPr>
              <w:pStyle w:val="TableParagraph"/>
              <w:spacing w:before="73" w:line="290" w:lineRule="atLeast"/>
              <w:ind w:right="189"/>
              <w:rPr>
                <w:sz w:val="24"/>
              </w:rPr>
            </w:pPr>
          </w:p>
          <w:p w:rsidR="00342681" w:rsidRDefault="00342681" w:rsidP="00342681">
            <w:pPr>
              <w:pStyle w:val="TableParagraph"/>
              <w:spacing w:before="73" w:line="290" w:lineRule="atLeast"/>
              <w:ind w:right="189"/>
              <w:rPr>
                <w:sz w:val="24"/>
              </w:rPr>
            </w:pPr>
          </w:p>
          <w:p w:rsidR="00342681" w:rsidRDefault="00342681" w:rsidP="00342681">
            <w:pPr>
              <w:pStyle w:val="TableParagraph"/>
              <w:spacing w:before="73" w:line="290" w:lineRule="atLeast"/>
              <w:ind w:right="189"/>
              <w:rPr>
                <w:sz w:val="24"/>
              </w:rPr>
            </w:pPr>
          </w:p>
          <w:p w:rsidR="00342681" w:rsidRDefault="00342681" w:rsidP="00342681">
            <w:pPr>
              <w:pStyle w:val="TableParagraph"/>
              <w:spacing w:before="73" w:line="290" w:lineRule="atLeast"/>
              <w:ind w:right="189"/>
              <w:rPr>
                <w:sz w:val="24"/>
              </w:rPr>
            </w:pPr>
          </w:p>
          <w:p w:rsidR="00342681" w:rsidRDefault="00342681" w:rsidP="00342681">
            <w:pPr>
              <w:pStyle w:val="TableParagraph"/>
              <w:spacing w:before="73" w:line="290" w:lineRule="atLeast"/>
              <w:ind w:right="189"/>
              <w:rPr>
                <w:sz w:val="24"/>
              </w:rPr>
            </w:pPr>
          </w:p>
          <w:p w:rsidR="00342681" w:rsidRPr="00C15130" w:rsidRDefault="00342681" w:rsidP="00342681">
            <w:pPr>
              <w:pStyle w:val="TableParagraph"/>
              <w:spacing w:before="73" w:line="290" w:lineRule="atLeast"/>
              <w:ind w:right="189"/>
              <w:rPr>
                <w:sz w:val="24"/>
              </w:rPr>
            </w:pPr>
            <w:r w:rsidRPr="00C15130">
              <w:rPr>
                <w:sz w:val="24"/>
              </w:rPr>
              <w:t xml:space="preserve">Flexible partitioning </w:t>
            </w:r>
            <w:r>
              <w:rPr>
                <w:sz w:val="24"/>
              </w:rPr>
              <w:t xml:space="preserve">in a part whole     model supports this method. </w:t>
            </w:r>
          </w:p>
          <w:p w:rsidR="00342681" w:rsidRDefault="00342681" w:rsidP="0075787F">
            <w:pPr>
              <w:pStyle w:val="TableParagraph"/>
              <w:spacing w:before="73" w:line="290" w:lineRule="atLeast"/>
              <w:ind w:right="189"/>
              <w:rPr>
                <w:noProof/>
              </w:rPr>
            </w:pPr>
            <w:r>
              <w:rPr>
                <w:noProof/>
              </w:rPr>
              <w:drawing>
                <wp:anchor distT="0" distB="0" distL="114300" distR="114300" simplePos="0" relativeHeight="486763520" behindDoc="1" locked="0" layoutInCell="1" allowOverlap="1" wp14:anchorId="0EF48022">
                  <wp:simplePos x="0" y="0"/>
                  <wp:positionH relativeFrom="column">
                    <wp:posOffset>323850</wp:posOffset>
                  </wp:positionH>
                  <wp:positionV relativeFrom="paragraph">
                    <wp:posOffset>163689</wp:posOffset>
                  </wp:positionV>
                  <wp:extent cx="2223770" cy="1756410"/>
                  <wp:effectExtent l="0" t="0" r="5080" b="0"/>
                  <wp:wrapTight wrapText="bothSides">
                    <wp:wrapPolygon edited="0">
                      <wp:start x="0" y="0"/>
                      <wp:lineTo x="0" y="21319"/>
                      <wp:lineTo x="21464" y="21319"/>
                      <wp:lineTo x="21464" y="0"/>
                      <wp:lineTo x="0" y="0"/>
                    </wp:wrapPolygon>
                  </wp:wrapTight>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7">
                            <a:extLst>
                              <a:ext uri="{28A0092B-C50C-407E-A947-70E740481C1C}">
                                <a14:useLocalDpi xmlns:a14="http://schemas.microsoft.com/office/drawing/2010/main" val="0"/>
                              </a:ext>
                            </a:extLst>
                          </a:blip>
                          <a:srcRect l="16141" t="65684" r="64523" b="7146"/>
                          <a:stretch/>
                        </pic:blipFill>
                        <pic:spPr bwMode="auto">
                          <a:xfrm>
                            <a:off x="0" y="0"/>
                            <a:ext cx="2223770" cy="17564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74B92" w:rsidRDefault="00974B92" w:rsidP="0075787F">
            <w:pPr>
              <w:pStyle w:val="TableParagraph"/>
              <w:spacing w:before="73" w:line="290" w:lineRule="atLeast"/>
              <w:ind w:right="189"/>
              <w:rPr>
                <w:noProof/>
              </w:rPr>
            </w:pPr>
          </w:p>
          <w:p w:rsidR="00974B92" w:rsidRDefault="00974B92" w:rsidP="0075787F">
            <w:pPr>
              <w:pStyle w:val="TableParagraph"/>
              <w:spacing w:before="73" w:line="290" w:lineRule="atLeast"/>
              <w:ind w:right="189"/>
              <w:rPr>
                <w:noProof/>
              </w:rPr>
            </w:pPr>
          </w:p>
          <w:p w:rsidR="00974B92" w:rsidRDefault="00974B92" w:rsidP="0075787F">
            <w:pPr>
              <w:pStyle w:val="TableParagraph"/>
              <w:spacing w:before="73" w:line="290" w:lineRule="atLeast"/>
              <w:ind w:right="189"/>
              <w:rPr>
                <w:noProof/>
              </w:rPr>
            </w:pPr>
          </w:p>
          <w:p w:rsidR="00974B92" w:rsidRDefault="00974B92" w:rsidP="0075787F">
            <w:pPr>
              <w:pStyle w:val="TableParagraph"/>
              <w:spacing w:before="73" w:line="290" w:lineRule="atLeast"/>
              <w:ind w:right="189"/>
              <w:rPr>
                <w:noProof/>
              </w:rPr>
            </w:pPr>
          </w:p>
          <w:p w:rsidR="00974B92" w:rsidRDefault="00974B92" w:rsidP="0075787F">
            <w:pPr>
              <w:pStyle w:val="TableParagraph"/>
              <w:spacing w:before="73" w:line="290" w:lineRule="atLeast"/>
              <w:ind w:right="189"/>
              <w:rPr>
                <w:noProof/>
              </w:rPr>
            </w:pPr>
          </w:p>
          <w:p w:rsidR="00974B92" w:rsidRDefault="00974B92" w:rsidP="0075787F">
            <w:pPr>
              <w:pStyle w:val="TableParagraph"/>
              <w:spacing w:before="73" w:line="290" w:lineRule="atLeast"/>
              <w:ind w:right="189"/>
              <w:rPr>
                <w:noProof/>
              </w:rPr>
            </w:pPr>
          </w:p>
          <w:p w:rsidR="00974B92" w:rsidRDefault="00974B92" w:rsidP="0075787F">
            <w:pPr>
              <w:pStyle w:val="TableParagraph"/>
              <w:spacing w:before="73" w:line="290" w:lineRule="atLeast"/>
              <w:ind w:right="189"/>
              <w:rPr>
                <w:noProof/>
              </w:rPr>
            </w:pPr>
          </w:p>
          <w:p w:rsidR="00974B92" w:rsidRDefault="00974B92" w:rsidP="0075787F">
            <w:pPr>
              <w:pStyle w:val="TableParagraph"/>
              <w:spacing w:before="73" w:line="290" w:lineRule="atLeast"/>
              <w:ind w:right="189"/>
              <w:rPr>
                <w:noProof/>
              </w:rPr>
            </w:pPr>
          </w:p>
        </w:tc>
        <w:tc>
          <w:tcPr>
            <w:tcW w:w="3860" w:type="dxa"/>
          </w:tcPr>
          <w:p w:rsidR="00974B92" w:rsidRDefault="00974B92" w:rsidP="0075787F">
            <w:pPr>
              <w:pStyle w:val="TableParagraph"/>
              <w:ind w:left="106" w:right="329"/>
              <w:rPr>
                <w:sz w:val="24"/>
              </w:rPr>
            </w:pPr>
          </w:p>
          <w:p w:rsidR="0075787F" w:rsidRDefault="0075787F" w:rsidP="00974B92">
            <w:pPr>
              <w:jc w:val="right"/>
            </w:pPr>
          </w:p>
          <w:p w:rsidR="00974B92" w:rsidRDefault="00974B92" w:rsidP="00974B92">
            <w:pPr>
              <w:jc w:val="right"/>
            </w:pPr>
          </w:p>
          <w:p w:rsidR="00974B92" w:rsidRDefault="00974B92" w:rsidP="00974B92">
            <w:pPr>
              <w:jc w:val="right"/>
            </w:pPr>
          </w:p>
          <w:p w:rsidR="00974B92" w:rsidRDefault="00974B92" w:rsidP="00974B92">
            <w:pPr>
              <w:jc w:val="right"/>
            </w:pPr>
          </w:p>
          <w:p w:rsidR="00974B92" w:rsidRDefault="00974B92" w:rsidP="00974B92">
            <w:pPr>
              <w:jc w:val="center"/>
            </w:pPr>
          </w:p>
          <w:p w:rsidR="00974B92" w:rsidRDefault="00974B92" w:rsidP="00974B92">
            <w:pPr>
              <w:jc w:val="center"/>
            </w:pPr>
          </w:p>
          <w:p w:rsidR="00974B92" w:rsidRDefault="00974B92" w:rsidP="00974B92">
            <w:pPr>
              <w:jc w:val="center"/>
            </w:pPr>
          </w:p>
          <w:p w:rsidR="00974B92" w:rsidRDefault="00974B92" w:rsidP="00974B92">
            <w:pPr>
              <w:jc w:val="center"/>
            </w:pPr>
          </w:p>
          <w:p w:rsidR="00974B92" w:rsidRDefault="00974B92" w:rsidP="00974B92">
            <w:pPr>
              <w:jc w:val="center"/>
            </w:pPr>
          </w:p>
          <w:p w:rsidR="00974B92" w:rsidRDefault="00974B92" w:rsidP="00974B92">
            <w:pPr>
              <w:jc w:val="center"/>
            </w:pPr>
          </w:p>
          <w:p w:rsidR="00974B92" w:rsidRDefault="003F310B" w:rsidP="00974B92">
            <w:pPr>
              <w:jc w:val="center"/>
            </w:pPr>
            <w:r>
              <w:rPr>
                <w:noProof/>
              </w:rPr>
              <w:drawing>
                <wp:inline distT="0" distB="0" distL="0" distR="0" wp14:anchorId="31387DE2" wp14:editId="5F42224A">
                  <wp:extent cx="2184876" cy="556054"/>
                  <wp:effectExtent l="0" t="0" r="635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7"/>
                          <a:srcRect l="13325" t="19777" r="66557" b="71117"/>
                          <a:stretch/>
                        </pic:blipFill>
                        <pic:spPr bwMode="auto">
                          <a:xfrm>
                            <a:off x="0" y="0"/>
                            <a:ext cx="2212949" cy="563199"/>
                          </a:xfrm>
                          <a:prstGeom prst="rect">
                            <a:avLst/>
                          </a:prstGeom>
                          <a:ln>
                            <a:noFill/>
                          </a:ln>
                          <a:extLst>
                            <a:ext uri="{53640926-AAD7-44D8-BBD7-CCE9431645EC}">
                              <a14:shadowObscured xmlns:a14="http://schemas.microsoft.com/office/drawing/2010/main"/>
                            </a:ext>
                          </a:extLst>
                        </pic:spPr>
                      </pic:pic>
                    </a:graphicData>
                  </a:graphic>
                </wp:inline>
              </w:drawing>
            </w:r>
          </w:p>
          <w:p w:rsidR="00974B92" w:rsidRDefault="00974B92" w:rsidP="00974B92">
            <w:pPr>
              <w:jc w:val="center"/>
            </w:pPr>
          </w:p>
          <w:p w:rsidR="00974B92" w:rsidRDefault="00974B92" w:rsidP="00974B92">
            <w:pPr>
              <w:jc w:val="center"/>
            </w:pPr>
          </w:p>
          <w:p w:rsidR="00974B92" w:rsidRDefault="00974B92" w:rsidP="00974B92">
            <w:pPr>
              <w:jc w:val="center"/>
            </w:pPr>
          </w:p>
          <w:p w:rsidR="003F310B" w:rsidRDefault="003F310B" w:rsidP="00974B92">
            <w:pPr>
              <w:jc w:val="center"/>
              <w:rPr>
                <w:sz w:val="52"/>
                <w:szCs w:val="52"/>
              </w:rPr>
            </w:pPr>
          </w:p>
          <w:p w:rsidR="003F310B" w:rsidRDefault="003F310B" w:rsidP="00974B92">
            <w:pPr>
              <w:jc w:val="center"/>
              <w:rPr>
                <w:sz w:val="52"/>
                <w:szCs w:val="52"/>
              </w:rPr>
            </w:pPr>
          </w:p>
          <w:p w:rsidR="003F310B" w:rsidRDefault="003F310B" w:rsidP="00974B92">
            <w:pPr>
              <w:jc w:val="center"/>
              <w:rPr>
                <w:sz w:val="52"/>
                <w:szCs w:val="52"/>
              </w:rPr>
            </w:pPr>
          </w:p>
          <w:p w:rsidR="00974B92" w:rsidRPr="00974B92" w:rsidRDefault="00974B92" w:rsidP="00974B92">
            <w:pPr>
              <w:jc w:val="center"/>
              <w:rPr>
                <w:sz w:val="52"/>
                <w:szCs w:val="52"/>
              </w:rPr>
            </w:pPr>
            <w:r w:rsidRPr="00974B92">
              <w:rPr>
                <w:sz w:val="52"/>
                <w:szCs w:val="52"/>
              </w:rPr>
              <w:t>856 ÷</w:t>
            </w:r>
            <w:r>
              <w:rPr>
                <w:sz w:val="52"/>
                <w:szCs w:val="52"/>
              </w:rPr>
              <w:t xml:space="preserve"> </w:t>
            </w:r>
            <w:r w:rsidRPr="00974B92">
              <w:rPr>
                <w:sz w:val="52"/>
                <w:szCs w:val="52"/>
              </w:rPr>
              <w:t xml:space="preserve">4 = </w:t>
            </w:r>
            <w:r>
              <w:rPr>
                <w:sz w:val="52"/>
                <w:szCs w:val="52"/>
              </w:rPr>
              <w:t>214</w:t>
            </w:r>
          </w:p>
          <w:p w:rsidR="00974B92" w:rsidRPr="00974B92" w:rsidRDefault="00974B92" w:rsidP="00974B92">
            <w:pPr>
              <w:jc w:val="right"/>
            </w:pPr>
          </w:p>
        </w:tc>
      </w:tr>
      <w:tr w:rsidR="00787FCF" w:rsidTr="00BA17A8">
        <w:trPr>
          <w:trHeight w:val="132"/>
        </w:trPr>
        <w:tc>
          <w:tcPr>
            <w:tcW w:w="725" w:type="dxa"/>
            <w:tcBorders>
              <w:top w:val="nil"/>
              <w:bottom w:val="nil"/>
            </w:tcBorders>
            <w:textDirection w:val="btLr"/>
          </w:tcPr>
          <w:p w:rsidR="00787FCF" w:rsidRDefault="00787FCF" w:rsidP="00787FCF">
            <w:pPr>
              <w:jc w:val="center"/>
            </w:pPr>
          </w:p>
        </w:tc>
        <w:tc>
          <w:tcPr>
            <w:tcW w:w="1416" w:type="dxa"/>
          </w:tcPr>
          <w:p w:rsidR="00787FCF" w:rsidRDefault="00787FCF" w:rsidP="00787FCF">
            <w:pPr>
              <w:pStyle w:val="TableParagraph"/>
              <w:spacing w:before="57"/>
              <w:ind w:left="151"/>
              <w:rPr>
                <w:b/>
                <w:sz w:val="28"/>
              </w:rPr>
            </w:pPr>
            <w:r>
              <w:rPr>
                <w:b/>
                <w:sz w:val="28"/>
              </w:rPr>
              <w:t>Objective</w:t>
            </w:r>
          </w:p>
        </w:tc>
        <w:tc>
          <w:tcPr>
            <w:tcW w:w="4253" w:type="dxa"/>
          </w:tcPr>
          <w:p w:rsidR="00787FCF" w:rsidRDefault="00787FCF" w:rsidP="00787FCF">
            <w:pPr>
              <w:pStyle w:val="TableParagraph"/>
              <w:spacing w:before="57"/>
              <w:ind w:left="1582" w:right="1574"/>
              <w:jc w:val="center"/>
              <w:rPr>
                <w:b/>
                <w:sz w:val="28"/>
              </w:rPr>
            </w:pPr>
            <w:r>
              <w:rPr>
                <w:b/>
                <w:sz w:val="28"/>
              </w:rPr>
              <w:t>Concrete</w:t>
            </w:r>
          </w:p>
        </w:tc>
        <w:tc>
          <w:tcPr>
            <w:tcW w:w="4644" w:type="dxa"/>
          </w:tcPr>
          <w:p w:rsidR="00787FCF" w:rsidRDefault="00787FCF" w:rsidP="00787FCF">
            <w:pPr>
              <w:pStyle w:val="TableParagraph"/>
              <w:spacing w:before="57"/>
              <w:ind w:left="1583" w:right="1574"/>
              <w:jc w:val="center"/>
              <w:rPr>
                <w:b/>
                <w:sz w:val="28"/>
              </w:rPr>
            </w:pPr>
            <w:r>
              <w:rPr>
                <w:b/>
                <w:sz w:val="28"/>
              </w:rPr>
              <w:t>Pictorial</w:t>
            </w:r>
          </w:p>
        </w:tc>
        <w:tc>
          <w:tcPr>
            <w:tcW w:w="3860" w:type="dxa"/>
          </w:tcPr>
          <w:p w:rsidR="00787FCF" w:rsidRDefault="00787FCF" w:rsidP="00787FCF">
            <w:pPr>
              <w:pStyle w:val="TableParagraph"/>
              <w:spacing w:before="57"/>
              <w:ind w:right="1573"/>
              <w:rPr>
                <w:b/>
                <w:sz w:val="28"/>
              </w:rPr>
            </w:pPr>
            <w:r>
              <w:rPr>
                <w:b/>
                <w:sz w:val="28"/>
              </w:rPr>
              <w:t xml:space="preserve">                    Abstract</w:t>
            </w:r>
          </w:p>
        </w:tc>
      </w:tr>
      <w:tr w:rsidR="00787FCF" w:rsidTr="008A130D">
        <w:trPr>
          <w:trHeight w:val="280"/>
        </w:trPr>
        <w:tc>
          <w:tcPr>
            <w:tcW w:w="725" w:type="dxa"/>
            <w:tcBorders>
              <w:top w:val="nil"/>
              <w:bottom w:val="nil"/>
            </w:tcBorders>
            <w:textDirection w:val="btLr"/>
          </w:tcPr>
          <w:p w:rsidR="00787FCF" w:rsidRDefault="00787FCF" w:rsidP="00787FCF">
            <w:pPr>
              <w:jc w:val="center"/>
            </w:pPr>
            <w:r>
              <w:t xml:space="preserve">Year 5 </w:t>
            </w:r>
          </w:p>
        </w:tc>
        <w:tc>
          <w:tcPr>
            <w:tcW w:w="1416" w:type="dxa"/>
            <w:textDirection w:val="btLr"/>
          </w:tcPr>
          <w:p w:rsidR="00787FCF" w:rsidRDefault="00787FCF" w:rsidP="00787FCF">
            <w:pPr>
              <w:pStyle w:val="TableParagraph"/>
              <w:jc w:val="center"/>
              <w:rPr>
                <w:rFonts w:ascii="Trebuchet MS"/>
                <w:sz w:val="24"/>
              </w:rPr>
            </w:pPr>
            <w:r>
              <w:rPr>
                <w:rFonts w:ascii="Trebuchet MS"/>
                <w:sz w:val="24"/>
              </w:rPr>
              <w:t xml:space="preserve">  </w:t>
            </w:r>
          </w:p>
          <w:p w:rsidR="00787FCF" w:rsidRDefault="00787FCF" w:rsidP="00787FCF">
            <w:pPr>
              <w:pStyle w:val="TableParagraph"/>
              <w:jc w:val="center"/>
              <w:rPr>
                <w:rFonts w:ascii="Trebuchet MS"/>
                <w:sz w:val="24"/>
              </w:rPr>
            </w:pPr>
          </w:p>
          <w:p w:rsidR="00787FCF" w:rsidRDefault="00787FCF" w:rsidP="00787FCF">
            <w:pPr>
              <w:pStyle w:val="TableParagraph"/>
              <w:jc w:val="center"/>
              <w:rPr>
                <w:rFonts w:ascii="Trebuchet MS"/>
                <w:sz w:val="24"/>
              </w:rPr>
            </w:pPr>
            <w:r>
              <w:rPr>
                <w:rFonts w:ascii="Trebuchet MS"/>
                <w:sz w:val="24"/>
              </w:rPr>
              <w:t>Divide 3-digits by 1-digit (grouping)</w:t>
            </w:r>
          </w:p>
        </w:tc>
        <w:tc>
          <w:tcPr>
            <w:tcW w:w="4253" w:type="dxa"/>
          </w:tcPr>
          <w:p w:rsidR="00787FCF" w:rsidRDefault="008A130D" w:rsidP="008A130D">
            <w:pPr>
              <w:pStyle w:val="TableParagraph"/>
              <w:spacing w:before="73" w:line="290" w:lineRule="atLeast"/>
              <w:ind w:left="108" w:right="189"/>
              <w:rPr>
                <w:sz w:val="24"/>
              </w:rPr>
            </w:pPr>
            <w:r>
              <w:rPr>
                <w:noProof/>
              </w:rPr>
              <w:drawing>
                <wp:anchor distT="0" distB="0" distL="114300" distR="114300" simplePos="0" relativeHeight="486769664" behindDoc="1" locked="0" layoutInCell="1" allowOverlap="1" wp14:anchorId="3F44DCDC">
                  <wp:simplePos x="0" y="0"/>
                  <wp:positionH relativeFrom="column">
                    <wp:posOffset>353</wp:posOffset>
                  </wp:positionH>
                  <wp:positionV relativeFrom="paragraph">
                    <wp:posOffset>978394</wp:posOffset>
                  </wp:positionV>
                  <wp:extent cx="2467916" cy="1388533"/>
                  <wp:effectExtent l="0" t="0" r="8890" b="2540"/>
                  <wp:wrapTight wrapText="bothSides">
                    <wp:wrapPolygon edited="0">
                      <wp:start x="0" y="0"/>
                      <wp:lineTo x="0" y="21343"/>
                      <wp:lineTo x="21511" y="21343"/>
                      <wp:lineTo x="21511" y="0"/>
                      <wp:lineTo x="0" y="0"/>
                    </wp:wrapPolygon>
                  </wp:wrapTight>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8">
                            <a:extLst>
                              <a:ext uri="{28A0092B-C50C-407E-A947-70E740481C1C}">
                                <a14:useLocalDpi xmlns:a14="http://schemas.microsoft.com/office/drawing/2010/main" val="0"/>
                              </a:ext>
                            </a:extLst>
                          </a:blip>
                          <a:srcRect l="14940" t="23347" r="51576" b="43147"/>
                          <a:stretch/>
                        </pic:blipFill>
                        <pic:spPr bwMode="auto">
                          <a:xfrm>
                            <a:off x="0" y="0"/>
                            <a:ext cx="2467916" cy="138853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20C07">
              <w:rPr>
                <w:sz w:val="24"/>
              </w:rPr>
              <w:t xml:space="preserve">Children can continue to use grouping to support their understanding of short division when dividing a 3-digit number by a 1-digit number. </w:t>
            </w:r>
          </w:p>
          <w:p w:rsidR="00787FCF" w:rsidRDefault="00220C07" w:rsidP="008A130D">
            <w:pPr>
              <w:pStyle w:val="TableParagraph"/>
              <w:spacing w:before="73" w:line="290" w:lineRule="atLeast"/>
              <w:ind w:left="108" w:right="189"/>
              <w:rPr>
                <w:sz w:val="24"/>
              </w:rPr>
            </w:pPr>
            <w:r>
              <w:rPr>
                <w:sz w:val="24"/>
              </w:rPr>
              <w:t xml:space="preserve">Place value counters or plain counters can be used on a place value grid to support this understanding. </w:t>
            </w:r>
          </w:p>
          <w:p w:rsidR="008A130D" w:rsidRDefault="008A130D" w:rsidP="008A130D">
            <w:pPr>
              <w:pStyle w:val="TableParagraph"/>
              <w:spacing w:before="73" w:line="290" w:lineRule="atLeast"/>
              <w:ind w:left="108" w:right="189"/>
              <w:rPr>
                <w:sz w:val="24"/>
              </w:rPr>
            </w:pPr>
            <w:r>
              <w:rPr>
                <w:sz w:val="24"/>
              </w:rPr>
              <w:t xml:space="preserve">Children should be encouraged to record the formal method alongside the concrete apparatus to see links. </w:t>
            </w:r>
          </w:p>
        </w:tc>
        <w:tc>
          <w:tcPr>
            <w:tcW w:w="4644" w:type="dxa"/>
          </w:tcPr>
          <w:p w:rsidR="00787FCF" w:rsidRDefault="00787FCF" w:rsidP="00787FCF">
            <w:pPr>
              <w:pStyle w:val="TableParagraph"/>
              <w:spacing w:before="73" w:line="290" w:lineRule="atLeast"/>
              <w:ind w:right="189"/>
              <w:rPr>
                <w:noProof/>
              </w:rPr>
            </w:pPr>
            <w:r>
              <w:rPr>
                <w:noProof/>
              </w:rPr>
              <w:t xml:space="preserve">  </w:t>
            </w:r>
            <w:r>
              <w:rPr>
                <w:noProof/>
              </w:rPr>
              <w:drawing>
                <wp:inline distT="0" distB="0" distL="0" distR="0" wp14:anchorId="0CDA7EE5" wp14:editId="3542C3ED">
                  <wp:extent cx="2846958" cy="1618024"/>
                  <wp:effectExtent l="0" t="0" r="0" b="127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8"/>
                          <a:srcRect l="34549" t="58826" r="32038" b="7399"/>
                          <a:stretch/>
                        </pic:blipFill>
                        <pic:spPr bwMode="auto">
                          <a:xfrm>
                            <a:off x="0" y="0"/>
                            <a:ext cx="2859630" cy="1625226"/>
                          </a:xfrm>
                          <a:prstGeom prst="rect">
                            <a:avLst/>
                          </a:prstGeom>
                          <a:ln>
                            <a:noFill/>
                          </a:ln>
                          <a:extLst>
                            <a:ext uri="{53640926-AAD7-44D8-BBD7-CCE9431645EC}">
                              <a14:shadowObscured xmlns:a14="http://schemas.microsoft.com/office/drawing/2010/main"/>
                            </a:ext>
                          </a:extLst>
                        </pic:spPr>
                      </pic:pic>
                    </a:graphicData>
                  </a:graphic>
                </wp:inline>
              </w:drawing>
            </w:r>
          </w:p>
          <w:p w:rsidR="00787FCF" w:rsidRDefault="00727EA4" w:rsidP="00787FCF">
            <w:pPr>
              <w:pStyle w:val="TableParagraph"/>
              <w:spacing w:before="73" w:line="290" w:lineRule="atLeast"/>
              <w:ind w:right="189"/>
              <w:rPr>
                <w:noProof/>
              </w:rPr>
            </w:pPr>
            <w:r>
              <w:rPr>
                <w:noProof/>
              </w:rPr>
              <w:t xml:space="preserve"> Children can also draw their own counters and group them through a more pictorial method. </w:t>
            </w:r>
          </w:p>
        </w:tc>
        <w:tc>
          <w:tcPr>
            <w:tcW w:w="3860" w:type="dxa"/>
          </w:tcPr>
          <w:p w:rsidR="00787FCF" w:rsidRDefault="00787FCF" w:rsidP="00787FCF">
            <w:pPr>
              <w:pStyle w:val="TableParagraph"/>
              <w:ind w:left="106" w:right="329"/>
              <w:rPr>
                <w:sz w:val="24"/>
              </w:rPr>
            </w:pPr>
            <w:r>
              <w:rPr>
                <w:noProof/>
              </w:rPr>
              <w:drawing>
                <wp:anchor distT="0" distB="0" distL="114300" distR="114300" simplePos="0" relativeHeight="486768640" behindDoc="1" locked="0" layoutInCell="1" allowOverlap="1" wp14:anchorId="52193380">
                  <wp:simplePos x="0" y="0"/>
                  <wp:positionH relativeFrom="column">
                    <wp:posOffset>141675</wp:posOffset>
                  </wp:positionH>
                  <wp:positionV relativeFrom="paragraph">
                    <wp:posOffset>259645</wp:posOffset>
                  </wp:positionV>
                  <wp:extent cx="2030730" cy="598170"/>
                  <wp:effectExtent l="0" t="0" r="7620" b="0"/>
                  <wp:wrapTight wrapText="bothSides">
                    <wp:wrapPolygon edited="0">
                      <wp:start x="0" y="0"/>
                      <wp:lineTo x="0" y="20637"/>
                      <wp:lineTo x="21478" y="20637"/>
                      <wp:lineTo x="21478" y="0"/>
                      <wp:lineTo x="0" y="0"/>
                    </wp:wrapPolygon>
                  </wp:wrapTight>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8">
                            <a:extLst>
                              <a:ext uri="{28A0092B-C50C-407E-A947-70E740481C1C}">
                                <a14:useLocalDpi xmlns:a14="http://schemas.microsoft.com/office/drawing/2010/main" val="0"/>
                              </a:ext>
                            </a:extLst>
                          </a:blip>
                          <a:srcRect l="12847" t="83373" r="65840" b="5459"/>
                          <a:stretch/>
                        </pic:blipFill>
                        <pic:spPr bwMode="auto">
                          <a:xfrm>
                            <a:off x="0" y="0"/>
                            <a:ext cx="2030730" cy="5981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24"/>
              </w:rPr>
              <w:t xml:space="preserve"> </w:t>
            </w:r>
          </w:p>
          <w:p w:rsidR="00787FCF" w:rsidRPr="00787FCF" w:rsidRDefault="00787FCF" w:rsidP="00787FCF"/>
          <w:p w:rsidR="00787FCF" w:rsidRPr="00787FCF" w:rsidRDefault="00787FCF" w:rsidP="00787FCF"/>
          <w:p w:rsidR="00787FCF" w:rsidRPr="00787FCF" w:rsidRDefault="00787FCF" w:rsidP="00787FCF">
            <w:pPr>
              <w:jc w:val="center"/>
            </w:pPr>
            <w:r>
              <w:rPr>
                <w:noProof/>
              </w:rPr>
              <w:drawing>
                <wp:inline distT="0" distB="0" distL="0" distR="0" wp14:anchorId="74ED96B0" wp14:editId="59BADA18">
                  <wp:extent cx="2100599" cy="936978"/>
                  <wp:effectExtent l="0" t="0" r="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8"/>
                          <a:srcRect l="49121" t="34932" r="32635" b="50594"/>
                          <a:stretch/>
                        </pic:blipFill>
                        <pic:spPr bwMode="auto">
                          <a:xfrm>
                            <a:off x="0" y="0"/>
                            <a:ext cx="2118945" cy="945161"/>
                          </a:xfrm>
                          <a:prstGeom prst="rect">
                            <a:avLst/>
                          </a:prstGeom>
                          <a:ln>
                            <a:noFill/>
                          </a:ln>
                          <a:extLst>
                            <a:ext uri="{53640926-AAD7-44D8-BBD7-CCE9431645EC}">
                              <a14:shadowObscured xmlns:a14="http://schemas.microsoft.com/office/drawing/2010/main"/>
                            </a:ext>
                          </a:extLst>
                        </pic:spPr>
                      </pic:pic>
                    </a:graphicData>
                  </a:graphic>
                </wp:inline>
              </w:drawing>
            </w:r>
          </w:p>
          <w:p w:rsidR="00787FCF" w:rsidRPr="00787FCF" w:rsidRDefault="00787FCF" w:rsidP="00787FCF"/>
          <w:p w:rsidR="00787FCF" w:rsidRPr="00787FCF" w:rsidRDefault="00787FCF" w:rsidP="00787FCF"/>
          <w:p w:rsidR="00787FCF" w:rsidRPr="00787FCF" w:rsidRDefault="00787FCF" w:rsidP="00787FCF"/>
        </w:tc>
      </w:tr>
      <w:tr w:rsidR="008A130D" w:rsidTr="0006747C">
        <w:trPr>
          <w:trHeight w:val="280"/>
        </w:trPr>
        <w:tc>
          <w:tcPr>
            <w:tcW w:w="725" w:type="dxa"/>
            <w:tcBorders>
              <w:top w:val="nil"/>
            </w:tcBorders>
            <w:textDirection w:val="btLr"/>
          </w:tcPr>
          <w:p w:rsidR="008A130D" w:rsidRDefault="008A130D" w:rsidP="00787FCF">
            <w:pPr>
              <w:jc w:val="center"/>
            </w:pPr>
            <w:r>
              <w:t>Year 5</w:t>
            </w:r>
          </w:p>
        </w:tc>
        <w:tc>
          <w:tcPr>
            <w:tcW w:w="1416" w:type="dxa"/>
            <w:textDirection w:val="btLr"/>
          </w:tcPr>
          <w:p w:rsidR="008A130D" w:rsidRDefault="008A130D" w:rsidP="00787FCF">
            <w:pPr>
              <w:pStyle w:val="TableParagraph"/>
              <w:jc w:val="center"/>
              <w:rPr>
                <w:rFonts w:ascii="Trebuchet MS"/>
                <w:sz w:val="24"/>
              </w:rPr>
            </w:pPr>
          </w:p>
          <w:p w:rsidR="008A130D" w:rsidRDefault="008A130D" w:rsidP="00787FCF">
            <w:pPr>
              <w:pStyle w:val="TableParagraph"/>
              <w:jc w:val="center"/>
              <w:rPr>
                <w:rFonts w:ascii="Trebuchet MS"/>
                <w:sz w:val="24"/>
              </w:rPr>
            </w:pPr>
            <w:r>
              <w:rPr>
                <w:rFonts w:ascii="Trebuchet MS"/>
                <w:sz w:val="24"/>
              </w:rPr>
              <w:t>Divide 4=digits by 1-digit (grouping)</w:t>
            </w:r>
          </w:p>
          <w:p w:rsidR="008A130D" w:rsidRDefault="008A130D" w:rsidP="00787FCF">
            <w:pPr>
              <w:pStyle w:val="TableParagraph"/>
              <w:jc w:val="center"/>
              <w:rPr>
                <w:rFonts w:ascii="Trebuchet MS"/>
                <w:sz w:val="24"/>
              </w:rPr>
            </w:pPr>
          </w:p>
          <w:p w:rsidR="008A130D" w:rsidRDefault="008A130D" w:rsidP="00787FCF">
            <w:pPr>
              <w:pStyle w:val="TableParagraph"/>
              <w:jc w:val="center"/>
              <w:rPr>
                <w:rFonts w:ascii="Trebuchet MS"/>
                <w:sz w:val="24"/>
              </w:rPr>
            </w:pPr>
          </w:p>
          <w:p w:rsidR="008A130D" w:rsidRDefault="008A130D" w:rsidP="00787FCF">
            <w:pPr>
              <w:pStyle w:val="TableParagraph"/>
              <w:jc w:val="center"/>
              <w:rPr>
                <w:rFonts w:ascii="Trebuchet MS"/>
                <w:sz w:val="24"/>
              </w:rPr>
            </w:pPr>
            <w:r>
              <w:rPr>
                <w:rFonts w:ascii="Trebuchet MS"/>
                <w:sz w:val="24"/>
              </w:rPr>
              <w:t xml:space="preserve">   </w:t>
            </w:r>
          </w:p>
        </w:tc>
        <w:tc>
          <w:tcPr>
            <w:tcW w:w="4253" w:type="dxa"/>
          </w:tcPr>
          <w:p w:rsidR="008A130D" w:rsidRDefault="00244A06" w:rsidP="00787FCF">
            <w:pPr>
              <w:pStyle w:val="TableParagraph"/>
              <w:spacing w:before="73" w:line="290" w:lineRule="atLeast"/>
              <w:ind w:left="108" w:right="189"/>
              <w:rPr>
                <w:sz w:val="24"/>
              </w:rPr>
            </w:pPr>
            <w:r>
              <w:rPr>
                <w:noProof/>
              </w:rPr>
              <w:drawing>
                <wp:anchor distT="0" distB="0" distL="114300" distR="114300" simplePos="0" relativeHeight="486770688" behindDoc="1" locked="0" layoutInCell="1" allowOverlap="1" wp14:anchorId="57F8CE56">
                  <wp:simplePos x="0" y="0"/>
                  <wp:positionH relativeFrom="column">
                    <wp:posOffset>113030</wp:posOffset>
                  </wp:positionH>
                  <wp:positionV relativeFrom="paragraph">
                    <wp:posOffset>21590</wp:posOffset>
                  </wp:positionV>
                  <wp:extent cx="1598930" cy="1501140"/>
                  <wp:effectExtent l="0" t="0" r="1270" b="3810"/>
                  <wp:wrapTight wrapText="bothSides">
                    <wp:wrapPolygon edited="0">
                      <wp:start x="0" y="0"/>
                      <wp:lineTo x="0" y="21381"/>
                      <wp:lineTo x="21360" y="21381"/>
                      <wp:lineTo x="21360" y="0"/>
                      <wp:lineTo x="0" y="0"/>
                    </wp:wrapPolygon>
                  </wp:wrapTight>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9" cstate="print">
                            <a:extLst>
                              <a:ext uri="{28A0092B-C50C-407E-A947-70E740481C1C}">
                                <a14:useLocalDpi xmlns:a14="http://schemas.microsoft.com/office/drawing/2010/main" val="0"/>
                              </a:ext>
                            </a:extLst>
                          </a:blip>
                          <a:srcRect l="19145" t="26225" r="50833" b="23657"/>
                          <a:stretch/>
                        </pic:blipFill>
                        <pic:spPr bwMode="auto">
                          <a:xfrm>
                            <a:off x="0" y="0"/>
                            <a:ext cx="1598930" cy="15011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A130D" w:rsidRDefault="008A130D" w:rsidP="00787FCF">
            <w:pPr>
              <w:pStyle w:val="TableParagraph"/>
              <w:spacing w:before="73" w:line="290" w:lineRule="atLeast"/>
              <w:ind w:left="108" w:right="189"/>
              <w:rPr>
                <w:sz w:val="24"/>
              </w:rPr>
            </w:pPr>
          </w:p>
          <w:p w:rsidR="00244A06" w:rsidRDefault="00244A06" w:rsidP="008A130D">
            <w:pPr>
              <w:pStyle w:val="TableParagraph"/>
              <w:spacing w:before="73" w:line="290" w:lineRule="atLeast"/>
              <w:ind w:right="189"/>
              <w:rPr>
                <w:sz w:val="24"/>
              </w:rPr>
            </w:pPr>
          </w:p>
          <w:p w:rsidR="00244A06" w:rsidRDefault="00244A06" w:rsidP="008A130D">
            <w:pPr>
              <w:pStyle w:val="TableParagraph"/>
              <w:spacing w:before="73" w:line="290" w:lineRule="atLeast"/>
              <w:ind w:right="189"/>
              <w:rPr>
                <w:sz w:val="24"/>
              </w:rPr>
            </w:pPr>
          </w:p>
          <w:p w:rsidR="00244A06" w:rsidRDefault="00244A06" w:rsidP="008A130D">
            <w:pPr>
              <w:pStyle w:val="TableParagraph"/>
              <w:spacing w:before="73" w:line="290" w:lineRule="atLeast"/>
              <w:ind w:right="189"/>
              <w:rPr>
                <w:sz w:val="24"/>
              </w:rPr>
            </w:pPr>
          </w:p>
          <w:p w:rsidR="00244A06" w:rsidRDefault="00244A06" w:rsidP="008A130D">
            <w:pPr>
              <w:pStyle w:val="TableParagraph"/>
              <w:spacing w:before="73" w:line="290" w:lineRule="atLeast"/>
              <w:ind w:right="189"/>
              <w:rPr>
                <w:sz w:val="24"/>
              </w:rPr>
            </w:pPr>
          </w:p>
          <w:p w:rsidR="00244A06" w:rsidRDefault="00244A06" w:rsidP="008A130D">
            <w:pPr>
              <w:pStyle w:val="TableParagraph"/>
              <w:spacing w:before="73" w:line="290" w:lineRule="atLeast"/>
              <w:ind w:right="189"/>
              <w:rPr>
                <w:sz w:val="24"/>
              </w:rPr>
            </w:pPr>
          </w:p>
          <w:p w:rsidR="008A130D" w:rsidRDefault="00244A06" w:rsidP="008A130D">
            <w:pPr>
              <w:pStyle w:val="TableParagraph"/>
              <w:spacing w:before="73" w:line="290" w:lineRule="atLeast"/>
              <w:ind w:right="189"/>
              <w:rPr>
                <w:sz w:val="24"/>
              </w:rPr>
            </w:pPr>
            <w:r>
              <w:rPr>
                <w:sz w:val="24"/>
              </w:rPr>
              <w:t xml:space="preserve">Place value counters or plain counters can be used on a place value grid to support children to divide 4-digits by 1-digit. </w:t>
            </w:r>
          </w:p>
        </w:tc>
        <w:tc>
          <w:tcPr>
            <w:tcW w:w="4644" w:type="dxa"/>
          </w:tcPr>
          <w:p w:rsidR="008A130D" w:rsidRDefault="00244A06" w:rsidP="00244A06">
            <w:pPr>
              <w:pStyle w:val="TableParagraph"/>
              <w:spacing w:before="73" w:line="290" w:lineRule="atLeast"/>
              <w:ind w:right="189"/>
              <w:rPr>
                <w:noProof/>
              </w:rPr>
            </w:pPr>
            <w:r>
              <w:rPr>
                <w:noProof/>
              </w:rPr>
              <w:t xml:space="preserve"> </w:t>
            </w:r>
            <w:r w:rsidRPr="00244A06">
              <w:rPr>
                <w:sz w:val="24"/>
              </w:rPr>
              <w:t>Children can also draw their own counters and group them through a more pictorial meethod.</w:t>
            </w:r>
            <w:r>
              <w:rPr>
                <w:noProof/>
              </w:rPr>
              <w:t xml:space="preserve">  </w:t>
            </w:r>
          </w:p>
        </w:tc>
        <w:tc>
          <w:tcPr>
            <w:tcW w:w="3860" w:type="dxa"/>
          </w:tcPr>
          <w:p w:rsidR="008A130D" w:rsidRDefault="008A130D" w:rsidP="00787FCF">
            <w:pPr>
              <w:pStyle w:val="TableParagraph"/>
              <w:ind w:left="106" w:right="329"/>
              <w:rPr>
                <w:noProof/>
              </w:rPr>
            </w:pPr>
            <w:r>
              <w:rPr>
                <w:noProof/>
              </w:rPr>
              <w:t xml:space="preserve"> </w:t>
            </w:r>
            <w:r>
              <w:rPr>
                <w:noProof/>
              </w:rPr>
              <w:drawing>
                <wp:inline distT="0" distB="0" distL="0" distR="0" wp14:anchorId="64D83645" wp14:editId="55A6EF80">
                  <wp:extent cx="1765738" cy="398780"/>
                  <wp:effectExtent l="0" t="0" r="6350" b="127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9"/>
                          <a:srcRect l="13321" t="82879" r="60953" b="6788"/>
                          <a:stretch/>
                        </pic:blipFill>
                        <pic:spPr bwMode="auto">
                          <a:xfrm>
                            <a:off x="0" y="0"/>
                            <a:ext cx="1771109" cy="399993"/>
                          </a:xfrm>
                          <a:prstGeom prst="rect">
                            <a:avLst/>
                          </a:prstGeom>
                          <a:ln>
                            <a:noFill/>
                          </a:ln>
                          <a:extLst>
                            <a:ext uri="{53640926-AAD7-44D8-BBD7-CCE9431645EC}">
                              <a14:shadowObscured xmlns:a14="http://schemas.microsoft.com/office/drawing/2010/main"/>
                            </a:ext>
                          </a:extLst>
                        </pic:spPr>
                      </pic:pic>
                    </a:graphicData>
                  </a:graphic>
                </wp:inline>
              </w:drawing>
            </w:r>
          </w:p>
          <w:p w:rsidR="008A130D" w:rsidRPr="008A130D" w:rsidRDefault="008A130D" w:rsidP="008A130D"/>
          <w:p w:rsidR="008A130D" w:rsidRDefault="00244A06" w:rsidP="008A130D">
            <w:r>
              <w:rPr>
                <w:noProof/>
              </w:rPr>
              <w:drawing>
                <wp:inline distT="0" distB="0" distL="0" distR="0" wp14:anchorId="11044A01" wp14:editId="6C97BC23">
                  <wp:extent cx="2112797" cy="926253"/>
                  <wp:effectExtent l="0" t="0" r="1905" b="762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9"/>
                          <a:srcRect l="50722" t="46677" r="30735" b="38865"/>
                          <a:stretch/>
                        </pic:blipFill>
                        <pic:spPr bwMode="auto">
                          <a:xfrm>
                            <a:off x="0" y="0"/>
                            <a:ext cx="2135921" cy="936391"/>
                          </a:xfrm>
                          <a:prstGeom prst="rect">
                            <a:avLst/>
                          </a:prstGeom>
                          <a:ln>
                            <a:noFill/>
                          </a:ln>
                          <a:extLst>
                            <a:ext uri="{53640926-AAD7-44D8-BBD7-CCE9431645EC}">
                              <a14:shadowObscured xmlns:a14="http://schemas.microsoft.com/office/drawing/2010/main"/>
                            </a:ext>
                          </a:extLst>
                        </pic:spPr>
                      </pic:pic>
                    </a:graphicData>
                  </a:graphic>
                </wp:inline>
              </w:drawing>
            </w:r>
          </w:p>
          <w:p w:rsidR="008A130D" w:rsidRPr="008A130D" w:rsidRDefault="00244A06" w:rsidP="00244A06">
            <w:pPr>
              <w:pStyle w:val="TableParagraph"/>
              <w:spacing w:before="73" w:line="290" w:lineRule="atLeast"/>
              <w:ind w:right="189"/>
            </w:pPr>
            <w:r w:rsidRPr="00244A06">
              <w:rPr>
                <w:sz w:val="24"/>
              </w:rPr>
              <w:t>Children should be encouraged to move away from the concrete and pictorial when dividing numbers with multiple exchanges.</w:t>
            </w:r>
            <w:r>
              <w:t xml:space="preserve"> </w:t>
            </w:r>
          </w:p>
        </w:tc>
      </w:tr>
    </w:tbl>
    <w:p w:rsidR="00162A5A" w:rsidRDefault="00162A5A">
      <w:pPr>
        <w:rPr>
          <w:sz w:val="2"/>
          <w:szCs w:val="2"/>
        </w:rPr>
      </w:pPr>
    </w:p>
    <w:p w:rsidR="00162A5A" w:rsidRDefault="00162A5A">
      <w:pPr>
        <w:rPr>
          <w:sz w:val="2"/>
          <w:szCs w:val="2"/>
        </w:rPr>
        <w:sectPr w:rsidR="00162A5A">
          <w:pgSz w:w="16850" w:h="11900" w:orient="landscape"/>
          <w:pgMar w:top="1560" w:right="800" w:bottom="280" w:left="680" w:header="106" w:footer="0" w:gutter="0"/>
          <w:cols w:space="720"/>
        </w:sectPr>
      </w:pPr>
    </w:p>
    <w:p w:rsidR="00162A5A" w:rsidRDefault="00162A5A">
      <w:pPr>
        <w:pStyle w:val="BodyText"/>
        <w:spacing w:before="7"/>
        <w:rPr>
          <w:sz w:val="29"/>
        </w:rPr>
      </w:pPr>
    </w:p>
    <w:tbl>
      <w:tblPr>
        <w:tblW w:w="0" w:type="auto"/>
        <w:tblInd w:w="3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6"/>
        <w:gridCol w:w="1418"/>
        <w:gridCol w:w="4250"/>
        <w:gridCol w:w="4252"/>
        <w:gridCol w:w="4252"/>
      </w:tblGrid>
      <w:tr w:rsidR="00162A5A">
        <w:trPr>
          <w:trHeight w:val="455"/>
        </w:trPr>
        <w:tc>
          <w:tcPr>
            <w:tcW w:w="566" w:type="dxa"/>
          </w:tcPr>
          <w:p w:rsidR="00162A5A" w:rsidRDefault="00162A5A">
            <w:pPr>
              <w:pStyle w:val="TableParagraph"/>
              <w:rPr>
                <w:rFonts w:ascii="Times New Roman"/>
                <w:sz w:val="24"/>
              </w:rPr>
            </w:pPr>
          </w:p>
        </w:tc>
        <w:tc>
          <w:tcPr>
            <w:tcW w:w="1418" w:type="dxa"/>
          </w:tcPr>
          <w:p w:rsidR="00162A5A" w:rsidRDefault="00D93D41">
            <w:pPr>
              <w:pStyle w:val="TableParagraph"/>
              <w:spacing w:before="57"/>
              <w:ind w:left="156"/>
              <w:rPr>
                <w:b/>
                <w:sz w:val="28"/>
              </w:rPr>
            </w:pPr>
            <w:r>
              <w:rPr>
                <w:b/>
                <w:sz w:val="28"/>
              </w:rPr>
              <w:t>Objective</w:t>
            </w:r>
          </w:p>
        </w:tc>
        <w:tc>
          <w:tcPr>
            <w:tcW w:w="4250" w:type="dxa"/>
          </w:tcPr>
          <w:p w:rsidR="00162A5A" w:rsidRDefault="00D93D41">
            <w:pPr>
              <w:pStyle w:val="TableParagraph"/>
              <w:spacing w:before="57"/>
              <w:ind w:left="1584" w:right="1571"/>
              <w:jc w:val="center"/>
              <w:rPr>
                <w:b/>
                <w:sz w:val="28"/>
              </w:rPr>
            </w:pPr>
            <w:r>
              <w:rPr>
                <w:b/>
                <w:sz w:val="28"/>
              </w:rPr>
              <w:t>Concrete</w:t>
            </w:r>
          </w:p>
        </w:tc>
        <w:tc>
          <w:tcPr>
            <w:tcW w:w="4252" w:type="dxa"/>
          </w:tcPr>
          <w:p w:rsidR="00162A5A" w:rsidRDefault="00D93D41">
            <w:pPr>
              <w:pStyle w:val="TableParagraph"/>
              <w:spacing w:before="57"/>
              <w:ind w:left="92" w:right="74"/>
              <w:jc w:val="center"/>
              <w:rPr>
                <w:b/>
                <w:sz w:val="28"/>
              </w:rPr>
            </w:pPr>
            <w:r>
              <w:rPr>
                <w:b/>
                <w:sz w:val="28"/>
              </w:rPr>
              <w:t>Pictorial</w:t>
            </w:r>
          </w:p>
        </w:tc>
        <w:tc>
          <w:tcPr>
            <w:tcW w:w="4252" w:type="dxa"/>
          </w:tcPr>
          <w:p w:rsidR="00162A5A" w:rsidRDefault="00D93D41">
            <w:pPr>
              <w:pStyle w:val="TableParagraph"/>
              <w:spacing w:before="57"/>
              <w:ind w:left="92" w:right="76"/>
              <w:jc w:val="center"/>
              <w:rPr>
                <w:b/>
                <w:sz w:val="28"/>
              </w:rPr>
            </w:pPr>
            <w:r>
              <w:rPr>
                <w:b/>
                <w:sz w:val="28"/>
              </w:rPr>
              <w:t>Abstract</w:t>
            </w:r>
          </w:p>
        </w:tc>
      </w:tr>
      <w:tr w:rsidR="00162A5A" w:rsidTr="000A513B">
        <w:trPr>
          <w:trHeight w:val="3907"/>
        </w:trPr>
        <w:tc>
          <w:tcPr>
            <w:tcW w:w="566" w:type="dxa"/>
            <w:textDirection w:val="btLr"/>
          </w:tcPr>
          <w:p w:rsidR="00162A5A" w:rsidRDefault="00D93D41" w:rsidP="000A513B">
            <w:pPr>
              <w:pStyle w:val="ListParagraph"/>
              <w:ind w:left="113" w:right="113"/>
              <w:jc w:val="center"/>
            </w:pPr>
            <w:r w:rsidRPr="000A513B">
              <w:t>Y</w:t>
            </w:r>
            <w:r w:rsidR="000A513B">
              <w:t xml:space="preserve">ear </w:t>
            </w:r>
            <w:r>
              <w:t>6</w:t>
            </w:r>
          </w:p>
        </w:tc>
        <w:tc>
          <w:tcPr>
            <w:tcW w:w="1418" w:type="dxa"/>
            <w:textDirection w:val="btLr"/>
          </w:tcPr>
          <w:p w:rsidR="00162A5A" w:rsidRDefault="00162A5A">
            <w:pPr>
              <w:pStyle w:val="TableParagraph"/>
              <w:rPr>
                <w:rFonts w:ascii="Trebuchet MS"/>
                <w:sz w:val="24"/>
              </w:rPr>
            </w:pPr>
          </w:p>
          <w:p w:rsidR="00162A5A" w:rsidRDefault="00162A5A">
            <w:pPr>
              <w:pStyle w:val="TableParagraph"/>
              <w:spacing w:before="4"/>
              <w:rPr>
                <w:rFonts w:ascii="Trebuchet MS"/>
                <w:sz w:val="24"/>
              </w:rPr>
            </w:pPr>
          </w:p>
          <w:p w:rsidR="00162A5A" w:rsidRDefault="00414B4C">
            <w:pPr>
              <w:pStyle w:val="TableParagraph"/>
              <w:ind w:left="741"/>
              <w:rPr>
                <w:sz w:val="24"/>
              </w:rPr>
            </w:pPr>
            <w:r>
              <w:rPr>
                <w:sz w:val="24"/>
              </w:rPr>
              <w:t>Divide multi-digits by 2-digits (short division)</w:t>
            </w:r>
          </w:p>
        </w:tc>
        <w:tc>
          <w:tcPr>
            <w:tcW w:w="4250" w:type="dxa"/>
          </w:tcPr>
          <w:p w:rsidR="00162A5A" w:rsidRDefault="00414B4C">
            <w:pPr>
              <w:pStyle w:val="TableParagraph"/>
              <w:spacing w:before="6"/>
              <w:rPr>
                <w:rFonts w:ascii="Trebuchet MS"/>
                <w:sz w:val="23"/>
              </w:rPr>
            </w:pPr>
            <w:r>
              <w:rPr>
                <w:rFonts w:ascii="Trebuchet MS"/>
                <w:sz w:val="23"/>
              </w:rPr>
              <w:t xml:space="preserve">  When children begin to divide up to 4-digits by 2-digits, written methods become the most accurate as concrete and pictorial representations become less effective. </w:t>
            </w:r>
          </w:p>
        </w:tc>
        <w:tc>
          <w:tcPr>
            <w:tcW w:w="4252" w:type="dxa"/>
          </w:tcPr>
          <w:p w:rsidR="00162A5A" w:rsidRDefault="00414B4C" w:rsidP="00414B4C">
            <w:pPr>
              <w:pStyle w:val="TableParagraph"/>
              <w:spacing w:before="6"/>
              <w:rPr>
                <w:rFonts w:ascii="Trebuchet MS"/>
                <w:sz w:val="20"/>
              </w:rPr>
            </w:pPr>
            <w:r w:rsidRPr="00414B4C">
              <w:rPr>
                <w:rFonts w:ascii="Trebuchet MS"/>
                <w:noProof/>
                <w:sz w:val="23"/>
              </w:rPr>
              <w:drawing>
                <wp:anchor distT="0" distB="0" distL="114300" distR="114300" simplePos="0" relativeHeight="486771712" behindDoc="1" locked="0" layoutInCell="1" allowOverlap="1" wp14:anchorId="54BDCD83">
                  <wp:simplePos x="0" y="0"/>
                  <wp:positionH relativeFrom="column">
                    <wp:posOffset>474</wp:posOffset>
                  </wp:positionH>
                  <wp:positionV relativeFrom="paragraph">
                    <wp:posOffset>2740660</wp:posOffset>
                  </wp:positionV>
                  <wp:extent cx="2676158" cy="228600"/>
                  <wp:effectExtent l="0" t="0" r="0" b="0"/>
                  <wp:wrapTight wrapText="bothSides">
                    <wp:wrapPolygon edited="0">
                      <wp:start x="0" y="0"/>
                      <wp:lineTo x="0" y="19800"/>
                      <wp:lineTo x="21374" y="19800"/>
                      <wp:lineTo x="21374" y="0"/>
                      <wp:lineTo x="0" y="0"/>
                    </wp:wrapPolygon>
                  </wp:wrapTight>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0" cstate="print">
                            <a:extLst>
                              <a:ext uri="{28A0092B-C50C-407E-A947-70E740481C1C}">
                                <a14:useLocalDpi xmlns:a14="http://schemas.microsoft.com/office/drawing/2010/main" val="0"/>
                              </a:ext>
                            </a:extLst>
                          </a:blip>
                          <a:srcRect l="14517" t="79254" r="32524" b="12700"/>
                          <a:stretch/>
                        </pic:blipFill>
                        <pic:spPr bwMode="auto">
                          <a:xfrm>
                            <a:off x="0" y="0"/>
                            <a:ext cx="2700166" cy="23065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rebuchet MS"/>
                <w:sz w:val="23"/>
              </w:rPr>
              <w:t>C</w:t>
            </w:r>
            <w:r w:rsidRPr="00414B4C">
              <w:rPr>
                <w:rFonts w:ascii="Trebuchet MS"/>
                <w:sz w:val="23"/>
              </w:rPr>
              <w:t>hildren can write out multiples to support their calculations with larger remainders.</w:t>
            </w:r>
            <w:r>
              <w:rPr>
                <w:rFonts w:ascii="Trebuchet MS"/>
                <w:sz w:val="20"/>
              </w:rPr>
              <w:t xml:space="preserve"> </w:t>
            </w:r>
          </w:p>
          <w:p w:rsidR="000A513B" w:rsidRDefault="000A513B" w:rsidP="00414B4C">
            <w:pPr>
              <w:pStyle w:val="TableParagraph"/>
              <w:spacing w:before="6"/>
              <w:rPr>
                <w:rFonts w:ascii="Trebuchet MS"/>
                <w:sz w:val="20"/>
              </w:rPr>
            </w:pPr>
          </w:p>
          <w:p w:rsidR="000A513B" w:rsidRDefault="000A513B" w:rsidP="00414B4C">
            <w:pPr>
              <w:pStyle w:val="TableParagraph"/>
              <w:spacing w:before="6"/>
              <w:rPr>
                <w:rFonts w:ascii="Trebuchet MS"/>
                <w:sz w:val="20"/>
              </w:rPr>
            </w:pPr>
            <w:r>
              <w:rPr>
                <w:rFonts w:ascii="Trebuchet MS"/>
                <w:sz w:val="20"/>
              </w:rPr>
              <w:t xml:space="preserve">  </w:t>
            </w:r>
          </w:p>
          <w:p w:rsidR="000A513B" w:rsidRDefault="000A513B" w:rsidP="00414B4C">
            <w:pPr>
              <w:pStyle w:val="TableParagraph"/>
              <w:spacing w:before="6"/>
              <w:rPr>
                <w:rFonts w:ascii="Trebuchet MS"/>
                <w:sz w:val="20"/>
              </w:rPr>
            </w:pPr>
            <w:r>
              <w:rPr>
                <w:rFonts w:ascii="Trebuchet MS"/>
                <w:sz w:val="20"/>
              </w:rPr>
              <w:t xml:space="preserve">12, 24, 36, 48, 60, 72, 84, 96, 108, 120 </w:t>
            </w:r>
          </w:p>
        </w:tc>
        <w:tc>
          <w:tcPr>
            <w:tcW w:w="4252" w:type="dxa"/>
          </w:tcPr>
          <w:p w:rsidR="00162A5A" w:rsidRDefault="00414B4C">
            <w:pPr>
              <w:pStyle w:val="TableParagraph"/>
              <w:rPr>
                <w:rFonts w:ascii="Trebuchet MS"/>
                <w:sz w:val="20"/>
              </w:rPr>
            </w:pPr>
            <w:r>
              <w:rPr>
                <w:rFonts w:ascii="Trebuchet MS"/>
                <w:sz w:val="20"/>
              </w:rPr>
              <w:t xml:space="preserve">    </w:t>
            </w:r>
            <w:r w:rsidRPr="00C44910">
              <w:rPr>
                <w:noProof/>
              </w:rPr>
              <w:drawing>
                <wp:inline distT="0" distB="0" distL="0" distR="0" wp14:anchorId="0E3CEA03" wp14:editId="51EA27AA">
                  <wp:extent cx="2059940" cy="567559"/>
                  <wp:effectExtent l="0" t="0" r="0" b="4445"/>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0"/>
                          <a:srcRect l="44681" t="28895" r="34739" b="61020"/>
                          <a:stretch/>
                        </pic:blipFill>
                        <pic:spPr bwMode="auto">
                          <a:xfrm>
                            <a:off x="0" y="0"/>
                            <a:ext cx="2069107" cy="570085"/>
                          </a:xfrm>
                          <a:prstGeom prst="rect">
                            <a:avLst/>
                          </a:prstGeom>
                          <a:ln>
                            <a:noFill/>
                          </a:ln>
                          <a:extLst>
                            <a:ext uri="{53640926-AAD7-44D8-BBD7-CCE9431645EC}">
                              <a14:shadowObscured xmlns:a14="http://schemas.microsoft.com/office/drawing/2010/main"/>
                            </a:ext>
                          </a:extLst>
                        </pic:spPr>
                      </pic:pic>
                    </a:graphicData>
                  </a:graphic>
                </wp:inline>
              </w:drawing>
            </w:r>
          </w:p>
          <w:p w:rsidR="00414B4C" w:rsidRDefault="00414B4C">
            <w:pPr>
              <w:pStyle w:val="TableParagraph"/>
              <w:rPr>
                <w:rFonts w:ascii="Trebuchet MS"/>
                <w:sz w:val="20"/>
              </w:rPr>
            </w:pPr>
          </w:p>
          <w:p w:rsidR="00414B4C" w:rsidRDefault="00414B4C">
            <w:pPr>
              <w:pStyle w:val="TableParagraph"/>
              <w:rPr>
                <w:rFonts w:ascii="Trebuchet MS"/>
                <w:sz w:val="20"/>
              </w:rPr>
            </w:pPr>
            <w:r w:rsidRPr="00C44910">
              <w:rPr>
                <w:noProof/>
              </w:rPr>
              <w:drawing>
                <wp:inline distT="0" distB="0" distL="0" distR="0" wp14:anchorId="73608BFF" wp14:editId="59E7ABA6">
                  <wp:extent cx="1998133" cy="815312"/>
                  <wp:effectExtent l="0" t="0" r="2540" b="4445"/>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0"/>
                          <a:srcRect l="14517" t="24606" r="60488" b="57255"/>
                          <a:stretch/>
                        </pic:blipFill>
                        <pic:spPr bwMode="auto">
                          <a:xfrm>
                            <a:off x="0" y="0"/>
                            <a:ext cx="2016966" cy="822997"/>
                          </a:xfrm>
                          <a:prstGeom prst="rect">
                            <a:avLst/>
                          </a:prstGeom>
                          <a:ln>
                            <a:noFill/>
                          </a:ln>
                          <a:extLst>
                            <a:ext uri="{53640926-AAD7-44D8-BBD7-CCE9431645EC}">
                              <a14:shadowObscured xmlns:a14="http://schemas.microsoft.com/office/drawing/2010/main"/>
                            </a:ext>
                          </a:extLst>
                        </pic:spPr>
                      </pic:pic>
                    </a:graphicData>
                  </a:graphic>
                </wp:inline>
              </w:drawing>
            </w:r>
          </w:p>
          <w:p w:rsidR="00414B4C" w:rsidRPr="00414B4C" w:rsidRDefault="00414B4C" w:rsidP="00414B4C"/>
          <w:p w:rsidR="00414B4C" w:rsidRPr="00414B4C" w:rsidRDefault="00414B4C" w:rsidP="00414B4C">
            <w:r w:rsidRPr="00C44910">
              <w:rPr>
                <w:noProof/>
              </w:rPr>
              <w:drawing>
                <wp:inline distT="0" distB="0" distL="0" distR="0" wp14:anchorId="1DEDBD3A" wp14:editId="44812260">
                  <wp:extent cx="2446702" cy="507506"/>
                  <wp:effectExtent l="0" t="0" r="0" b="6985"/>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0"/>
                          <a:srcRect l="14517" t="65978" r="60948" b="24971"/>
                          <a:stretch/>
                        </pic:blipFill>
                        <pic:spPr bwMode="auto">
                          <a:xfrm>
                            <a:off x="0" y="0"/>
                            <a:ext cx="2466710" cy="511656"/>
                          </a:xfrm>
                          <a:prstGeom prst="rect">
                            <a:avLst/>
                          </a:prstGeom>
                          <a:ln>
                            <a:noFill/>
                          </a:ln>
                          <a:extLst>
                            <a:ext uri="{53640926-AAD7-44D8-BBD7-CCE9431645EC}">
                              <a14:shadowObscured xmlns:a14="http://schemas.microsoft.com/office/drawing/2010/main"/>
                            </a:ext>
                          </a:extLst>
                        </pic:spPr>
                      </pic:pic>
                    </a:graphicData>
                  </a:graphic>
                </wp:inline>
              </w:drawing>
            </w:r>
          </w:p>
          <w:p w:rsidR="00414B4C" w:rsidRDefault="00414B4C" w:rsidP="00414B4C">
            <w:pPr>
              <w:tabs>
                <w:tab w:val="left" w:pos="1387"/>
              </w:tabs>
              <w:jc w:val="center"/>
            </w:pPr>
          </w:p>
          <w:p w:rsidR="00414B4C" w:rsidRDefault="00414B4C" w:rsidP="00414B4C">
            <w:pPr>
              <w:tabs>
                <w:tab w:val="left" w:pos="1387"/>
              </w:tabs>
              <w:jc w:val="center"/>
            </w:pPr>
            <w:r w:rsidRPr="00C44910">
              <w:rPr>
                <w:noProof/>
              </w:rPr>
              <w:drawing>
                <wp:inline distT="0" distB="0" distL="0" distR="0" wp14:anchorId="644969A0" wp14:editId="6F6609AC">
                  <wp:extent cx="2581963" cy="1026795"/>
                  <wp:effectExtent l="0" t="0" r="8890" b="1905"/>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0"/>
                          <a:srcRect l="41709" t="59128" r="32377" b="22543"/>
                          <a:stretch/>
                        </pic:blipFill>
                        <pic:spPr bwMode="auto">
                          <a:xfrm>
                            <a:off x="0" y="0"/>
                            <a:ext cx="2605371" cy="1036104"/>
                          </a:xfrm>
                          <a:prstGeom prst="rect">
                            <a:avLst/>
                          </a:prstGeom>
                          <a:ln>
                            <a:noFill/>
                          </a:ln>
                          <a:extLst>
                            <a:ext uri="{53640926-AAD7-44D8-BBD7-CCE9431645EC}">
                              <a14:shadowObscured xmlns:a14="http://schemas.microsoft.com/office/drawing/2010/main"/>
                            </a:ext>
                          </a:extLst>
                        </pic:spPr>
                      </pic:pic>
                    </a:graphicData>
                  </a:graphic>
                </wp:inline>
              </w:drawing>
            </w:r>
          </w:p>
          <w:p w:rsidR="00414B4C" w:rsidRPr="00414B4C" w:rsidRDefault="00414B4C" w:rsidP="00414B4C">
            <w:pPr>
              <w:tabs>
                <w:tab w:val="left" w:pos="1387"/>
              </w:tabs>
            </w:pPr>
          </w:p>
        </w:tc>
      </w:tr>
    </w:tbl>
    <w:p w:rsidR="00162A5A" w:rsidRDefault="00162A5A">
      <w:pPr>
        <w:rPr>
          <w:rFonts w:ascii="Trebuchet MS"/>
          <w:sz w:val="20"/>
        </w:rPr>
        <w:sectPr w:rsidR="00162A5A">
          <w:pgSz w:w="16850" w:h="11900" w:orient="landscape"/>
          <w:pgMar w:top="1480" w:right="800" w:bottom="280" w:left="680" w:header="106" w:footer="0" w:gutter="0"/>
          <w:cols w:space="720"/>
        </w:sectPr>
      </w:pPr>
    </w:p>
    <w:p w:rsidR="00162A5A" w:rsidRDefault="00162A5A">
      <w:pPr>
        <w:pStyle w:val="BodyText"/>
        <w:rPr>
          <w:sz w:val="20"/>
        </w:rPr>
      </w:pPr>
    </w:p>
    <w:p w:rsidR="00162A5A" w:rsidRDefault="00162A5A">
      <w:pPr>
        <w:pStyle w:val="BodyText"/>
        <w:rPr>
          <w:sz w:val="20"/>
        </w:rPr>
      </w:pPr>
    </w:p>
    <w:p w:rsidR="00162A5A" w:rsidRDefault="00162A5A">
      <w:pPr>
        <w:pStyle w:val="BodyText"/>
        <w:spacing w:before="9" w:after="1"/>
        <w:rPr>
          <w:sz w:val="13"/>
        </w:rPr>
      </w:pPr>
    </w:p>
    <w:tbl>
      <w:tblPr>
        <w:tblW w:w="0" w:type="auto"/>
        <w:tblInd w:w="3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9"/>
        <w:gridCol w:w="1417"/>
        <w:gridCol w:w="4254"/>
        <w:gridCol w:w="3446"/>
        <w:gridCol w:w="5060"/>
      </w:tblGrid>
      <w:tr w:rsidR="00162A5A" w:rsidTr="005A4FBA">
        <w:trPr>
          <w:trHeight w:val="455"/>
        </w:trPr>
        <w:tc>
          <w:tcPr>
            <w:tcW w:w="569" w:type="dxa"/>
          </w:tcPr>
          <w:p w:rsidR="00162A5A" w:rsidRDefault="00162A5A">
            <w:pPr>
              <w:pStyle w:val="TableParagraph"/>
              <w:rPr>
                <w:rFonts w:ascii="Times New Roman"/>
                <w:sz w:val="28"/>
              </w:rPr>
            </w:pPr>
          </w:p>
        </w:tc>
        <w:tc>
          <w:tcPr>
            <w:tcW w:w="1417" w:type="dxa"/>
          </w:tcPr>
          <w:p w:rsidR="00162A5A" w:rsidRDefault="00D93D41">
            <w:pPr>
              <w:pStyle w:val="TableParagraph"/>
              <w:spacing w:before="57"/>
              <w:ind w:left="158"/>
              <w:rPr>
                <w:b/>
                <w:sz w:val="28"/>
              </w:rPr>
            </w:pPr>
            <w:r>
              <w:rPr>
                <w:b/>
                <w:sz w:val="28"/>
              </w:rPr>
              <w:t>Objective</w:t>
            </w:r>
          </w:p>
        </w:tc>
        <w:tc>
          <w:tcPr>
            <w:tcW w:w="4254" w:type="dxa"/>
          </w:tcPr>
          <w:p w:rsidR="00162A5A" w:rsidRDefault="00D93D41">
            <w:pPr>
              <w:pStyle w:val="TableParagraph"/>
              <w:spacing w:before="57"/>
              <w:ind w:left="106"/>
              <w:rPr>
                <w:b/>
                <w:sz w:val="28"/>
              </w:rPr>
            </w:pPr>
            <w:r>
              <w:rPr>
                <w:b/>
                <w:sz w:val="28"/>
              </w:rPr>
              <w:t>Concrete</w:t>
            </w:r>
          </w:p>
        </w:tc>
        <w:tc>
          <w:tcPr>
            <w:tcW w:w="3446" w:type="dxa"/>
          </w:tcPr>
          <w:p w:rsidR="00162A5A" w:rsidRDefault="00D93D41">
            <w:pPr>
              <w:pStyle w:val="TableParagraph"/>
              <w:spacing w:before="57"/>
              <w:ind w:left="106"/>
              <w:rPr>
                <w:b/>
                <w:sz w:val="28"/>
              </w:rPr>
            </w:pPr>
            <w:r>
              <w:rPr>
                <w:b/>
                <w:sz w:val="28"/>
              </w:rPr>
              <w:t>Pictorial</w:t>
            </w:r>
          </w:p>
        </w:tc>
        <w:tc>
          <w:tcPr>
            <w:tcW w:w="5060" w:type="dxa"/>
          </w:tcPr>
          <w:p w:rsidR="00162A5A" w:rsidRDefault="00D93D41">
            <w:pPr>
              <w:pStyle w:val="TableParagraph"/>
              <w:spacing w:before="57"/>
              <w:ind w:left="105"/>
              <w:rPr>
                <w:b/>
                <w:sz w:val="28"/>
              </w:rPr>
            </w:pPr>
            <w:r>
              <w:rPr>
                <w:b/>
                <w:sz w:val="28"/>
              </w:rPr>
              <w:t>Abstract</w:t>
            </w:r>
          </w:p>
        </w:tc>
      </w:tr>
      <w:tr w:rsidR="00162A5A" w:rsidTr="00BC36D2">
        <w:trPr>
          <w:trHeight w:val="134"/>
        </w:trPr>
        <w:tc>
          <w:tcPr>
            <w:tcW w:w="569" w:type="dxa"/>
            <w:textDirection w:val="btLr"/>
          </w:tcPr>
          <w:p w:rsidR="00162A5A" w:rsidRDefault="00D93D41">
            <w:pPr>
              <w:pStyle w:val="TableParagraph"/>
              <w:spacing w:before="112"/>
              <w:ind w:left="3376" w:right="3374"/>
              <w:jc w:val="center"/>
              <w:rPr>
                <w:sz w:val="28"/>
              </w:rPr>
            </w:pPr>
            <w:bookmarkStart w:id="3" w:name="_Hlk65393142"/>
            <w:r>
              <w:rPr>
                <w:sz w:val="28"/>
              </w:rPr>
              <w:t>Year 6</w:t>
            </w:r>
          </w:p>
        </w:tc>
        <w:tc>
          <w:tcPr>
            <w:tcW w:w="1417" w:type="dxa"/>
            <w:textDirection w:val="btLr"/>
          </w:tcPr>
          <w:p w:rsidR="00162A5A" w:rsidRDefault="00162A5A">
            <w:pPr>
              <w:pStyle w:val="TableParagraph"/>
              <w:rPr>
                <w:rFonts w:ascii="Trebuchet MS"/>
                <w:sz w:val="24"/>
              </w:rPr>
            </w:pPr>
          </w:p>
          <w:p w:rsidR="00162A5A" w:rsidRDefault="005409EC" w:rsidP="005409EC">
            <w:pPr>
              <w:pStyle w:val="TableParagraph"/>
              <w:spacing w:before="3"/>
              <w:jc w:val="center"/>
              <w:rPr>
                <w:rFonts w:ascii="Trebuchet MS"/>
                <w:sz w:val="24"/>
              </w:rPr>
            </w:pPr>
            <w:r>
              <w:rPr>
                <w:rFonts w:ascii="Trebuchet MS"/>
                <w:sz w:val="24"/>
              </w:rPr>
              <w:t>Divide multi-digits by 2-digits</w:t>
            </w:r>
          </w:p>
          <w:p w:rsidR="00162A5A" w:rsidRDefault="00D93D41">
            <w:pPr>
              <w:pStyle w:val="TableParagraph"/>
              <w:ind w:left="3376" w:right="3376"/>
              <w:jc w:val="center"/>
              <w:rPr>
                <w:sz w:val="24"/>
              </w:rPr>
            </w:pPr>
            <w:r>
              <w:rPr>
                <w:sz w:val="24"/>
              </w:rPr>
              <w:t>Long division</w:t>
            </w:r>
          </w:p>
        </w:tc>
        <w:tc>
          <w:tcPr>
            <w:tcW w:w="4254" w:type="dxa"/>
          </w:tcPr>
          <w:p w:rsidR="00162A5A" w:rsidRDefault="00162A5A">
            <w:pPr>
              <w:pStyle w:val="TableParagraph"/>
              <w:rPr>
                <w:rFonts w:ascii="Times New Roman"/>
                <w:sz w:val="28"/>
              </w:rPr>
            </w:pPr>
          </w:p>
          <w:p w:rsidR="005409EC" w:rsidRDefault="005409EC">
            <w:pPr>
              <w:pStyle w:val="TableParagraph"/>
              <w:rPr>
                <w:rFonts w:ascii="Times New Roman"/>
                <w:sz w:val="28"/>
              </w:rPr>
            </w:pPr>
          </w:p>
          <w:p w:rsidR="005409EC" w:rsidRDefault="005409EC">
            <w:pPr>
              <w:pStyle w:val="TableParagraph"/>
              <w:rPr>
                <w:rFonts w:ascii="Times New Roman"/>
                <w:sz w:val="28"/>
              </w:rPr>
            </w:pPr>
          </w:p>
          <w:p w:rsidR="005409EC" w:rsidRDefault="005409EC">
            <w:pPr>
              <w:pStyle w:val="TableParagraph"/>
              <w:rPr>
                <w:rFonts w:ascii="Times New Roman"/>
                <w:sz w:val="28"/>
              </w:rPr>
            </w:pPr>
          </w:p>
          <w:p w:rsidR="005409EC" w:rsidRDefault="005409EC">
            <w:pPr>
              <w:pStyle w:val="TableParagraph"/>
              <w:rPr>
                <w:rFonts w:ascii="Times New Roman"/>
                <w:sz w:val="28"/>
              </w:rPr>
            </w:pPr>
          </w:p>
          <w:p w:rsidR="005409EC" w:rsidRDefault="005409EC">
            <w:pPr>
              <w:pStyle w:val="TableParagraph"/>
              <w:rPr>
                <w:rFonts w:ascii="Times New Roman"/>
                <w:sz w:val="28"/>
              </w:rPr>
            </w:pPr>
          </w:p>
          <w:p w:rsidR="005409EC" w:rsidRDefault="005409EC">
            <w:pPr>
              <w:pStyle w:val="TableParagraph"/>
              <w:rPr>
                <w:rFonts w:ascii="Times New Roman"/>
                <w:sz w:val="28"/>
              </w:rPr>
            </w:pPr>
          </w:p>
          <w:p w:rsidR="005409EC" w:rsidRDefault="005409EC">
            <w:pPr>
              <w:pStyle w:val="TableParagraph"/>
              <w:rPr>
                <w:rFonts w:ascii="Times New Roman"/>
                <w:sz w:val="28"/>
              </w:rPr>
            </w:pPr>
          </w:p>
          <w:p w:rsidR="005409EC" w:rsidRDefault="005409EC">
            <w:pPr>
              <w:pStyle w:val="TableParagraph"/>
              <w:rPr>
                <w:rFonts w:ascii="Times New Roman"/>
                <w:sz w:val="28"/>
              </w:rPr>
            </w:pPr>
          </w:p>
          <w:p w:rsidR="005409EC" w:rsidRDefault="005409EC">
            <w:pPr>
              <w:pStyle w:val="TableParagraph"/>
              <w:rPr>
                <w:rFonts w:ascii="Times New Roman"/>
                <w:sz w:val="28"/>
              </w:rPr>
            </w:pPr>
          </w:p>
          <w:p w:rsidR="005409EC" w:rsidRDefault="005409EC">
            <w:pPr>
              <w:pStyle w:val="TableParagraph"/>
              <w:rPr>
                <w:rFonts w:ascii="Times New Roman"/>
                <w:sz w:val="28"/>
              </w:rPr>
            </w:pPr>
          </w:p>
          <w:p w:rsidR="005409EC" w:rsidRDefault="005409EC">
            <w:pPr>
              <w:pStyle w:val="TableParagraph"/>
              <w:rPr>
                <w:rFonts w:ascii="Times New Roman"/>
                <w:sz w:val="28"/>
              </w:rPr>
            </w:pPr>
          </w:p>
          <w:p w:rsidR="005409EC" w:rsidRDefault="00703C4E">
            <w:pPr>
              <w:pStyle w:val="TableParagraph"/>
              <w:rPr>
                <w:rFonts w:ascii="Times New Roman"/>
                <w:sz w:val="28"/>
              </w:rPr>
            </w:pPr>
            <w:r w:rsidRPr="00C44910">
              <w:rPr>
                <w:noProof/>
              </w:rPr>
              <w:drawing>
                <wp:inline distT="0" distB="0" distL="0" distR="0" wp14:anchorId="6AFA79D9" wp14:editId="26217BAF">
                  <wp:extent cx="1484556" cy="307933"/>
                  <wp:effectExtent l="0" t="0" r="190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0"/>
                          <a:srcRect l="14517" t="65978" r="60948" b="24971"/>
                          <a:stretch/>
                        </pic:blipFill>
                        <pic:spPr bwMode="auto">
                          <a:xfrm>
                            <a:off x="0" y="0"/>
                            <a:ext cx="1516779" cy="314617"/>
                          </a:xfrm>
                          <a:prstGeom prst="rect">
                            <a:avLst/>
                          </a:prstGeom>
                          <a:ln>
                            <a:noFill/>
                          </a:ln>
                          <a:extLst>
                            <a:ext uri="{53640926-AAD7-44D8-BBD7-CCE9431645EC}">
                              <a14:shadowObscured xmlns:a14="http://schemas.microsoft.com/office/drawing/2010/main"/>
                            </a:ext>
                          </a:extLst>
                        </pic:spPr>
                      </pic:pic>
                    </a:graphicData>
                  </a:graphic>
                </wp:inline>
              </w:drawing>
            </w:r>
          </w:p>
          <w:p w:rsidR="005409EC" w:rsidRDefault="005409EC">
            <w:pPr>
              <w:pStyle w:val="TableParagraph"/>
              <w:rPr>
                <w:rFonts w:ascii="Times New Roman"/>
                <w:sz w:val="28"/>
              </w:rPr>
            </w:pPr>
          </w:p>
          <w:p w:rsidR="005409EC" w:rsidRDefault="005409EC">
            <w:pPr>
              <w:pStyle w:val="TableParagraph"/>
              <w:rPr>
                <w:rFonts w:ascii="Times New Roman"/>
                <w:sz w:val="28"/>
              </w:rPr>
            </w:pPr>
          </w:p>
          <w:p w:rsidR="005409EC" w:rsidRDefault="005409EC">
            <w:pPr>
              <w:pStyle w:val="TableParagraph"/>
              <w:rPr>
                <w:rFonts w:ascii="Times New Roman"/>
                <w:sz w:val="28"/>
              </w:rPr>
            </w:pPr>
          </w:p>
          <w:p w:rsidR="005409EC" w:rsidRDefault="005409EC">
            <w:pPr>
              <w:pStyle w:val="TableParagraph"/>
              <w:rPr>
                <w:rFonts w:ascii="Times New Roman"/>
                <w:sz w:val="28"/>
              </w:rPr>
            </w:pPr>
          </w:p>
          <w:p w:rsidR="005409EC" w:rsidRDefault="005409EC">
            <w:pPr>
              <w:pStyle w:val="TableParagraph"/>
              <w:rPr>
                <w:rFonts w:ascii="Times New Roman"/>
                <w:sz w:val="28"/>
              </w:rPr>
            </w:pPr>
          </w:p>
          <w:p w:rsidR="005409EC" w:rsidRDefault="005409EC">
            <w:pPr>
              <w:pStyle w:val="TableParagraph"/>
              <w:rPr>
                <w:rFonts w:ascii="Times New Roman"/>
                <w:sz w:val="28"/>
              </w:rPr>
            </w:pPr>
          </w:p>
          <w:p w:rsidR="005409EC" w:rsidRDefault="005409EC">
            <w:pPr>
              <w:pStyle w:val="TableParagraph"/>
              <w:rPr>
                <w:rFonts w:ascii="Times New Roman"/>
                <w:sz w:val="28"/>
              </w:rPr>
            </w:pPr>
          </w:p>
          <w:p w:rsidR="005409EC" w:rsidRDefault="005409EC">
            <w:pPr>
              <w:pStyle w:val="TableParagraph"/>
              <w:rPr>
                <w:rFonts w:ascii="Times New Roman"/>
                <w:sz w:val="28"/>
              </w:rPr>
            </w:pPr>
          </w:p>
          <w:p w:rsidR="005409EC" w:rsidRDefault="005409EC">
            <w:pPr>
              <w:pStyle w:val="TableParagraph"/>
              <w:rPr>
                <w:rFonts w:ascii="Times New Roman"/>
                <w:sz w:val="28"/>
              </w:rPr>
            </w:pPr>
          </w:p>
          <w:p w:rsidR="005409EC" w:rsidRDefault="005409EC">
            <w:pPr>
              <w:pStyle w:val="TableParagraph"/>
              <w:rPr>
                <w:rFonts w:ascii="Times New Roman"/>
                <w:sz w:val="28"/>
              </w:rPr>
            </w:pPr>
          </w:p>
          <w:p w:rsidR="005409EC" w:rsidRDefault="005409EC">
            <w:pPr>
              <w:pStyle w:val="TableParagraph"/>
              <w:rPr>
                <w:rFonts w:ascii="Times New Roman"/>
                <w:sz w:val="28"/>
              </w:rPr>
            </w:pPr>
          </w:p>
          <w:p w:rsidR="005409EC" w:rsidRDefault="005409EC" w:rsidP="003D5E09">
            <w:pPr>
              <w:pStyle w:val="TableParagraph"/>
              <w:jc w:val="center"/>
              <w:rPr>
                <w:rFonts w:ascii="Times New Roman"/>
                <w:sz w:val="28"/>
              </w:rPr>
            </w:pPr>
          </w:p>
          <w:p w:rsidR="005409EC" w:rsidRDefault="005409EC">
            <w:pPr>
              <w:pStyle w:val="TableParagraph"/>
              <w:rPr>
                <w:rFonts w:ascii="Times New Roman"/>
                <w:sz w:val="28"/>
              </w:rPr>
            </w:pPr>
          </w:p>
          <w:p w:rsidR="005409EC" w:rsidRDefault="005409EC">
            <w:pPr>
              <w:pStyle w:val="TableParagraph"/>
              <w:rPr>
                <w:rFonts w:ascii="Times New Roman"/>
                <w:sz w:val="28"/>
              </w:rPr>
            </w:pPr>
          </w:p>
        </w:tc>
        <w:tc>
          <w:tcPr>
            <w:tcW w:w="3446" w:type="dxa"/>
          </w:tcPr>
          <w:p w:rsidR="00703C4E" w:rsidRDefault="005409EC" w:rsidP="005409EC">
            <w:pPr>
              <w:pStyle w:val="TableParagraph"/>
              <w:ind w:left="105" w:right="331"/>
              <w:rPr>
                <w:rFonts w:ascii="Times New Roman"/>
                <w:sz w:val="28"/>
              </w:rPr>
            </w:pPr>
            <w:r w:rsidRPr="005409EC">
              <w:rPr>
                <w:noProof/>
                <w:sz w:val="24"/>
              </w:rPr>
              <w:drawing>
                <wp:anchor distT="0" distB="0" distL="114300" distR="114300" simplePos="0" relativeHeight="486774784" behindDoc="1" locked="0" layoutInCell="1" allowOverlap="1" wp14:anchorId="169DA356" wp14:editId="388FE58C">
                  <wp:simplePos x="0" y="0"/>
                  <wp:positionH relativeFrom="column">
                    <wp:posOffset>1467485</wp:posOffset>
                  </wp:positionH>
                  <wp:positionV relativeFrom="paragraph">
                    <wp:posOffset>374426</wp:posOffset>
                  </wp:positionV>
                  <wp:extent cx="1085850" cy="2973070"/>
                  <wp:effectExtent l="0" t="0" r="0" b="0"/>
                  <wp:wrapTight wrapText="bothSides">
                    <wp:wrapPolygon edited="0">
                      <wp:start x="0" y="0"/>
                      <wp:lineTo x="0" y="21452"/>
                      <wp:lineTo x="21221" y="21452"/>
                      <wp:lineTo x="21221"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1">
                            <a:extLst>
                              <a:ext uri="{28A0092B-C50C-407E-A947-70E740481C1C}">
                                <a14:useLocalDpi xmlns:a14="http://schemas.microsoft.com/office/drawing/2010/main" val="0"/>
                              </a:ext>
                            </a:extLst>
                          </a:blip>
                          <a:srcRect l="32240" t="22936" r="58733" b="41514"/>
                          <a:stretch/>
                        </pic:blipFill>
                        <pic:spPr bwMode="auto">
                          <a:xfrm>
                            <a:off x="0" y="0"/>
                            <a:ext cx="1085850" cy="29730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24"/>
              </w:rPr>
              <w:t>C</w:t>
            </w:r>
            <w:r w:rsidRPr="005409EC">
              <w:rPr>
                <w:sz w:val="24"/>
              </w:rPr>
              <w:t>hildren can write multiples to support their calculations</w:t>
            </w:r>
            <w:r>
              <w:rPr>
                <w:sz w:val="24"/>
              </w:rPr>
              <w:t>.</w:t>
            </w:r>
          </w:p>
          <w:p w:rsidR="00703C4E" w:rsidRPr="00703C4E" w:rsidRDefault="00703C4E" w:rsidP="00703C4E"/>
          <w:p w:rsidR="00703C4E" w:rsidRPr="00703C4E" w:rsidRDefault="00703C4E" w:rsidP="00703C4E"/>
          <w:p w:rsidR="00703C4E" w:rsidRPr="00703C4E" w:rsidRDefault="00703C4E" w:rsidP="00703C4E"/>
          <w:p w:rsidR="00703C4E" w:rsidRPr="00703C4E" w:rsidRDefault="00703C4E" w:rsidP="00703C4E"/>
          <w:p w:rsidR="00703C4E" w:rsidRPr="00703C4E" w:rsidRDefault="00703C4E" w:rsidP="00703C4E"/>
          <w:p w:rsidR="00703C4E" w:rsidRPr="00703C4E" w:rsidRDefault="00703C4E" w:rsidP="00703C4E"/>
          <w:p w:rsidR="00703C4E" w:rsidRPr="00703C4E" w:rsidRDefault="00703C4E" w:rsidP="00703C4E"/>
          <w:p w:rsidR="00703C4E" w:rsidRPr="00703C4E" w:rsidRDefault="00703C4E" w:rsidP="00703C4E"/>
          <w:p w:rsidR="00703C4E" w:rsidRPr="00703C4E" w:rsidRDefault="00703C4E" w:rsidP="00703C4E"/>
          <w:p w:rsidR="00703C4E" w:rsidRPr="00703C4E" w:rsidRDefault="00703C4E" w:rsidP="00703C4E"/>
          <w:p w:rsidR="00703C4E" w:rsidRPr="00703C4E" w:rsidRDefault="00703C4E" w:rsidP="00703C4E"/>
          <w:p w:rsidR="00703C4E" w:rsidRPr="00703C4E" w:rsidRDefault="00703C4E" w:rsidP="00703C4E"/>
          <w:p w:rsidR="00703C4E" w:rsidRPr="00703C4E" w:rsidRDefault="00703C4E" w:rsidP="00703C4E"/>
          <w:p w:rsidR="00703C4E" w:rsidRPr="00703C4E" w:rsidRDefault="00703C4E" w:rsidP="00703C4E"/>
          <w:p w:rsidR="00703C4E" w:rsidRPr="00703C4E" w:rsidRDefault="00703C4E" w:rsidP="00703C4E"/>
          <w:p w:rsidR="00703C4E" w:rsidRPr="00703C4E" w:rsidRDefault="00703C4E" w:rsidP="00703C4E"/>
          <w:p w:rsidR="00703C4E" w:rsidRPr="00703C4E" w:rsidRDefault="00703C4E" w:rsidP="00703C4E"/>
          <w:p w:rsidR="00703C4E" w:rsidRPr="00703C4E" w:rsidRDefault="00703C4E" w:rsidP="00703C4E"/>
          <w:p w:rsidR="00703C4E" w:rsidRPr="00703C4E" w:rsidRDefault="00703C4E" w:rsidP="00703C4E"/>
          <w:p w:rsidR="00703C4E" w:rsidRPr="00703C4E" w:rsidRDefault="00703C4E" w:rsidP="00703C4E"/>
          <w:p w:rsidR="00703C4E" w:rsidRPr="00703C4E" w:rsidRDefault="00703C4E" w:rsidP="00703C4E"/>
          <w:p w:rsidR="00703C4E" w:rsidRPr="00703C4E" w:rsidRDefault="00703C4E" w:rsidP="00703C4E"/>
          <w:p w:rsidR="00703C4E" w:rsidRDefault="00703C4E" w:rsidP="00703C4E"/>
          <w:p w:rsidR="00162A5A" w:rsidRPr="00703C4E" w:rsidRDefault="00162A5A" w:rsidP="00703C4E">
            <w:pPr>
              <w:ind w:firstLine="720"/>
            </w:pPr>
          </w:p>
        </w:tc>
        <w:tc>
          <w:tcPr>
            <w:tcW w:w="5060" w:type="dxa"/>
          </w:tcPr>
          <w:p w:rsidR="00162A5A" w:rsidRDefault="00D93D41">
            <w:pPr>
              <w:pStyle w:val="TableParagraph"/>
              <w:ind w:left="105" w:right="331"/>
              <w:rPr>
                <w:sz w:val="24"/>
              </w:rPr>
            </w:pPr>
            <w:r>
              <w:rPr>
                <w:sz w:val="24"/>
              </w:rPr>
              <w:t xml:space="preserve">Children </w:t>
            </w:r>
            <w:r w:rsidR="005409EC">
              <w:rPr>
                <w:sz w:val="24"/>
              </w:rPr>
              <w:t>can also</w:t>
            </w:r>
            <w:r>
              <w:rPr>
                <w:sz w:val="24"/>
              </w:rPr>
              <w:t xml:space="preserve"> use long division to divide by </w:t>
            </w:r>
            <w:proofErr w:type="gramStart"/>
            <w:r>
              <w:rPr>
                <w:sz w:val="24"/>
              </w:rPr>
              <w:t>2 digit</w:t>
            </w:r>
            <w:proofErr w:type="gramEnd"/>
            <w:r>
              <w:rPr>
                <w:sz w:val="24"/>
              </w:rPr>
              <w:t xml:space="preserve"> numbers.</w:t>
            </w:r>
          </w:p>
          <w:p w:rsidR="00162A5A" w:rsidRDefault="00162A5A">
            <w:pPr>
              <w:pStyle w:val="TableParagraph"/>
              <w:rPr>
                <w:rFonts w:ascii="Trebuchet MS"/>
                <w:sz w:val="20"/>
              </w:rPr>
            </w:pPr>
          </w:p>
          <w:p w:rsidR="00703C4E" w:rsidRDefault="003D5E09">
            <w:pPr>
              <w:pStyle w:val="TableParagraph"/>
              <w:spacing w:before="4"/>
              <w:rPr>
                <w:rFonts w:ascii="Trebuchet MS"/>
                <w:sz w:val="14"/>
              </w:rPr>
            </w:pPr>
            <w:r w:rsidRPr="00C44910">
              <w:rPr>
                <w:noProof/>
              </w:rPr>
              <w:drawing>
                <wp:inline distT="0" distB="0" distL="0" distR="0" wp14:anchorId="53545264" wp14:editId="64E99DEB">
                  <wp:extent cx="1613647" cy="444596"/>
                  <wp:effectExtent l="0" t="0" r="571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0"/>
                          <a:srcRect l="44681" t="28895" r="34739" b="61020"/>
                          <a:stretch/>
                        </pic:blipFill>
                        <pic:spPr bwMode="auto">
                          <a:xfrm>
                            <a:off x="0" y="0"/>
                            <a:ext cx="1647024" cy="453792"/>
                          </a:xfrm>
                          <a:prstGeom prst="rect">
                            <a:avLst/>
                          </a:prstGeom>
                          <a:ln>
                            <a:noFill/>
                          </a:ln>
                          <a:extLst>
                            <a:ext uri="{53640926-AAD7-44D8-BBD7-CCE9431645EC}">
                              <a14:shadowObscured xmlns:a14="http://schemas.microsoft.com/office/drawing/2010/main"/>
                            </a:ext>
                          </a:extLst>
                        </pic:spPr>
                      </pic:pic>
                    </a:graphicData>
                  </a:graphic>
                </wp:inline>
              </w:drawing>
            </w:r>
          </w:p>
          <w:p w:rsidR="00703C4E" w:rsidRPr="00703C4E" w:rsidRDefault="00703C4E" w:rsidP="00703C4E">
            <w:r>
              <w:rPr>
                <w:noProof/>
              </w:rPr>
              <w:drawing>
                <wp:anchor distT="0" distB="0" distL="114300" distR="114300" simplePos="0" relativeHeight="486778880" behindDoc="1" locked="0" layoutInCell="1" allowOverlap="1" wp14:anchorId="00CC4894" wp14:editId="38090412">
                  <wp:simplePos x="0" y="0"/>
                  <wp:positionH relativeFrom="column">
                    <wp:posOffset>166183</wp:posOffset>
                  </wp:positionH>
                  <wp:positionV relativeFrom="paragraph">
                    <wp:posOffset>32012</wp:posOffset>
                  </wp:positionV>
                  <wp:extent cx="1742440" cy="1874520"/>
                  <wp:effectExtent l="0" t="0" r="0" b="0"/>
                  <wp:wrapTight wrapText="bothSides">
                    <wp:wrapPolygon edited="0">
                      <wp:start x="0" y="0"/>
                      <wp:lineTo x="0" y="21293"/>
                      <wp:lineTo x="21254" y="21293"/>
                      <wp:lineTo x="21254"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1">
                            <a:extLst>
                              <a:ext uri="{28A0092B-C50C-407E-A947-70E740481C1C}">
                                <a14:useLocalDpi xmlns:a14="http://schemas.microsoft.com/office/drawing/2010/main" val="0"/>
                              </a:ext>
                            </a:extLst>
                          </a:blip>
                          <a:srcRect l="14292" t="25874" r="67546" b="46021"/>
                          <a:stretch/>
                        </pic:blipFill>
                        <pic:spPr bwMode="auto">
                          <a:xfrm>
                            <a:off x="0" y="0"/>
                            <a:ext cx="1742440" cy="18745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03C4E" w:rsidRPr="00703C4E" w:rsidRDefault="00703C4E" w:rsidP="00703C4E"/>
          <w:p w:rsidR="00703C4E" w:rsidRPr="00703C4E" w:rsidRDefault="00703C4E" w:rsidP="00703C4E"/>
          <w:p w:rsidR="00703C4E" w:rsidRPr="00703C4E" w:rsidRDefault="00703C4E" w:rsidP="00703C4E"/>
          <w:p w:rsidR="00703C4E" w:rsidRPr="00703C4E" w:rsidRDefault="00703C4E" w:rsidP="00703C4E"/>
          <w:p w:rsidR="00703C4E" w:rsidRPr="00703C4E" w:rsidRDefault="00703C4E" w:rsidP="00703C4E"/>
          <w:p w:rsidR="00703C4E" w:rsidRPr="00703C4E" w:rsidRDefault="00703C4E" w:rsidP="00703C4E"/>
          <w:p w:rsidR="00703C4E" w:rsidRPr="00703C4E" w:rsidRDefault="00703C4E" w:rsidP="00703C4E"/>
          <w:p w:rsidR="00703C4E" w:rsidRPr="00703C4E" w:rsidRDefault="00703C4E" w:rsidP="00703C4E"/>
          <w:p w:rsidR="00703C4E" w:rsidRPr="00703C4E" w:rsidRDefault="00703C4E" w:rsidP="00703C4E"/>
          <w:p w:rsidR="00703C4E" w:rsidRPr="00703C4E" w:rsidRDefault="00703C4E" w:rsidP="00703C4E"/>
          <w:p w:rsidR="00703C4E" w:rsidRPr="00703C4E" w:rsidRDefault="00703C4E" w:rsidP="00703C4E">
            <w:r w:rsidRPr="00C44910">
              <w:rPr>
                <w:noProof/>
              </w:rPr>
              <w:drawing>
                <wp:anchor distT="0" distB="0" distL="114300" distR="114300" simplePos="0" relativeHeight="486779904" behindDoc="1" locked="0" layoutInCell="1" allowOverlap="1" wp14:anchorId="21ABD3C6">
                  <wp:simplePos x="0" y="0"/>
                  <wp:positionH relativeFrom="column">
                    <wp:posOffset>112395</wp:posOffset>
                  </wp:positionH>
                  <wp:positionV relativeFrom="paragraph">
                    <wp:posOffset>71120</wp:posOffset>
                  </wp:positionV>
                  <wp:extent cx="1774825" cy="367030"/>
                  <wp:effectExtent l="0" t="0" r="0" b="0"/>
                  <wp:wrapTight wrapText="bothSides">
                    <wp:wrapPolygon edited="0">
                      <wp:start x="0" y="0"/>
                      <wp:lineTo x="0" y="20180"/>
                      <wp:lineTo x="21330" y="20180"/>
                      <wp:lineTo x="21330"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0">
                            <a:extLst>
                              <a:ext uri="{28A0092B-C50C-407E-A947-70E740481C1C}">
                                <a14:useLocalDpi xmlns:a14="http://schemas.microsoft.com/office/drawing/2010/main" val="0"/>
                              </a:ext>
                            </a:extLst>
                          </a:blip>
                          <a:srcRect l="14517" t="65978" r="60948" b="24971"/>
                          <a:stretch/>
                        </pic:blipFill>
                        <pic:spPr bwMode="auto">
                          <a:xfrm>
                            <a:off x="0" y="0"/>
                            <a:ext cx="1774825" cy="3670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03C4E" w:rsidRPr="00703C4E" w:rsidRDefault="00703C4E" w:rsidP="00703C4E"/>
          <w:p w:rsidR="00162A5A" w:rsidRPr="005A4FBA" w:rsidRDefault="005A4FBA" w:rsidP="005A4FBA">
            <w:r>
              <w:rPr>
                <w:noProof/>
              </w:rPr>
              <w:drawing>
                <wp:anchor distT="0" distB="0" distL="114300" distR="114300" simplePos="0" relativeHeight="486776832" behindDoc="1" locked="0" layoutInCell="1" allowOverlap="1" wp14:anchorId="486107B0" wp14:editId="4D70BC29">
                  <wp:simplePos x="0" y="0"/>
                  <wp:positionH relativeFrom="column">
                    <wp:posOffset>79450</wp:posOffset>
                  </wp:positionH>
                  <wp:positionV relativeFrom="paragraph">
                    <wp:posOffset>215601</wp:posOffset>
                  </wp:positionV>
                  <wp:extent cx="2892425" cy="1935480"/>
                  <wp:effectExtent l="0" t="0" r="3175" b="7620"/>
                  <wp:wrapTight wrapText="bothSides">
                    <wp:wrapPolygon edited="0">
                      <wp:start x="0" y="0"/>
                      <wp:lineTo x="0" y="21472"/>
                      <wp:lineTo x="21481" y="21472"/>
                      <wp:lineTo x="21481"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1">
                            <a:extLst>
                              <a:ext uri="{28A0092B-C50C-407E-A947-70E740481C1C}">
                                <a14:useLocalDpi xmlns:a14="http://schemas.microsoft.com/office/drawing/2010/main" val="0"/>
                              </a:ext>
                            </a:extLst>
                          </a:blip>
                          <a:srcRect l="41053" t="59694" r="32080" b="8319"/>
                          <a:stretch/>
                        </pic:blipFill>
                        <pic:spPr bwMode="auto">
                          <a:xfrm>
                            <a:off x="0" y="0"/>
                            <a:ext cx="2892425" cy="19354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bookmarkEnd w:id="3"/>
      <w:tr w:rsidR="00BC36D2" w:rsidRPr="00BC36D2" w:rsidTr="00714E5D">
        <w:trPr>
          <w:trHeight w:val="274"/>
        </w:trPr>
        <w:tc>
          <w:tcPr>
            <w:tcW w:w="569" w:type="dxa"/>
            <w:textDirection w:val="btLr"/>
          </w:tcPr>
          <w:p w:rsidR="00BC36D2" w:rsidRPr="00BC36D2" w:rsidRDefault="00BC36D2" w:rsidP="00BC36D2">
            <w:pPr>
              <w:pStyle w:val="TableParagraph"/>
              <w:jc w:val="center"/>
              <w:rPr>
                <w:rFonts w:ascii="Trebuchet MS"/>
                <w:sz w:val="24"/>
              </w:rPr>
            </w:pPr>
            <w:r w:rsidRPr="00BC36D2">
              <w:rPr>
                <w:rFonts w:ascii="Trebuchet MS"/>
                <w:sz w:val="24"/>
              </w:rPr>
              <w:lastRenderedPageBreak/>
              <w:t xml:space="preserve">Year 6 </w:t>
            </w:r>
          </w:p>
        </w:tc>
        <w:tc>
          <w:tcPr>
            <w:tcW w:w="1417" w:type="dxa"/>
            <w:textDirection w:val="btLr"/>
          </w:tcPr>
          <w:p w:rsidR="00BC36D2" w:rsidRDefault="00BC36D2" w:rsidP="00BC36D2">
            <w:pPr>
              <w:pStyle w:val="TableParagraph"/>
              <w:jc w:val="center"/>
              <w:rPr>
                <w:rFonts w:ascii="Trebuchet MS"/>
                <w:sz w:val="24"/>
              </w:rPr>
            </w:pPr>
          </w:p>
          <w:p w:rsidR="00BC36D2" w:rsidRPr="00BC36D2" w:rsidRDefault="00BC36D2" w:rsidP="00BC36D2">
            <w:pPr>
              <w:pStyle w:val="TableParagraph"/>
              <w:jc w:val="center"/>
              <w:rPr>
                <w:rFonts w:ascii="Trebuchet MS"/>
                <w:sz w:val="24"/>
              </w:rPr>
            </w:pPr>
            <w:r w:rsidRPr="00BC36D2">
              <w:rPr>
                <w:rFonts w:ascii="Trebuchet MS"/>
                <w:sz w:val="24"/>
              </w:rPr>
              <w:t>Divide multi-digits by 2-digits</w:t>
            </w:r>
          </w:p>
          <w:p w:rsidR="00BC36D2" w:rsidRDefault="00BC36D2" w:rsidP="00BC36D2">
            <w:pPr>
              <w:pStyle w:val="TableParagraph"/>
              <w:jc w:val="center"/>
              <w:rPr>
                <w:rFonts w:ascii="Trebuchet MS"/>
                <w:sz w:val="24"/>
              </w:rPr>
            </w:pPr>
            <w:r w:rsidRPr="00BC36D2">
              <w:rPr>
                <w:rFonts w:ascii="Trebuchet MS"/>
                <w:sz w:val="24"/>
              </w:rPr>
              <w:t>Long division</w:t>
            </w:r>
          </w:p>
        </w:tc>
        <w:tc>
          <w:tcPr>
            <w:tcW w:w="4254" w:type="dxa"/>
          </w:tcPr>
          <w:p w:rsidR="00BC36D2" w:rsidRPr="00BC36D2" w:rsidRDefault="00BC36D2" w:rsidP="00BC36D2">
            <w:pPr>
              <w:pStyle w:val="TableParagraph"/>
              <w:jc w:val="center"/>
              <w:rPr>
                <w:rFonts w:ascii="Trebuchet MS"/>
                <w:sz w:val="24"/>
              </w:rPr>
            </w:pPr>
          </w:p>
          <w:p w:rsidR="00BC36D2" w:rsidRPr="00BC36D2" w:rsidRDefault="00BC36D2" w:rsidP="00BC36D2">
            <w:pPr>
              <w:pStyle w:val="TableParagraph"/>
              <w:jc w:val="center"/>
              <w:rPr>
                <w:rFonts w:ascii="Trebuchet MS"/>
                <w:sz w:val="24"/>
              </w:rPr>
            </w:pPr>
          </w:p>
          <w:p w:rsidR="00BC36D2" w:rsidRPr="00BC36D2" w:rsidRDefault="00BC36D2" w:rsidP="00BC36D2">
            <w:pPr>
              <w:pStyle w:val="TableParagraph"/>
              <w:jc w:val="center"/>
              <w:rPr>
                <w:rFonts w:ascii="Trebuchet MS"/>
                <w:sz w:val="24"/>
              </w:rPr>
            </w:pPr>
          </w:p>
          <w:p w:rsidR="00BC36D2" w:rsidRPr="00BC36D2" w:rsidRDefault="00BC36D2" w:rsidP="00BC36D2">
            <w:pPr>
              <w:pStyle w:val="TableParagraph"/>
              <w:jc w:val="center"/>
              <w:rPr>
                <w:rFonts w:ascii="Trebuchet MS"/>
                <w:sz w:val="24"/>
              </w:rPr>
            </w:pPr>
          </w:p>
          <w:p w:rsidR="00BC36D2" w:rsidRPr="00BC36D2" w:rsidRDefault="00BC36D2" w:rsidP="00BC36D2">
            <w:pPr>
              <w:pStyle w:val="TableParagraph"/>
              <w:jc w:val="center"/>
              <w:rPr>
                <w:rFonts w:ascii="Trebuchet MS"/>
                <w:sz w:val="24"/>
              </w:rPr>
            </w:pPr>
          </w:p>
          <w:p w:rsidR="00BC36D2" w:rsidRPr="00BC36D2" w:rsidRDefault="00BC36D2" w:rsidP="00BC36D2">
            <w:pPr>
              <w:pStyle w:val="TableParagraph"/>
              <w:jc w:val="center"/>
              <w:rPr>
                <w:rFonts w:ascii="Trebuchet MS"/>
                <w:sz w:val="24"/>
              </w:rPr>
            </w:pPr>
          </w:p>
          <w:p w:rsidR="00BC36D2" w:rsidRPr="00BC36D2" w:rsidRDefault="00BC36D2" w:rsidP="00BC36D2">
            <w:pPr>
              <w:pStyle w:val="TableParagraph"/>
              <w:jc w:val="center"/>
              <w:rPr>
                <w:rFonts w:ascii="Trebuchet MS"/>
                <w:sz w:val="24"/>
              </w:rPr>
            </w:pPr>
          </w:p>
          <w:p w:rsidR="00BC36D2" w:rsidRPr="00BC36D2" w:rsidRDefault="00BC36D2" w:rsidP="00BC36D2">
            <w:pPr>
              <w:pStyle w:val="TableParagraph"/>
              <w:jc w:val="center"/>
              <w:rPr>
                <w:rFonts w:ascii="Trebuchet MS"/>
                <w:sz w:val="24"/>
              </w:rPr>
            </w:pPr>
          </w:p>
          <w:p w:rsidR="00BC36D2" w:rsidRPr="00BC36D2" w:rsidRDefault="00BC36D2" w:rsidP="00BC36D2">
            <w:pPr>
              <w:pStyle w:val="TableParagraph"/>
              <w:jc w:val="center"/>
              <w:rPr>
                <w:rFonts w:ascii="Trebuchet MS"/>
                <w:sz w:val="24"/>
              </w:rPr>
            </w:pPr>
          </w:p>
          <w:p w:rsidR="00BC36D2" w:rsidRPr="00BC36D2" w:rsidRDefault="00BC36D2" w:rsidP="00BC36D2">
            <w:pPr>
              <w:pStyle w:val="TableParagraph"/>
              <w:jc w:val="center"/>
              <w:rPr>
                <w:rFonts w:ascii="Trebuchet MS"/>
                <w:sz w:val="24"/>
              </w:rPr>
            </w:pPr>
          </w:p>
          <w:p w:rsidR="00BC36D2" w:rsidRPr="00BC36D2" w:rsidRDefault="00BC36D2" w:rsidP="00BC36D2">
            <w:pPr>
              <w:pStyle w:val="TableParagraph"/>
              <w:jc w:val="center"/>
              <w:rPr>
                <w:rFonts w:ascii="Trebuchet MS"/>
                <w:sz w:val="24"/>
              </w:rPr>
            </w:pPr>
          </w:p>
          <w:p w:rsidR="00BC36D2" w:rsidRPr="00BC36D2" w:rsidRDefault="00BC36D2" w:rsidP="00BC36D2">
            <w:pPr>
              <w:pStyle w:val="TableParagraph"/>
              <w:jc w:val="center"/>
              <w:rPr>
                <w:rFonts w:ascii="Trebuchet MS"/>
                <w:sz w:val="24"/>
              </w:rPr>
            </w:pPr>
          </w:p>
          <w:p w:rsidR="00BC36D2" w:rsidRPr="00BC36D2" w:rsidRDefault="00BC36D2" w:rsidP="00BC36D2">
            <w:pPr>
              <w:pStyle w:val="TableParagraph"/>
              <w:jc w:val="center"/>
              <w:rPr>
                <w:rFonts w:ascii="Trebuchet MS"/>
                <w:sz w:val="24"/>
              </w:rPr>
            </w:pPr>
          </w:p>
          <w:p w:rsidR="00BC36D2" w:rsidRPr="00BC36D2" w:rsidRDefault="00BC36D2" w:rsidP="00BC36D2">
            <w:pPr>
              <w:pStyle w:val="TableParagraph"/>
              <w:jc w:val="center"/>
              <w:rPr>
                <w:rFonts w:ascii="Trebuchet MS"/>
                <w:sz w:val="24"/>
              </w:rPr>
            </w:pPr>
          </w:p>
        </w:tc>
        <w:tc>
          <w:tcPr>
            <w:tcW w:w="3446" w:type="dxa"/>
          </w:tcPr>
          <w:p w:rsidR="00BC36D2" w:rsidRPr="00BC36D2" w:rsidRDefault="00BC36D2" w:rsidP="00BC36D2">
            <w:pPr>
              <w:pStyle w:val="TableParagraph"/>
              <w:jc w:val="center"/>
              <w:rPr>
                <w:rFonts w:ascii="Trebuchet MS"/>
                <w:sz w:val="24"/>
              </w:rPr>
            </w:pPr>
          </w:p>
        </w:tc>
        <w:tc>
          <w:tcPr>
            <w:tcW w:w="5060" w:type="dxa"/>
          </w:tcPr>
          <w:p w:rsidR="00356FD8" w:rsidRDefault="00356FD8" w:rsidP="00BC36D2">
            <w:pPr>
              <w:pStyle w:val="TableParagraph"/>
              <w:jc w:val="center"/>
              <w:rPr>
                <w:rFonts w:ascii="Trebuchet MS"/>
                <w:sz w:val="24"/>
              </w:rPr>
            </w:pPr>
            <w:r>
              <w:rPr>
                <w:noProof/>
              </w:rPr>
              <w:drawing>
                <wp:anchor distT="0" distB="0" distL="114300" distR="114300" simplePos="0" relativeHeight="486782976" behindDoc="1" locked="0" layoutInCell="1" allowOverlap="1" wp14:anchorId="65D2BCB4">
                  <wp:simplePos x="0" y="0"/>
                  <wp:positionH relativeFrom="column">
                    <wp:posOffset>241300</wp:posOffset>
                  </wp:positionH>
                  <wp:positionV relativeFrom="paragraph">
                    <wp:posOffset>2377440</wp:posOffset>
                  </wp:positionV>
                  <wp:extent cx="1516380" cy="438150"/>
                  <wp:effectExtent l="0" t="0" r="7620" b="0"/>
                  <wp:wrapTight wrapText="bothSides">
                    <wp:wrapPolygon edited="0">
                      <wp:start x="0" y="0"/>
                      <wp:lineTo x="0" y="20661"/>
                      <wp:lineTo x="21437" y="20661"/>
                      <wp:lineTo x="21437"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2">
                            <a:extLst>
                              <a:ext uri="{28A0092B-C50C-407E-A947-70E740481C1C}">
                                <a14:useLocalDpi xmlns:a14="http://schemas.microsoft.com/office/drawing/2010/main" val="0"/>
                              </a:ext>
                            </a:extLst>
                          </a:blip>
                          <a:srcRect l="39224" t="66893" r="38102" b="21449"/>
                          <a:stretch/>
                        </pic:blipFill>
                        <pic:spPr bwMode="auto">
                          <a:xfrm>
                            <a:off x="0" y="0"/>
                            <a:ext cx="1516380" cy="4381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486780928" behindDoc="1" locked="0" layoutInCell="1" allowOverlap="1" wp14:anchorId="730755D0">
                  <wp:simplePos x="0" y="0"/>
                  <wp:positionH relativeFrom="column">
                    <wp:posOffset>133350</wp:posOffset>
                  </wp:positionH>
                  <wp:positionV relativeFrom="paragraph">
                    <wp:posOffset>581660</wp:posOffset>
                  </wp:positionV>
                  <wp:extent cx="3009900" cy="1838960"/>
                  <wp:effectExtent l="0" t="0" r="0" b="8890"/>
                  <wp:wrapTight wrapText="bothSides">
                    <wp:wrapPolygon edited="0">
                      <wp:start x="0" y="0"/>
                      <wp:lineTo x="0" y="21481"/>
                      <wp:lineTo x="21463" y="21481"/>
                      <wp:lineTo x="21463"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2">
                            <a:extLst>
                              <a:ext uri="{28A0092B-C50C-407E-A947-70E740481C1C}">
                                <a14:useLocalDpi xmlns:a14="http://schemas.microsoft.com/office/drawing/2010/main" val="0"/>
                              </a:ext>
                            </a:extLst>
                          </a:blip>
                          <a:srcRect l="37613" t="21024" r="31437" b="45337"/>
                          <a:stretch/>
                        </pic:blipFill>
                        <pic:spPr bwMode="auto">
                          <a:xfrm>
                            <a:off x="0" y="0"/>
                            <a:ext cx="3009900" cy="18389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02DC6">
              <w:rPr>
                <w:noProof/>
              </w:rPr>
              <w:drawing>
                <wp:inline distT="0" distB="0" distL="0" distR="0" wp14:anchorId="27342BC5" wp14:editId="177FF797">
                  <wp:extent cx="1602889" cy="417497"/>
                  <wp:effectExtent l="0" t="0" r="0" b="190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2"/>
                          <a:srcRect l="13111" t="32301" r="63784" b="56996"/>
                          <a:stretch/>
                        </pic:blipFill>
                        <pic:spPr bwMode="auto">
                          <a:xfrm>
                            <a:off x="0" y="0"/>
                            <a:ext cx="1625719" cy="423443"/>
                          </a:xfrm>
                          <a:prstGeom prst="rect">
                            <a:avLst/>
                          </a:prstGeom>
                          <a:ln>
                            <a:noFill/>
                          </a:ln>
                          <a:extLst>
                            <a:ext uri="{53640926-AAD7-44D8-BBD7-CCE9431645EC}">
                              <a14:shadowObscured xmlns:a14="http://schemas.microsoft.com/office/drawing/2010/main"/>
                            </a:ext>
                          </a:extLst>
                        </pic:spPr>
                      </pic:pic>
                    </a:graphicData>
                  </a:graphic>
                </wp:inline>
              </w:drawing>
            </w:r>
          </w:p>
          <w:p w:rsidR="00356FD8" w:rsidRDefault="00356FD8" w:rsidP="00356FD8">
            <w:pPr>
              <w:pStyle w:val="TableParagraph"/>
              <w:tabs>
                <w:tab w:val="left" w:pos="1186"/>
              </w:tabs>
              <w:rPr>
                <w:rFonts w:ascii="Trebuchet MS"/>
                <w:sz w:val="24"/>
              </w:rPr>
            </w:pPr>
            <w:r>
              <w:rPr>
                <w:rFonts w:ascii="Trebuchet MS"/>
                <w:sz w:val="24"/>
              </w:rPr>
              <w:tab/>
            </w:r>
          </w:p>
          <w:p w:rsidR="00356FD8" w:rsidRDefault="00356FD8" w:rsidP="00BC36D2">
            <w:pPr>
              <w:pStyle w:val="TableParagraph"/>
              <w:jc w:val="center"/>
              <w:rPr>
                <w:rFonts w:ascii="Trebuchet MS"/>
                <w:sz w:val="24"/>
              </w:rPr>
            </w:pPr>
            <w:r>
              <w:rPr>
                <w:noProof/>
              </w:rPr>
              <w:drawing>
                <wp:anchor distT="0" distB="0" distL="114300" distR="114300" simplePos="0" relativeHeight="486781952" behindDoc="1" locked="0" layoutInCell="1" allowOverlap="1" wp14:anchorId="3A7E9560">
                  <wp:simplePos x="0" y="0"/>
                  <wp:positionH relativeFrom="column">
                    <wp:posOffset>144108</wp:posOffset>
                  </wp:positionH>
                  <wp:positionV relativeFrom="paragraph">
                    <wp:posOffset>87966</wp:posOffset>
                  </wp:positionV>
                  <wp:extent cx="1548765" cy="2238375"/>
                  <wp:effectExtent l="0" t="0" r="0" b="9525"/>
                  <wp:wrapTight wrapText="bothSides">
                    <wp:wrapPolygon edited="0">
                      <wp:start x="0" y="0"/>
                      <wp:lineTo x="0" y="21508"/>
                      <wp:lineTo x="21255" y="21508"/>
                      <wp:lineTo x="21255"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2">
                            <a:extLst>
                              <a:ext uri="{28A0092B-C50C-407E-A947-70E740481C1C}">
                                <a14:useLocalDpi xmlns:a14="http://schemas.microsoft.com/office/drawing/2010/main" val="0"/>
                              </a:ext>
                            </a:extLst>
                          </a:blip>
                          <a:srcRect l="18485" t="56763" r="67760" b="7879"/>
                          <a:stretch/>
                        </pic:blipFill>
                        <pic:spPr bwMode="auto">
                          <a:xfrm>
                            <a:off x="0" y="0"/>
                            <a:ext cx="1548765" cy="22383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56FD8" w:rsidRDefault="00356FD8" w:rsidP="00BC36D2">
            <w:pPr>
              <w:pStyle w:val="TableParagraph"/>
              <w:jc w:val="center"/>
              <w:rPr>
                <w:rFonts w:ascii="Trebuchet MS"/>
                <w:sz w:val="24"/>
              </w:rPr>
            </w:pPr>
            <w:r>
              <w:rPr>
                <w:rFonts w:ascii="Trebuchet MS"/>
                <w:sz w:val="24"/>
              </w:rPr>
              <w:t xml:space="preserve">When a remainder is left at the end of a calculation, children can either leave it as a remainder or convert it to a fraction. This will depend on the context of the question. </w:t>
            </w:r>
          </w:p>
          <w:p w:rsidR="00356FD8" w:rsidRDefault="00356FD8" w:rsidP="00BC36D2">
            <w:pPr>
              <w:pStyle w:val="TableParagraph"/>
              <w:jc w:val="center"/>
              <w:rPr>
                <w:rFonts w:ascii="Trebuchet MS"/>
                <w:sz w:val="24"/>
              </w:rPr>
            </w:pPr>
          </w:p>
          <w:p w:rsidR="00356FD8" w:rsidRDefault="00356FD8" w:rsidP="00BC36D2">
            <w:pPr>
              <w:pStyle w:val="TableParagraph"/>
              <w:jc w:val="center"/>
              <w:rPr>
                <w:rFonts w:ascii="Trebuchet MS"/>
                <w:sz w:val="24"/>
              </w:rPr>
            </w:pPr>
            <w:r>
              <w:rPr>
                <w:rFonts w:ascii="Trebuchet MS"/>
                <w:sz w:val="24"/>
              </w:rPr>
              <w:t xml:space="preserve">Children can also round the quotient. </w:t>
            </w:r>
          </w:p>
          <w:p w:rsidR="00356FD8" w:rsidRDefault="00356FD8" w:rsidP="00BC36D2">
            <w:pPr>
              <w:pStyle w:val="TableParagraph"/>
              <w:jc w:val="center"/>
              <w:rPr>
                <w:rFonts w:ascii="Trebuchet MS"/>
                <w:sz w:val="24"/>
              </w:rPr>
            </w:pPr>
          </w:p>
          <w:p w:rsidR="00356FD8" w:rsidRDefault="00356FD8" w:rsidP="00BC36D2">
            <w:pPr>
              <w:pStyle w:val="TableParagraph"/>
              <w:jc w:val="center"/>
              <w:rPr>
                <w:rFonts w:ascii="Trebuchet MS"/>
                <w:sz w:val="24"/>
              </w:rPr>
            </w:pPr>
          </w:p>
          <w:p w:rsidR="00356FD8" w:rsidRDefault="00356FD8" w:rsidP="00BC36D2">
            <w:pPr>
              <w:pStyle w:val="TableParagraph"/>
              <w:jc w:val="center"/>
              <w:rPr>
                <w:rFonts w:ascii="Trebuchet MS"/>
                <w:sz w:val="24"/>
              </w:rPr>
            </w:pPr>
          </w:p>
          <w:p w:rsidR="00356FD8" w:rsidRDefault="00356FD8" w:rsidP="00BC36D2">
            <w:pPr>
              <w:pStyle w:val="TableParagraph"/>
              <w:jc w:val="center"/>
              <w:rPr>
                <w:rFonts w:ascii="Trebuchet MS"/>
                <w:sz w:val="24"/>
              </w:rPr>
            </w:pPr>
          </w:p>
          <w:p w:rsidR="00356FD8" w:rsidRPr="00BC36D2" w:rsidRDefault="00356FD8" w:rsidP="00714E5D">
            <w:pPr>
              <w:pStyle w:val="TableParagraph"/>
              <w:rPr>
                <w:rFonts w:ascii="Trebuchet MS"/>
                <w:sz w:val="24"/>
              </w:rPr>
            </w:pPr>
          </w:p>
        </w:tc>
      </w:tr>
    </w:tbl>
    <w:p w:rsidR="00242F3B" w:rsidRPr="00BC36D2" w:rsidRDefault="00242F3B" w:rsidP="00242F3B">
      <w:pPr>
        <w:pStyle w:val="TableParagraph"/>
        <w:rPr>
          <w:rFonts w:ascii="Trebuchet MS"/>
          <w:sz w:val="24"/>
        </w:rPr>
      </w:pPr>
    </w:p>
    <w:sectPr w:rsidR="00242F3B" w:rsidRPr="00BC36D2">
      <w:pgSz w:w="16850" w:h="11900" w:orient="landscape"/>
      <w:pgMar w:top="1480" w:right="800" w:bottom="280" w:left="680" w:header="106"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56CDB" w:rsidRDefault="00956CDB">
      <w:r>
        <w:separator/>
      </w:r>
    </w:p>
  </w:endnote>
  <w:endnote w:type="continuationSeparator" w:id="0">
    <w:p w:rsidR="00956CDB" w:rsidRDefault="00956C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Trebuchet MS">
    <w:altName w:val="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abic Typesetting">
    <w:altName w:val="Arabic Typesetting"/>
    <w:charset w:val="B2"/>
    <w:family w:val="script"/>
    <w:pitch w:val="variable"/>
    <w:sig w:usb0="80002007" w:usb1="80000000" w:usb2="00000008" w:usb3="00000000" w:csb0="000000D3"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56CDB" w:rsidRDefault="00956CDB">
      <w:r>
        <w:separator/>
      </w:r>
    </w:p>
  </w:footnote>
  <w:footnote w:type="continuationSeparator" w:id="0">
    <w:p w:rsidR="00956CDB" w:rsidRDefault="00956C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56CDB" w:rsidRDefault="00956CDB">
    <w:pPr>
      <w:pStyle w:val="BodyText"/>
      <w:spacing w:line="14" w:lineRule="auto"/>
      <w:rPr>
        <w:sz w:val="20"/>
      </w:rPr>
    </w:pPr>
    <w:r>
      <w:rPr>
        <w:noProof/>
      </w:rPr>
      <mc:AlternateContent>
        <mc:Choice Requires="wps">
          <w:drawing>
            <wp:anchor distT="0" distB="0" distL="114300" distR="114300" simplePos="0" relativeHeight="486471168" behindDoc="1" locked="0" layoutInCell="1" allowOverlap="1">
              <wp:simplePos x="0" y="0"/>
              <wp:positionH relativeFrom="page">
                <wp:posOffset>2585720</wp:posOffset>
              </wp:positionH>
              <wp:positionV relativeFrom="page">
                <wp:posOffset>454660</wp:posOffset>
              </wp:positionV>
              <wp:extent cx="5521960" cy="508635"/>
              <wp:effectExtent l="0" t="0" r="0" b="0"/>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1960" cy="508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CDB" w:rsidRDefault="00956CDB">
                          <w:pPr>
                            <w:spacing w:before="138"/>
                            <w:ind w:left="20"/>
                            <w:rPr>
                              <w:rFonts w:ascii="Verdana"/>
                              <w:sz w:val="44"/>
                            </w:rPr>
                          </w:pPr>
                          <w:r>
                            <w:rPr>
                              <w:rFonts w:ascii="Verdana"/>
                              <w:w w:val="110"/>
                              <w:sz w:val="44"/>
                            </w:rPr>
                            <w:t>CALCULATION GUIDANCE: Addition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77" type="#_x0000_t202" style="position:absolute;margin-left:203.6pt;margin-top:35.8pt;width:434.8pt;height:40.05pt;z-index:-16845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" filled="f" stroked="f">
              <v:textbox inset="0,0,0,0">
                <w:txbxContent>
                  <w:p w:rsidR="00956CDB" w:rsidRDefault="00956CDB">
                    <w:pPr>
                      <w:spacing w:before="138"/>
                      <w:ind w:left="20"/>
                      <w:rPr>
                        <w:rFonts w:ascii="Verdana"/>
                        <w:sz w:val="44"/>
                      </w:rPr>
                    </w:pPr>
                    <w:r>
                      <w:rPr>
                        <w:rFonts w:ascii="Verdana"/>
                        <w:w w:val="110"/>
                        <w:sz w:val="44"/>
                      </w:rPr>
                      <w:t>CALCULATION GUIDANCE: Addition</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56CDB" w:rsidRDefault="00956CDB">
    <w:pPr>
      <w:pStyle w:val="BodyText"/>
      <w:spacing w:line="14" w:lineRule="auto"/>
      <w:rPr>
        <w:sz w:val="20"/>
      </w:rPr>
    </w:pPr>
    <w:r>
      <w:rPr>
        <w:noProof/>
      </w:rPr>
      <mc:AlternateContent>
        <mc:Choice Requires="wps">
          <w:drawing>
            <wp:anchor distT="0" distB="0" distL="114300" distR="114300" simplePos="0" relativeHeight="486472192" behindDoc="1" locked="0" layoutInCell="1" allowOverlap="1">
              <wp:simplePos x="0" y="0"/>
              <wp:positionH relativeFrom="page">
                <wp:posOffset>2261235</wp:posOffset>
              </wp:positionH>
              <wp:positionV relativeFrom="page">
                <wp:posOffset>454660</wp:posOffset>
              </wp:positionV>
              <wp:extent cx="6172200" cy="508635"/>
              <wp:effectExtent l="0" t="0" r="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508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CDB" w:rsidRDefault="00956CDB">
                          <w:pPr>
                            <w:spacing w:before="138"/>
                            <w:ind w:left="20"/>
                            <w:rPr>
                              <w:rFonts w:ascii="Verdana"/>
                              <w:sz w:val="44"/>
                            </w:rPr>
                          </w:pPr>
                          <w:r>
                            <w:rPr>
                              <w:rFonts w:ascii="Verdana"/>
                              <w:w w:val="115"/>
                              <w:sz w:val="44"/>
                            </w:rPr>
                            <w:t>CALCULATION</w:t>
                          </w:r>
                          <w:r>
                            <w:rPr>
                              <w:rFonts w:ascii="Verdana"/>
                              <w:spacing w:val="-112"/>
                              <w:w w:val="115"/>
                              <w:sz w:val="44"/>
                            </w:rPr>
                            <w:t xml:space="preserve"> </w:t>
                          </w:r>
                          <w:r>
                            <w:rPr>
                              <w:rFonts w:ascii="Verdana"/>
                              <w:w w:val="115"/>
                              <w:sz w:val="44"/>
                            </w:rPr>
                            <w:t>GUIDANCE:</w:t>
                          </w:r>
                          <w:r>
                            <w:rPr>
                              <w:rFonts w:ascii="Verdana"/>
                              <w:spacing w:val="-112"/>
                              <w:w w:val="115"/>
                              <w:sz w:val="44"/>
                            </w:rPr>
                            <w:t xml:space="preserve"> </w:t>
                          </w:r>
                          <w:r>
                            <w:rPr>
                              <w:rFonts w:ascii="Verdana"/>
                              <w:w w:val="115"/>
                              <w:sz w:val="44"/>
                            </w:rPr>
                            <w:t>Subtraction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78" type="#_x0000_t202" style="position:absolute;margin-left:178.05pt;margin-top:35.8pt;width:486pt;height:40.05pt;z-index:-16844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" filled="f" stroked="f">
              <v:textbox inset="0,0,0,0">
                <w:txbxContent>
                  <w:p w:rsidR="00956CDB" w:rsidRDefault="00956CDB">
                    <w:pPr>
                      <w:spacing w:before="138"/>
                      <w:ind w:left="20"/>
                      <w:rPr>
                        <w:rFonts w:ascii="Verdana"/>
                        <w:sz w:val="44"/>
                      </w:rPr>
                    </w:pPr>
                    <w:r>
                      <w:rPr>
                        <w:rFonts w:ascii="Verdana"/>
                        <w:w w:val="115"/>
                        <w:sz w:val="44"/>
                      </w:rPr>
                      <w:t>CALCULATION</w:t>
                    </w:r>
                    <w:r>
                      <w:rPr>
                        <w:rFonts w:ascii="Verdana"/>
                        <w:spacing w:val="-112"/>
                        <w:w w:val="115"/>
                        <w:sz w:val="44"/>
                      </w:rPr>
                      <w:t xml:space="preserve"> </w:t>
                    </w:r>
                    <w:r>
                      <w:rPr>
                        <w:rFonts w:ascii="Verdana"/>
                        <w:w w:val="115"/>
                        <w:sz w:val="44"/>
                      </w:rPr>
                      <w:t>GUIDANCE:</w:t>
                    </w:r>
                    <w:r>
                      <w:rPr>
                        <w:rFonts w:ascii="Verdana"/>
                        <w:spacing w:val="-112"/>
                        <w:w w:val="115"/>
                        <w:sz w:val="44"/>
                      </w:rPr>
                      <w:t xml:space="preserve"> </w:t>
                    </w:r>
                    <w:r>
                      <w:rPr>
                        <w:rFonts w:ascii="Verdana"/>
                        <w:w w:val="115"/>
                        <w:sz w:val="44"/>
                      </w:rPr>
                      <w:t>Subtraction</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56CDB" w:rsidRDefault="00956CDB">
    <w:pPr>
      <w:pStyle w:val="BodyText"/>
      <w:spacing w:line="14" w:lineRule="auto"/>
      <w:rPr>
        <w:sz w:val="20"/>
      </w:rPr>
    </w:pPr>
    <w:r>
      <w:rPr>
        <w:noProof/>
      </w:rPr>
      <mc:AlternateContent>
        <mc:Choice Requires="wps">
          <w:drawing>
            <wp:anchor distT="0" distB="0" distL="114300" distR="114300" simplePos="0" relativeHeight="486473216" behindDoc="1" locked="0" layoutInCell="1" allowOverlap="1">
              <wp:simplePos x="0" y="0"/>
              <wp:positionH relativeFrom="page">
                <wp:posOffset>2078355</wp:posOffset>
              </wp:positionH>
              <wp:positionV relativeFrom="page">
                <wp:posOffset>454660</wp:posOffset>
              </wp:positionV>
              <wp:extent cx="6536690" cy="50863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6690" cy="508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CDB" w:rsidRDefault="00956CDB">
                          <w:pPr>
                            <w:spacing w:before="138"/>
                            <w:ind w:left="20"/>
                            <w:rPr>
                              <w:rFonts w:ascii="Verdana"/>
                              <w:sz w:val="44"/>
                            </w:rPr>
                          </w:pPr>
                          <w:r w:rsidRPr="002F7A0A">
                            <w:rPr>
                              <w:rFonts w:ascii="Verdana"/>
                              <w:noProof/>
                              <w:sz w:val="44"/>
                            </w:rPr>
                            <w:drawing>
                              <wp:inline distT="0" distB="0" distL="0" distR="0">
                                <wp:extent cx="6536690" cy="510067"/>
                                <wp:effectExtent l="0" t="0" r="0" b="0"/>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36690" cy="510067"/>
                                        </a:xfrm>
                                        <a:prstGeom prst="rect">
                                          <a:avLst/>
                                        </a:prstGeom>
                                        <a:noFill/>
                                        <a:ln>
                                          <a:noFill/>
                                        </a:ln>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79" type="#_x0000_t202" style="position:absolute;margin-left:163.65pt;margin-top:35.8pt;width:514.7pt;height:40.05pt;z-index:-16843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" filled="f" stroked="f">
              <v:textbox inset="0,0,0,0">
                <w:txbxContent>
                  <w:p w:rsidR="00956CDB" w:rsidRDefault="00956CDB">
                    <w:pPr>
                      <w:spacing w:before="138"/>
                      <w:ind w:left="20"/>
                      <w:rPr>
                        <w:rFonts w:ascii="Verdana"/>
                        <w:sz w:val="44"/>
                      </w:rPr>
                    </w:pPr>
                    <w:r w:rsidRPr="002F7A0A">
                      <w:rPr>
                        <w:rFonts w:ascii="Verdana"/>
                        <w:noProof/>
                        <w:sz w:val="44"/>
                      </w:rPr>
                      <w:drawing>
                        <wp:inline distT="0" distB="0" distL="0" distR="0">
                          <wp:extent cx="6536690" cy="510067"/>
                          <wp:effectExtent l="0" t="0" r="0" b="0"/>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36690" cy="510067"/>
                                  </a:xfrm>
                                  <a:prstGeom prst="rect">
                                    <a:avLst/>
                                  </a:prstGeom>
                                  <a:noFill/>
                                  <a:ln>
                                    <a:noFill/>
                                  </a:ln>
                                </pic:spPr>
                              </pic:pic>
                            </a:graphicData>
                          </a:graphic>
                        </wp:inline>
                      </w:drawing>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56CDB" w:rsidRDefault="00956CDB">
    <w:pPr>
      <w:pStyle w:val="BodyText"/>
      <w:spacing w:line="14" w:lineRule="auto"/>
      <w:rPr>
        <w:sz w:val="20"/>
      </w:rPr>
    </w:pPr>
    <w:r>
      <w:rPr>
        <w:noProof/>
      </w:rPr>
      <mc:AlternateContent>
        <mc:Choice Requires="wps">
          <w:drawing>
            <wp:anchor distT="0" distB="0" distL="114300" distR="114300" simplePos="0" relativeHeight="486474240" behindDoc="1" locked="0" layoutInCell="1" allowOverlap="1">
              <wp:simplePos x="0" y="0"/>
              <wp:positionH relativeFrom="page">
                <wp:posOffset>2592070</wp:posOffset>
              </wp:positionH>
              <wp:positionV relativeFrom="page">
                <wp:posOffset>454660</wp:posOffset>
              </wp:positionV>
              <wp:extent cx="5509895" cy="5086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09895" cy="508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6CDB" w:rsidRDefault="00956CDB">
                          <w:pPr>
                            <w:spacing w:before="138"/>
                            <w:ind w:left="20"/>
                            <w:rPr>
                              <w:rFonts w:ascii="Verdana"/>
                              <w:sz w:val="44"/>
                            </w:rPr>
                          </w:pPr>
                          <w:r>
                            <w:rPr>
                              <w:rFonts w:ascii="Verdana"/>
                              <w:w w:val="110"/>
                              <w:sz w:val="44"/>
                            </w:rPr>
                            <w:t>CALCULATION GUIDANCE: Division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80" type="#_x0000_t202" style="position:absolute;margin-left:204.1pt;margin-top:35.8pt;width:433.85pt;height:40.05pt;z-index:-16842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" filled="f" stroked="f">
              <v:textbox inset="0,0,0,0">
                <w:txbxContent>
                  <w:p w:rsidR="00956CDB" w:rsidRDefault="00956CDB">
                    <w:pPr>
                      <w:spacing w:before="138"/>
                      <w:ind w:left="20"/>
                      <w:rPr>
                        <w:rFonts w:ascii="Verdana"/>
                        <w:sz w:val="44"/>
                      </w:rPr>
                    </w:pPr>
                    <w:r>
                      <w:rPr>
                        <w:rFonts w:ascii="Verdana"/>
                        <w:w w:val="110"/>
                        <w:sz w:val="44"/>
                      </w:rPr>
                      <w:t>CALCULATION GUIDANCE: Division</w:t>
                    </w: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2A5A"/>
    <w:rsid w:val="000049E3"/>
    <w:rsid w:val="00015AED"/>
    <w:rsid w:val="00020513"/>
    <w:rsid w:val="00021365"/>
    <w:rsid w:val="00055FC9"/>
    <w:rsid w:val="0006747C"/>
    <w:rsid w:val="00090F96"/>
    <w:rsid w:val="00094CB9"/>
    <w:rsid w:val="000A1F92"/>
    <w:rsid w:val="000A513B"/>
    <w:rsid w:val="000C2CD2"/>
    <w:rsid w:val="000D754E"/>
    <w:rsid w:val="000D7BCE"/>
    <w:rsid w:val="000E2C96"/>
    <w:rsid w:val="000F1A95"/>
    <w:rsid w:val="000F2B23"/>
    <w:rsid w:val="00122B54"/>
    <w:rsid w:val="00133E38"/>
    <w:rsid w:val="0013545E"/>
    <w:rsid w:val="00150E8B"/>
    <w:rsid w:val="00162A5A"/>
    <w:rsid w:val="00182199"/>
    <w:rsid w:val="00191F05"/>
    <w:rsid w:val="00193DA4"/>
    <w:rsid w:val="001B6F15"/>
    <w:rsid w:val="001D4254"/>
    <w:rsid w:val="001D77C0"/>
    <w:rsid w:val="001F2549"/>
    <w:rsid w:val="002013A7"/>
    <w:rsid w:val="00203E02"/>
    <w:rsid w:val="00207DC8"/>
    <w:rsid w:val="00210230"/>
    <w:rsid w:val="00220C07"/>
    <w:rsid w:val="00221DD6"/>
    <w:rsid w:val="002271AB"/>
    <w:rsid w:val="00242F3B"/>
    <w:rsid w:val="00244A06"/>
    <w:rsid w:val="002451B7"/>
    <w:rsid w:val="002547D4"/>
    <w:rsid w:val="00262366"/>
    <w:rsid w:val="00267D17"/>
    <w:rsid w:val="002873F3"/>
    <w:rsid w:val="0029424F"/>
    <w:rsid w:val="002A5920"/>
    <w:rsid w:val="002A74A0"/>
    <w:rsid w:val="002B1C91"/>
    <w:rsid w:val="002E2944"/>
    <w:rsid w:val="002E3BAD"/>
    <w:rsid w:val="002F1869"/>
    <w:rsid w:val="002F7A0A"/>
    <w:rsid w:val="00302DC6"/>
    <w:rsid w:val="003039BA"/>
    <w:rsid w:val="00312C15"/>
    <w:rsid w:val="00337A51"/>
    <w:rsid w:val="00342681"/>
    <w:rsid w:val="003528D3"/>
    <w:rsid w:val="00356FD8"/>
    <w:rsid w:val="003644ED"/>
    <w:rsid w:val="00364554"/>
    <w:rsid w:val="003673E1"/>
    <w:rsid w:val="003D5E09"/>
    <w:rsid w:val="003D63A2"/>
    <w:rsid w:val="003E245E"/>
    <w:rsid w:val="003F310B"/>
    <w:rsid w:val="003F54E5"/>
    <w:rsid w:val="00414B4C"/>
    <w:rsid w:val="00432AC4"/>
    <w:rsid w:val="004439A2"/>
    <w:rsid w:val="004453ED"/>
    <w:rsid w:val="00462AA8"/>
    <w:rsid w:val="00485AF4"/>
    <w:rsid w:val="00491F61"/>
    <w:rsid w:val="004A799B"/>
    <w:rsid w:val="004B367C"/>
    <w:rsid w:val="004B5457"/>
    <w:rsid w:val="004C19E2"/>
    <w:rsid w:val="00521E87"/>
    <w:rsid w:val="005409EC"/>
    <w:rsid w:val="00541DC2"/>
    <w:rsid w:val="00543D1C"/>
    <w:rsid w:val="00573785"/>
    <w:rsid w:val="005820AB"/>
    <w:rsid w:val="005A4611"/>
    <w:rsid w:val="005A4FBA"/>
    <w:rsid w:val="005B3565"/>
    <w:rsid w:val="005F0563"/>
    <w:rsid w:val="005F1F4E"/>
    <w:rsid w:val="00605615"/>
    <w:rsid w:val="00606940"/>
    <w:rsid w:val="006304E3"/>
    <w:rsid w:val="00634908"/>
    <w:rsid w:val="00636C71"/>
    <w:rsid w:val="00644B60"/>
    <w:rsid w:val="00656AEB"/>
    <w:rsid w:val="00663D02"/>
    <w:rsid w:val="00685C30"/>
    <w:rsid w:val="00695652"/>
    <w:rsid w:val="006E39D0"/>
    <w:rsid w:val="00703C4E"/>
    <w:rsid w:val="00714E5D"/>
    <w:rsid w:val="00717DAF"/>
    <w:rsid w:val="00727EA4"/>
    <w:rsid w:val="0073520F"/>
    <w:rsid w:val="00745F5A"/>
    <w:rsid w:val="0075787F"/>
    <w:rsid w:val="00765D7F"/>
    <w:rsid w:val="00774735"/>
    <w:rsid w:val="00787FCF"/>
    <w:rsid w:val="007C4A57"/>
    <w:rsid w:val="007D114B"/>
    <w:rsid w:val="007D4502"/>
    <w:rsid w:val="007E0442"/>
    <w:rsid w:val="007E768B"/>
    <w:rsid w:val="007E7A84"/>
    <w:rsid w:val="007E7C51"/>
    <w:rsid w:val="00807249"/>
    <w:rsid w:val="00814495"/>
    <w:rsid w:val="008559F9"/>
    <w:rsid w:val="00857274"/>
    <w:rsid w:val="00857F0C"/>
    <w:rsid w:val="00871093"/>
    <w:rsid w:val="00871D3C"/>
    <w:rsid w:val="00872224"/>
    <w:rsid w:val="00880B8E"/>
    <w:rsid w:val="00893B8B"/>
    <w:rsid w:val="008A130D"/>
    <w:rsid w:val="008A6A0A"/>
    <w:rsid w:val="008D1462"/>
    <w:rsid w:val="008E47AA"/>
    <w:rsid w:val="008E5556"/>
    <w:rsid w:val="00935806"/>
    <w:rsid w:val="0094617C"/>
    <w:rsid w:val="00956CDB"/>
    <w:rsid w:val="00963A58"/>
    <w:rsid w:val="00966543"/>
    <w:rsid w:val="00974B92"/>
    <w:rsid w:val="009826CF"/>
    <w:rsid w:val="00992C03"/>
    <w:rsid w:val="009C539E"/>
    <w:rsid w:val="009D06CE"/>
    <w:rsid w:val="009F2D97"/>
    <w:rsid w:val="009F4303"/>
    <w:rsid w:val="00A03C7E"/>
    <w:rsid w:val="00A21244"/>
    <w:rsid w:val="00A277F4"/>
    <w:rsid w:val="00A35A50"/>
    <w:rsid w:val="00A364AC"/>
    <w:rsid w:val="00A403F4"/>
    <w:rsid w:val="00A52953"/>
    <w:rsid w:val="00A6239C"/>
    <w:rsid w:val="00A81A41"/>
    <w:rsid w:val="00A849B8"/>
    <w:rsid w:val="00A97B99"/>
    <w:rsid w:val="00AA1B33"/>
    <w:rsid w:val="00AA46C4"/>
    <w:rsid w:val="00AC1942"/>
    <w:rsid w:val="00AC1F2E"/>
    <w:rsid w:val="00AE0227"/>
    <w:rsid w:val="00AF0586"/>
    <w:rsid w:val="00AF59EE"/>
    <w:rsid w:val="00B14A96"/>
    <w:rsid w:val="00B224EF"/>
    <w:rsid w:val="00B32A09"/>
    <w:rsid w:val="00B33A91"/>
    <w:rsid w:val="00B710CC"/>
    <w:rsid w:val="00B71AAF"/>
    <w:rsid w:val="00B87AC7"/>
    <w:rsid w:val="00B87FB1"/>
    <w:rsid w:val="00BA17A8"/>
    <w:rsid w:val="00BC36D2"/>
    <w:rsid w:val="00C15130"/>
    <w:rsid w:val="00C21F02"/>
    <w:rsid w:val="00C270BE"/>
    <w:rsid w:val="00C30661"/>
    <w:rsid w:val="00C4040E"/>
    <w:rsid w:val="00C62C0B"/>
    <w:rsid w:val="00C901FE"/>
    <w:rsid w:val="00CA4D83"/>
    <w:rsid w:val="00CB75DD"/>
    <w:rsid w:val="00CD12DA"/>
    <w:rsid w:val="00CD2A07"/>
    <w:rsid w:val="00CD7AE2"/>
    <w:rsid w:val="00CE5AFB"/>
    <w:rsid w:val="00D369A4"/>
    <w:rsid w:val="00D41F92"/>
    <w:rsid w:val="00D43B24"/>
    <w:rsid w:val="00D46B50"/>
    <w:rsid w:val="00D8705A"/>
    <w:rsid w:val="00D93D41"/>
    <w:rsid w:val="00DE2D56"/>
    <w:rsid w:val="00E07E8A"/>
    <w:rsid w:val="00E1399F"/>
    <w:rsid w:val="00E24B1E"/>
    <w:rsid w:val="00E2651D"/>
    <w:rsid w:val="00E30AF7"/>
    <w:rsid w:val="00E50489"/>
    <w:rsid w:val="00E53388"/>
    <w:rsid w:val="00E62D08"/>
    <w:rsid w:val="00E857A9"/>
    <w:rsid w:val="00EB4EB8"/>
    <w:rsid w:val="00EB5CA6"/>
    <w:rsid w:val="00EC00DA"/>
    <w:rsid w:val="00ED1C18"/>
    <w:rsid w:val="00EE1DFE"/>
    <w:rsid w:val="00F4781E"/>
    <w:rsid w:val="00F47CA8"/>
    <w:rsid w:val="00F703CD"/>
    <w:rsid w:val="00F811C0"/>
    <w:rsid w:val="00FC1990"/>
    <w:rsid w:val="00FC28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03C83A5"/>
  <w15:docId w15:val="{ABA307A3-7510-442D-BC75-B8D2856790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138"/>
      <w:ind w:left="20"/>
      <w:outlineLvl w:val="0"/>
    </w:pPr>
    <w:rPr>
      <w:rFonts w:ascii="Verdana" w:eastAsia="Verdana" w:hAnsi="Verdana" w:cs="Verdana"/>
      <w:sz w:val="44"/>
      <w:szCs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rFonts w:ascii="Trebuchet MS" w:eastAsia="Trebuchet MS" w:hAnsi="Trebuchet MS" w:cs="Trebuchet MS"/>
      <w:sz w:val="40"/>
      <w:szCs w:val="40"/>
    </w:rPr>
  </w:style>
  <w:style w:type="paragraph" w:styleId="Title">
    <w:name w:val="Title"/>
    <w:basedOn w:val="Normal"/>
    <w:uiPriority w:val="10"/>
    <w:qFormat/>
    <w:pPr>
      <w:spacing w:before="312"/>
      <w:ind w:left="776"/>
    </w:pPr>
    <w:rPr>
      <w:rFonts w:ascii="Trebuchet MS" w:eastAsia="Trebuchet MS" w:hAnsi="Trebuchet MS" w:cs="Trebuchet MS"/>
      <w:sz w:val="52"/>
      <w:szCs w:val="52"/>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styleId="Hyperlink">
    <w:name w:val="Hyperlink"/>
    <w:rsid w:val="00210230"/>
    <w:rPr>
      <w:color w:val="0563C1"/>
      <w:u w:val="single"/>
    </w:rPr>
  </w:style>
  <w:style w:type="paragraph" w:styleId="Header">
    <w:name w:val="header"/>
    <w:basedOn w:val="Normal"/>
    <w:link w:val="HeaderChar"/>
    <w:uiPriority w:val="99"/>
    <w:unhideWhenUsed/>
    <w:rsid w:val="00CB75DD"/>
    <w:pPr>
      <w:tabs>
        <w:tab w:val="center" w:pos="4513"/>
        <w:tab w:val="right" w:pos="9026"/>
      </w:tabs>
    </w:pPr>
  </w:style>
  <w:style w:type="character" w:customStyle="1" w:styleId="HeaderChar">
    <w:name w:val="Header Char"/>
    <w:basedOn w:val="DefaultParagraphFont"/>
    <w:link w:val="Header"/>
    <w:uiPriority w:val="99"/>
    <w:rsid w:val="00CB75DD"/>
    <w:rPr>
      <w:rFonts w:ascii="Calibri" w:eastAsia="Calibri" w:hAnsi="Calibri" w:cs="Calibri"/>
    </w:rPr>
  </w:style>
  <w:style w:type="paragraph" w:styleId="Footer">
    <w:name w:val="footer"/>
    <w:basedOn w:val="Normal"/>
    <w:link w:val="FooterChar"/>
    <w:uiPriority w:val="99"/>
    <w:unhideWhenUsed/>
    <w:rsid w:val="00CB75DD"/>
    <w:pPr>
      <w:tabs>
        <w:tab w:val="center" w:pos="4513"/>
        <w:tab w:val="right" w:pos="9026"/>
      </w:tabs>
    </w:pPr>
  </w:style>
  <w:style w:type="character" w:customStyle="1" w:styleId="FooterChar">
    <w:name w:val="Footer Char"/>
    <w:basedOn w:val="DefaultParagraphFont"/>
    <w:link w:val="Footer"/>
    <w:uiPriority w:val="99"/>
    <w:rsid w:val="00CB75DD"/>
    <w:rPr>
      <w:rFonts w:ascii="Calibri" w:eastAsia="Calibri" w:hAnsi="Calibri" w:cs="Calibri"/>
    </w:rPr>
  </w:style>
  <w:style w:type="table" w:styleId="TableGrid">
    <w:name w:val="Table Grid"/>
    <w:basedOn w:val="TableNormal"/>
    <w:uiPriority w:val="39"/>
    <w:rsid w:val="000C2CD2"/>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B1C91"/>
    <w:rPr>
      <w:sz w:val="16"/>
      <w:szCs w:val="16"/>
    </w:rPr>
  </w:style>
  <w:style w:type="paragraph" w:styleId="CommentText">
    <w:name w:val="annotation text"/>
    <w:basedOn w:val="Normal"/>
    <w:link w:val="CommentTextChar"/>
    <w:uiPriority w:val="99"/>
    <w:semiHidden/>
    <w:unhideWhenUsed/>
    <w:rsid w:val="002B1C91"/>
    <w:rPr>
      <w:sz w:val="20"/>
      <w:szCs w:val="20"/>
    </w:rPr>
  </w:style>
  <w:style w:type="character" w:customStyle="1" w:styleId="CommentTextChar">
    <w:name w:val="Comment Text Char"/>
    <w:basedOn w:val="DefaultParagraphFont"/>
    <w:link w:val="CommentText"/>
    <w:uiPriority w:val="99"/>
    <w:semiHidden/>
    <w:rsid w:val="002B1C91"/>
    <w:rPr>
      <w:rFonts w:ascii="Calibri" w:eastAsia="Calibri" w:hAnsi="Calibri" w:cs="Calibri"/>
      <w:sz w:val="20"/>
      <w:szCs w:val="20"/>
    </w:rPr>
  </w:style>
  <w:style w:type="paragraph" w:styleId="CommentSubject">
    <w:name w:val="annotation subject"/>
    <w:basedOn w:val="CommentText"/>
    <w:next w:val="CommentText"/>
    <w:link w:val="CommentSubjectChar"/>
    <w:uiPriority w:val="99"/>
    <w:semiHidden/>
    <w:unhideWhenUsed/>
    <w:rsid w:val="002B1C91"/>
    <w:rPr>
      <w:b/>
      <w:bCs/>
    </w:rPr>
  </w:style>
  <w:style w:type="character" w:customStyle="1" w:styleId="CommentSubjectChar">
    <w:name w:val="Comment Subject Char"/>
    <w:basedOn w:val="CommentTextChar"/>
    <w:link w:val="CommentSubject"/>
    <w:uiPriority w:val="99"/>
    <w:semiHidden/>
    <w:rsid w:val="002B1C91"/>
    <w:rPr>
      <w:rFonts w:ascii="Calibri" w:eastAsia="Calibri" w:hAnsi="Calibri" w:cs="Calibri"/>
      <w:b/>
      <w:bCs/>
      <w:sz w:val="20"/>
      <w:szCs w:val="20"/>
    </w:rPr>
  </w:style>
  <w:style w:type="paragraph" w:styleId="BalloonText">
    <w:name w:val="Balloon Text"/>
    <w:basedOn w:val="Normal"/>
    <w:link w:val="BalloonTextChar"/>
    <w:uiPriority w:val="99"/>
    <w:semiHidden/>
    <w:unhideWhenUsed/>
    <w:rsid w:val="002B1C91"/>
    <w:rPr>
      <w:rFonts w:ascii="Segoe UI" w:hAnsi="Segoe UI"/>
      <w:sz w:val="18"/>
      <w:szCs w:val="18"/>
    </w:rPr>
  </w:style>
  <w:style w:type="character" w:customStyle="1" w:styleId="BalloonTextChar">
    <w:name w:val="Balloon Text Char"/>
    <w:basedOn w:val="DefaultParagraphFont"/>
    <w:link w:val="BalloonText"/>
    <w:uiPriority w:val="99"/>
    <w:semiHidden/>
    <w:rsid w:val="002B1C91"/>
    <w:rPr>
      <w:rFonts w:ascii="Segoe UI" w:eastAsia="Calibri" w:hAnsi="Segoe UI" w:cs="Calibri"/>
      <w:sz w:val="18"/>
      <w:szCs w:val="18"/>
    </w:rPr>
  </w:style>
  <w:style w:type="character" w:styleId="UnresolvedMention">
    <w:name w:val="Unresolved Mention"/>
    <w:basedOn w:val="DefaultParagraphFont"/>
    <w:uiPriority w:val="99"/>
    <w:semiHidden/>
    <w:unhideWhenUsed/>
    <w:rsid w:val="000049E3"/>
    <w:rPr>
      <w:color w:val="605E5C"/>
      <w:shd w:val="clear" w:color="auto" w:fill="E1DFDD"/>
    </w:rPr>
  </w:style>
  <w:style w:type="character" w:styleId="FollowedHyperlink">
    <w:name w:val="FollowedHyperlink"/>
    <w:basedOn w:val="DefaultParagraphFont"/>
    <w:uiPriority w:val="99"/>
    <w:semiHidden/>
    <w:unhideWhenUsed/>
    <w:rsid w:val="0060561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17" Type="http://schemas.openxmlformats.org/officeDocument/2006/relationships/image" Target="media/image104.png"/><Relationship Id="rId21" Type="http://schemas.openxmlformats.org/officeDocument/2006/relationships/image" Target="media/image14.png"/><Relationship Id="rId42" Type="http://schemas.openxmlformats.org/officeDocument/2006/relationships/image" Target="media/image27.png"/><Relationship Id="rId63" Type="http://schemas.openxmlformats.org/officeDocument/2006/relationships/image" Target="media/image52.png"/><Relationship Id="rId84" Type="http://schemas.openxmlformats.org/officeDocument/2006/relationships/image" Target="media/image73.png"/><Relationship Id="rId138" Type="http://schemas.openxmlformats.org/officeDocument/2006/relationships/image" Target="media/image124.jpeg"/><Relationship Id="rId159" Type="http://schemas.openxmlformats.org/officeDocument/2006/relationships/image" Target="media/image145.png"/><Relationship Id="rId170" Type="http://schemas.openxmlformats.org/officeDocument/2006/relationships/image" Target="media/image161.png"/><Relationship Id="rId191" Type="http://schemas.openxmlformats.org/officeDocument/2006/relationships/image" Target="media/image182.png"/><Relationship Id="rId205" Type="http://schemas.openxmlformats.org/officeDocument/2006/relationships/image" Target="media/image180.jpeg"/><Relationship Id="rId226" Type="http://schemas.openxmlformats.org/officeDocument/2006/relationships/image" Target="media/image208.png"/><Relationship Id="rId247" Type="http://schemas.openxmlformats.org/officeDocument/2006/relationships/image" Target="media/image228.png"/><Relationship Id="rId107" Type="http://schemas.openxmlformats.org/officeDocument/2006/relationships/image" Target="media/image92.emf"/><Relationship Id="rId11" Type="http://schemas.openxmlformats.org/officeDocument/2006/relationships/image" Target="media/image40.jpeg"/><Relationship Id="rId32" Type="http://schemas.openxmlformats.org/officeDocument/2006/relationships/image" Target="media/image22.png"/><Relationship Id="rId53" Type="http://schemas.openxmlformats.org/officeDocument/2006/relationships/image" Target="media/image41.png"/><Relationship Id="rId74" Type="http://schemas.openxmlformats.org/officeDocument/2006/relationships/image" Target="media/image57.png"/><Relationship Id="rId128" Type="http://schemas.openxmlformats.org/officeDocument/2006/relationships/image" Target="media/image114.jpeg"/><Relationship Id="rId149" Type="http://schemas.openxmlformats.org/officeDocument/2006/relationships/image" Target="media/image135.jpeg"/><Relationship Id="rId5" Type="http://schemas.openxmlformats.org/officeDocument/2006/relationships/endnotes" Target="endnotes.xml"/><Relationship Id="rId95" Type="http://schemas.openxmlformats.org/officeDocument/2006/relationships/image" Target="media/image84.png"/><Relationship Id="rId160" Type="http://schemas.openxmlformats.org/officeDocument/2006/relationships/image" Target="media/image146.png"/><Relationship Id="rId181" Type="http://schemas.openxmlformats.org/officeDocument/2006/relationships/image" Target="media/image157.png"/><Relationship Id="rId216" Type="http://schemas.openxmlformats.org/officeDocument/2006/relationships/image" Target="media/image197.png"/><Relationship Id="rId237" Type="http://schemas.openxmlformats.org/officeDocument/2006/relationships/image" Target="media/image219.png"/><Relationship Id="rId22" Type="http://schemas.openxmlformats.org/officeDocument/2006/relationships/image" Target="media/image13.jpeg"/><Relationship Id="rId43" Type="http://schemas.openxmlformats.org/officeDocument/2006/relationships/image" Target="media/image28.png"/><Relationship Id="rId64" Type="http://schemas.openxmlformats.org/officeDocument/2006/relationships/image" Target="media/image53.png"/><Relationship Id="rId118" Type="http://schemas.openxmlformats.org/officeDocument/2006/relationships/image" Target="media/image105.png"/><Relationship Id="rId139" Type="http://schemas.openxmlformats.org/officeDocument/2006/relationships/image" Target="media/image125.jpeg"/><Relationship Id="rId85" Type="http://schemas.openxmlformats.org/officeDocument/2006/relationships/image" Target="media/image74.png"/><Relationship Id="rId150" Type="http://schemas.openxmlformats.org/officeDocument/2006/relationships/image" Target="media/image136.jpeg"/><Relationship Id="rId171" Type="http://schemas.openxmlformats.org/officeDocument/2006/relationships/image" Target="media/image162.png"/><Relationship Id="rId192" Type="http://schemas.openxmlformats.org/officeDocument/2006/relationships/image" Target="media/image183.png"/><Relationship Id="rId206" Type="http://schemas.openxmlformats.org/officeDocument/2006/relationships/image" Target="media/image189.png"/><Relationship Id="rId227" Type="http://schemas.openxmlformats.org/officeDocument/2006/relationships/image" Target="media/image209.png"/><Relationship Id="rId248" Type="http://schemas.openxmlformats.org/officeDocument/2006/relationships/image" Target="media/image229.png"/><Relationship Id="rId12" Type="http://schemas.openxmlformats.org/officeDocument/2006/relationships/image" Target="media/image5.jpeg"/><Relationship Id="rId33" Type="http://schemas.openxmlformats.org/officeDocument/2006/relationships/image" Target="media/image23.png"/><Relationship Id="rId108" Type="http://schemas.openxmlformats.org/officeDocument/2006/relationships/image" Target="media/image93.emf"/><Relationship Id="rId129" Type="http://schemas.openxmlformats.org/officeDocument/2006/relationships/image" Target="media/image116.jpeg"/><Relationship Id="rId54" Type="http://schemas.openxmlformats.org/officeDocument/2006/relationships/image" Target="media/image46.png"/><Relationship Id="rId75" Type="http://schemas.openxmlformats.org/officeDocument/2006/relationships/image" Target="media/image58.png"/><Relationship Id="rId96" Type="http://schemas.openxmlformats.org/officeDocument/2006/relationships/image" Target="media/image85.png"/><Relationship Id="rId140" Type="http://schemas.openxmlformats.org/officeDocument/2006/relationships/image" Target="media/image126.jpeg"/><Relationship Id="rId161" Type="http://schemas.openxmlformats.org/officeDocument/2006/relationships/image" Target="media/image147.png"/><Relationship Id="rId182" Type="http://schemas.openxmlformats.org/officeDocument/2006/relationships/image" Target="media/image158.png"/><Relationship Id="rId217" Type="http://schemas.openxmlformats.org/officeDocument/2006/relationships/image" Target="media/image198.png"/><Relationship Id="rId6" Type="http://schemas.openxmlformats.org/officeDocument/2006/relationships/image" Target="media/image1.png"/><Relationship Id="rId238" Type="http://schemas.openxmlformats.org/officeDocument/2006/relationships/image" Target="media/image220.png"/><Relationship Id="rId23" Type="http://schemas.openxmlformats.org/officeDocument/2006/relationships/image" Target="media/image14.jpeg"/><Relationship Id="rId119" Type="http://schemas.openxmlformats.org/officeDocument/2006/relationships/image" Target="media/image111.png"/><Relationship Id="rId44" Type="http://schemas.openxmlformats.org/officeDocument/2006/relationships/image" Target="media/image36.png"/><Relationship Id="rId65" Type="http://schemas.openxmlformats.org/officeDocument/2006/relationships/image" Target="media/image54.png"/><Relationship Id="rId86" Type="http://schemas.openxmlformats.org/officeDocument/2006/relationships/image" Target="media/image75.png"/><Relationship Id="rId130" Type="http://schemas.openxmlformats.org/officeDocument/2006/relationships/image" Target="media/image117.jpeg"/><Relationship Id="rId151" Type="http://schemas.openxmlformats.org/officeDocument/2006/relationships/image" Target="media/image137.jpeg"/><Relationship Id="rId172" Type="http://schemas.openxmlformats.org/officeDocument/2006/relationships/image" Target="media/image163.png"/><Relationship Id="rId193" Type="http://schemas.openxmlformats.org/officeDocument/2006/relationships/image" Target="media/image184.png"/><Relationship Id="rId207" Type="http://schemas.openxmlformats.org/officeDocument/2006/relationships/image" Target="media/image190.jpeg"/><Relationship Id="rId228" Type="http://schemas.openxmlformats.org/officeDocument/2006/relationships/image" Target="media/image210.png"/><Relationship Id="rId249" Type="http://schemas.openxmlformats.org/officeDocument/2006/relationships/image" Target="media/image230.png"/><Relationship Id="rId13" Type="http://schemas.openxmlformats.org/officeDocument/2006/relationships/image" Target="media/image6.jpeg"/><Relationship Id="rId109" Type="http://schemas.openxmlformats.org/officeDocument/2006/relationships/image" Target="media/image95.png"/><Relationship Id="rId34" Type="http://schemas.openxmlformats.org/officeDocument/2006/relationships/image" Target="media/image24.png"/><Relationship Id="rId55" Type="http://schemas.openxmlformats.org/officeDocument/2006/relationships/image" Target="media/image47.png"/><Relationship Id="rId76" Type="http://schemas.openxmlformats.org/officeDocument/2006/relationships/image" Target="media/image59.png"/><Relationship Id="rId97" Type="http://schemas.openxmlformats.org/officeDocument/2006/relationships/image" Target="media/image86.emf"/><Relationship Id="rId120" Type="http://schemas.openxmlformats.org/officeDocument/2006/relationships/image" Target="media/image106.jpeg"/><Relationship Id="rId141" Type="http://schemas.openxmlformats.org/officeDocument/2006/relationships/image" Target="media/image127.jpeg"/><Relationship Id="rId7" Type="http://schemas.openxmlformats.org/officeDocument/2006/relationships/image" Target="media/image2.jpeg"/><Relationship Id="rId162" Type="http://schemas.openxmlformats.org/officeDocument/2006/relationships/image" Target="media/image148.png"/><Relationship Id="rId183" Type="http://schemas.openxmlformats.org/officeDocument/2006/relationships/image" Target="media/image159.png"/><Relationship Id="rId218" Type="http://schemas.openxmlformats.org/officeDocument/2006/relationships/image" Target="media/image199.jpeg"/><Relationship Id="rId239" Type="http://schemas.openxmlformats.org/officeDocument/2006/relationships/header" Target="header4.xml"/><Relationship Id="rId250" Type="http://schemas.openxmlformats.org/officeDocument/2006/relationships/image" Target="media/image231.png"/><Relationship Id="rId24" Type="http://schemas.openxmlformats.org/officeDocument/2006/relationships/image" Target="media/image15.png"/><Relationship Id="rId45" Type="http://schemas.openxmlformats.org/officeDocument/2006/relationships/image" Target="media/image37.png"/><Relationship Id="rId66" Type="http://schemas.openxmlformats.org/officeDocument/2006/relationships/image" Target="media/image55.png"/><Relationship Id="rId87" Type="http://schemas.openxmlformats.org/officeDocument/2006/relationships/image" Target="media/image76.png"/><Relationship Id="rId110" Type="http://schemas.openxmlformats.org/officeDocument/2006/relationships/image" Target="media/image96.emf"/><Relationship Id="rId131" Type="http://schemas.openxmlformats.org/officeDocument/2006/relationships/image" Target="media/image118.jpeg"/><Relationship Id="rId152" Type="http://schemas.openxmlformats.org/officeDocument/2006/relationships/image" Target="media/image138.png"/><Relationship Id="rId173" Type="http://schemas.openxmlformats.org/officeDocument/2006/relationships/image" Target="media/image164.png"/><Relationship Id="rId194" Type="http://schemas.openxmlformats.org/officeDocument/2006/relationships/image" Target="media/image185.png"/><Relationship Id="rId208" Type="http://schemas.openxmlformats.org/officeDocument/2006/relationships/image" Target="media/image191.jpeg"/><Relationship Id="rId229" Type="http://schemas.openxmlformats.org/officeDocument/2006/relationships/image" Target="media/image211.jpeg"/><Relationship Id="rId240" Type="http://schemas.openxmlformats.org/officeDocument/2006/relationships/image" Target="media/image221.jpeg"/><Relationship Id="rId14" Type="http://schemas.openxmlformats.org/officeDocument/2006/relationships/image" Target="media/image7.jpeg"/><Relationship Id="rId35" Type="http://schemas.openxmlformats.org/officeDocument/2006/relationships/image" Target="media/image25.png"/><Relationship Id="rId56" Type="http://schemas.openxmlformats.org/officeDocument/2006/relationships/image" Target="media/image42.jpeg"/><Relationship Id="rId77" Type="http://schemas.openxmlformats.org/officeDocument/2006/relationships/image" Target="media/image66.png"/><Relationship Id="rId100" Type="http://schemas.openxmlformats.org/officeDocument/2006/relationships/image" Target="media/image92.png"/><Relationship Id="rId8" Type="http://schemas.openxmlformats.org/officeDocument/2006/relationships/image" Target="media/image3.jpeg"/><Relationship Id="rId98" Type="http://schemas.openxmlformats.org/officeDocument/2006/relationships/image" Target="media/image87.emf"/><Relationship Id="rId121" Type="http://schemas.openxmlformats.org/officeDocument/2006/relationships/image" Target="media/image107.jpeg"/><Relationship Id="rId142" Type="http://schemas.openxmlformats.org/officeDocument/2006/relationships/image" Target="media/image128.png"/><Relationship Id="rId163" Type="http://schemas.openxmlformats.org/officeDocument/2006/relationships/image" Target="media/image149.png"/><Relationship Id="rId184" Type="http://schemas.openxmlformats.org/officeDocument/2006/relationships/image" Target="media/image160.png"/><Relationship Id="rId219" Type="http://schemas.openxmlformats.org/officeDocument/2006/relationships/image" Target="media/image200.png"/><Relationship Id="rId230" Type="http://schemas.openxmlformats.org/officeDocument/2006/relationships/image" Target="media/image212.jpeg"/><Relationship Id="rId251" Type="http://schemas.openxmlformats.org/officeDocument/2006/relationships/image" Target="media/image232.png"/><Relationship Id="rId25" Type="http://schemas.openxmlformats.org/officeDocument/2006/relationships/image" Target="media/image16.jpeg"/><Relationship Id="rId46" Type="http://schemas.openxmlformats.org/officeDocument/2006/relationships/image" Target="media/image34.png"/><Relationship Id="rId67" Type="http://schemas.openxmlformats.org/officeDocument/2006/relationships/image" Target="media/image56.png"/><Relationship Id="rId88" Type="http://schemas.openxmlformats.org/officeDocument/2006/relationships/image" Target="media/image77.png"/><Relationship Id="rId111" Type="http://schemas.openxmlformats.org/officeDocument/2006/relationships/image" Target="media/image97.emf"/><Relationship Id="rId132" Type="http://schemas.openxmlformats.org/officeDocument/2006/relationships/image" Target="media/image119.jpeg"/><Relationship Id="rId153" Type="http://schemas.openxmlformats.org/officeDocument/2006/relationships/image" Target="media/image139.jpeg"/><Relationship Id="rId174" Type="http://schemas.openxmlformats.org/officeDocument/2006/relationships/image" Target="media/image165.png"/><Relationship Id="rId195" Type="http://schemas.openxmlformats.org/officeDocument/2006/relationships/image" Target="media/image186.png"/><Relationship Id="rId209" Type="http://schemas.openxmlformats.org/officeDocument/2006/relationships/image" Target="media/image192.jpeg"/><Relationship Id="rId220" Type="http://schemas.openxmlformats.org/officeDocument/2006/relationships/image" Target="media/image201.png"/><Relationship Id="rId241" Type="http://schemas.openxmlformats.org/officeDocument/2006/relationships/image" Target="media/image222.jpeg"/><Relationship Id="rId15" Type="http://schemas.openxmlformats.org/officeDocument/2006/relationships/image" Target="media/image8.jpeg"/><Relationship Id="rId36" Type="http://schemas.openxmlformats.org/officeDocument/2006/relationships/image" Target="media/image26.png"/><Relationship Id="rId57" Type="http://schemas.openxmlformats.org/officeDocument/2006/relationships/image" Target="media/image44.png"/><Relationship Id="rId78" Type="http://schemas.openxmlformats.org/officeDocument/2006/relationships/image" Target="media/image67.png"/><Relationship Id="rId99" Type="http://schemas.openxmlformats.org/officeDocument/2006/relationships/image" Target="media/image88.png"/><Relationship Id="rId101" Type="http://schemas.openxmlformats.org/officeDocument/2006/relationships/image" Target="media/image89.png"/><Relationship Id="rId122" Type="http://schemas.openxmlformats.org/officeDocument/2006/relationships/image" Target="media/image108.jpeg"/><Relationship Id="rId143" Type="http://schemas.openxmlformats.org/officeDocument/2006/relationships/image" Target="media/image129.jpeg"/><Relationship Id="rId164" Type="http://schemas.openxmlformats.org/officeDocument/2006/relationships/image" Target="media/image150.png"/><Relationship Id="rId185" Type="http://schemas.openxmlformats.org/officeDocument/2006/relationships/image" Target="media/image171.png"/><Relationship Id="rId9" Type="http://schemas.openxmlformats.org/officeDocument/2006/relationships/image" Target="media/image4.jpeg"/><Relationship Id="rId210" Type="http://schemas.openxmlformats.org/officeDocument/2006/relationships/image" Target="media/image193.png"/><Relationship Id="rId26" Type="http://schemas.openxmlformats.org/officeDocument/2006/relationships/image" Target="media/image17.jpeg"/><Relationship Id="rId231" Type="http://schemas.openxmlformats.org/officeDocument/2006/relationships/image" Target="media/image213.png"/><Relationship Id="rId252" Type="http://schemas.openxmlformats.org/officeDocument/2006/relationships/image" Target="media/image233.png"/><Relationship Id="rId47" Type="http://schemas.openxmlformats.org/officeDocument/2006/relationships/image" Target="media/image35.png"/><Relationship Id="rId68" Type="http://schemas.openxmlformats.org/officeDocument/2006/relationships/image" Target="media/image60.png"/><Relationship Id="rId89" Type="http://schemas.openxmlformats.org/officeDocument/2006/relationships/image" Target="media/image78.png"/><Relationship Id="rId112" Type="http://schemas.openxmlformats.org/officeDocument/2006/relationships/image" Target="media/image99.png"/><Relationship Id="rId133" Type="http://schemas.openxmlformats.org/officeDocument/2006/relationships/header" Target="header2.xml"/><Relationship Id="rId154" Type="http://schemas.openxmlformats.org/officeDocument/2006/relationships/image" Target="media/image140.jpeg"/><Relationship Id="rId175" Type="http://schemas.openxmlformats.org/officeDocument/2006/relationships/image" Target="media/image166.png"/><Relationship Id="rId196" Type="http://schemas.openxmlformats.org/officeDocument/2006/relationships/image" Target="media/image187.png"/><Relationship Id="rId200" Type="http://schemas.openxmlformats.org/officeDocument/2006/relationships/image" Target="media/image176.png"/><Relationship Id="rId16" Type="http://schemas.openxmlformats.org/officeDocument/2006/relationships/image" Target="media/image9.png"/><Relationship Id="rId221" Type="http://schemas.openxmlformats.org/officeDocument/2006/relationships/image" Target="media/image202.png"/><Relationship Id="rId242" Type="http://schemas.openxmlformats.org/officeDocument/2006/relationships/image" Target="media/image223.png"/><Relationship Id="rId37" Type="http://schemas.openxmlformats.org/officeDocument/2006/relationships/image" Target="media/image29.png"/><Relationship Id="rId58" Type="http://schemas.openxmlformats.org/officeDocument/2006/relationships/image" Target="media/image45.png"/><Relationship Id="rId79" Type="http://schemas.openxmlformats.org/officeDocument/2006/relationships/image" Target="media/image68.png"/><Relationship Id="rId102" Type="http://schemas.openxmlformats.org/officeDocument/2006/relationships/image" Target="media/image94.png"/><Relationship Id="rId123" Type="http://schemas.openxmlformats.org/officeDocument/2006/relationships/image" Target="media/image115.jpeg"/><Relationship Id="rId144" Type="http://schemas.openxmlformats.org/officeDocument/2006/relationships/image" Target="media/image130.png"/><Relationship Id="rId90" Type="http://schemas.openxmlformats.org/officeDocument/2006/relationships/image" Target="media/image79.png"/><Relationship Id="rId165" Type="http://schemas.openxmlformats.org/officeDocument/2006/relationships/image" Target="media/image151.png"/><Relationship Id="rId186" Type="http://schemas.openxmlformats.org/officeDocument/2006/relationships/image" Target="media/image172.png"/><Relationship Id="rId211" Type="http://schemas.openxmlformats.org/officeDocument/2006/relationships/image" Target="media/image202.jpeg"/><Relationship Id="rId232" Type="http://schemas.openxmlformats.org/officeDocument/2006/relationships/image" Target="media/image214.png"/><Relationship Id="rId253" Type="http://schemas.openxmlformats.org/officeDocument/2006/relationships/fontTable" Target="fontTable.xml"/><Relationship Id="rId27" Type="http://schemas.openxmlformats.org/officeDocument/2006/relationships/image" Target="media/image18.png"/><Relationship Id="rId48" Type="http://schemas.openxmlformats.org/officeDocument/2006/relationships/image" Target="media/image36.jpeg"/><Relationship Id="rId69" Type="http://schemas.openxmlformats.org/officeDocument/2006/relationships/image" Target="media/image61.png"/><Relationship Id="rId113" Type="http://schemas.openxmlformats.org/officeDocument/2006/relationships/image" Target="media/image100.png"/><Relationship Id="rId134" Type="http://schemas.openxmlformats.org/officeDocument/2006/relationships/image" Target="media/image120.png"/><Relationship Id="rId80" Type="http://schemas.openxmlformats.org/officeDocument/2006/relationships/image" Target="media/image69.png"/><Relationship Id="rId155" Type="http://schemas.openxmlformats.org/officeDocument/2006/relationships/image" Target="media/image141.png"/><Relationship Id="rId176" Type="http://schemas.openxmlformats.org/officeDocument/2006/relationships/image" Target="media/image167.png"/><Relationship Id="rId197" Type="http://schemas.openxmlformats.org/officeDocument/2006/relationships/image" Target="media/image188.png"/><Relationship Id="rId201" Type="http://schemas.openxmlformats.org/officeDocument/2006/relationships/image" Target="media/image192.png"/><Relationship Id="rId222" Type="http://schemas.openxmlformats.org/officeDocument/2006/relationships/image" Target="media/image204.png"/><Relationship Id="rId243" Type="http://schemas.openxmlformats.org/officeDocument/2006/relationships/image" Target="media/image224.png"/><Relationship Id="rId17" Type="http://schemas.openxmlformats.org/officeDocument/2006/relationships/image" Target="media/image10.png"/><Relationship Id="rId38" Type="http://schemas.openxmlformats.org/officeDocument/2006/relationships/image" Target="media/image30.png"/><Relationship Id="rId59" Type="http://schemas.openxmlformats.org/officeDocument/2006/relationships/image" Target="media/image48.png"/><Relationship Id="rId103" Type="http://schemas.openxmlformats.org/officeDocument/2006/relationships/image" Target="media/image90.png"/><Relationship Id="rId124" Type="http://schemas.openxmlformats.org/officeDocument/2006/relationships/image" Target="media/image109.png"/><Relationship Id="rId70" Type="http://schemas.openxmlformats.org/officeDocument/2006/relationships/image" Target="media/image62.png"/><Relationship Id="rId91" Type="http://schemas.openxmlformats.org/officeDocument/2006/relationships/image" Target="media/image80.png"/><Relationship Id="rId145" Type="http://schemas.openxmlformats.org/officeDocument/2006/relationships/image" Target="media/image131.jpeg"/><Relationship Id="rId166" Type="http://schemas.openxmlformats.org/officeDocument/2006/relationships/image" Target="media/image152.png"/><Relationship Id="rId187" Type="http://schemas.openxmlformats.org/officeDocument/2006/relationships/image" Target="media/image173.png"/><Relationship Id="rId1" Type="http://schemas.openxmlformats.org/officeDocument/2006/relationships/styles" Target="styles.xml"/><Relationship Id="rId212" Type="http://schemas.openxmlformats.org/officeDocument/2006/relationships/image" Target="media/image203.png"/><Relationship Id="rId233" Type="http://schemas.openxmlformats.org/officeDocument/2006/relationships/image" Target="media/image215.jpeg"/><Relationship Id="rId254" Type="http://schemas.openxmlformats.org/officeDocument/2006/relationships/theme" Target="theme/theme1.xml"/><Relationship Id="rId28" Type="http://schemas.openxmlformats.org/officeDocument/2006/relationships/image" Target="media/image19.jpeg"/><Relationship Id="rId49" Type="http://schemas.openxmlformats.org/officeDocument/2006/relationships/image" Target="media/image38.png"/><Relationship Id="rId114" Type="http://schemas.openxmlformats.org/officeDocument/2006/relationships/image" Target="media/image101.png"/><Relationship Id="rId60" Type="http://schemas.openxmlformats.org/officeDocument/2006/relationships/image" Target="media/image49.png"/><Relationship Id="rId81" Type="http://schemas.openxmlformats.org/officeDocument/2006/relationships/image" Target="media/image70.png"/><Relationship Id="rId135" Type="http://schemas.openxmlformats.org/officeDocument/2006/relationships/image" Target="media/image121.png"/><Relationship Id="rId156" Type="http://schemas.openxmlformats.org/officeDocument/2006/relationships/image" Target="media/image142.png"/><Relationship Id="rId177" Type="http://schemas.openxmlformats.org/officeDocument/2006/relationships/image" Target="media/image168.png"/><Relationship Id="rId198" Type="http://schemas.openxmlformats.org/officeDocument/2006/relationships/image" Target="media/image175.png"/><Relationship Id="rId202" Type="http://schemas.openxmlformats.org/officeDocument/2006/relationships/image" Target="media/image177.jpeg"/><Relationship Id="rId223" Type="http://schemas.openxmlformats.org/officeDocument/2006/relationships/image" Target="media/image205.jpeg"/><Relationship Id="rId244" Type="http://schemas.openxmlformats.org/officeDocument/2006/relationships/image" Target="media/image225.png"/><Relationship Id="rId18" Type="http://schemas.openxmlformats.org/officeDocument/2006/relationships/image" Target="media/image11.jpeg"/><Relationship Id="rId39" Type="http://schemas.openxmlformats.org/officeDocument/2006/relationships/image" Target="media/image31.png"/><Relationship Id="rId50" Type="http://schemas.openxmlformats.org/officeDocument/2006/relationships/image" Target="media/image39.png"/><Relationship Id="rId104" Type="http://schemas.openxmlformats.org/officeDocument/2006/relationships/image" Target="media/image91.png"/><Relationship Id="rId125" Type="http://schemas.openxmlformats.org/officeDocument/2006/relationships/image" Target="media/image110.png"/><Relationship Id="rId146" Type="http://schemas.openxmlformats.org/officeDocument/2006/relationships/image" Target="media/image132.jpeg"/><Relationship Id="rId167" Type="http://schemas.openxmlformats.org/officeDocument/2006/relationships/image" Target="media/image153.png"/><Relationship Id="rId188" Type="http://schemas.openxmlformats.org/officeDocument/2006/relationships/image" Target="media/image174.png"/><Relationship Id="rId71" Type="http://schemas.openxmlformats.org/officeDocument/2006/relationships/image" Target="media/image63.png"/><Relationship Id="rId92" Type="http://schemas.openxmlformats.org/officeDocument/2006/relationships/image" Target="media/image81.png"/><Relationship Id="rId213" Type="http://schemas.openxmlformats.org/officeDocument/2006/relationships/image" Target="media/image194.png"/><Relationship Id="rId234" Type="http://schemas.openxmlformats.org/officeDocument/2006/relationships/image" Target="media/image216.png"/><Relationship Id="rId2" Type="http://schemas.openxmlformats.org/officeDocument/2006/relationships/settings" Target="settings.xml"/><Relationship Id="rId29" Type="http://schemas.openxmlformats.org/officeDocument/2006/relationships/image" Target="media/image20.png"/><Relationship Id="rId40" Type="http://schemas.openxmlformats.org/officeDocument/2006/relationships/image" Target="media/image32.png"/><Relationship Id="rId115" Type="http://schemas.openxmlformats.org/officeDocument/2006/relationships/image" Target="media/image102.png"/><Relationship Id="rId136" Type="http://schemas.openxmlformats.org/officeDocument/2006/relationships/image" Target="media/image122.jpeg"/><Relationship Id="rId157" Type="http://schemas.openxmlformats.org/officeDocument/2006/relationships/image" Target="media/image143.jpeg"/><Relationship Id="rId178" Type="http://schemas.openxmlformats.org/officeDocument/2006/relationships/image" Target="media/image169.png"/><Relationship Id="rId61" Type="http://schemas.openxmlformats.org/officeDocument/2006/relationships/image" Target="media/image50.jpeg"/><Relationship Id="rId82" Type="http://schemas.openxmlformats.org/officeDocument/2006/relationships/image" Target="media/image71.png"/><Relationship Id="rId199" Type="http://schemas.openxmlformats.org/officeDocument/2006/relationships/image" Target="media/image190.png"/><Relationship Id="rId203" Type="http://schemas.openxmlformats.org/officeDocument/2006/relationships/image" Target="media/image178.png"/><Relationship Id="rId19" Type="http://schemas.openxmlformats.org/officeDocument/2006/relationships/image" Target="media/image12.jpeg"/><Relationship Id="rId224" Type="http://schemas.openxmlformats.org/officeDocument/2006/relationships/image" Target="media/image206.png"/><Relationship Id="rId245" Type="http://schemas.openxmlformats.org/officeDocument/2006/relationships/image" Target="media/image226.png"/><Relationship Id="rId30" Type="http://schemas.openxmlformats.org/officeDocument/2006/relationships/image" Target="media/image21.png"/><Relationship Id="rId105" Type="http://schemas.openxmlformats.org/officeDocument/2006/relationships/image" Target="media/image97.png"/><Relationship Id="rId126" Type="http://schemas.openxmlformats.org/officeDocument/2006/relationships/image" Target="media/image112.png"/><Relationship Id="rId147" Type="http://schemas.openxmlformats.org/officeDocument/2006/relationships/image" Target="media/image133.jpeg"/><Relationship Id="rId168" Type="http://schemas.openxmlformats.org/officeDocument/2006/relationships/image" Target="media/image154.png"/><Relationship Id="rId51" Type="http://schemas.openxmlformats.org/officeDocument/2006/relationships/image" Target="media/image43.png"/><Relationship Id="rId72" Type="http://schemas.openxmlformats.org/officeDocument/2006/relationships/image" Target="media/image64.png"/><Relationship Id="rId93" Type="http://schemas.openxmlformats.org/officeDocument/2006/relationships/image" Target="media/image82.png"/><Relationship Id="rId189" Type="http://schemas.openxmlformats.org/officeDocument/2006/relationships/image" Target="media/image180.png"/><Relationship Id="rId3" Type="http://schemas.openxmlformats.org/officeDocument/2006/relationships/webSettings" Target="webSettings.xml"/><Relationship Id="rId214" Type="http://schemas.openxmlformats.org/officeDocument/2006/relationships/image" Target="media/image195.png"/><Relationship Id="rId235" Type="http://schemas.openxmlformats.org/officeDocument/2006/relationships/image" Target="media/image217.png"/><Relationship Id="rId116" Type="http://schemas.openxmlformats.org/officeDocument/2006/relationships/image" Target="media/image103.png"/><Relationship Id="rId137" Type="http://schemas.openxmlformats.org/officeDocument/2006/relationships/image" Target="media/image123.png"/><Relationship Id="rId158" Type="http://schemas.openxmlformats.org/officeDocument/2006/relationships/image" Target="media/image144.png"/><Relationship Id="rId20" Type="http://schemas.openxmlformats.org/officeDocument/2006/relationships/image" Target="media/image13.png"/><Relationship Id="rId41" Type="http://schemas.openxmlformats.org/officeDocument/2006/relationships/image" Target="media/image33.png"/><Relationship Id="rId62" Type="http://schemas.openxmlformats.org/officeDocument/2006/relationships/image" Target="media/image51.png"/><Relationship Id="rId83" Type="http://schemas.openxmlformats.org/officeDocument/2006/relationships/image" Target="media/image72.png"/><Relationship Id="rId179" Type="http://schemas.openxmlformats.org/officeDocument/2006/relationships/image" Target="media/image170.png"/><Relationship Id="rId190" Type="http://schemas.openxmlformats.org/officeDocument/2006/relationships/image" Target="media/image181.png"/><Relationship Id="rId204" Type="http://schemas.openxmlformats.org/officeDocument/2006/relationships/image" Target="media/image179.jpeg"/><Relationship Id="rId225" Type="http://schemas.openxmlformats.org/officeDocument/2006/relationships/image" Target="media/image207.png"/><Relationship Id="rId246" Type="http://schemas.openxmlformats.org/officeDocument/2006/relationships/image" Target="media/image227.png"/><Relationship Id="rId106" Type="http://schemas.openxmlformats.org/officeDocument/2006/relationships/image" Target="media/image98.png"/><Relationship Id="rId127" Type="http://schemas.openxmlformats.org/officeDocument/2006/relationships/image" Target="media/image113.jpeg"/><Relationship Id="rId31" Type="http://schemas.openxmlformats.org/officeDocument/2006/relationships/header" Target="header1.xml"/><Relationship Id="rId52" Type="http://schemas.openxmlformats.org/officeDocument/2006/relationships/image" Target="media/image40.png"/><Relationship Id="rId73" Type="http://schemas.openxmlformats.org/officeDocument/2006/relationships/image" Target="media/image65.png"/><Relationship Id="rId94" Type="http://schemas.openxmlformats.org/officeDocument/2006/relationships/image" Target="media/image83.png"/><Relationship Id="rId148" Type="http://schemas.openxmlformats.org/officeDocument/2006/relationships/image" Target="media/image134.jpeg"/><Relationship Id="rId169" Type="http://schemas.openxmlformats.org/officeDocument/2006/relationships/image" Target="media/image155.png"/><Relationship Id="rId4" Type="http://schemas.openxmlformats.org/officeDocument/2006/relationships/footnotes" Target="footnotes.xml"/><Relationship Id="rId180" Type="http://schemas.openxmlformats.org/officeDocument/2006/relationships/image" Target="media/image156.png"/><Relationship Id="rId215" Type="http://schemas.openxmlformats.org/officeDocument/2006/relationships/header" Target="header3.xml"/><Relationship Id="rId236" Type="http://schemas.openxmlformats.org/officeDocument/2006/relationships/image" Target="media/image218.png"/></Relationships>
</file>

<file path=word/_rels/header3.xml.rels><?xml version="1.0" encoding="UTF-8" standalone="yes"?>
<Relationships xmlns="http://schemas.openxmlformats.org/package/2006/relationships"><Relationship Id="rId1" Type="http://schemas.openxmlformats.org/officeDocument/2006/relationships/image" Target="media/image196.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EDD31D86</Template>
  <TotalTime>27</TotalTime>
  <Pages>32</Pages>
  <Words>3914</Words>
  <Characters>22316</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26178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Kindlan-Arnison</dc:creator>
  <cp:lastModifiedBy>Emma Cooper</cp:lastModifiedBy>
  <cp:revision>6</cp:revision>
  <dcterms:created xsi:type="dcterms:W3CDTF">2024-02-01T20:19:00Z</dcterms:created>
  <dcterms:modified xsi:type="dcterms:W3CDTF">2024-02-02T09:31:00Z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2016-09-14T00:00:00Z</vt:filetime>
  </property>
  <property fmtid="{D5CDD505-2E9C-101B-9397-08002B2CF9AE}" pid="3" name="Creator">
    <vt:lpwstr>Aspose Ltd.</vt:lpwstr>
  </property>
  <property fmtid="{D5CDD505-2E9C-101B-9397-08002B2CF9AE}" pid="4" name="LastSaved">
    <vt:filetime>2021-02-17T00:00:00Z</vt:filetime>
  </property>
</Properties>
</file>