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572"/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38"/>
        <w:gridCol w:w="1656"/>
        <w:gridCol w:w="328"/>
        <w:gridCol w:w="2270"/>
        <w:gridCol w:w="2126"/>
        <w:gridCol w:w="472"/>
        <w:gridCol w:w="2930"/>
        <w:gridCol w:w="2268"/>
      </w:tblGrid>
      <w:tr w:rsidR="003F2FCF" w:rsidRPr="005D22C4" w14:paraId="088594B6" w14:textId="77777777" w:rsidTr="001A163E">
        <w:trPr>
          <w:trHeight w:val="67"/>
        </w:trPr>
        <w:tc>
          <w:tcPr>
            <w:tcW w:w="15588" w:type="dxa"/>
            <w:gridSpan w:val="8"/>
            <w:shd w:val="clear" w:color="auto" w:fill="70AD47" w:themeFill="accent6"/>
          </w:tcPr>
          <w:p w14:paraId="7807451A" w14:textId="77777777" w:rsidR="003F2FCF" w:rsidRPr="005D22C4" w:rsidRDefault="003F2FCF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  <w:bookmarkStart w:id="0" w:name="_GoBack"/>
            <w:bookmarkEnd w:id="0"/>
          </w:p>
          <w:p w14:paraId="49F2F3F3" w14:textId="6C9A53D7" w:rsidR="003F2FCF" w:rsidRPr="005D22C4" w:rsidRDefault="003F2FCF" w:rsidP="00930006">
            <w:pPr>
              <w:tabs>
                <w:tab w:val="left" w:pos="7060"/>
              </w:tabs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bCs/>
                <w:sz w:val="18"/>
                <w:szCs w:val="18"/>
              </w:rPr>
              <w:t>EYFS Geography Skills</w:t>
            </w:r>
          </w:p>
        </w:tc>
      </w:tr>
      <w:tr w:rsidR="004660E3" w:rsidRPr="005D22C4" w14:paraId="58E25EDB" w14:textId="77777777" w:rsidTr="00105782">
        <w:trPr>
          <w:trHeight w:val="699"/>
        </w:trPr>
        <w:tc>
          <w:tcPr>
            <w:tcW w:w="3539" w:type="dxa"/>
            <w:vMerge w:val="restart"/>
            <w:shd w:val="clear" w:color="auto" w:fill="auto"/>
          </w:tcPr>
          <w:p w14:paraId="2C302947" w14:textId="77777777" w:rsidR="004660E3" w:rsidRPr="005D22C4" w:rsidRDefault="004660E3" w:rsidP="006515BA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bCs/>
                <w:sz w:val="18"/>
                <w:szCs w:val="18"/>
              </w:rPr>
              <w:t>Locational Knowledge</w:t>
            </w:r>
          </w:p>
          <w:p w14:paraId="45D1708A" w14:textId="77777777" w:rsidR="004660E3" w:rsidRPr="005D22C4" w:rsidRDefault="004660E3" w:rsidP="002E1954">
            <w:p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</w:p>
          <w:p w14:paraId="0ED74A7C" w14:textId="4F175A16" w:rsidR="00D64285" w:rsidRPr="005D22C4" w:rsidRDefault="00D64285" w:rsidP="00D64285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 xml:space="preserve">Describe my own immediate environment using knowledge from observation, discussion, stories, non-fiction texts and maps </w:t>
            </w:r>
          </w:p>
          <w:p w14:paraId="469E306A" w14:textId="77777777" w:rsidR="00D64285" w:rsidRPr="005D22C4" w:rsidRDefault="00D64285" w:rsidP="00160533">
            <w:p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</w:p>
          <w:p w14:paraId="637FA36B" w14:textId="74DF839B" w:rsidR="00D64285" w:rsidRPr="005D22C4" w:rsidRDefault="00D64285" w:rsidP="005D22C4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 xml:space="preserve">Name the village and city the school is located in </w:t>
            </w:r>
          </w:p>
        </w:tc>
        <w:tc>
          <w:tcPr>
            <w:tcW w:w="6379" w:type="dxa"/>
            <w:gridSpan w:val="4"/>
            <w:shd w:val="clear" w:color="auto" w:fill="auto"/>
          </w:tcPr>
          <w:p w14:paraId="32AD3BCE" w14:textId="77777777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bCs/>
                <w:sz w:val="18"/>
                <w:szCs w:val="18"/>
              </w:rPr>
              <w:t>Geographical Skills and Fieldwork</w:t>
            </w:r>
          </w:p>
          <w:p w14:paraId="3ADC11F2" w14:textId="3703C3EA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>Begin to use geographical skills, including first-hand observation, to enhance their locational awareness</w:t>
            </w:r>
          </w:p>
        </w:tc>
        <w:tc>
          <w:tcPr>
            <w:tcW w:w="3402" w:type="dxa"/>
            <w:gridSpan w:val="2"/>
            <w:vMerge w:val="restart"/>
            <w:shd w:val="clear" w:color="auto" w:fill="auto"/>
          </w:tcPr>
          <w:p w14:paraId="0F9AB806" w14:textId="77777777" w:rsidR="004660E3" w:rsidRPr="005D22C4" w:rsidRDefault="004660E3" w:rsidP="006515BA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bCs/>
                <w:sz w:val="18"/>
                <w:szCs w:val="18"/>
              </w:rPr>
              <w:t>Place Knowledge</w:t>
            </w:r>
          </w:p>
          <w:p w14:paraId="090C98DC" w14:textId="6C48D1A9" w:rsidR="00047140" w:rsidRPr="005D22C4" w:rsidRDefault="00047140" w:rsidP="00047140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 xml:space="preserve">Identify similarities and differences between places, drawing on my experiences and what has been read in class </w:t>
            </w:r>
          </w:p>
          <w:p w14:paraId="5E51C314" w14:textId="77777777" w:rsidR="00047140" w:rsidRPr="005D22C4" w:rsidRDefault="00047140" w:rsidP="00160533">
            <w:p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</w:p>
          <w:p w14:paraId="0E9D4F2E" w14:textId="5D627032" w:rsidR="004660E3" w:rsidRPr="005D22C4" w:rsidRDefault="00EB5964" w:rsidP="00047140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>E</w:t>
            </w:r>
            <w:r w:rsidR="00047140" w:rsidRPr="005D22C4">
              <w:rPr>
                <w:rFonts w:ascii="SassoonPrimary" w:hAnsi="SassoonPrimary"/>
                <w:sz w:val="18"/>
                <w:szCs w:val="18"/>
              </w:rPr>
              <w:t>xplain some similarities and differences between life in this country and life in other countries, drawing on knowledge from stories, non-fiction texts and – when appropriate – maps.</w:t>
            </w:r>
          </w:p>
        </w:tc>
        <w:tc>
          <w:tcPr>
            <w:tcW w:w="2268" w:type="dxa"/>
            <w:vMerge w:val="restart"/>
            <w:shd w:val="clear" w:color="auto" w:fill="auto"/>
          </w:tcPr>
          <w:p w14:paraId="50D1CB56" w14:textId="4DD4AE1A" w:rsidR="004660E3" w:rsidRPr="005D22C4" w:rsidRDefault="004660E3" w:rsidP="006515BA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bCs/>
                <w:sz w:val="18"/>
                <w:szCs w:val="18"/>
              </w:rPr>
              <w:t>Manmade and Natural Geography</w:t>
            </w:r>
          </w:p>
          <w:p w14:paraId="10CA31EB" w14:textId="77777777" w:rsidR="004660E3" w:rsidRPr="005D22C4" w:rsidRDefault="004660E3" w:rsidP="006515BA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</w:p>
          <w:p w14:paraId="09331570" w14:textId="15D1E1E9" w:rsidR="00047140" w:rsidRPr="005D22C4" w:rsidRDefault="00047140" w:rsidP="00047140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 xml:space="preserve">Model the vocabulary needed to name specific features of the natural world, both natural and manmade </w:t>
            </w:r>
          </w:p>
          <w:p w14:paraId="07CA11B4" w14:textId="77777777" w:rsidR="00047140" w:rsidRPr="005D22C4" w:rsidRDefault="00047140" w:rsidP="00047140">
            <w:p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</w:p>
          <w:p w14:paraId="414E22BA" w14:textId="12878AAB" w:rsidR="005D5742" w:rsidRPr="005D22C4" w:rsidRDefault="00047140" w:rsidP="005D22C4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>Understand the effect of changing seasons on the natural world around m</w:t>
            </w:r>
            <w:r w:rsidR="005D22C4" w:rsidRPr="005D22C4">
              <w:rPr>
                <w:rFonts w:ascii="SassoonPrimary" w:hAnsi="SassoonPrimary"/>
                <w:sz w:val="18"/>
                <w:szCs w:val="18"/>
              </w:rPr>
              <w:t>e</w:t>
            </w:r>
          </w:p>
          <w:p w14:paraId="55D0CBD6" w14:textId="77777777" w:rsidR="005D5742" w:rsidRPr="005D22C4" w:rsidRDefault="005D5742" w:rsidP="00047140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</w:p>
          <w:p w14:paraId="21FBEDE6" w14:textId="6D970612" w:rsidR="005D5742" w:rsidRPr="005D22C4" w:rsidRDefault="005D5742" w:rsidP="00047140">
            <w:pPr>
              <w:spacing w:after="0" w:line="240" w:lineRule="auto"/>
              <w:jc w:val="center"/>
              <w:rPr>
                <w:rFonts w:ascii="SassoonPrimary" w:hAnsi="SassoonPrimary"/>
                <w:b/>
                <w:bCs/>
                <w:sz w:val="18"/>
                <w:szCs w:val="18"/>
              </w:rPr>
            </w:pPr>
          </w:p>
        </w:tc>
      </w:tr>
      <w:tr w:rsidR="004660E3" w:rsidRPr="005D22C4" w14:paraId="36D5EBFC" w14:textId="77777777" w:rsidTr="005D5742">
        <w:trPr>
          <w:trHeight w:val="1300"/>
        </w:trPr>
        <w:tc>
          <w:tcPr>
            <w:tcW w:w="3539" w:type="dxa"/>
            <w:vMerge/>
            <w:shd w:val="clear" w:color="auto" w:fill="FFFF00"/>
          </w:tcPr>
          <w:p w14:paraId="4C25F403" w14:textId="77777777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shd w:val="clear" w:color="auto" w:fill="auto"/>
          </w:tcPr>
          <w:p w14:paraId="5D87891E" w14:textId="44BB5BE7" w:rsidR="004660E3" w:rsidRPr="005D22C4" w:rsidRDefault="004660E3" w:rsidP="006515BA">
            <w:pPr>
              <w:spacing w:after="0" w:line="240" w:lineRule="auto"/>
              <w:jc w:val="center"/>
              <w:rPr>
                <w:rFonts w:ascii="SassoonPrimary" w:hAnsi="SassoonPrimary"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Cs/>
                <w:sz w:val="18"/>
                <w:szCs w:val="18"/>
              </w:rPr>
              <w:t>Collect, analyse and communicate a range of data gathered through experiences of fieldwork.</w:t>
            </w:r>
          </w:p>
          <w:p w14:paraId="670EF86B" w14:textId="14B4E855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Cs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14:paraId="7D1E001C" w14:textId="36E530C3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Cs/>
                <w:sz w:val="18"/>
                <w:szCs w:val="18"/>
              </w:rPr>
              <w:t>Interpret a range of sources of geographical information, including maps, diagrams, globes, photographs and geographical information systems, such as, Google Earth.</w:t>
            </w:r>
          </w:p>
          <w:p w14:paraId="445D1F33" w14:textId="0495FE2D" w:rsidR="004660E3" w:rsidRPr="005D22C4" w:rsidRDefault="004660E3" w:rsidP="00A30390">
            <w:pPr>
              <w:spacing w:after="0" w:line="240" w:lineRule="auto"/>
              <w:rPr>
                <w:rFonts w:ascii="SassoonPrimary" w:hAnsi="SassoonPrimary"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14:paraId="43C38E0E" w14:textId="547696F8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bCs/>
                <w:sz w:val="18"/>
                <w:szCs w:val="18"/>
              </w:rPr>
              <w:t xml:space="preserve">Communicate geographical information </w:t>
            </w:r>
            <w:r w:rsidRPr="005D22C4">
              <w:rPr>
                <w:rFonts w:ascii="SassoonPrimary" w:hAnsi="SassoonPrimary"/>
                <w:sz w:val="18"/>
                <w:szCs w:val="18"/>
              </w:rPr>
              <w:t xml:space="preserve">in a variety of ways e.g. maps and drawings. </w:t>
            </w:r>
          </w:p>
          <w:p w14:paraId="4382CACF" w14:textId="3D72EF87" w:rsidR="004660E3" w:rsidRPr="005D22C4" w:rsidRDefault="004660E3" w:rsidP="00A30390">
            <w:p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vMerge/>
            <w:shd w:val="clear" w:color="auto" w:fill="FFFF00"/>
          </w:tcPr>
          <w:p w14:paraId="0BAB3487" w14:textId="77777777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FFFF00"/>
          </w:tcPr>
          <w:p w14:paraId="420AE3E7" w14:textId="77777777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</w:p>
        </w:tc>
      </w:tr>
      <w:tr w:rsidR="004660E3" w:rsidRPr="005D22C4" w14:paraId="112A8DE7" w14:textId="77777777" w:rsidTr="005D22C4">
        <w:trPr>
          <w:trHeight w:val="891"/>
        </w:trPr>
        <w:tc>
          <w:tcPr>
            <w:tcW w:w="3539" w:type="dxa"/>
            <w:vMerge/>
            <w:shd w:val="clear" w:color="auto" w:fill="FFFF00"/>
          </w:tcPr>
          <w:p w14:paraId="1B22A0E8" w14:textId="77777777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</w:p>
        </w:tc>
        <w:tc>
          <w:tcPr>
            <w:tcW w:w="6379" w:type="dxa"/>
            <w:gridSpan w:val="4"/>
            <w:shd w:val="clear" w:color="auto" w:fill="auto"/>
          </w:tcPr>
          <w:p w14:paraId="0C2B6217" w14:textId="1645F47A" w:rsidR="00483365" w:rsidRPr="005D22C4" w:rsidRDefault="00483365" w:rsidP="007D5909">
            <w:pPr>
              <w:spacing w:after="0" w:line="240" w:lineRule="auto"/>
              <w:jc w:val="center"/>
              <w:rPr>
                <w:rFonts w:ascii="SassoonPrimary" w:hAnsi="SassoonPrimary"/>
                <w:bCs/>
                <w:sz w:val="18"/>
                <w:szCs w:val="18"/>
              </w:rPr>
            </w:pPr>
            <w:r w:rsidRPr="005D22C4">
              <w:rPr>
                <w:rFonts w:ascii="SassoonPrimary" w:hAnsi="SassoonPrimary"/>
                <w:bCs/>
                <w:sz w:val="18"/>
                <w:szCs w:val="18"/>
              </w:rPr>
              <w:t>Use and draw information from a simple map</w:t>
            </w:r>
          </w:p>
          <w:p w14:paraId="5EE871EE" w14:textId="77777777" w:rsidR="00483365" w:rsidRPr="005D22C4" w:rsidRDefault="00483365" w:rsidP="007D5909">
            <w:pPr>
              <w:spacing w:after="0" w:line="240" w:lineRule="auto"/>
              <w:rPr>
                <w:rFonts w:ascii="SassoonPrimary" w:hAnsi="SassoonPrimary"/>
                <w:bCs/>
                <w:sz w:val="18"/>
                <w:szCs w:val="18"/>
              </w:rPr>
            </w:pPr>
          </w:p>
          <w:p w14:paraId="41BEE4D4" w14:textId="43BBBB74" w:rsidR="009664FC" w:rsidRPr="005D22C4" w:rsidRDefault="00483365" w:rsidP="005D22C4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>Look at aerial views and comment on buildings, open space, roads and other simple features</w:t>
            </w:r>
          </w:p>
        </w:tc>
        <w:tc>
          <w:tcPr>
            <w:tcW w:w="3402" w:type="dxa"/>
            <w:gridSpan w:val="2"/>
            <w:vMerge/>
            <w:shd w:val="clear" w:color="auto" w:fill="FFFF00"/>
          </w:tcPr>
          <w:p w14:paraId="535D716E" w14:textId="77777777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2268" w:type="dxa"/>
            <w:vMerge/>
            <w:shd w:val="clear" w:color="auto" w:fill="FFFF00"/>
          </w:tcPr>
          <w:p w14:paraId="42D56FB0" w14:textId="77777777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</w:p>
        </w:tc>
      </w:tr>
      <w:tr w:rsidR="00105782" w:rsidRPr="005D22C4" w14:paraId="38070BAE" w14:textId="77777777" w:rsidTr="00105782">
        <w:trPr>
          <w:trHeight w:val="760"/>
        </w:trPr>
        <w:tc>
          <w:tcPr>
            <w:tcW w:w="15588" w:type="dxa"/>
            <w:gridSpan w:val="8"/>
            <w:shd w:val="clear" w:color="auto" w:fill="70AD47" w:themeFill="accent6"/>
          </w:tcPr>
          <w:p w14:paraId="709C93D2" w14:textId="77777777" w:rsidR="00105782" w:rsidRPr="005D22C4" w:rsidRDefault="00105782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</w:p>
          <w:p w14:paraId="54A77A2E" w14:textId="3AA76182" w:rsidR="00105782" w:rsidRPr="005D22C4" w:rsidRDefault="00105782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sz w:val="18"/>
                <w:szCs w:val="18"/>
              </w:rPr>
              <w:t xml:space="preserve">EYFS Geography Knowledge </w:t>
            </w:r>
          </w:p>
        </w:tc>
      </w:tr>
      <w:tr w:rsidR="004660E3" w:rsidRPr="005D22C4" w14:paraId="2E849E8B" w14:textId="77777777" w:rsidTr="005D22C4">
        <w:trPr>
          <w:trHeight w:val="50"/>
        </w:trPr>
        <w:tc>
          <w:tcPr>
            <w:tcW w:w="15588" w:type="dxa"/>
            <w:gridSpan w:val="8"/>
            <w:shd w:val="clear" w:color="auto" w:fill="FFFFFF" w:themeFill="background1"/>
          </w:tcPr>
          <w:p w14:paraId="7BB01E3A" w14:textId="3E8CCE11" w:rsidR="004660E3" w:rsidRPr="005D22C4" w:rsidRDefault="004660E3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sz w:val="18"/>
                <w:szCs w:val="18"/>
              </w:rPr>
              <w:t>Autumn</w:t>
            </w:r>
            <w:r w:rsidR="00337B36" w:rsidRPr="005D22C4">
              <w:rPr>
                <w:rFonts w:ascii="SassoonPrimary" w:hAnsi="SassoonPrimary"/>
                <w:b/>
                <w:sz w:val="18"/>
                <w:szCs w:val="18"/>
              </w:rPr>
              <w:t xml:space="preserve"> </w:t>
            </w:r>
          </w:p>
        </w:tc>
      </w:tr>
      <w:tr w:rsidR="005D22C4" w:rsidRPr="005D22C4" w14:paraId="286EC500" w14:textId="77777777" w:rsidTr="008A564F">
        <w:trPr>
          <w:trHeight w:val="326"/>
        </w:trPr>
        <w:tc>
          <w:tcPr>
            <w:tcW w:w="5196" w:type="dxa"/>
            <w:gridSpan w:val="2"/>
            <w:shd w:val="clear" w:color="auto" w:fill="FFFFFF" w:themeFill="background1"/>
          </w:tcPr>
          <w:p w14:paraId="5E1ECE18" w14:textId="563F6844" w:rsidR="005D22C4" w:rsidRPr="005D22C4" w:rsidRDefault="005D22C4" w:rsidP="004660E3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>Locational Knowledge</w:t>
            </w:r>
          </w:p>
          <w:p w14:paraId="5ED5555E" w14:textId="00C45F3C" w:rsidR="005D22C4" w:rsidRPr="005D22C4" w:rsidRDefault="005D22C4" w:rsidP="004660E3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>I know about the features of my own immediate environment</w:t>
            </w:r>
          </w:p>
          <w:p w14:paraId="307C2AE4" w14:textId="77777777" w:rsidR="005D22C4" w:rsidRPr="005D22C4" w:rsidRDefault="005D22C4" w:rsidP="004660E3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 xml:space="preserve">I know the name of the village and city the school is located in.  </w:t>
            </w:r>
          </w:p>
        </w:tc>
        <w:tc>
          <w:tcPr>
            <w:tcW w:w="5196" w:type="dxa"/>
            <w:gridSpan w:val="4"/>
            <w:shd w:val="clear" w:color="auto" w:fill="FFFFFF" w:themeFill="background1"/>
          </w:tcPr>
          <w:p w14:paraId="67078DEB" w14:textId="77777777" w:rsidR="005D22C4" w:rsidRPr="005D22C4" w:rsidRDefault="005D22C4" w:rsidP="00483365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>Geographical Skills and Fieldwork</w:t>
            </w:r>
          </w:p>
          <w:p w14:paraId="3794AAB8" w14:textId="77777777" w:rsidR="005D22C4" w:rsidRPr="005D22C4" w:rsidRDefault="005D22C4" w:rsidP="0048336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 xml:space="preserve">I know that aerial maps are taken from above like a birds-eye view and can comment on simple features. </w:t>
            </w:r>
          </w:p>
        </w:tc>
        <w:tc>
          <w:tcPr>
            <w:tcW w:w="5196" w:type="dxa"/>
            <w:gridSpan w:val="2"/>
            <w:shd w:val="clear" w:color="auto" w:fill="FFFFFF" w:themeFill="background1"/>
          </w:tcPr>
          <w:p w14:paraId="24A5F151" w14:textId="5AE0C02A" w:rsidR="005D22C4" w:rsidRPr="005D22C4" w:rsidRDefault="005D22C4" w:rsidP="004660E3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 xml:space="preserve">Manmade and Natural Geography </w:t>
            </w:r>
          </w:p>
          <w:p w14:paraId="672C4563" w14:textId="2F478FCA" w:rsidR="005D22C4" w:rsidRPr="005D22C4" w:rsidRDefault="005D22C4" w:rsidP="00483365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eastAsia="Times New Roman" w:hAnsi="SassoonPrimary" w:cs="Calibri"/>
                <w:sz w:val="18"/>
                <w:szCs w:val="18"/>
              </w:rPr>
              <w:t xml:space="preserve">I know about the </w:t>
            </w:r>
            <w:r w:rsidRPr="005D22C4">
              <w:rPr>
                <w:rFonts w:ascii="SassoonPrimary" w:hAnsi="SassoonPrimary"/>
                <w:sz w:val="18"/>
                <w:szCs w:val="18"/>
              </w:rPr>
              <w:t>signs of autumn/winter and the associated weather.</w:t>
            </w:r>
          </w:p>
        </w:tc>
      </w:tr>
      <w:tr w:rsidR="004E5954" w:rsidRPr="005D22C4" w14:paraId="2D080B65" w14:textId="77777777" w:rsidTr="005D22C4">
        <w:trPr>
          <w:trHeight w:val="50"/>
        </w:trPr>
        <w:tc>
          <w:tcPr>
            <w:tcW w:w="15588" w:type="dxa"/>
            <w:gridSpan w:val="8"/>
            <w:shd w:val="clear" w:color="auto" w:fill="FFFFFF" w:themeFill="background1"/>
          </w:tcPr>
          <w:p w14:paraId="37FAD69D" w14:textId="213635C7" w:rsidR="004E5954" w:rsidRPr="005D22C4" w:rsidRDefault="004E5954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sz w:val="18"/>
                <w:szCs w:val="18"/>
              </w:rPr>
              <w:t xml:space="preserve">Spring </w:t>
            </w:r>
          </w:p>
        </w:tc>
      </w:tr>
      <w:tr w:rsidR="005D22C4" w:rsidRPr="005D22C4" w14:paraId="2F202F1E" w14:textId="77777777" w:rsidTr="0099788E">
        <w:trPr>
          <w:trHeight w:val="326"/>
        </w:trPr>
        <w:tc>
          <w:tcPr>
            <w:tcW w:w="5196" w:type="dxa"/>
            <w:gridSpan w:val="2"/>
            <w:shd w:val="clear" w:color="auto" w:fill="FFFFFF" w:themeFill="background1"/>
          </w:tcPr>
          <w:p w14:paraId="7662E8DD" w14:textId="7D1A49A5" w:rsidR="005D22C4" w:rsidRPr="005D22C4" w:rsidRDefault="005D22C4" w:rsidP="004E5954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>Locational Knowledge</w:t>
            </w:r>
          </w:p>
          <w:p w14:paraId="29B29D74" w14:textId="26C6704D" w:rsidR="005D22C4" w:rsidRPr="005D22C4" w:rsidRDefault="005D22C4" w:rsidP="005D22C4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>I know about the features of the world and Earth.</w:t>
            </w:r>
          </w:p>
        </w:tc>
        <w:tc>
          <w:tcPr>
            <w:tcW w:w="5196" w:type="dxa"/>
            <w:gridSpan w:val="4"/>
            <w:shd w:val="clear" w:color="auto" w:fill="FFFFFF" w:themeFill="background1"/>
          </w:tcPr>
          <w:p w14:paraId="25CF0EB8" w14:textId="77777777" w:rsidR="005D22C4" w:rsidRPr="005D22C4" w:rsidRDefault="005D22C4" w:rsidP="005D22C4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>Place Knowledge</w:t>
            </w:r>
          </w:p>
          <w:p w14:paraId="13746D08" w14:textId="77777777" w:rsidR="005D22C4" w:rsidRPr="005D22C4" w:rsidRDefault="005D22C4" w:rsidP="005D22C4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 xml:space="preserve">I know </w:t>
            </w:r>
            <w:r w:rsidRPr="005D22C4">
              <w:rPr>
                <w:rFonts w:ascii="SassoonPrimary" w:hAnsi="SassoonPrimary"/>
                <w:sz w:val="18"/>
                <w:szCs w:val="18"/>
              </w:rPr>
              <w:t>environments vary from one another.</w:t>
            </w:r>
          </w:p>
          <w:p w14:paraId="358D159A" w14:textId="0EDDD0E1" w:rsidR="005D22C4" w:rsidRPr="005D22C4" w:rsidRDefault="005D22C4" w:rsidP="005D22C4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SassoonPrimary" w:hAnsi="SassoonPrimary"/>
                <w:b/>
                <w:sz w:val="18"/>
                <w:szCs w:val="18"/>
              </w:rPr>
            </w:pPr>
            <w:r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>I know about</w:t>
            </w:r>
            <w:r w:rsidRPr="005D22C4">
              <w:rPr>
                <w:rFonts w:ascii="SassoonPrimary" w:hAnsi="SassoonPrimary"/>
                <w:sz w:val="18"/>
                <w:szCs w:val="18"/>
              </w:rPr>
              <w:t xml:space="preserve"> similarities and differences between places e.g. countryside and town and drawing on my experiences and what has been read in class.</w:t>
            </w:r>
          </w:p>
        </w:tc>
        <w:tc>
          <w:tcPr>
            <w:tcW w:w="5196" w:type="dxa"/>
            <w:gridSpan w:val="2"/>
            <w:shd w:val="clear" w:color="auto" w:fill="FFFFFF" w:themeFill="background1"/>
          </w:tcPr>
          <w:p w14:paraId="1B22EAF7" w14:textId="77777777" w:rsidR="005D22C4" w:rsidRPr="005D22C4" w:rsidRDefault="005D22C4" w:rsidP="005D22C4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 xml:space="preserve">Manmade and Natural Geography </w:t>
            </w:r>
          </w:p>
          <w:p w14:paraId="1FC631E2" w14:textId="77119F8F" w:rsidR="005D22C4" w:rsidRPr="005D22C4" w:rsidRDefault="005D22C4" w:rsidP="005D22C4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  <w:r w:rsidRPr="005D22C4">
              <w:rPr>
                <w:rFonts w:ascii="SassoonPrimary" w:eastAsia="Times New Roman" w:hAnsi="SassoonPrimary" w:cs="Calibri"/>
                <w:sz w:val="18"/>
                <w:szCs w:val="18"/>
              </w:rPr>
              <w:t xml:space="preserve">I know about the </w:t>
            </w:r>
            <w:r w:rsidRPr="005D22C4">
              <w:rPr>
                <w:rFonts w:ascii="SassoonPrimary" w:hAnsi="SassoonPrimary"/>
                <w:sz w:val="18"/>
                <w:szCs w:val="18"/>
              </w:rPr>
              <w:t>signs of spring and the associated weather.</w:t>
            </w:r>
          </w:p>
          <w:p w14:paraId="3CCF893A" w14:textId="77777777" w:rsidR="005D22C4" w:rsidRPr="005D22C4" w:rsidRDefault="005D22C4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</w:p>
          <w:p w14:paraId="6DCEBC71" w14:textId="11747C41" w:rsidR="005D22C4" w:rsidRPr="005D22C4" w:rsidRDefault="005D22C4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</w:p>
        </w:tc>
      </w:tr>
      <w:tr w:rsidR="002E1954" w:rsidRPr="005D22C4" w14:paraId="5AA6591C" w14:textId="77777777" w:rsidTr="005D22C4">
        <w:trPr>
          <w:trHeight w:val="50"/>
        </w:trPr>
        <w:tc>
          <w:tcPr>
            <w:tcW w:w="15588" w:type="dxa"/>
            <w:gridSpan w:val="8"/>
            <w:shd w:val="clear" w:color="auto" w:fill="FFFFFF" w:themeFill="background1"/>
          </w:tcPr>
          <w:p w14:paraId="15B84E73" w14:textId="55ACEB5C" w:rsidR="002E1954" w:rsidRPr="005D22C4" w:rsidRDefault="002E1954" w:rsidP="00930006">
            <w:pPr>
              <w:spacing w:after="0" w:line="240" w:lineRule="auto"/>
              <w:jc w:val="center"/>
              <w:rPr>
                <w:rFonts w:ascii="SassoonPrimary" w:hAnsi="SassoonPrimary"/>
                <w:b/>
                <w:sz w:val="18"/>
                <w:szCs w:val="18"/>
              </w:rPr>
            </w:pPr>
            <w:r w:rsidRPr="005D22C4">
              <w:rPr>
                <w:rFonts w:ascii="SassoonPrimary" w:hAnsi="SassoonPrimary"/>
                <w:b/>
                <w:sz w:val="18"/>
                <w:szCs w:val="18"/>
              </w:rPr>
              <w:t xml:space="preserve">Summer </w:t>
            </w:r>
          </w:p>
        </w:tc>
      </w:tr>
      <w:tr w:rsidR="005D22C4" w:rsidRPr="005D22C4" w14:paraId="08518821" w14:textId="77777777" w:rsidTr="001F15A4">
        <w:trPr>
          <w:trHeight w:val="326"/>
        </w:trPr>
        <w:tc>
          <w:tcPr>
            <w:tcW w:w="7794" w:type="dxa"/>
            <w:gridSpan w:val="4"/>
            <w:shd w:val="clear" w:color="auto" w:fill="FFFFFF" w:themeFill="background1"/>
          </w:tcPr>
          <w:p w14:paraId="6DCF27B7" w14:textId="00741203" w:rsidR="005D22C4" w:rsidRPr="005D22C4" w:rsidRDefault="005D22C4" w:rsidP="002E1954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>Geographical Skills and Fieldwork</w:t>
            </w:r>
          </w:p>
          <w:p w14:paraId="70C84084" w14:textId="493604B7" w:rsidR="005D22C4" w:rsidRPr="005D22C4" w:rsidRDefault="005D22C4" w:rsidP="00D64285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eastAsiaTheme="minorHAnsi" w:hAnsi="SassoonPrimary" w:cs="Calibri"/>
                <w:sz w:val="18"/>
                <w:szCs w:val="18"/>
              </w:rPr>
            </w:pPr>
            <w:r w:rsidRPr="005D22C4">
              <w:rPr>
                <w:rFonts w:ascii="SassoonPrimary" w:hAnsi="SassoonPrimary"/>
                <w:bCs/>
                <w:sz w:val="18"/>
                <w:szCs w:val="18"/>
              </w:rPr>
              <w:t xml:space="preserve">I know how to use and draw information from a simple map </w:t>
            </w:r>
          </w:p>
          <w:p w14:paraId="21BA3AF2" w14:textId="77777777" w:rsidR="005D22C4" w:rsidRPr="005D22C4" w:rsidRDefault="005D22C4" w:rsidP="002E1954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eastAsiaTheme="minorHAnsi" w:hAnsi="SassoonPrimary" w:cs="Calibri"/>
                <w:sz w:val="18"/>
                <w:szCs w:val="18"/>
              </w:rPr>
            </w:pPr>
            <w:r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>I know how to make simple maps of imaginary communities using a variety of construction resources.</w:t>
            </w:r>
          </w:p>
          <w:p w14:paraId="55F7C400" w14:textId="77777777" w:rsidR="005D22C4" w:rsidRPr="005D22C4" w:rsidRDefault="005D22C4" w:rsidP="002E1954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eastAsiaTheme="minorHAnsi" w:hAnsi="SassoonPrimary" w:cs="Calibri"/>
                <w:sz w:val="18"/>
                <w:szCs w:val="18"/>
              </w:rPr>
            </w:pPr>
            <w:r w:rsidRPr="005D22C4">
              <w:rPr>
                <w:rFonts w:ascii="SassoonPrimary" w:hAnsi="SassoonPrimary"/>
                <w:sz w:val="18"/>
                <w:szCs w:val="18"/>
              </w:rPr>
              <w:t>I know that simple symbols are used to identify features on a map.</w:t>
            </w:r>
          </w:p>
          <w:p w14:paraId="5E3F088E" w14:textId="77777777" w:rsidR="005D22C4" w:rsidRPr="005D22C4" w:rsidRDefault="005D22C4" w:rsidP="002E1954">
            <w:pPr>
              <w:spacing w:after="0" w:line="240" w:lineRule="auto"/>
              <w:rPr>
                <w:rFonts w:ascii="SassoonPrimary" w:hAnsi="SassoonPrimary"/>
                <w:sz w:val="18"/>
                <w:szCs w:val="18"/>
              </w:rPr>
            </w:pPr>
          </w:p>
        </w:tc>
        <w:tc>
          <w:tcPr>
            <w:tcW w:w="7794" w:type="dxa"/>
            <w:gridSpan w:val="4"/>
            <w:shd w:val="clear" w:color="auto" w:fill="FFFFFF" w:themeFill="background1"/>
          </w:tcPr>
          <w:p w14:paraId="28DEBCF7" w14:textId="77777777" w:rsidR="005D22C4" w:rsidRPr="005D22C4" w:rsidRDefault="005D22C4" w:rsidP="002E1954">
            <w:pPr>
              <w:spacing w:after="0" w:line="240" w:lineRule="auto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hAnsi="SassoonPrimary"/>
                <w:sz w:val="18"/>
                <w:szCs w:val="18"/>
                <w:u w:val="single"/>
              </w:rPr>
              <w:t xml:space="preserve">Manmade and Natural Geography </w:t>
            </w:r>
          </w:p>
          <w:p w14:paraId="040412CC" w14:textId="641A0F8D" w:rsidR="005D22C4" w:rsidRPr="005D22C4" w:rsidRDefault="005D22C4" w:rsidP="002E1954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eastAsia="Times New Roman" w:hAnsi="SassoonPrimary" w:cs="Calibri"/>
                <w:sz w:val="18"/>
                <w:szCs w:val="18"/>
              </w:rPr>
            </w:pPr>
            <w:r w:rsidRPr="005D22C4">
              <w:rPr>
                <w:rFonts w:ascii="SassoonPrimary" w:eastAsia="Times New Roman" w:hAnsi="SassoonPrimary" w:cs="Calibri"/>
                <w:sz w:val="18"/>
                <w:szCs w:val="18"/>
              </w:rPr>
              <w:t xml:space="preserve">I know that some things in the world are </w:t>
            </w:r>
            <w:r w:rsidR="00195388" w:rsidRPr="005D22C4">
              <w:rPr>
                <w:rFonts w:ascii="SassoonPrimary" w:eastAsia="Times New Roman" w:hAnsi="SassoonPrimary" w:cs="Calibri"/>
                <w:sz w:val="18"/>
                <w:szCs w:val="18"/>
              </w:rPr>
              <w:t>man-made,</w:t>
            </w:r>
            <w:r w:rsidRPr="005D22C4">
              <w:rPr>
                <w:rFonts w:ascii="SassoonPrimary" w:eastAsia="Times New Roman" w:hAnsi="SassoonPrimary" w:cs="Calibri"/>
                <w:sz w:val="18"/>
                <w:szCs w:val="18"/>
              </w:rPr>
              <w:t xml:space="preserve"> and some things are natural. </w:t>
            </w:r>
          </w:p>
          <w:p w14:paraId="2C7E6766" w14:textId="4D2BB87E" w:rsidR="005D22C4" w:rsidRPr="005D22C4" w:rsidRDefault="005D22C4" w:rsidP="002E1954">
            <w:pPr>
              <w:numPr>
                <w:ilvl w:val="0"/>
                <w:numId w:val="1"/>
              </w:numPr>
              <w:spacing w:after="0" w:line="240" w:lineRule="auto"/>
              <w:rPr>
                <w:rFonts w:ascii="SassoonPrimary" w:eastAsia="Times New Roman" w:hAnsi="SassoonPrimary" w:cs="Calibri"/>
                <w:sz w:val="18"/>
                <w:szCs w:val="18"/>
              </w:rPr>
            </w:pPr>
            <w:r w:rsidRPr="005D22C4">
              <w:rPr>
                <w:rFonts w:ascii="SassoonPrimary" w:eastAsia="Times New Roman" w:hAnsi="SassoonPrimary" w:cs="Calibri"/>
                <w:sz w:val="18"/>
                <w:szCs w:val="18"/>
              </w:rPr>
              <w:t>I know about the signs of summer and the associated weather e.g. and now identify the differences and similarities between the seasons e.g. in the summer it gets hot and sunny; that I need to find the shady areas when outside and wear appropriate clothing, and in the winter, it is cold and may snow.</w:t>
            </w:r>
            <w:r w:rsidRPr="005D22C4">
              <w:rPr>
                <w:rFonts w:eastAsia="Times New Roman" w:cs="Calibri"/>
                <w:sz w:val="18"/>
                <w:szCs w:val="18"/>
              </w:rPr>
              <w:t> </w:t>
            </w:r>
          </w:p>
        </w:tc>
      </w:tr>
      <w:tr w:rsidR="00810FD8" w:rsidRPr="005D22C4" w14:paraId="3D50672D" w14:textId="77777777" w:rsidTr="005D22C4">
        <w:trPr>
          <w:trHeight w:val="50"/>
        </w:trPr>
        <w:tc>
          <w:tcPr>
            <w:tcW w:w="15588" w:type="dxa"/>
            <w:gridSpan w:val="8"/>
            <w:shd w:val="clear" w:color="auto" w:fill="FFFFFF" w:themeFill="background1"/>
          </w:tcPr>
          <w:p w14:paraId="44599FB3" w14:textId="7754CA8F" w:rsidR="00810FD8" w:rsidRPr="005D22C4" w:rsidRDefault="00810FD8" w:rsidP="00810FD8">
            <w:pPr>
              <w:spacing w:after="0" w:line="259" w:lineRule="auto"/>
              <w:jc w:val="center"/>
              <w:rPr>
                <w:rFonts w:ascii="SassoonPrimary" w:eastAsiaTheme="minorHAnsi" w:hAnsi="SassoonPrimary" w:cs="Calibri"/>
                <w:b/>
                <w:bCs/>
                <w:sz w:val="18"/>
                <w:szCs w:val="18"/>
              </w:rPr>
            </w:pPr>
            <w:r w:rsidRPr="005D22C4">
              <w:rPr>
                <w:rFonts w:ascii="SassoonPrimary" w:eastAsiaTheme="minorHAnsi" w:hAnsi="SassoonPrimary" w:cs="Calibri"/>
                <w:b/>
                <w:bCs/>
                <w:sz w:val="18"/>
                <w:szCs w:val="18"/>
              </w:rPr>
              <w:t>Key Vocabulary</w:t>
            </w:r>
          </w:p>
        </w:tc>
      </w:tr>
      <w:tr w:rsidR="000E5FDA" w:rsidRPr="005D22C4" w14:paraId="0AAA2E48" w14:textId="77777777" w:rsidTr="004660E3">
        <w:trPr>
          <w:trHeight w:val="326"/>
        </w:trPr>
        <w:tc>
          <w:tcPr>
            <w:tcW w:w="15588" w:type="dxa"/>
            <w:gridSpan w:val="8"/>
            <w:shd w:val="clear" w:color="auto" w:fill="FFFFFF" w:themeFill="background1"/>
          </w:tcPr>
          <w:p w14:paraId="63A9F85F" w14:textId="5956C2EC" w:rsidR="000E5FDA" w:rsidRPr="005D22C4" w:rsidRDefault="000E5FDA" w:rsidP="00810FD8">
            <w:pPr>
              <w:spacing w:after="0" w:line="240" w:lineRule="auto"/>
              <w:jc w:val="center"/>
              <w:rPr>
                <w:rFonts w:ascii="SassoonPrimary" w:hAnsi="SassoonPrimary"/>
                <w:sz w:val="18"/>
                <w:szCs w:val="18"/>
                <w:u w:val="single"/>
              </w:rPr>
            </w:pPr>
            <w:r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 xml:space="preserve">Town, village, road, house, </w:t>
            </w:r>
            <w:r w:rsidR="00810FD8"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 xml:space="preserve">farm, </w:t>
            </w:r>
            <w:r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>world,</w:t>
            </w:r>
            <w:r w:rsidR="00810FD8"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 xml:space="preserve"> globe, earth, </w:t>
            </w:r>
            <w:r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>map, hot, sunny, seasons, cold, snow,</w:t>
            </w:r>
            <w:r w:rsidR="00810FD8"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 xml:space="preserve"> weather,</w:t>
            </w:r>
            <w:r w:rsidRPr="005D22C4">
              <w:rPr>
                <w:rFonts w:ascii="SassoonPrimary" w:eastAsiaTheme="minorHAnsi" w:hAnsi="SassoonPrimary" w:cs="Calibri"/>
                <w:sz w:val="18"/>
                <w:szCs w:val="18"/>
              </w:rPr>
              <w:t xml:space="preserve"> manmade, natural</w:t>
            </w:r>
          </w:p>
        </w:tc>
      </w:tr>
    </w:tbl>
    <w:p w14:paraId="79AA5AA5" w14:textId="77777777" w:rsidR="009B6C0C" w:rsidRDefault="009B6C0C"/>
    <w:sectPr w:rsidR="009B6C0C" w:rsidSect="005D22C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assoonPrimary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DC4D9A"/>
    <w:multiLevelType w:val="hybridMultilevel"/>
    <w:tmpl w:val="B6E02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3C2A76"/>
    <w:multiLevelType w:val="hybridMultilevel"/>
    <w:tmpl w:val="9964F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F47FB9"/>
    <w:multiLevelType w:val="hybridMultilevel"/>
    <w:tmpl w:val="D0863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FCF"/>
    <w:rsid w:val="00012901"/>
    <w:rsid w:val="00035416"/>
    <w:rsid w:val="00037326"/>
    <w:rsid w:val="00047140"/>
    <w:rsid w:val="000D1352"/>
    <w:rsid w:val="000E5FDA"/>
    <w:rsid w:val="00105782"/>
    <w:rsid w:val="00160533"/>
    <w:rsid w:val="00195388"/>
    <w:rsid w:val="001A163E"/>
    <w:rsid w:val="001E0873"/>
    <w:rsid w:val="002E1954"/>
    <w:rsid w:val="00312C24"/>
    <w:rsid w:val="00313E99"/>
    <w:rsid w:val="00326E1C"/>
    <w:rsid w:val="00337B36"/>
    <w:rsid w:val="00363347"/>
    <w:rsid w:val="003F2FCF"/>
    <w:rsid w:val="003F6091"/>
    <w:rsid w:val="00403776"/>
    <w:rsid w:val="004660E3"/>
    <w:rsid w:val="00483365"/>
    <w:rsid w:val="004D0FB0"/>
    <w:rsid w:val="004E5954"/>
    <w:rsid w:val="005B6217"/>
    <w:rsid w:val="005D22C4"/>
    <w:rsid w:val="005D5742"/>
    <w:rsid w:val="006515BA"/>
    <w:rsid w:val="006604DE"/>
    <w:rsid w:val="006C72EA"/>
    <w:rsid w:val="00784AEB"/>
    <w:rsid w:val="0079062D"/>
    <w:rsid w:val="007D288A"/>
    <w:rsid w:val="007D5909"/>
    <w:rsid w:val="007E4374"/>
    <w:rsid w:val="007F11A8"/>
    <w:rsid w:val="00810FD8"/>
    <w:rsid w:val="00963D3F"/>
    <w:rsid w:val="00964BEF"/>
    <w:rsid w:val="009664FC"/>
    <w:rsid w:val="009B6C0C"/>
    <w:rsid w:val="00A30390"/>
    <w:rsid w:val="00AC340B"/>
    <w:rsid w:val="00AF6222"/>
    <w:rsid w:val="00AF74B9"/>
    <w:rsid w:val="00D466C4"/>
    <w:rsid w:val="00D64285"/>
    <w:rsid w:val="00E00D80"/>
    <w:rsid w:val="00E27154"/>
    <w:rsid w:val="00EB5964"/>
    <w:rsid w:val="00EC3311"/>
    <w:rsid w:val="00EF676C"/>
    <w:rsid w:val="00F377B8"/>
    <w:rsid w:val="00F92F5F"/>
    <w:rsid w:val="00F9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71209"/>
  <w15:chartTrackingRefBased/>
  <w15:docId w15:val="{F6B8C5DD-C45C-4044-AAB4-311E4664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mic Sans MS" w:eastAsiaTheme="minorHAnsi" w:hAnsi="Comic Sans MS" w:cs="Calibr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F2FC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59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762562E9</Template>
  <TotalTime>0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Lucy Byrne</cp:lastModifiedBy>
  <cp:revision>2</cp:revision>
  <cp:lastPrinted>2021-07-09T22:27:00Z</cp:lastPrinted>
  <dcterms:created xsi:type="dcterms:W3CDTF">2021-07-12T08:05:00Z</dcterms:created>
  <dcterms:modified xsi:type="dcterms:W3CDTF">2021-07-12T08:05:00Z</dcterms:modified>
</cp:coreProperties>
</file>