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369" w:rsidRPr="009A1D53" w:rsidRDefault="0064490D" w:rsidP="00913A2D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drawing>
          <wp:anchor distT="0" distB="0" distL="114300" distR="114300" simplePos="0" relativeHeight="251670528" behindDoc="1" locked="0" layoutInCell="1" allowOverlap="1" wp14:anchorId="6891E8C3">
            <wp:simplePos x="0" y="0"/>
            <wp:positionH relativeFrom="column">
              <wp:posOffset>38100</wp:posOffset>
            </wp:positionH>
            <wp:positionV relativeFrom="paragraph">
              <wp:posOffset>12700</wp:posOffset>
            </wp:positionV>
            <wp:extent cx="862330" cy="768350"/>
            <wp:effectExtent l="0" t="0" r="0" b="0"/>
            <wp:wrapTight wrapText="bothSides">
              <wp:wrapPolygon edited="0">
                <wp:start x="0" y="0"/>
                <wp:lineTo x="0" y="20886"/>
                <wp:lineTo x="20996" y="20886"/>
                <wp:lineTo x="20996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A2D" w:rsidRPr="009A1D53">
        <w:rPr>
          <w:rFonts w:ascii="Arial Narrow" w:hAnsi="Arial Narrow"/>
          <w:b/>
          <w:sz w:val="28"/>
          <w:szCs w:val="28"/>
        </w:rPr>
        <w:t>Y1 Target Tracker “I Can” Statements</w:t>
      </w:r>
    </w:p>
    <w:p w:rsidR="00913A2D" w:rsidRPr="006B104D" w:rsidRDefault="00913A2D" w:rsidP="00913A2D">
      <w:pPr>
        <w:jc w:val="center"/>
        <w:rPr>
          <w:rFonts w:ascii="Arial Narrow" w:hAnsi="Arial Narrow"/>
          <w:b/>
          <w:sz w:val="24"/>
          <w:szCs w:val="24"/>
        </w:rPr>
      </w:pPr>
    </w:p>
    <w:p w:rsidR="00913A2D" w:rsidRPr="006B104D" w:rsidRDefault="00913A2D" w:rsidP="00913A2D">
      <w:pPr>
        <w:jc w:val="center"/>
        <w:rPr>
          <w:rFonts w:ascii="Arial Narrow" w:hAnsi="Arial Narrow"/>
          <w:b/>
          <w:sz w:val="24"/>
          <w:szCs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851"/>
        <w:gridCol w:w="850"/>
        <w:gridCol w:w="851"/>
      </w:tblGrid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b/>
                <w:sz w:val="28"/>
                <w:szCs w:val="28"/>
              </w:rPr>
            </w:pPr>
            <w:r w:rsidRPr="009C566C">
              <w:rPr>
                <w:rFonts w:cstheme="minorHAnsi"/>
                <w:b/>
                <w:sz w:val="28"/>
                <w:szCs w:val="28"/>
              </w:rPr>
              <w:t>Geographical Skills and Fieldwork</w:t>
            </w:r>
          </w:p>
        </w:tc>
        <w:tc>
          <w:tcPr>
            <w:tcW w:w="851" w:type="dxa"/>
          </w:tcPr>
          <w:p w:rsidR="00EA42F7" w:rsidRPr="00E864DC" w:rsidRDefault="00EA42F7" w:rsidP="00E864D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864DC">
              <w:rPr>
                <w:rFonts w:cstheme="minorHAnsi"/>
                <w:b/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EA42F7" w:rsidRPr="00E864DC" w:rsidRDefault="00EA42F7" w:rsidP="00E864D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864DC">
              <w:rPr>
                <w:rFonts w:cstheme="minorHAnsi"/>
                <w:b/>
                <w:sz w:val="28"/>
                <w:szCs w:val="28"/>
              </w:rPr>
              <w:t>W</w:t>
            </w:r>
          </w:p>
        </w:tc>
        <w:tc>
          <w:tcPr>
            <w:tcW w:w="851" w:type="dxa"/>
          </w:tcPr>
          <w:p w:rsidR="00EA42F7" w:rsidRPr="00E864DC" w:rsidRDefault="00EA42F7" w:rsidP="00E864D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864DC">
              <w:rPr>
                <w:rFonts w:cstheme="minorHAnsi"/>
                <w:b/>
                <w:sz w:val="28"/>
                <w:szCs w:val="28"/>
              </w:rPr>
              <w:t>S</w:t>
            </w: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ask simple geographical questions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use simple observational skills to study geography of the school and its street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use a simple map of the local area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use words such as near and far, left and right, to talk about where things are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make simple maps and plans using objects/ shapes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recognise that things which may change in the local area</w:t>
            </w: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know there are different kinds of map and understand what a “bird’s eye view” is</w:t>
            </w: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bookmarkStart w:id="0" w:name="_GoBack"/>
        <w:bookmarkEnd w:id="0"/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b/>
                <w:sz w:val="28"/>
                <w:szCs w:val="28"/>
              </w:rPr>
            </w:pPr>
            <w:r w:rsidRPr="009C566C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 xml:space="preserve">I can understand how places are linked to each other </w:t>
            </w:r>
            <w:proofErr w:type="spellStart"/>
            <w:r w:rsidRPr="009C566C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9C566C">
              <w:rPr>
                <w:rFonts w:cstheme="minorHAnsi"/>
                <w:sz w:val="28"/>
                <w:szCs w:val="28"/>
              </w:rPr>
              <w:t xml:space="preserve"> roads, trains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b/>
                <w:sz w:val="28"/>
                <w:szCs w:val="28"/>
              </w:rPr>
            </w:pPr>
            <w:r w:rsidRPr="009C566C">
              <w:rPr>
                <w:rFonts w:cstheme="minorHAnsi"/>
                <w:b/>
                <w:sz w:val="28"/>
                <w:szCs w:val="28"/>
              </w:rPr>
              <w:t>Human and Physical Geography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describe seasonal weather changes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b/>
                <w:sz w:val="28"/>
                <w:szCs w:val="28"/>
              </w:rPr>
            </w:pPr>
            <w:r w:rsidRPr="009C566C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b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 xml:space="preserve">I can name, describe and compare places I know </w:t>
            </w:r>
            <w:proofErr w:type="spellStart"/>
            <w:r w:rsidRPr="009C566C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9C566C">
              <w:rPr>
                <w:rFonts w:cstheme="minorHAnsi"/>
                <w:sz w:val="28"/>
                <w:szCs w:val="28"/>
              </w:rPr>
              <w:t xml:space="preserve"> using photographs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link home with other places in my area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 xml:space="preserve">I can show I know about changes that are happening in the local environment </w:t>
            </w:r>
            <w:proofErr w:type="spellStart"/>
            <w:r w:rsidRPr="009C566C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9C566C">
              <w:rPr>
                <w:rFonts w:cstheme="minorHAnsi"/>
                <w:sz w:val="28"/>
                <w:szCs w:val="28"/>
              </w:rPr>
              <w:t xml:space="preserve"> at school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suggest ideas for improving the local environment</w:t>
            </w: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Pr="009A1D53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can talk about things which have changed in the local area</w:t>
            </w: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know my address</w:t>
            </w: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  <w:tr w:rsidR="00EA42F7" w:rsidRPr="009A1D53" w:rsidTr="00E864DC">
        <w:tc>
          <w:tcPr>
            <w:tcW w:w="7371" w:type="dxa"/>
          </w:tcPr>
          <w:p w:rsidR="00EA42F7" w:rsidRPr="009C566C" w:rsidRDefault="00EA42F7" w:rsidP="00913A2D">
            <w:pPr>
              <w:rPr>
                <w:rFonts w:cstheme="minorHAnsi"/>
                <w:sz w:val="28"/>
                <w:szCs w:val="28"/>
              </w:rPr>
            </w:pPr>
            <w:r w:rsidRPr="009C566C">
              <w:rPr>
                <w:rFonts w:cstheme="minorHAnsi"/>
                <w:sz w:val="28"/>
                <w:szCs w:val="28"/>
              </w:rPr>
              <w:t>I know the address of the school</w:t>
            </w: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EA42F7" w:rsidRDefault="00EA42F7" w:rsidP="00913A2D">
            <w:pPr>
              <w:rPr>
                <w:rFonts w:ascii="Arial Narrow" w:hAnsi="Arial Narrow"/>
                <w:i/>
                <w:sz w:val="28"/>
                <w:szCs w:val="28"/>
              </w:rPr>
            </w:pPr>
          </w:p>
        </w:tc>
      </w:tr>
    </w:tbl>
    <w:p w:rsidR="00913A2D" w:rsidRPr="00E05DEE" w:rsidRDefault="00913A2D" w:rsidP="00913A2D">
      <w:pPr>
        <w:rPr>
          <w:rFonts w:ascii="Arial Narrow" w:hAnsi="Arial Narrow"/>
          <w:b/>
          <w:i/>
          <w:sz w:val="24"/>
          <w:szCs w:val="24"/>
        </w:rPr>
      </w:pPr>
    </w:p>
    <w:p w:rsidR="006B104D" w:rsidRPr="006B104D" w:rsidRDefault="006B104D" w:rsidP="00913A2D">
      <w:pPr>
        <w:rPr>
          <w:rFonts w:ascii="Arial Narrow" w:hAnsi="Arial Narrow"/>
          <w:b/>
          <w:sz w:val="24"/>
          <w:szCs w:val="24"/>
        </w:rPr>
      </w:pPr>
    </w:p>
    <w:p w:rsidR="006B104D" w:rsidRPr="006B104D" w:rsidRDefault="006B104D" w:rsidP="00913A2D">
      <w:pPr>
        <w:rPr>
          <w:rFonts w:ascii="Arial Narrow" w:hAnsi="Arial Narrow"/>
          <w:b/>
          <w:sz w:val="24"/>
          <w:szCs w:val="24"/>
        </w:rPr>
      </w:pPr>
    </w:p>
    <w:p w:rsidR="006B104D" w:rsidRDefault="006B104D" w:rsidP="00913A2D">
      <w:pPr>
        <w:rPr>
          <w:rFonts w:ascii="Arial Narrow" w:hAnsi="Arial Narrow"/>
          <w:b/>
          <w:sz w:val="24"/>
          <w:szCs w:val="24"/>
        </w:rPr>
      </w:pPr>
    </w:p>
    <w:p w:rsidR="006B104D" w:rsidRDefault="006B104D" w:rsidP="00913A2D">
      <w:pPr>
        <w:rPr>
          <w:rFonts w:ascii="Arial Narrow" w:hAnsi="Arial Narrow"/>
          <w:b/>
          <w:sz w:val="24"/>
          <w:szCs w:val="24"/>
        </w:rPr>
      </w:pPr>
    </w:p>
    <w:p w:rsidR="006B104D" w:rsidRDefault="006B104D" w:rsidP="00913A2D">
      <w:pPr>
        <w:rPr>
          <w:rFonts w:ascii="Arial Narrow" w:hAnsi="Arial Narrow"/>
          <w:b/>
          <w:sz w:val="24"/>
          <w:szCs w:val="24"/>
        </w:rPr>
      </w:pPr>
    </w:p>
    <w:p w:rsidR="006B104D" w:rsidRPr="006B104D" w:rsidRDefault="00365927" w:rsidP="00913A2D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6891E8C3">
            <wp:simplePos x="0" y="0"/>
            <wp:positionH relativeFrom="margin">
              <wp:posOffset>171450</wp:posOffset>
            </wp:positionH>
            <wp:positionV relativeFrom="paragraph">
              <wp:posOffset>7620</wp:posOffset>
            </wp:positionV>
            <wp:extent cx="885825" cy="788670"/>
            <wp:effectExtent l="0" t="0" r="9525" b="0"/>
            <wp:wrapTight wrapText="bothSides">
              <wp:wrapPolygon edited="0">
                <wp:start x="0" y="0"/>
                <wp:lineTo x="0" y="20870"/>
                <wp:lineTo x="21368" y="20870"/>
                <wp:lineTo x="21368" y="0"/>
                <wp:lineTo x="0" y="0"/>
              </wp:wrapPolygon>
            </wp:wrapTight>
            <wp:docPr id="7" name="Picture 7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6F0" w:rsidRPr="009A1D53" w:rsidRDefault="00194809" w:rsidP="00194809">
      <w:pPr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4"/>
          <w:szCs w:val="24"/>
        </w:rPr>
        <w:t xml:space="preserve">                                </w:t>
      </w:r>
      <w:r w:rsidR="004B66F0" w:rsidRPr="009A1D53">
        <w:rPr>
          <w:rFonts w:ascii="Arial Narrow" w:hAnsi="Arial Narrow"/>
          <w:b/>
          <w:sz w:val="28"/>
          <w:szCs w:val="28"/>
        </w:rPr>
        <w:t>Y2 Target Tracker “I Can” Statements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797"/>
        <w:gridCol w:w="850"/>
        <w:gridCol w:w="851"/>
        <w:gridCol w:w="850"/>
      </w:tblGrid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9C566C">
              <w:rPr>
                <w:rFonts w:cstheme="minorHAnsi"/>
                <w:b/>
                <w:sz w:val="24"/>
                <w:szCs w:val="24"/>
              </w:rPr>
              <w:t>Geographical Skills and Fieldwork</w:t>
            </w:r>
          </w:p>
        </w:tc>
        <w:tc>
          <w:tcPr>
            <w:tcW w:w="850" w:type="dxa"/>
          </w:tcPr>
          <w:p w:rsidR="009C566C" w:rsidRPr="009C566C" w:rsidRDefault="009C566C" w:rsidP="009C56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C566C">
              <w:rPr>
                <w:rFonts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9C566C" w:rsidRPr="009C566C" w:rsidRDefault="009C566C" w:rsidP="009C56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</w:t>
            </w:r>
          </w:p>
        </w:tc>
        <w:tc>
          <w:tcPr>
            <w:tcW w:w="850" w:type="dxa"/>
          </w:tcPr>
          <w:p w:rsidR="009C566C" w:rsidRPr="009C566C" w:rsidRDefault="009C566C" w:rsidP="009C566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</w:t>
            </w: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 xml:space="preserve">I can use world maps, atlases and globes to identify the United </w:t>
            </w:r>
            <w:r>
              <w:rPr>
                <w:rFonts w:cstheme="minorHAnsi"/>
                <w:sz w:val="24"/>
                <w:szCs w:val="24"/>
              </w:rPr>
              <w:t>K</w:t>
            </w:r>
            <w:r w:rsidRPr="009C566C">
              <w:rPr>
                <w:rFonts w:cstheme="minorHAnsi"/>
                <w:sz w:val="24"/>
                <w:szCs w:val="24"/>
              </w:rPr>
              <w:t>ingdom and its countries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use world maps, atlases and globes to identify countries, continents and oceans studied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use simple compass directions- North, South, East, West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 xml:space="preserve">I can use locational and directional language </w:t>
            </w:r>
            <w:proofErr w:type="spellStart"/>
            <w:r w:rsidRPr="009C566C">
              <w:rPr>
                <w:rFonts w:cstheme="minorHAnsi"/>
                <w:sz w:val="24"/>
                <w:szCs w:val="24"/>
              </w:rPr>
              <w:t>eg</w:t>
            </w:r>
            <w:proofErr w:type="spellEnd"/>
            <w:r w:rsidRPr="009C566C">
              <w:rPr>
                <w:rFonts w:cstheme="minorHAnsi"/>
                <w:sz w:val="24"/>
                <w:szCs w:val="24"/>
              </w:rPr>
              <w:t xml:space="preserve"> near/ far; left/right; </w:t>
            </w:r>
            <w:r>
              <w:rPr>
                <w:rFonts w:cstheme="minorHAnsi"/>
                <w:sz w:val="24"/>
                <w:szCs w:val="24"/>
              </w:rPr>
              <w:t>coastal</w:t>
            </w:r>
            <w:r w:rsidRPr="009C566C">
              <w:rPr>
                <w:rFonts w:cstheme="minorHAnsi"/>
                <w:sz w:val="24"/>
                <w:szCs w:val="24"/>
              </w:rPr>
              <w:t xml:space="preserve">/ </w:t>
            </w:r>
            <w:r>
              <w:rPr>
                <w:rFonts w:cstheme="minorHAnsi"/>
                <w:sz w:val="24"/>
                <w:szCs w:val="24"/>
              </w:rPr>
              <w:t>inland</w:t>
            </w:r>
            <w:r w:rsidRPr="009C566C">
              <w:rPr>
                <w:rFonts w:cstheme="minorHAnsi"/>
                <w:sz w:val="24"/>
                <w:szCs w:val="24"/>
              </w:rPr>
              <w:t xml:space="preserve"> to describe the location of features and routes on a map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use aerial photographs and plan perspectives to recognise landmarks and basic human and physical features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devise a simple map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 xml:space="preserve">I can use and construct basic symbols in a key 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use simple fieldwork and observational skills to study the geography of the school and its grounds</w:t>
            </w:r>
            <w:r w:rsidR="00E86896">
              <w:rPr>
                <w:rFonts w:cstheme="minorHAnsi"/>
                <w:sz w:val="24"/>
                <w:szCs w:val="24"/>
              </w:rPr>
              <w:t>, especially to measure rainfall and temperature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9C566C">
              <w:rPr>
                <w:rFonts w:cstheme="minorHAnsi"/>
                <w:b/>
                <w:sz w:val="24"/>
                <w:szCs w:val="24"/>
              </w:rPr>
              <w:t>Locational Knowledge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name and place the worlds’ seven continents and five oceans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name, place and identify characteristics of the four countries and capital cities of the UK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name, place and identify characteristics of the seas surrounding the UK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9C566C">
              <w:rPr>
                <w:rFonts w:cstheme="minorHAnsi"/>
                <w:b/>
                <w:sz w:val="24"/>
                <w:szCs w:val="24"/>
              </w:rPr>
              <w:t>Human and Physical Geography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3075B8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identify seasonal and daily weather patterns in the UK</w:t>
            </w:r>
          </w:p>
        </w:tc>
        <w:tc>
          <w:tcPr>
            <w:tcW w:w="850" w:type="dxa"/>
          </w:tcPr>
          <w:p w:rsidR="009C566C" w:rsidRPr="009C566C" w:rsidRDefault="009C566C" w:rsidP="003075B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3075B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3075B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identify hot and cold areas of the world in relation to the Equator and the North and South Poles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can use basic geographical vocabulary to refer to physical features- beach/cliff/ coast/ forest/ hill/ mountain/ sea/ ocean/ river/ soil/ valley/ vegetation/ season/ weather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 xml:space="preserve">I can use basic geographical vocabulary to refer to human features- </w:t>
            </w:r>
          </w:p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city/ town/ village/ factory/ farm/ house/ office/ port/ harbour/ shop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>I recognise that humans can change the landscape; and affect animal habitats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9C566C">
              <w:rPr>
                <w:rFonts w:cstheme="minorHAnsi"/>
                <w:b/>
                <w:sz w:val="24"/>
                <w:szCs w:val="24"/>
              </w:rPr>
              <w:t>Place Knowledge</w:t>
            </w: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C566C" w:rsidRPr="009A1D53" w:rsidTr="009C566C">
        <w:tc>
          <w:tcPr>
            <w:tcW w:w="7797" w:type="dxa"/>
          </w:tcPr>
          <w:p w:rsidR="009C566C" w:rsidRPr="009C566C" w:rsidRDefault="009C566C" w:rsidP="006B104D">
            <w:pPr>
              <w:rPr>
                <w:rFonts w:cstheme="minorHAnsi"/>
                <w:sz w:val="24"/>
                <w:szCs w:val="24"/>
              </w:rPr>
            </w:pPr>
            <w:r w:rsidRPr="009C566C">
              <w:rPr>
                <w:rFonts w:cstheme="minorHAnsi"/>
                <w:sz w:val="24"/>
                <w:szCs w:val="24"/>
              </w:rPr>
              <w:t xml:space="preserve">I can understand similarities and differences through studying the human and physical geography of a small area of the United Kingdom and of a small area in a contrasting </w:t>
            </w:r>
            <w:r w:rsidRPr="009C566C">
              <w:rPr>
                <w:rFonts w:cstheme="minorHAnsi"/>
                <w:b/>
                <w:sz w:val="24"/>
                <w:szCs w:val="24"/>
              </w:rPr>
              <w:t xml:space="preserve">non- European </w:t>
            </w:r>
            <w:proofErr w:type="gramStart"/>
            <w:r w:rsidRPr="009C566C">
              <w:rPr>
                <w:rFonts w:cstheme="minorHAnsi"/>
                <w:sz w:val="24"/>
                <w:szCs w:val="24"/>
              </w:rPr>
              <w:t>country.[</w:t>
            </w:r>
            <w:proofErr w:type="gramEnd"/>
            <w:r w:rsidRPr="009C566C">
              <w:rPr>
                <w:rFonts w:cstheme="minorHAnsi"/>
                <w:sz w:val="24"/>
                <w:szCs w:val="24"/>
              </w:rPr>
              <w:t>Australia]</w:t>
            </w:r>
          </w:p>
        </w:tc>
        <w:tc>
          <w:tcPr>
            <w:tcW w:w="850" w:type="dxa"/>
          </w:tcPr>
          <w:p w:rsidR="009C566C" w:rsidRPr="009C566C" w:rsidRDefault="009C566C" w:rsidP="006B104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1" w:type="dxa"/>
          </w:tcPr>
          <w:p w:rsidR="009C566C" w:rsidRPr="009C566C" w:rsidRDefault="009C566C" w:rsidP="006B104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9C566C" w:rsidRPr="009C566C" w:rsidRDefault="009C566C" w:rsidP="006B104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4B66F0" w:rsidRPr="006B104D" w:rsidRDefault="004B66F0" w:rsidP="004B66F0">
      <w:pPr>
        <w:rPr>
          <w:rFonts w:ascii="Arial Narrow" w:hAnsi="Arial Narrow"/>
          <w:b/>
          <w:sz w:val="24"/>
          <w:szCs w:val="24"/>
        </w:rPr>
      </w:pPr>
    </w:p>
    <w:p w:rsidR="004B66F0" w:rsidRDefault="004B66F0" w:rsidP="00913A2D">
      <w:pPr>
        <w:rPr>
          <w:rFonts w:ascii="Arial Narrow" w:hAnsi="Arial Narrow"/>
          <w:b/>
          <w:sz w:val="24"/>
          <w:szCs w:val="24"/>
        </w:rPr>
      </w:pPr>
    </w:p>
    <w:p w:rsidR="00216AAF" w:rsidRDefault="00216AAF" w:rsidP="00913A2D">
      <w:pPr>
        <w:rPr>
          <w:rFonts w:ascii="Arial Narrow" w:hAnsi="Arial Narrow"/>
          <w:b/>
          <w:sz w:val="24"/>
          <w:szCs w:val="24"/>
        </w:rPr>
      </w:pPr>
    </w:p>
    <w:p w:rsidR="00216AAF" w:rsidRDefault="00216AAF" w:rsidP="00913A2D">
      <w:pPr>
        <w:rPr>
          <w:rFonts w:ascii="Arial Narrow" w:hAnsi="Arial Narrow"/>
          <w:b/>
          <w:sz w:val="24"/>
          <w:szCs w:val="24"/>
        </w:rPr>
      </w:pPr>
    </w:p>
    <w:p w:rsidR="00216AAF" w:rsidRPr="006B104D" w:rsidRDefault="00216AAF" w:rsidP="00216AAF">
      <w:pPr>
        <w:rPr>
          <w:rFonts w:ascii="Arial Narrow" w:hAnsi="Arial Narrow"/>
          <w:b/>
          <w:sz w:val="24"/>
          <w:szCs w:val="24"/>
        </w:rPr>
      </w:pPr>
    </w:p>
    <w:p w:rsidR="00216AAF" w:rsidRPr="009A1D53" w:rsidRDefault="00EA42F7" w:rsidP="00216AAF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640DBF10" wp14:editId="7E67B0C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85825" cy="788670"/>
            <wp:effectExtent l="0" t="0" r="9525" b="0"/>
            <wp:wrapTight wrapText="bothSides">
              <wp:wrapPolygon edited="0">
                <wp:start x="0" y="0"/>
                <wp:lineTo x="0" y="20870"/>
                <wp:lineTo x="21368" y="20870"/>
                <wp:lineTo x="21368" y="0"/>
                <wp:lineTo x="0" y="0"/>
              </wp:wrapPolygon>
            </wp:wrapTight>
            <wp:docPr id="8" name="Picture 8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AAF" w:rsidRPr="009A1D53">
        <w:rPr>
          <w:rFonts w:ascii="Arial Narrow" w:hAnsi="Arial Narrow"/>
          <w:b/>
          <w:sz w:val="28"/>
          <w:szCs w:val="28"/>
        </w:rPr>
        <w:t>Y3 Target Tracker “I Can” Statements</w:t>
      </w:r>
    </w:p>
    <w:p w:rsidR="00216AAF" w:rsidRPr="006B104D" w:rsidRDefault="00216AAF" w:rsidP="00216AAF">
      <w:pPr>
        <w:jc w:val="center"/>
        <w:rPr>
          <w:rFonts w:ascii="Arial Narrow" w:hAnsi="Arial Narrow"/>
          <w:b/>
          <w:sz w:val="24"/>
          <w:szCs w:val="24"/>
        </w:rPr>
      </w:pPr>
    </w:p>
    <w:p w:rsidR="00216AAF" w:rsidRPr="009A1D53" w:rsidRDefault="00216AAF" w:rsidP="00216AAF">
      <w:pPr>
        <w:jc w:val="center"/>
        <w:rPr>
          <w:rFonts w:ascii="Arial Narrow" w:hAnsi="Arial Narrow"/>
          <w:b/>
          <w:sz w:val="28"/>
          <w:szCs w:val="2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359"/>
        <w:gridCol w:w="708"/>
        <w:gridCol w:w="709"/>
        <w:gridCol w:w="709"/>
      </w:tblGrid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C600C9">
              <w:rPr>
                <w:rFonts w:cstheme="minorHAnsi"/>
                <w:b/>
                <w:sz w:val="28"/>
                <w:szCs w:val="28"/>
              </w:rPr>
              <w:t>Geographical Skills and Fieldwork</w:t>
            </w:r>
          </w:p>
        </w:tc>
        <w:tc>
          <w:tcPr>
            <w:tcW w:w="708" w:type="dxa"/>
          </w:tcPr>
          <w:p w:rsidR="00B94BB5" w:rsidRPr="00C600C9" w:rsidRDefault="00B94BB5" w:rsidP="00B94BB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B</w:t>
            </w:r>
          </w:p>
        </w:tc>
        <w:tc>
          <w:tcPr>
            <w:tcW w:w="709" w:type="dxa"/>
          </w:tcPr>
          <w:p w:rsidR="00B94BB5" w:rsidRPr="00C600C9" w:rsidRDefault="00B94BB5" w:rsidP="00B94BB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</w:t>
            </w:r>
          </w:p>
        </w:tc>
        <w:tc>
          <w:tcPr>
            <w:tcW w:w="709" w:type="dxa"/>
          </w:tcPr>
          <w:p w:rsidR="00B94BB5" w:rsidRPr="00C600C9" w:rsidRDefault="00B94BB5" w:rsidP="00B94BB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</w:t>
            </w: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ask and answer geographical questions </w:t>
            </w:r>
            <w:proofErr w:type="spellStart"/>
            <w:r w:rsidRPr="00C600C9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C600C9">
              <w:rPr>
                <w:rFonts w:cstheme="minorHAnsi"/>
                <w:sz w:val="28"/>
                <w:szCs w:val="28"/>
              </w:rPr>
              <w:t xml:space="preserve"> describe the landscape- What is it like? How have people affected what it looks like? What do you think it might be like if ………continues?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216AAF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analyse evidence and draw conclusions </w:t>
            </w:r>
            <w:proofErr w:type="spellStart"/>
            <w:r w:rsidRPr="00C600C9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C600C9">
              <w:rPr>
                <w:rFonts w:cstheme="minorHAnsi"/>
                <w:sz w:val="28"/>
                <w:szCs w:val="28"/>
              </w:rPr>
              <w:t xml:space="preserve"> make comparisons between locations using aerial photos/ pictures</w:t>
            </w:r>
          </w:p>
        </w:tc>
        <w:tc>
          <w:tcPr>
            <w:tcW w:w="708" w:type="dxa"/>
          </w:tcPr>
          <w:p w:rsidR="00B94BB5" w:rsidRPr="00C600C9" w:rsidRDefault="00B94BB5" w:rsidP="00216AAF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216AAF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216AA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recognise that different people hold different views about an issue and begin to understand some of the reasons why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communicate findings in appropriate ways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understand and use geographical terms such as </w:t>
            </w:r>
            <w:r w:rsidR="00544CF6">
              <w:rPr>
                <w:rFonts w:cstheme="minorHAnsi"/>
                <w:sz w:val="28"/>
                <w:szCs w:val="28"/>
              </w:rPr>
              <w:t>“</w:t>
            </w:r>
            <w:r w:rsidR="00DB0C73">
              <w:rPr>
                <w:rFonts w:cstheme="minorHAnsi"/>
                <w:sz w:val="28"/>
                <w:szCs w:val="28"/>
              </w:rPr>
              <w:t>environmental impact</w:t>
            </w:r>
            <w:r w:rsidR="00544CF6">
              <w:rPr>
                <w:rFonts w:cstheme="minorHAnsi"/>
                <w:sz w:val="28"/>
                <w:szCs w:val="28"/>
              </w:rPr>
              <w:t>”</w:t>
            </w:r>
          </w:p>
        </w:tc>
        <w:tc>
          <w:tcPr>
            <w:tcW w:w="708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use basic geographical words such as cliff/ ocean/ valley/ vegetation/ soil/ mountain/ port/ factory/ iceberg/ </w:t>
            </w:r>
            <w:r w:rsidR="0050737E">
              <w:rPr>
                <w:rFonts w:cstheme="minorHAnsi"/>
                <w:sz w:val="28"/>
                <w:szCs w:val="28"/>
              </w:rPr>
              <w:t>ice sheet/</w:t>
            </w:r>
            <w:r w:rsidRPr="00C600C9">
              <w:rPr>
                <w:rFonts w:cstheme="minorHAnsi"/>
                <w:sz w:val="28"/>
                <w:szCs w:val="28"/>
              </w:rPr>
              <w:t>settlement/ urban/ rural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make more detailed fieldwork sketches/ diagrams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use fieldwork instruments </w:t>
            </w:r>
            <w:proofErr w:type="spellStart"/>
            <w:r w:rsidRPr="00C600C9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C600C9">
              <w:rPr>
                <w:rFonts w:cstheme="minorHAnsi"/>
                <w:sz w:val="28"/>
                <w:szCs w:val="28"/>
              </w:rPr>
              <w:t xml:space="preserve"> camera, </w:t>
            </w:r>
            <w:r>
              <w:rPr>
                <w:rFonts w:cstheme="minorHAnsi"/>
                <w:sz w:val="28"/>
                <w:szCs w:val="28"/>
              </w:rPr>
              <w:t>compass</w:t>
            </w:r>
            <w:r w:rsidR="00544CF6">
              <w:rPr>
                <w:rFonts w:cstheme="minorHAnsi"/>
                <w:sz w:val="28"/>
                <w:szCs w:val="28"/>
              </w:rPr>
              <w:t>, thermometer</w:t>
            </w:r>
          </w:p>
        </w:tc>
        <w:tc>
          <w:tcPr>
            <w:tcW w:w="708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use and interpret maps, globes, atlases and digital mapping to find countries and key features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</w:t>
            </w:r>
            <w:r w:rsidR="001A0CC6">
              <w:rPr>
                <w:rFonts w:cstheme="minorHAnsi"/>
                <w:sz w:val="28"/>
                <w:szCs w:val="28"/>
              </w:rPr>
              <w:t>recognise some of the OS symbols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 xml:space="preserve">I can </w:t>
            </w:r>
            <w:r w:rsidRPr="007B3B60">
              <w:rPr>
                <w:rFonts w:cstheme="minorHAnsi"/>
                <w:b/>
                <w:sz w:val="28"/>
                <w:szCs w:val="28"/>
              </w:rPr>
              <w:t>use</w:t>
            </w:r>
            <w:r w:rsidRPr="00C600C9">
              <w:rPr>
                <w:rFonts w:cstheme="minorHAnsi"/>
                <w:sz w:val="28"/>
                <w:szCs w:val="28"/>
              </w:rPr>
              <w:t xml:space="preserve"> the 8 points of the compass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make plans and maps using symbols and keys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C600C9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point to where countries are in the UK and their key topographical features</w:t>
            </w:r>
          </w:p>
        </w:tc>
        <w:tc>
          <w:tcPr>
            <w:tcW w:w="708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EF1AD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name and locate important cities of the UK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identify the position of latitude and longitude, Equator, Northern Hemisphere, Southern Hemisphere, the Tropics of Cancer and Capricorn, Arctic and Antarctic Circle,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C600C9">
              <w:rPr>
                <w:rFonts w:cstheme="minorHAnsi"/>
                <w:b/>
                <w:sz w:val="28"/>
                <w:szCs w:val="28"/>
              </w:rPr>
              <w:t>Human and Physical Geography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show I know the human and physical features of</w:t>
            </w:r>
            <w:r w:rsidR="0050737E">
              <w:rPr>
                <w:rFonts w:cstheme="minorHAnsi"/>
                <w:sz w:val="28"/>
                <w:szCs w:val="28"/>
              </w:rPr>
              <w:t xml:space="preserve"> the UK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explain about weather conditions</w:t>
            </w:r>
            <w:r w:rsidR="0050737E">
              <w:rPr>
                <w:rFonts w:cstheme="minorHAnsi"/>
                <w:sz w:val="28"/>
                <w:szCs w:val="28"/>
              </w:rPr>
              <w:t xml:space="preserve"> in the polar regions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know that Britain is a multicultural society with its own democratic system of government and law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C600C9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understand why there are similarities and differences between places</w:t>
            </w:r>
            <w:r w:rsidR="0050737E">
              <w:rPr>
                <w:rFonts w:cstheme="minorHAnsi"/>
                <w:sz w:val="28"/>
                <w:szCs w:val="28"/>
              </w:rPr>
              <w:t xml:space="preserve"> with reference to the Arctic and Antarctic</w:t>
            </w:r>
          </w:p>
        </w:tc>
        <w:tc>
          <w:tcPr>
            <w:tcW w:w="708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94BB5" w:rsidRPr="00C600C9" w:rsidTr="00B94BB5">
        <w:tc>
          <w:tcPr>
            <w:tcW w:w="8359" w:type="dxa"/>
          </w:tcPr>
          <w:p w:rsidR="00B94BB5" w:rsidRPr="00C600C9" w:rsidRDefault="00B94BB5" w:rsidP="002D0693">
            <w:pPr>
              <w:rPr>
                <w:rFonts w:cstheme="minorHAnsi"/>
                <w:sz w:val="28"/>
                <w:szCs w:val="28"/>
              </w:rPr>
            </w:pPr>
            <w:r w:rsidRPr="00C600C9">
              <w:rPr>
                <w:rFonts w:cstheme="minorHAnsi"/>
                <w:sz w:val="28"/>
                <w:szCs w:val="28"/>
              </w:rPr>
              <w:t>I can show some understanding of how places relate to each other</w:t>
            </w:r>
          </w:p>
          <w:p w:rsidR="00B94BB5" w:rsidRPr="00C600C9" w:rsidRDefault="00B94BB5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8" w:type="dxa"/>
          </w:tcPr>
          <w:p w:rsidR="00B94BB5" w:rsidRPr="00C600C9" w:rsidRDefault="00B94BB5" w:rsidP="002D069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2D069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B94BB5" w:rsidRPr="00C600C9" w:rsidRDefault="00B94BB5" w:rsidP="002D0693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C64701" w:rsidRPr="006B104D" w:rsidRDefault="001A0CC6" w:rsidP="00C64701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640DBF10" wp14:editId="7E67B0CF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885825" cy="788670"/>
            <wp:effectExtent l="0" t="0" r="9525" b="0"/>
            <wp:wrapTight wrapText="bothSides">
              <wp:wrapPolygon edited="0">
                <wp:start x="0" y="0"/>
                <wp:lineTo x="0" y="20870"/>
                <wp:lineTo x="21368" y="20870"/>
                <wp:lineTo x="21368" y="0"/>
                <wp:lineTo x="0" y="0"/>
              </wp:wrapPolygon>
            </wp:wrapTight>
            <wp:docPr id="9" name="Picture 9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701" w:rsidRPr="009A1D53" w:rsidRDefault="00C64701" w:rsidP="00C64701">
      <w:pPr>
        <w:jc w:val="center"/>
        <w:rPr>
          <w:rFonts w:ascii="Arial Narrow" w:hAnsi="Arial Narrow"/>
          <w:b/>
          <w:sz w:val="28"/>
          <w:szCs w:val="28"/>
        </w:rPr>
      </w:pPr>
      <w:r w:rsidRPr="009A1D53">
        <w:rPr>
          <w:rFonts w:ascii="Arial Narrow" w:hAnsi="Arial Narrow"/>
          <w:b/>
          <w:sz w:val="28"/>
          <w:szCs w:val="28"/>
        </w:rPr>
        <w:t>Y4 Target Tracker “I Can” Statements</w:t>
      </w:r>
    </w:p>
    <w:p w:rsidR="00C64701" w:rsidRPr="009A1D53" w:rsidRDefault="00C64701" w:rsidP="001A0CC6">
      <w:pPr>
        <w:rPr>
          <w:rFonts w:ascii="Arial Narrow" w:hAnsi="Arial Narrow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705"/>
        <w:gridCol w:w="838"/>
        <w:gridCol w:w="838"/>
      </w:tblGrid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567CDF">
              <w:rPr>
                <w:rFonts w:cstheme="minorHAnsi"/>
                <w:b/>
                <w:sz w:val="28"/>
                <w:szCs w:val="28"/>
              </w:rPr>
              <w:t>Geographical Skills and Fieldwork</w:t>
            </w:r>
          </w:p>
        </w:tc>
        <w:tc>
          <w:tcPr>
            <w:tcW w:w="705" w:type="dxa"/>
          </w:tcPr>
          <w:p w:rsidR="00072DE6" w:rsidRPr="009A1D53" w:rsidRDefault="00072DE6" w:rsidP="00072DE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B</w:t>
            </w:r>
          </w:p>
        </w:tc>
        <w:tc>
          <w:tcPr>
            <w:tcW w:w="838" w:type="dxa"/>
          </w:tcPr>
          <w:p w:rsidR="00072DE6" w:rsidRPr="009A1D53" w:rsidRDefault="00072DE6" w:rsidP="00072DE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W</w:t>
            </w:r>
          </w:p>
        </w:tc>
        <w:tc>
          <w:tcPr>
            <w:tcW w:w="838" w:type="dxa"/>
          </w:tcPr>
          <w:p w:rsidR="00072DE6" w:rsidRPr="009A1D53" w:rsidRDefault="00072DE6" w:rsidP="00072DE6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</w:t>
            </w: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64701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measure straight line distances using the appropriate scale</w:t>
            </w:r>
          </w:p>
        </w:tc>
        <w:tc>
          <w:tcPr>
            <w:tcW w:w="705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explore features on OS maps using 4 figure grid references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64701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plan the steps for an enquiry</w:t>
            </w:r>
          </w:p>
        </w:tc>
        <w:tc>
          <w:tcPr>
            <w:tcW w:w="705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6470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understand and use a widening range of vocabulary such as contour, valley, height, erosion, headland, volcanoes, earthquake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draw accurate maps with more complex keys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567CDF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FB560A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recognise the different shapes of continents</w:t>
            </w:r>
          </w:p>
        </w:tc>
        <w:tc>
          <w:tcPr>
            <w:tcW w:w="705" w:type="dxa"/>
          </w:tcPr>
          <w:p w:rsidR="00072DE6" w:rsidRPr="009A1D53" w:rsidRDefault="00072DE6" w:rsidP="00FB560A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FB560A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FB560A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show I know features nearby and beyond the UK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show where countries are within Europe, including Russia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recognise that people have differing quality of life living in different locations and environments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explain how the locality is set within a wider geographical context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567CDF">
              <w:rPr>
                <w:rFonts w:cstheme="minorHAnsi"/>
                <w:b/>
                <w:sz w:val="28"/>
                <w:szCs w:val="28"/>
              </w:rPr>
              <w:t>Human and Physical Geography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describe human features of UK regions, cities and/ or counties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4C7C0E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understand the effect of landscape features on the development of a locality</w:t>
            </w:r>
          </w:p>
        </w:tc>
        <w:tc>
          <w:tcPr>
            <w:tcW w:w="705" w:type="dxa"/>
          </w:tcPr>
          <w:p w:rsidR="00072DE6" w:rsidRPr="009A1D53" w:rsidRDefault="00072DE6" w:rsidP="004C7C0E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4C7C0E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4C7C0E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describe how people have been affected by changes in the environment</w:t>
            </w:r>
            <w:r w:rsidR="00567CDF">
              <w:rPr>
                <w:rFonts w:cstheme="minorHAnsi"/>
                <w:sz w:val="28"/>
                <w:szCs w:val="28"/>
              </w:rPr>
              <w:t>/ locality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 xml:space="preserve">I can explain about key natural resources </w:t>
            </w:r>
            <w:proofErr w:type="spellStart"/>
            <w:r w:rsidRPr="00567CDF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567CDF">
              <w:rPr>
                <w:rFonts w:cstheme="minorHAnsi"/>
                <w:sz w:val="28"/>
                <w:szCs w:val="28"/>
              </w:rPr>
              <w:t xml:space="preserve"> </w:t>
            </w:r>
            <w:r w:rsidR="00567CDF">
              <w:rPr>
                <w:rFonts w:cstheme="minorHAnsi"/>
                <w:sz w:val="28"/>
                <w:szCs w:val="28"/>
              </w:rPr>
              <w:t>soil types in the locality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explore weather patterns around parts of the world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567CDF" w:rsidP="00567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omic Sans MS" w:cstheme="minorHAnsi"/>
                <w:color w:val="000000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</w:t>
            </w:r>
            <w:r w:rsidRPr="00567CDF">
              <w:rPr>
                <w:rFonts w:cstheme="minorHAnsi"/>
                <w:sz w:val="28"/>
                <w:szCs w:val="28"/>
              </w:rPr>
              <w:t xml:space="preserve"> </w:t>
            </w:r>
            <w:r w:rsidRPr="00567CDF">
              <w:rPr>
                <w:rFonts w:eastAsia="Comic Sans MS" w:cstheme="minorHAnsi"/>
                <w:color w:val="000000"/>
                <w:sz w:val="28"/>
                <w:szCs w:val="28"/>
              </w:rPr>
              <w:t>understand that physical conditions such as weather, climate, landscape and soil type can have a negative impact on food production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67CDF" w:rsidRPr="009A1D53" w:rsidTr="00567CDF">
        <w:tc>
          <w:tcPr>
            <w:tcW w:w="8075" w:type="dxa"/>
          </w:tcPr>
          <w:p w:rsidR="00567CDF" w:rsidRDefault="00567CDF" w:rsidP="00567C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5" w:type="dxa"/>
          </w:tcPr>
          <w:p w:rsidR="00567CDF" w:rsidRPr="009A1D53" w:rsidRDefault="00567CDF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567CDF" w:rsidRPr="009A1D53" w:rsidRDefault="00567CDF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567CDF" w:rsidRPr="009A1D53" w:rsidRDefault="00567CDF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567CDF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1B4C8D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show I know about the wider context of places- region, country</w:t>
            </w:r>
          </w:p>
        </w:tc>
        <w:tc>
          <w:tcPr>
            <w:tcW w:w="705" w:type="dxa"/>
          </w:tcPr>
          <w:p w:rsidR="00072DE6" w:rsidRPr="009A1D53" w:rsidRDefault="00072DE6" w:rsidP="001B4C8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1B4C8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1B4C8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72DE6" w:rsidRPr="009A1D53" w:rsidTr="00567CDF">
        <w:tc>
          <w:tcPr>
            <w:tcW w:w="8075" w:type="dxa"/>
          </w:tcPr>
          <w:p w:rsidR="00072DE6" w:rsidRPr="00567CDF" w:rsidRDefault="00072DE6" w:rsidP="00C021C4">
            <w:pPr>
              <w:rPr>
                <w:rFonts w:cstheme="minorHAnsi"/>
                <w:sz w:val="28"/>
                <w:szCs w:val="28"/>
              </w:rPr>
            </w:pPr>
            <w:r w:rsidRPr="00567CDF">
              <w:rPr>
                <w:rFonts w:cstheme="minorHAnsi"/>
                <w:sz w:val="28"/>
                <w:szCs w:val="28"/>
              </w:rPr>
              <w:t>I can understand why there are similarities and differences between places</w:t>
            </w:r>
            <w:r w:rsidR="00567CDF">
              <w:rPr>
                <w:rFonts w:cstheme="minorHAnsi"/>
                <w:sz w:val="28"/>
                <w:szCs w:val="28"/>
              </w:rPr>
              <w:t xml:space="preserve"> using terms such as</w:t>
            </w:r>
            <w:r w:rsidR="00622256" w:rsidRPr="00567CDF">
              <w:rPr>
                <w:rFonts w:cstheme="minorHAnsi"/>
                <w:sz w:val="28"/>
                <w:szCs w:val="28"/>
              </w:rPr>
              <w:t xml:space="preserve"> </w:t>
            </w:r>
            <w:r w:rsidR="00567CDF">
              <w:rPr>
                <w:rFonts w:cstheme="minorHAnsi"/>
                <w:sz w:val="28"/>
                <w:szCs w:val="28"/>
              </w:rPr>
              <w:t>“</w:t>
            </w:r>
            <w:r w:rsidR="00622256" w:rsidRPr="00567CDF">
              <w:rPr>
                <w:rFonts w:cstheme="minorHAnsi"/>
                <w:sz w:val="28"/>
                <w:szCs w:val="28"/>
              </w:rPr>
              <w:t>landscape</w:t>
            </w:r>
            <w:r w:rsidR="00567CDF">
              <w:rPr>
                <w:rFonts w:cstheme="minorHAnsi"/>
                <w:sz w:val="28"/>
                <w:szCs w:val="28"/>
              </w:rPr>
              <w:t>”</w:t>
            </w:r>
            <w:r w:rsidR="00622256" w:rsidRPr="00567CDF">
              <w:rPr>
                <w:rFonts w:cstheme="minorHAnsi"/>
                <w:sz w:val="28"/>
                <w:szCs w:val="28"/>
              </w:rPr>
              <w:t xml:space="preserve"> and </w:t>
            </w:r>
            <w:r w:rsidR="00567CDF">
              <w:rPr>
                <w:rFonts w:cstheme="minorHAnsi"/>
                <w:sz w:val="28"/>
                <w:szCs w:val="28"/>
              </w:rPr>
              <w:t>“</w:t>
            </w:r>
            <w:r w:rsidR="00622256" w:rsidRPr="00567CDF">
              <w:rPr>
                <w:rFonts w:cstheme="minorHAnsi"/>
                <w:sz w:val="28"/>
                <w:szCs w:val="28"/>
              </w:rPr>
              <w:t>human activity</w:t>
            </w:r>
            <w:r w:rsidR="00567CDF">
              <w:rPr>
                <w:rFonts w:cstheme="minorHAnsi"/>
                <w:sz w:val="28"/>
                <w:szCs w:val="28"/>
              </w:rPr>
              <w:t>”</w:t>
            </w:r>
          </w:p>
        </w:tc>
        <w:tc>
          <w:tcPr>
            <w:tcW w:w="705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838" w:type="dxa"/>
          </w:tcPr>
          <w:p w:rsidR="00072DE6" w:rsidRPr="009A1D53" w:rsidRDefault="00072DE6" w:rsidP="00C021C4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C64701" w:rsidRDefault="00C64701" w:rsidP="00913A2D">
      <w:pPr>
        <w:rPr>
          <w:rFonts w:ascii="Arial Narrow" w:hAnsi="Arial Narrow"/>
          <w:b/>
          <w:sz w:val="24"/>
          <w:szCs w:val="24"/>
        </w:rPr>
      </w:pPr>
    </w:p>
    <w:p w:rsidR="001B4C8D" w:rsidRDefault="001B4C8D" w:rsidP="00913A2D">
      <w:pPr>
        <w:rPr>
          <w:rFonts w:ascii="Arial Narrow" w:hAnsi="Arial Narrow"/>
          <w:b/>
          <w:sz w:val="24"/>
          <w:szCs w:val="24"/>
        </w:rPr>
      </w:pPr>
    </w:p>
    <w:p w:rsidR="001B4C8D" w:rsidRDefault="001B4C8D" w:rsidP="00913A2D">
      <w:pPr>
        <w:rPr>
          <w:rFonts w:ascii="Arial Narrow" w:hAnsi="Arial Narrow"/>
          <w:b/>
          <w:sz w:val="24"/>
          <w:szCs w:val="24"/>
        </w:rPr>
      </w:pPr>
    </w:p>
    <w:p w:rsidR="001B4C8D" w:rsidRPr="009A1D53" w:rsidRDefault="001B4C8D" w:rsidP="001B4C8D">
      <w:pPr>
        <w:rPr>
          <w:rFonts w:ascii="Arial Narrow" w:hAnsi="Arial Narrow"/>
          <w:b/>
          <w:sz w:val="28"/>
          <w:szCs w:val="28"/>
        </w:rPr>
      </w:pPr>
    </w:p>
    <w:p w:rsidR="001B4C8D" w:rsidRPr="009A1D53" w:rsidRDefault="00EA42F7" w:rsidP="001B4C8D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 wp14:anchorId="640DBF10" wp14:editId="7E67B0CF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809625" cy="720725"/>
            <wp:effectExtent l="0" t="0" r="9525" b="3175"/>
            <wp:wrapTight wrapText="bothSides">
              <wp:wrapPolygon edited="0">
                <wp:start x="0" y="0"/>
                <wp:lineTo x="0" y="21124"/>
                <wp:lineTo x="21346" y="21124"/>
                <wp:lineTo x="21346" y="0"/>
                <wp:lineTo x="0" y="0"/>
              </wp:wrapPolygon>
            </wp:wrapTight>
            <wp:docPr id="10" name="Picture 10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C8D" w:rsidRPr="009A1D53">
        <w:rPr>
          <w:rFonts w:ascii="Arial Narrow" w:hAnsi="Arial Narrow"/>
          <w:b/>
          <w:sz w:val="28"/>
          <w:szCs w:val="28"/>
        </w:rPr>
        <w:t>Y5 Target Tracker “I Can” Statements</w:t>
      </w:r>
    </w:p>
    <w:p w:rsidR="001B4C8D" w:rsidRPr="009A1D53" w:rsidRDefault="001B4C8D" w:rsidP="00365927">
      <w:pPr>
        <w:rPr>
          <w:rFonts w:ascii="Arial Narrow" w:hAnsi="Arial Narrow"/>
          <w:b/>
          <w:sz w:val="28"/>
          <w:szCs w:val="2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8500"/>
        <w:gridCol w:w="709"/>
        <w:gridCol w:w="709"/>
        <w:gridCol w:w="709"/>
      </w:tblGrid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365927">
              <w:rPr>
                <w:rFonts w:cstheme="minorHAnsi"/>
                <w:b/>
                <w:sz w:val="28"/>
                <w:szCs w:val="28"/>
              </w:rPr>
              <w:t>Geographical Skills and Fieldwork</w:t>
            </w:r>
          </w:p>
        </w:tc>
        <w:tc>
          <w:tcPr>
            <w:tcW w:w="709" w:type="dxa"/>
          </w:tcPr>
          <w:p w:rsidR="00365927" w:rsidRPr="00365927" w:rsidRDefault="00365927" w:rsidP="0036592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B</w:t>
            </w:r>
          </w:p>
        </w:tc>
        <w:tc>
          <w:tcPr>
            <w:tcW w:w="709" w:type="dxa"/>
          </w:tcPr>
          <w:p w:rsidR="00365927" w:rsidRPr="00365927" w:rsidRDefault="00365927" w:rsidP="0036592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W</w:t>
            </w:r>
          </w:p>
        </w:tc>
        <w:tc>
          <w:tcPr>
            <w:tcW w:w="709" w:type="dxa"/>
          </w:tcPr>
          <w:p w:rsidR="00365927" w:rsidRPr="00365927" w:rsidRDefault="00365927" w:rsidP="0036592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</w:t>
            </w: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1B4C8D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understand and use a widening range of geographical terms such as climate zones/ biomes and vegetation belts/ rivers/ mountains/ the water cycle</w:t>
            </w:r>
          </w:p>
        </w:tc>
        <w:tc>
          <w:tcPr>
            <w:tcW w:w="709" w:type="dxa"/>
          </w:tcPr>
          <w:p w:rsidR="00365927" w:rsidRPr="00365927" w:rsidRDefault="00365927" w:rsidP="001B4C8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1B4C8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1B4C8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365927">
              <w:rPr>
                <w:rFonts w:cstheme="minorHAnsi"/>
                <w:b/>
                <w:sz w:val="28"/>
                <w:szCs w:val="28"/>
              </w:rPr>
              <w:t>Locational Knowledge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recognise the different shapes of continents; and countries in the UK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 xml:space="preserve">I can identify the physical characteristics and key topographical features of the countries within N America </w:t>
            </w: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 xml:space="preserve">I can show I know about the wider context of places </w:t>
            </w:r>
            <w:proofErr w:type="spellStart"/>
            <w:r w:rsidRPr="00365927">
              <w:rPr>
                <w:rFonts w:cstheme="minorHAnsi"/>
                <w:sz w:val="28"/>
                <w:szCs w:val="28"/>
              </w:rPr>
              <w:t>eg</w:t>
            </w:r>
            <w:proofErr w:type="spellEnd"/>
            <w:r w:rsidRPr="00365927">
              <w:rPr>
                <w:rFonts w:cstheme="minorHAnsi"/>
                <w:sz w:val="28"/>
                <w:szCs w:val="28"/>
              </w:rPr>
              <w:t xml:space="preserve"> county, region, country</w:t>
            </w: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AA4FD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describe where a variety of places are in relation to physical and human features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365927">
              <w:rPr>
                <w:rFonts w:cstheme="minorHAnsi"/>
                <w:b/>
                <w:sz w:val="28"/>
                <w:szCs w:val="28"/>
              </w:rPr>
              <w:t>I can show I know the location of: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 xml:space="preserve">Capital cities, seas and national parks of the British Isles and of the UK 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European countries with high populations and large areas and their capital cities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The largest cities in each continent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 xml:space="preserve">Main UK rivers 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Main European rivers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Main world rivers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365927">
              <w:rPr>
                <w:rFonts w:cstheme="minorHAnsi"/>
                <w:b/>
                <w:sz w:val="28"/>
                <w:szCs w:val="28"/>
              </w:rPr>
              <w:t>Human and Physical Geography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understand about weather patterns around the world and relate these to climate zones</w:t>
            </w: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explain about the physical features of rivers</w:t>
            </w: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explain how rivers erode, transport and deposit materials and so change the landscape</w:t>
            </w: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understand how humans affect the environment</w:t>
            </w: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explain about changes to the World environment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understand why people seek to manage and sustain their environment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  <w:r w:rsidRPr="00365927">
              <w:rPr>
                <w:rFonts w:cstheme="minorHAnsi"/>
                <w:b/>
                <w:sz w:val="28"/>
                <w:szCs w:val="28"/>
              </w:rPr>
              <w:t>Place Knowledge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I can compare the physical features of a region of the UK and a region in N America, identifying similarities and differences</w:t>
            </w: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C021C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65927" w:rsidRPr="009A1D53" w:rsidTr="00365927">
        <w:tc>
          <w:tcPr>
            <w:tcW w:w="8500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  <w:r w:rsidRPr="00365927">
              <w:rPr>
                <w:rFonts w:cstheme="minorHAnsi"/>
                <w:sz w:val="28"/>
                <w:szCs w:val="28"/>
              </w:rPr>
              <w:t>Recognise similarities and differences in the cultural characteristics of two localities</w:t>
            </w:r>
            <w:r>
              <w:rPr>
                <w:rFonts w:cstheme="minorHAnsi"/>
                <w:sz w:val="28"/>
                <w:szCs w:val="28"/>
              </w:rPr>
              <w:t>, UK and Spain</w:t>
            </w: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709" w:type="dxa"/>
          </w:tcPr>
          <w:p w:rsidR="00365927" w:rsidRPr="00365927" w:rsidRDefault="00365927" w:rsidP="005541C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A47D68" w:rsidRPr="006B104D" w:rsidRDefault="00A47D68" w:rsidP="00A47D68">
      <w:pPr>
        <w:rPr>
          <w:rFonts w:ascii="Arial Narrow" w:hAnsi="Arial Narrow"/>
          <w:b/>
          <w:sz w:val="24"/>
          <w:szCs w:val="24"/>
        </w:rPr>
      </w:pPr>
    </w:p>
    <w:p w:rsidR="00A47D68" w:rsidRPr="009A1D53" w:rsidRDefault="00EA42F7" w:rsidP="00A47D68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bCs/>
          <w:noProof/>
          <w:sz w:val="20"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 wp14:anchorId="640DBF10" wp14:editId="7E67B0CF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85825" cy="788670"/>
            <wp:effectExtent l="0" t="0" r="9525" b="0"/>
            <wp:wrapTight wrapText="bothSides">
              <wp:wrapPolygon edited="0">
                <wp:start x="0" y="0"/>
                <wp:lineTo x="0" y="20870"/>
                <wp:lineTo x="21368" y="20870"/>
                <wp:lineTo x="21368" y="0"/>
                <wp:lineTo x="0" y="0"/>
              </wp:wrapPolygon>
            </wp:wrapTight>
            <wp:docPr id="11" name="Picture 11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8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D68" w:rsidRPr="009A1D53">
        <w:rPr>
          <w:rFonts w:ascii="Arial Narrow" w:hAnsi="Arial Narrow"/>
          <w:b/>
          <w:sz w:val="28"/>
          <w:szCs w:val="28"/>
        </w:rPr>
        <w:t>Y6 Target Tracker “I Can” Statements</w:t>
      </w:r>
    </w:p>
    <w:p w:rsidR="00A47D68" w:rsidRPr="009A1D53" w:rsidRDefault="00A47D68" w:rsidP="00C021C4">
      <w:pPr>
        <w:rPr>
          <w:rFonts w:ascii="Arial Narrow" w:hAnsi="Arial Narrow"/>
          <w:b/>
          <w:sz w:val="28"/>
          <w:szCs w:val="28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500"/>
        <w:gridCol w:w="709"/>
        <w:gridCol w:w="709"/>
        <w:gridCol w:w="567"/>
      </w:tblGrid>
      <w:tr w:rsidR="00E864DC" w:rsidRPr="00E864DC" w:rsidTr="00E864DC">
        <w:trPr>
          <w:trHeight w:val="299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E864DC">
              <w:rPr>
                <w:rFonts w:cstheme="minorHAnsi"/>
                <w:b/>
                <w:sz w:val="24"/>
                <w:szCs w:val="24"/>
              </w:rPr>
              <w:t>Geographical Skills and Fieldwork</w:t>
            </w:r>
          </w:p>
        </w:tc>
        <w:tc>
          <w:tcPr>
            <w:tcW w:w="709" w:type="dxa"/>
          </w:tcPr>
          <w:p w:rsidR="00E864DC" w:rsidRPr="00E864DC" w:rsidRDefault="00E864DC" w:rsidP="00E864D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</w:t>
            </w:r>
          </w:p>
        </w:tc>
        <w:tc>
          <w:tcPr>
            <w:tcW w:w="709" w:type="dxa"/>
          </w:tcPr>
          <w:p w:rsidR="00E864DC" w:rsidRPr="00E864DC" w:rsidRDefault="00E864DC" w:rsidP="00E864D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</w:t>
            </w:r>
          </w:p>
        </w:tc>
        <w:tc>
          <w:tcPr>
            <w:tcW w:w="567" w:type="dxa"/>
          </w:tcPr>
          <w:p w:rsidR="00E864DC" w:rsidRPr="00E864DC" w:rsidRDefault="00E864DC" w:rsidP="00E864D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</w:t>
            </w:r>
          </w:p>
        </w:tc>
      </w:tr>
      <w:tr w:rsidR="00E864DC" w:rsidRPr="00E864DC" w:rsidTr="00E864DC">
        <w:trPr>
          <w:trHeight w:val="631"/>
        </w:trPr>
        <w:tc>
          <w:tcPr>
            <w:tcW w:w="8500" w:type="dxa"/>
          </w:tcPr>
          <w:p w:rsidR="00E864DC" w:rsidRPr="00E864DC" w:rsidRDefault="00E864DC" w:rsidP="00A47D68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</w:t>
            </w:r>
            <w:r w:rsidRPr="00E864DC">
              <w:rPr>
                <w:rFonts w:cstheme="minorHAnsi"/>
                <w:b/>
                <w:sz w:val="24"/>
                <w:szCs w:val="24"/>
              </w:rPr>
              <w:t>maps, atlases, globes and digital/ computer mapping</w:t>
            </w:r>
            <w:r w:rsidRPr="00E864DC">
              <w:rPr>
                <w:rFonts w:cstheme="minorHAnsi"/>
                <w:sz w:val="24"/>
                <w:szCs w:val="24"/>
              </w:rPr>
              <w:t xml:space="preserve"> to locate countries and describe features studied</w:t>
            </w:r>
          </w:p>
        </w:tc>
        <w:tc>
          <w:tcPr>
            <w:tcW w:w="709" w:type="dxa"/>
          </w:tcPr>
          <w:p w:rsidR="00E864DC" w:rsidRPr="00E864DC" w:rsidRDefault="00E864DC" w:rsidP="00A47D6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A47D6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A47D6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631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the </w:t>
            </w:r>
            <w:r w:rsidRPr="00E864DC">
              <w:rPr>
                <w:rFonts w:cstheme="minorHAnsi"/>
                <w:b/>
                <w:sz w:val="24"/>
                <w:szCs w:val="24"/>
              </w:rPr>
              <w:t>8 points of the compass</w:t>
            </w:r>
            <w:r w:rsidRPr="00E864DC">
              <w:rPr>
                <w:rFonts w:cstheme="minorHAnsi"/>
                <w:sz w:val="24"/>
                <w:szCs w:val="24"/>
              </w:rPr>
              <w:t xml:space="preserve"> to build my knowledge of the UK and the wider world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598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</w:t>
            </w:r>
            <w:r w:rsidRPr="00E864DC">
              <w:rPr>
                <w:rFonts w:cstheme="minorHAnsi"/>
                <w:b/>
                <w:sz w:val="24"/>
                <w:szCs w:val="24"/>
              </w:rPr>
              <w:t>4-figure and 6-figure grid references</w:t>
            </w:r>
            <w:r w:rsidRPr="00E864DC">
              <w:rPr>
                <w:rFonts w:cstheme="minorHAnsi"/>
                <w:sz w:val="24"/>
                <w:szCs w:val="24"/>
              </w:rPr>
              <w:t xml:space="preserve"> to build my knowledge of the UK and the wider world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631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</w:t>
            </w:r>
            <w:r w:rsidRPr="00E864DC">
              <w:rPr>
                <w:rFonts w:cstheme="minorHAnsi"/>
                <w:b/>
                <w:sz w:val="24"/>
                <w:szCs w:val="24"/>
              </w:rPr>
              <w:t>symbols and keys</w:t>
            </w:r>
            <w:r w:rsidRPr="00E864DC">
              <w:rPr>
                <w:rFonts w:cstheme="minorHAnsi"/>
                <w:sz w:val="24"/>
                <w:szCs w:val="24"/>
              </w:rPr>
              <w:t xml:space="preserve"> (including those of OS maps) to build my knowledge of the UK and the wider world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931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fieldwork to observe, measure, record and present the human and physical features in the local area using a range of methods- </w:t>
            </w:r>
          </w:p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sketch maps/ plans and graphs/ digital technologies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598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understand and use a widening range of geographical terms such as urban/ rural/ land use/ sustainability/ tributary/ trade links/ natural resources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631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use maps, charts etc to support decision making about the location of places </w:t>
            </w:r>
            <w:proofErr w:type="spellStart"/>
            <w:r w:rsidRPr="00E864DC">
              <w:rPr>
                <w:rFonts w:cstheme="minorHAnsi"/>
                <w:sz w:val="24"/>
                <w:szCs w:val="24"/>
              </w:rPr>
              <w:t>eg</w:t>
            </w:r>
            <w:proofErr w:type="spellEnd"/>
            <w:r w:rsidRPr="00E864DC">
              <w:rPr>
                <w:rFonts w:cstheme="minorHAnsi"/>
                <w:sz w:val="24"/>
                <w:szCs w:val="24"/>
              </w:rPr>
              <w:t xml:space="preserve"> new bypass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299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332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E864DC">
              <w:rPr>
                <w:rFonts w:cstheme="minorHAnsi"/>
                <w:b/>
                <w:sz w:val="24"/>
                <w:szCs w:val="24"/>
              </w:rPr>
              <w:t>Locational Knowledge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631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identify and describe the significance of the Prime/ Greenwich Meridian and time zones, including day and night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897"/>
        </w:trPr>
        <w:tc>
          <w:tcPr>
            <w:tcW w:w="8500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locate the worlds’ countries using maps to focus on </w:t>
            </w:r>
            <w:proofErr w:type="gramStart"/>
            <w:r w:rsidRPr="00E864DC">
              <w:rPr>
                <w:rFonts w:cstheme="minorHAnsi"/>
                <w:sz w:val="24"/>
                <w:szCs w:val="24"/>
              </w:rPr>
              <w:t>Europe  and</w:t>
            </w:r>
            <w:proofErr w:type="gramEnd"/>
            <w:r w:rsidRPr="00E864DC">
              <w:rPr>
                <w:rFonts w:cstheme="minorHAnsi"/>
                <w:sz w:val="24"/>
                <w:szCs w:val="24"/>
              </w:rPr>
              <w:t xml:space="preserve"> N and S America, concentrating on their environmental regions, key physical and human characteristics, countries and major cities</w:t>
            </w: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1230"/>
        </w:trPr>
        <w:tc>
          <w:tcPr>
            <w:tcW w:w="8500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name and locate counties and cities of the UK, geographical regions and their identifying human and physical characteristics, key topographical features (including hills, mountains, coasts, rivers) and land- use patterns; and understand how some of these aspects have changed over time</w:t>
            </w: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1230"/>
        </w:trPr>
        <w:tc>
          <w:tcPr>
            <w:tcW w:w="8500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identify the position </w:t>
            </w:r>
            <w:r w:rsidRPr="00E864DC">
              <w:rPr>
                <w:rFonts w:cstheme="minorHAnsi"/>
                <w:b/>
                <w:sz w:val="24"/>
                <w:szCs w:val="24"/>
              </w:rPr>
              <w:t>and significance</w:t>
            </w:r>
            <w:r w:rsidRPr="00E864DC">
              <w:rPr>
                <w:rFonts w:cstheme="minorHAnsi"/>
                <w:sz w:val="24"/>
                <w:szCs w:val="24"/>
              </w:rPr>
              <w:t xml:space="preserve"> of latitude and longitude, Equator, Northern Hemisphere, Southern Hemisphere, the Tropics of Cancer and Capricorn, Arctic and Antarctic Circle, the Prime/ Greenwich Meridian and time zones (including day and night and seasons)</w:t>
            </w: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F091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332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299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E864DC">
              <w:rPr>
                <w:rFonts w:cstheme="minorHAnsi"/>
                <w:b/>
                <w:sz w:val="24"/>
                <w:szCs w:val="24"/>
              </w:rPr>
              <w:t>Human and Physical Geography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931"/>
        </w:trPr>
        <w:tc>
          <w:tcPr>
            <w:tcW w:w="8500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describe and understand key aspects of physical geography including-</w:t>
            </w:r>
          </w:p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climate zones/ biomes and vegetation belts/ rivers/ mountains/ volcanoes and earthquakes/ the water cycle/ deserts</w:t>
            </w:r>
          </w:p>
        </w:tc>
        <w:tc>
          <w:tcPr>
            <w:tcW w:w="709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931"/>
        </w:trPr>
        <w:tc>
          <w:tcPr>
            <w:tcW w:w="8500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describe and understand key aspects of human geography including-</w:t>
            </w:r>
          </w:p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types of settlement and land-use/ economic activity including trade links/ the distribution of natural resources, including energy, food, minerals and water</w:t>
            </w:r>
          </w:p>
        </w:tc>
        <w:tc>
          <w:tcPr>
            <w:tcW w:w="709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F6331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299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 xml:space="preserve">I can discuss </w:t>
            </w:r>
            <w:r w:rsidRPr="00E864DC">
              <w:rPr>
                <w:rFonts w:cstheme="minorHAnsi"/>
                <w:b/>
                <w:sz w:val="24"/>
                <w:szCs w:val="24"/>
              </w:rPr>
              <w:t>why</w:t>
            </w:r>
            <w:r w:rsidRPr="00E864DC">
              <w:rPr>
                <w:rFonts w:cstheme="minorHAnsi"/>
                <w:sz w:val="24"/>
                <w:szCs w:val="24"/>
              </w:rPr>
              <w:t xml:space="preserve"> people live in earthquake zones and </w:t>
            </w:r>
            <w:r w:rsidRPr="00E864DC">
              <w:rPr>
                <w:rFonts w:cstheme="minorHAnsi"/>
                <w:b/>
                <w:sz w:val="24"/>
                <w:szCs w:val="24"/>
              </w:rPr>
              <w:t>how they have adapted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332"/>
        </w:trPr>
        <w:tc>
          <w:tcPr>
            <w:tcW w:w="8500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  <w:r w:rsidRPr="00E864DC">
              <w:rPr>
                <w:rFonts w:cstheme="minorHAnsi"/>
                <w:b/>
                <w:sz w:val="24"/>
                <w:szCs w:val="24"/>
              </w:rPr>
              <w:t>Place Knowledge</w:t>
            </w: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C021C4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E864DC" w:rsidRPr="00E864DC" w:rsidTr="00E864DC">
        <w:trPr>
          <w:trHeight w:val="931"/>
        </w:trPr>
        <w:tc>
          <w:tcPr>
            <w:tcW w:w="8500" w:type="dxa"/>
          </w:tcPr>
          <w:p w:rsidR="00E864DC" w:rsidRPr="00E864DC" w:rsidRDefault="00E864DC" w:rsidP="003157D1">
            <w:pPr>
              <w:rPr>
                <w:rFonts w:cstheme="minorHAnsi"/>
                <w:sz w:val="24"/>
                <w:szCs w:val="24"/>
              </w:rPr>
            </w:pPr>
            <w:r w:rsidRPr="00E864DC">
              <w:rPr>
                <w:rFonts w:cstheme="minorHAnsi"/>
                <w:sz w:val="24"/>
                <w:szCs w:val="24"/>
              </w:rPr>
              <w:t>I can understand geographical similarities and differences through the study of physical and human geography of a region of the United Kingdom, a region in a European country, and a region within North or South America</w:t>
            </w:r>
          </w:p>
        </w:tc>
        <w:tc>
          <w:tcPr>
            <w:tcW w:w="709" w:type="dxa"/>
          </w:tcPr>
          <w:p w:rsidR="00E864DC" w:rsidRPr="00E864DC" w:rsidRDefault="00E864DC" w:rsidP="003157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E864DC" w:rsidRPr="00E864DC" w:rsidRDefault="00E864DC" w:rsidP="003157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7" w:type="dxa"/>
          </w:tcPr>
          <w:p w:rsidR="00E864DC" w:rsidRPr="00E864DC" w:rsidRDefault="00E864DC" w:rsidP="003157D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A47D68" w:rsidRPr="00E864DC" w:rsidRDefault="00A47D68" w:rsidP="00913A2D">
      <w:pPr>
        <w:rPr>
          <w:rFonts w:ascii="Arial Narrow" w:hAnsi="Arial Narrow"/>
          <w:b/>
          <w:sz w:val="24"/>
          <w:szCs w:val="24"/>
        </w:rPr>
      </w:pPr>
    </w:p>
    <w:sectPr w:rsidR="00A47D68" w:rsidRPr="00E864DC" w:rsidSect="006B10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F3DAA"/>
    <w:multiLevelType w:val="hybridMultilevel"/>
    <w:tmpl w:val="4582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2D"/>
    <w:rsid w:val="000034F6"/>
    <w:rsid w:val="0001517D"/>
    <w:rsid w:val="00072DE6"/>
    <w:rsid w:val="00093B36"/>
    <w:rsid w:val="00095E0A"/>
    <w:rsid w:val="000B45D4"/>
    <w:rsid w:val="000B618B"/>
    <w:rsid w:val="000F7B07"/>
    <w:rsid w:val="00185F19"/>
    <w:rsid w:val="00194809"/>
    <w:rsid w:val="001A0CC6"/>
    <w:rsid w:val="001B4C8D"/>
    <w:rsid w:val="00216AAF"/>
    <w:rsid w:val="002B4C63"/>
    <w:rsid w:val="002C0F19"/>
    <w:rsid w:val="002D0693"/>
    <w:rsid w:val="003075B8"/>
    <w:rsid w:val="003157D1"/>
    <w:rsid w:val="00344B07"/>
    <w:rsid w:val="00356BBE"/>
    <w:rsid w:val="00365927"/>
    <w:rsid w:val="00451D65"/>
    <w:rsid w:val="004B66F0"/>
    <w:rsid w:val="004C7C0E"/>
    <w:rsid w:val="0050737E"/>
    <w:rsid w:val="00544CF6"/>
    <w:rsid w:val="005541C4"/>
    <w:rsid w:val="00567CDF"/>
    <w:rsid w:val="005B3777"/>
    <w:rsid w:val="005F0EDC"/>
    <w:rsid w:val="00622256"/>
    <w:rsid w:val="00636083"/>
    <w:rsid w:val="0064490D"/>
    <w:rsid w:val="00647ACB"/>
    <w:rsid w:val="00647D21"/>
    <w:rsid w:val="006B104D"/>
    <w:rsid w:val="007B3B60"/>
    <w:rsid w:val="0083043A"/>
    <w:rsid w:val="00840A2C"/>
    <w:rsid w:val="00913A2D"/>
    <w:rsid w:val="00984CF3"/>
    <w:rsid w:val="009924F5"/>
    <w:rsid w:val="009A1D53"/>
    <w:rsid w:val="009C566C"/>
    <w:rsid w:val="009F24DD"/>
    <w:rsid w:val="00A25D61"/>
    <w:rsid w:val="00A4162E"/>
    <w:rsid w:val="00A47D68"/>
    <w:rsid w:val="00A75123"/>
    <w:rsid w:val="00AA4FD0"/>
    <w:rsid w:val="00B03C35"/>
    <w:rsid w:val="00B601FF"/>
    <w:rsid w:val="00B94BB5"/>
    <w:rsid w:val="00BA5C7D"/>
    <w:rsid w:val="00BD7C28"/>
    <w:rsid w:val="00C021C4"/>
    <w:rsid w:val="00C600C9"/>
    <w:rsid w:val="00C64701"/>
    <w:rsid w:val="00C95853"/>
    <w:rsid w:val="00CF0911"/>
    <w:rsid w:val="00CF21D3"/>
    <w:rsid w:val="00D65369"/>
    <w:rsid w:val="00DB0C73"/>
    <w:rsid w:val="00E05DEE"/>
    <w:rsid w:val="00E565C1"/>
    <w:rsid w:val="00E864DC"/>
    <w:rsid w:val="00E86896"/>
    <w:rsid w:val="00EA42F7"/>
    <w:rsid w:val="00EF1AD0"/>
    <w:rsid w:val="00F26571"/>
    <w:rsid w:val="00F6331C"/>
    <w:rsid w:val="00FB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9B6E3"/>
  <w15:docId w15:val="{1E9EFA7D-6DAA-47D3-BAA9-D20EFFDD6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3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5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B64A364B</Template>
  <TotalTime>0</TotalTime>
  <Pages>6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Hazel Jellicoe</cp:lastModifiedBy>
  <cp:revision>2</cp:revision>
  <cp:lastPrinted>2017-02-05T12:23:00Z</cp:lastPrinted>
  <dcterms:created xsi:type="dcterms:W3CDTF">2019-11-18T11:51:00Z</dcterms:created>
  <dcterms:modified xsi:type="dcterms:W3CDTF">2019-11-18T11:51:00Z</dcterms:modified>
</cp:coreProperties>
</file>