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3A6A" w:rsidRDefault="005B5B56"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 wp14:anchorId="4DD5E043">
            <wp:simplePos x="0" y="0"/>
            <wp:positionH relativeFrom="margin">
              <wp:posOffset>458694</wp:posOffset>
            </wp:positionH>
            <wp:positionV relativeFrom="paragraph">
              <wp:posOffset>149</wp:posOffset>
            </wp:positionV>
            <wp:extent cx="5389245" cy="7657465"/>
            <wp:effectExtent l="0" t="0" r="1905" b="635"/>
            <wp:wrapTight wrapText="bothSides">
              <wp:wrapPolygon edited="0">
                <wp:start x="0" y="0"/>
                <wp:lineTo x="0" y="21548"/>
                <wp:lineTo x="21531" y="21548"/>
                <wp:lineTo x="2153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418" t="20697" r="37686" b="13865"/>
                    <a:stretch/>
                  </pic:blipFill>
                  <pic:spPr bwMode="auto">
                    <a:xfrm>
                      <a:off x="0" y="0"/>
                      <a:ext cx="5389245" cy="7657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3A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B56"/>
    <w:rsid w:val="00340E48"/>
    <w:rsid w:val="005B5B56"/>
    <w:rsid w:val="00B15570"/>
    <w:rsid w:val="00C81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47FA90-5536-4CA0-BB06-D17310987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BE553DFB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2</cp:revision>
  <dcterms:created xsi:type="dcterms:W3CDTF">2022-06-17T08:09:00Z</dcterms:created>
  <dcterms:modified xsi:type="dcterms:W3CDTF">2022-06-17T08:09:00Z</dcterms:modified>
</cp:coreProperties>
</file>