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A6A" w:rsidRDefault="00DD30E2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08F73A96">
            <wp:simplePos x="0" y="0"/>
            <wp:positionH relativeFrom="column">
              <wp:posOffset>860089</wp:posOffset>
            </wp:positionH>
            <wp:positionV relativeFrom="paragraph">
              <wp:posOffset>974874</wp:posOffset>
            </wp:positionV>
            <wp:extent cx="1140311" cy="1624652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311" cy="1624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DD30E2">
        <w:drawing>
          <wp:inline distT="0" distB="0" distL="0" distR="0" wp14:anchorId="58CFC352" wp14:editId="151F63E2">
            <wp:extent cx="5733826" cy="7812476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790" t="22700" r="37310" b="14539"/>
                    <a:stretch/>
                  </pic:blipFill>
                  <pic:spPr bwMode="auto">
                    <a:xfrm>
                      <a:off x="0" y="0"/>
                      <a:ext cx="5744549" cy="7827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23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E2"/>
    <w:rsid w:val="00B15570"/>
    <w:rsid w:val="00C815F0"/>
    <w:rsid w:val="00DD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1716F14-4A07-4F8C-AE81-D60185B1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BE553DFB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2022-06-17T08:07:00Z</dcterms:created>
  <dcterms:modified xsi:type="dcterms:W3CDTF">2022-06-17T08:08:00Z</dcterms:modified>
</cp:coreProperties>
</file>