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A6A" w:rsidRDefault="00161F76">
      <w:r>
        <w:rPr>
          <w:noProof/>
        </w:rPr>
        <w:drawing>
          <wp:inline distT="0" distB="0" distL="0" distR="0" wp14:anchorId="0B70DB25" wp14:editId="254EB0C0">
            <wp:extent cx="5830645" cy="80676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6420" t="21698" r="37123" b="13195"/>
                    <a:stretch/>
                  </pic:blipFill>
                  <pic:spPr bwMode="auto">
                    <a:xfrm>
                      <a:off x="0" y="0"/>
                      <a:ext cx="5841678" cy="80829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3A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F76"/>
    <w:rsid w:val="00161F76"/>
    <w:rsid w:val="00B15570"/>
    <w:rsid w:val="00C8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BFE42D-6B64-48FF-834D-37B71D99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BE553DFB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1</cp:revision>
  <dcterms:created xsi:type="dcterms:W3CDTF">2022-06-17T08:05:00Z</dcterms:created>
  <dcterms:modified xsi:type="dcterms:W3CDTF">2022-06-17T08:07:00Z</dcterms:modified>
</cp:coreProperties>
</file>