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92D050"/>
  <w:body>
    <w:p w14:paraId="0A9C35B9" w14:textId="763B3631" w:rsidR="008473AA" w:rsidRPr="00737983" w:rsidRDefault="00061BE4" w:rsidP="008473AA">
      <w:r w:rsidRPr="00E94DF0">
        <w:rPr>
          <w:rFonts w:cstheme="minorHAnsi"/>
          <w:noProof/>
        </w:rPr>
        <w:drawing>
          <wp:anchor distT="0" distB="0" distL="114300" distR="114300" simplePos="0" relativeHeight="251732992" behindDoc="0" locked="0" layoutInCell="1" allowOverlap="1" wp14:anchorId="6E7BBE8F" wp14:editId="19811A11">
            <wp:simplePos x="0" y="0"/>
            <wp:positionH relativeFrom="column">
              <wp:posOffset>6172200</wp:posOffset>
            </wp:positionH>
            <wp:positionV relativeFrom="paragraph">
              <wp:posOffset>5635</wp:posOffset>
            </wp:positionV>
            <wp:extent cx="857961" cy="766445"/>
            <wp:effectExtent l="0" t="0" r="0" b="0"/>
            <wp:wrapSquare wrapText="bothSides"/>
            <wp:docPr id="5" name="Picture 5" descr="A logo of a religious organiz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of a religious organization&#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57961" cy="766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3AA" w:rsidRPr="00737983">
        <w:rPr>
          <w:noProof/>
        </w:rPr>
        <mc:AlternateContent>
          <mc:Choice Requires="wpg">
            <w:drawing>
              <wp:inline distT="0" distB="0" distL="0" distR="0" wp14:anchorId="342F5A34" wp14:editId="77DE8964">
                <wp:extent cx="5981700" cy="890650"/>
                <wp:effectExtent l="0" t="0" r="0" b="5080"/>
                <wp:docPr id="2" name="Group 2" descr="decorative element"/>
                <wp:cNvGraphicFramePr/>
                <a:graphic xmlns:a="http://schemas.openxmlformats.org/drawingml/2006/main">
                  <a:graphicData uri="http://schemas.microsoft.com/office/word/2010/wordprocessingGroup">
                    <wpg:wgp>
                      <wpg:cNvGrpSpPr/>
                      <wpg:grpSpPr>
                        <a:xfrm>
                          <a:off x="0" y="0"/>
                          <a:ext cx="5981700" cy="890650"/>
                          <a:chOff x="0" y="0"/>
                          <a:chExt cx="5229225" cy="2257425"/>
                        </a:xfrm>
                      </wpg:grpSpPr>
                      <wpg:grpSp>
                        <wpg:cNvPr id="34" name="Group 34"/>
                        <wpg:cNvGrpSpPr/>
                        <wpg:grpSpPr>
                          <a:xfrm>
                            <a:off x="0" y="0"/>
                            <a:ext cx="5229225" cy="2257425"/>
                            <a:chOff x="0" y="0"/>
                            <a:chExt cx="5229225" cy="2257425"/>
                          </a:xfrm>
                        </wpg:grpSpPr>
                        <wps:wsp>
                          <wps:cNvPr id="32" name="Pentagon 32"/>
                          <wps:cNvSpPr/>
                          <wps:spPr>
                            <a:xfrm>
                              <a:off x="800100" y="14287"/>
                              <a:ext cx="4429125" cy="2243138"/>
                            </a:xfrm>
                            <a:prstGeom prst="homePlat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Pentagon 33"/>
                          <wps:cNvSpPr/>
                          <wps:spPr>
                            <a:xfrm>
                              <a:off x="0" y="0"/>
                              <a:ext cx="5029200" cy="2243138"/>
                            </a:xfrm>
                            <a:prstGeom prst="homePlate">
                              <a:avLst/>
                            </a:prstGeom>
                            <a:solidFill>
                              <a:schemeClr val="accent3">
                                <a:lumMod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 name="Text Box 10"/>
                        <wps:cNvSpPr txBox="1"/>
                        <wps:spPr>
                          <a:xfrm>
                            <a:off x="738796" y="335049"/>
                            <a:ext cx="4004406" cy="1575914"/>
                          </a:xfrm>
                          <a:prstGeom prst="rect">
                            <a:avLst/>
                          </a:prstGeom>
                          <a:noFill/>
                          <a:ln w="6350">
                            <a:noFill/>
                          </a:ln>
                        </wps:spPr>
                        <wps:txbx>
                          <w:txbxContent>
                            <w:p w14:paraId="6C4752EF" w14:textId="2CEA3AE0" w:rsidR="008473AA" w:rsidRPr="00061BE4" w:rsidRDefault="00F735C6" w:rsidP="00F735C6">
                              <w:pPr>
                                <w:pStyle w:val="Title"/>
                                <w:jc w:val="left"/>
                                <w:rPr>
                                  <w:color w:val="FFFFFF" w:themeColor="background1"/>
                                  <w:sz w:val="44"/>
                                  <w:lang w:val="en-GB"/>
                                </w:rPr>
                              </w:pPr>
                              <w:r>
                                <w:rPr>
                                  <w:color w:val="FFFFFF" w:themeColor="background1"/>
                                  <w:sz w:val="44"/>
                                  <w:lang w:val="en-GB"/>
                                </w:rPr>
                                <w:t>Design Technology</w:t>
                              </w:r>
                              <w:r w:rsidR="00061BE4">
                                <w:rPr>
                                  <w:color w:val="FFFFFF" w:themeColor="background1"/>
                                  <w:sz w:val="44"/>
                                  <w:lang w:val="en-GB"/>
                                </w:rPr>
                                <w:t xml:space="preserve"> at St Philip’s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42F5A34" id="Group 2" o:spid="_x0000_s1026" alt="decorative element" style="width:471pt;height:70.15pt;mso-position-horizontal-relative:char;mso-position-vertical-relative:line" coordsize="52292,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">
                <v:group id="Group 34" o:spid="_x0000_s1027" style="position:absolute;width:52292;height:22574" coordsize="52292,22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2" o:spid="_x0000_s1028" type="#_x0000_t15" style="position:absolute;left:8001;top:142;width:44291;height:22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" adj="16130" fillcolor="white [3212]" stroked="f" strokeweight="2pt"/>
                  <v:shape id="Pentagon 33" o:spid="_x0000_s1029" type="#_x0000_t15" style="position:absolute;width:50292;height:22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" adj="16783" fillcolor="#0c3511 [1606]" stroked="f"/>
                </v:group>
                <v:shapetype id="_x0000_t202" coordsize="21600,21600" o:spt="202" path="m,l,21600r21600,l21600,xe">
                  <v:stroke joinstyle="miter"/>
                  <v:path gradientshapeok="t" o:connecttype="rect"/>
                </v:shapetype>
                <v:shape id="Text Box 10" o:spid="_x0000_s1030" type="#_x0000_t202" style="position:absolute;left:7387;top:3350;width:40045;height:157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" filled="f" stroked="f" strokeweight=".5pt">
                  <v:textbox>
                    <w:txbxContent>
                      <w:p w14:paraId="6C4752EF" w14:textId="2CEA3AE0" w:rsidR="008473AA" w:rsidRPr="00061BE4" w:rsidRDefault="00F735C6" w:rsidP="00F735C6">
                        <w:pPr>
                          <w:pStyle w:val="Title"/>
                          <w:jc w:val="left"/>
                          <w:rPr>
                            <w:color w:val="FFFFFF" w:themeColor="background1"/>
                            <w:sz w:val="44"/>
                            <w:lang w:val="en-GB"/>
                          </w:rPr>
                        </w:pPr>
                        <w:r>
                          <w:rPr>
                            <w:color w:val="FFFFFF" w:themeColor="background1"/>
                            <w:sz w:val="44"/>
                            <w:lang w:val="en-GB"/>
                          </w:rPr>
                          <w:t>Design Technology</w:t>
                        </w:r>
                        <w:r w:rsidR="00061BE4">
                          <w:rPr>
                            <w:color w:val="FFFFFF" w:themeColor="background1"/>
                            <w:sz w:val="44"/>
                            <w:lang w:val="en-GB"/>
                          </w:rPr>
                          <w:t xml:space="preserve"> at St Philip’s </w:t>
                        </w:r>
                      </w:p>
                    </w:txbxContent>
                  </v:textbox>
                </v:shape>
                <w10:anchorlock/>
              </v:group>
            </w:pict>
          </mc:Fallback>
        </mc:AlternateContent>
      </w:r>
      <w:r w:rsidR="008473AA" w:rsidRPr="00737983">
        <w:t xml:space="preserve"> </w:t>
      </w:r>
    </w:p>
    <w:p w14:paraId="2ED53F85" w14:textId="0A5F0F97" w:rsidR="001C2CA3" w:rsidRDefault="00782B78" w:rsidP="00061BE4">
      <w:pPr>
        <w:pStyle w:val="Heading1"/>
        <w:shd w:val="clear" w:color="auto" w:fill="1B659D"/>
        <w:spacing w:before="0" w:after="0"/>
      </w:pPr>
      <w:r>
        <w:rPr>
          <w:noProof/>
        </w:rPr>
        <mc:AlternateContent>
          <mc:Choice Requires="wps">
            <w:drawing>
              <wp:anchor distT="45720" distB="45720" distL="114300" distR="114300" simplePos="0" relativeHeight="251725824" behindDoc="0" locked="0" layoutInCell="1" allowOverlap="1" wp14:anchorId="56097D90" wp14:editId="506352D3">
                <wp:simplePos x="0" y="0"/>
                <wp:positionH relativeFrom="margin">
                  <wp:align>center</wp:align>
                </wp:positionH>
                <wp:positionV relativeFrom="paragraph">
                  <wp:posOffset>363220</wp:posOffset>
                </wp:positionV>
                <wp:extent cx="1979295" cy="2346960"/>
                <wp:effectExtent l="0" t="0" r="20955" b="1524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9295" cy="2346960"/>
                        </a:xfrm>
                        <a:prstGeom prst="rect">
                          <a:avLst/>
                        </a:prstGeom>
                        <a:solidFill>
                          <a:srgbClr val="FFFFFF"/>
                        </a:solidFill>
                        <a:ln w="9525">
                          <a:solidFill>
                            <a:srgbClr val="000000"/>
                          </a:solidFill>
                          <a:miter lim="800000"/>
                          <a:headEnd/>
                          <a:tailEnd/>
                        </a:ln>
                      </wps:spPr>
                      <wps:txbx>
                        <w:txbxContent>
                          <w:p w14:paraId="68AE620D" w14:textId="14B2CA69" w:rsidR="00B3667B" w:rsidRPr="00B3667B" w:rsidRDefault="001816E1" w:rsidP="00B3667B">
                            <w:pPr>
                              <w:jc w:val="center"/>
                              <w:rPr>
                                <w:b/>
                                <w:u w:val="single"/>
                              </w:rPr>
                            </w:pPr>
                            <w:r>
                              <w:rPr>
                                <w:b/>
                                <w:u w:val="single"/>
                              </w:rPr>
                              <w:t>Design technology</w:t>
                            </w:r>
                            <w:r w:rsidR="00061BE4">
                              <w:rPr>
                                <w:b/>
                                <w:u w:val="single"/>
                              </w:rPr>
                              <w:t xml:space="preserve"> Topics!</w:t>
                            </w:r>
                          </w:p>
                          <w:p w14:paraId="04F48A62" w14:textId="4F65ED83" w:rsidR="00B3667B" w:rsidRPr="00B3667B" w:rsidRDefault="00B3667B" w:rsidP="00B3667B">
                            <w:r w:rsidRPr="00B3667B">
                              <w:t xml:space="preserve">Reception – </w:t>
                            </w:r>
                            <w:r w:rsidR="00061BE4">
                              <w:t>Using mixed media and getting expressive in line with the early learning goals.</w:t>
                            </w:r>
                          </w:p>
                          <w:p w14:paraId="346D762B" w14:textId="7066D241" w:rsidR="00B3667B" w:rsidRPr="00B3667B" w:rsidRDefault="00B3667B" w:rsidP="00B3667B">
                            <w:r w:rsidRPr="00B3667B">
                              <w:t xml:space="preserve">Y1 </w:t>
                            </w:r>
                            <w:r w:rsidR="00782B78">
                              <w:t xml:space="preserve">-Making kites </w:t>
                            </w:r>
                          </w:p>
                          <w:p w14:paraId="665B1BAC" w14:textId="1311C4DD" w:rsidR="00B3667B" w:rsidRPr="00B3667B" w:rsidRDefault="00B3667B" w:rsidP="00B3667B">
                            <w:r w:rsidRPr="00B3667B">
                              <w:t>Y2 –</w:t>
                            </w:r>
                            <w:r w:rsidR="003C362B">
                              <w:t xml:space="preserve"> </w:t>
                            </w:r>
                            <w:r w:rsidR="00782B78">
                              <w:t xml:space="preserve">Making Australian Boomerangs </w:t>
                            </w:r>
                          </w:p>
                          <w:p w14:paraId="50417D56" w14:textId="43E6C9DE" w:rsidR="00B3667B" w:rsidRPr="00B3667B" w:rsidRDefault="00B3667B" w:rsidP="00B3667B">
                            <w:r w:rsidRPr="00B3667B">
                              <w:t xml:space="preserve">Y3 – </w:t>
                            </w:r>
                            <w:r w:rsidR="00782B78">
                              <w:t xml:space="preserve">Making </w:t>
                            </w:r>
                            <w:proofErr w:type="spellStart"/>
                            <w:r w:rsidR="00782B78">
                              <w:t>Koulourakia</w:t>
                            </w:r>
                            <w:proofErr w:type="spellEnd"/>
                            <w:r w:rsidR="00782B78">
                              <w:t xml:space="preserve"> </w:t>
                            </w:r>
                          </w:p>
                          <w:p w14:paraId="7B721CA3" w14:textId="60695887" w:rsidR="00B3667B" w:rsidRDefault="00B3667B" w:rsidP="00B3667B">
                            <w:r w:rsidRPr="00B3667B">
                              <w:t xml:space="preserve">Y4 – </w:t>
                            </w:r>
                            <w:r w:rsidR="00782B78">
                              <w:t xml:space="preserve">Electrical circuits </w:t>
                            </w:r>
                          </w:p>
                          <w:p w14:paraId="63C19598" w14:textId="6C410529" w:rsidR="00B3667B" w:rsidRDefault="00B3667B" w:rsidP="00B3667B">
                            <w:r>
                              <w:t xml:space="preserve">Y5 – </w:t>
                            </w:r>
                            <w:r w:rsidR="00782B78">
                              <w:t xml:space="preserve">Designing and making boats </w:t>
                            </w:r>
                          </w:p>
                          <w:p w14:paraId="1494D624" w14:textId="3B4F2EF6" w:rsidR="00B3667B" w:rsidRPr="00B3667B" w:rsidRDefault="00B3667B" w:rsidP="00B3667B">
                            <w:r>
                              <w:t xml:space="preserve">Y6 </w:t>
                            </w:r>
                            <w:r w:rsidR="00AF6C6E">
                              <w:t>– Making</w:t>
                            </w:r>
                            <w:r w:rsidR="00782B78">
                              <w:t xml:space="preserve"> Mayan headdresses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097D90" id="Text Box 2" o:spid="_x0000_s1031" type="#_x0000_t202" style="position:absolute;left:0;text-align:left;margin-left:0;margin-top:28.6pt;width:155.85pt;height:184.8pt;z-index:2517258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">
                <v:textbox>
                  <w:txbxContent>
                    <w:p w14:paraId="68AE620D" w14:textId="14B2CA69" w:rsidR="00B3667B" w:rsidRPr="00B3667B" w:rsidRDefault="001816E1" w:rsidP="00B3667B">
                      <w:pPr>
                        <w:jc w:val="center"/>
                        <w:rPr>
                          <w:b/>
                          <w:u w:val="single"/>
                        </w:rPr>
                      </w:pPr>
                      <w:r>
                        <w:rPr>
                          <w:b/>
                          <w:u w:val="single"/>
                        </w:rPr>
                        <w:t>Design technology</w:t>
                      </w:r>
                      <w:r w:rsidR="00061BE4">
                        <w:rPr>
                          <w:b/>
                          <w:u w:val="single"/>
                        </w:rPr>
                        <w:t xml:space="preserve"> Topics!</w:t>
                      </w:r>
                    </w:p>
                    <w:p w14:paraId="04F48A62" w14:textId="4F65ED83" w:rsidR="00B3667B" w:rsidRPr="00B3667B" w:rsidRDefault="00B3667B" w:rsidP="00B3667B">
                      <w:r w:rsidRPr="00B3667B">
                        <w:t xml:space="preserve">Reception – </w:t>
                      </w:r>
                      <w:r w:rsidR="00061BE4">
                        <w:t>Using mixed media and getting expressive in line with the early learning goals.</w:t>
                      </w:r>
                    </w:p>
                    <w:p w14:paraId="346D762B" w14:textId="7066D241" w:rsidR="00B3667B" w:rsidRPr="00B3667B" w:rsidRDefault="00B3667B" w:rsidP="00B3667B">
                      <w:r w:rsidRPr="00B3667B">
                        <w:t xml:space="preserve">Y1 </w:t>
                      </w:r>
                      <w:r w:rsidR="00782B78">
                        <w:t xml:space="preserve">-Making kites </w:t>
                      </w:r>
                    </w:p>
                    <w:p w14:paraId="665B1BAC" w14:textId="1311C4DD" w:rsidR="00B3667B" w:rsidRPr="00B3667B" w:rsidRDefault="00B3667B" w:rsidP="00B3667B">
                      <w:r w:rsidRPr="00B3667B">
                        <w:t>Y2 –</w:t>
                      </w:r>
                      <w:r w:rsidR="003C362B">
                        <w:t xml:space="preserve"> </w:t>
                      </w:r>
                      <w:r w:rsidR="00782B78">
                        <w:t xml:space="preserve">Making Australian Boomerangs </w:t>
                      </w:r>
                    </w:p>
                    <w:p w14:paraId="50417D56" w14:textId="43E6C9DE" w:rsidR="00B3667B" w:rsidRPr="00B3667B" w:rsidRDefault="00B3667B" w:rsidP="00B3667B">
                      <w:r w:rsidRPr="00B3667B">
                        <w:t xml:space="preserve">Y3 – </w:t>
                      </w:r>
                      <w:r w:rsidR="00782B78">
                        <w:t xml:space="preserve">Making </w:t>
                      </w:r>
                      <w:proofErr w:type="spellStart"/>
                      <w:r w:rsidR="00782B78">
                        <w:t>Koulourakia</w:t>
                      </w:r>
                      <w:proofErr w:type="spellEnd"/>
                      <w:r w:rsidR="00782B78">
                        <w:t xml:space="preserve"> </w:t>
                      </w:r>
                    </w:p>
                    <w:p w14:paraId="7B721CA3" w14:textId="60695887" w:rsidR="00B3667B" w:rsidRDefault="00B3667B" w:rsidP="00B3667B">
                      <w:r w:rsidRPr="00B3667B">
                        <w:t xml:space="preserve">Y4 – </w:t>
                      </w:r>
                      <w:r w:rsidR="00782B78">
                        <w:t xml:space="preserve">Electrical circuits </w:t>
                      </w:r>
                    </w:p>
                    <w:p w14:paraId="63C19598" w14:textId="6C410529" w:rsidR="00B3667B" w:rsidRDefault="00B3667B" w:rsidP="00B3667B">
                      <w:r>
                        <w:t xml:space="preserve">Y5 – </w:t>
                      </w:r>
                      <w:r w:rsidR="00782B78">
                        <w:t xml:space="preserve">Designing and making boats </w:t>
                      </w:r>
                    </w:p>
                    <w:p w14:paraId="1494D624" w14:textId="3B4F2EF6" w:rsidR="00B3667B" w:rsidRPr="00B3667B" w:rsidRDefault="00B3667B" w:rsidP="00B3667B">
                      <w:r>
                        <w:t xml:space="preserve">Y6 </w:t>
                      </w:r>
                      <w:r w:rsidR="00AF6C6E">
                        <w:t>– Making</w:t>
                      </w:r>
                      <w:r w:rsidR="00782B78">
                        <w:t xml:space="preserve"> Mayan headdresses </w:t>
                      </w:r>
                    </w:p>
                  </w:txbxContent>
                </v:textbox>
                <w10:wrap type="square" anchorx="margin"/>
              </v:shape>
            </w:pict>
          </mc:Fallback>
        </mc:AlternateContent>
      </w:r>
      <w:r w:rsidR="00DF2D55">
        <w:rPr>
          <w:noProof/>
        </w:rPr>
        <w:drawing>
          <wp:anchor distT="0" distB="0" distL="114300" distR="114300" simplePos="0" relativeHeight="251734016" behindDoc="0" locked="0" layoutInCell="1" allowOverlap="1" wp14:anchorId="6DBC14DC" wp14:editId="4356AF53">
            <wp:simplePos x="0" y="0"/>
            <wp:positionH relativeFrom="margin">
              <wp:align>left</wp:align>
            </wp:positionH>
            <wp:positionV relativeFrom="margin">
              <wp:posOffset>975360</wp:posOffset>
            </wp:positionV>
            <wp:extent cx="868680" cy="815975"/>
            <wp:effectExtent l="0" t="0" r="7620" b="3175"/>
            <wp:wrapSquare wrapText="bothSides"/>
            <wp:docPr id="1526614105" name="Picture 29" descr="A person with long hair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614105" name="Picture 29" descr="A person with long hair smiling&#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3380" cy="820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2D55">
        <w:rPr>
          <w:noProof/>
        </w:rPr>
        <mc:AlternateContent>
          <mc:Choice Requires="wps">
            <w:drawing>
              <wp:anchor distT="45720" distB="45720" distL="114300" distR="114300" simplePos="0" relativeHeight="251660288" behindDoc="0" locked="0" layoutInCell="1" allowOverlap="1" wp14:anchorId="681A3C5E" wp14:editId="4D5BF256">
                <wp:simplePos x="0" y="0"/>
                <wp:positionH relativeFrom="margin">
                  <wp:align>left</wp:align>
                </wp:positionH>
                <wp:positionV relativeFrom="paragraph">
                  <wp:posOffset>961390</wp:posOffset>
                </wp:positionV>
                <wp:extent cx="2588260" cy="1783080"/>
                <wp:effectExtent l="0" t="0" r="2159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1783080"/>
                        </a:xfrm>
                        <a:prstGeom prst="rect">
                          <a:avLst/>
                        </a:prstGeom>
                        <a:solidFill>
                          <a:srgbClr val="FFFFFF"/>
                        </a:solidFill>
                        <a:ln w="9525">
                          <a:solidFill>
                            <a:srgbClr val="000000"/>
                          </a:solidFill>
                          <a:miter lim="800000"/>
                          <a:headEnd/>
                          <a:tailEnd/>
                        </a:ln>
                      </wps:spPr>
                      <wps:txbx>
                        <w:txbxContent>
                          <w:p w14:paraId="2B8A551B" w14:textId="5A905376" w:rsidR="00372D0E" w:rsidRPr="00740F09" w:rsidRDefault="00740F09">
                            <w:pPr>
                              <w:rPr>
                                <w:sz w:val="24"/>
                              </w:rPr>
                            </w:pPr>
                            <w:r w:rsidRPr="00740F09">
                              <w:rPr>
                                <w:sz w:val="24"/>
                              </w:rPr>
                              <w:t>Hello all! My name is M</w:t>
                            </w:r>
                            <w:r w:rsidR="00061BE4">
                              <w:rPr>
                                <w:sz w:val="24"/>
                              </w:rPr>
                              <w:t xml:space="preserve">iss Houghton </w:t>
                            </w:r>
                            <w:r w:rsidR="00061BE4" w:rsidRPr="00740F09">
                              <w:rPr>
                                <w:sz w:val="24"/>
                              </w:rPr>
                              <w:t>and</w:t>
                            </w:r>
                            <w:r w:rsidRPr="00740F09">
                              <w:rPr>
                                <w:sz w:val="24"/>
                              </w:rPr>
                              <w:t xml:space="preserve"> I am the</w:t>
                            </w:r>
                            <w:r w:rsidR="00061BE4">
                              <w:rPr>
                                <w:sz w:val="24"/>
                              </w:rPr>
                              <w:t xml:space="preserve"> Reception teache</w:t>
                            </w:r>
                            <w:r w:rsidRPr="00740F09">
                              <w:rPr>
                                <w:sz w:val="24"/>
                              </w:rPr>
                              <w:t xml:space="preserve">r. However, I am also the subject leader for </w:t>
                            </w:r>
                            <w:r w:rsidR="00F735C6">
                              <w:rPr>
                                <w:sz w:val="24"/>
                              </w:rPr>
                              <w:t>Design Technology</w:t>
                            </w:r>
                            <w:r w:rsidRPr="00740F09">
                              <w:rPr>
                                <w:sz w:val="24"/>
                              </w:rPr>
                              <w:t xml:space="preserve"> in our school!</w:t>
                            </w:r>
                            <w:r w:rsidR="00AA20F0">
                              <w:rPr>
                                <w:sz w:val="24"/>
                              </w:rPr>
                              <w:t xml:space="preserve"> I love </w:t>
                            </w:r>
                            <w:r w:rsidR="00F735C6">
                              <w:rPr>
                                <w:sz w:val="24"/>
                              </w:rPr>
                              <w:t>making unique designs</w:t>
                            </w:r>
                            <w:r w:rsidR="00AA20F0">
                              <w:rPr>
                                <w:sz w:val="24"/>
                              </w:rPr>
                              <w:t xml:space="preserve"> and</w:t>
                            </w:r>
                            <w:r w:rsidRPr="00740F09">
                              <w:rPr>
                                <w:sz w:val="24"/>
                              </w:rPr>
                              <w:t xml:space="preserve"> </w:t>
                            </w:r>
                            <w:r w:rsidR="00AA20F0">
                              <w:rPr>
                                <w:sz w:val="24"/>
                              </w:rPr>
                              <w:t>i</w:t>
                            </w:r>
                            <w:r w:rsidRPr="00740F09">
                              <w:rPr>
                                <w:sz w:val="24"/>
                              </w:rPr>
                              <w:t>t is my job to make sure we all do</w:t>
                            </w:r>
                            <w:r w:rsidR="00F735C6">
                              <w:rPr>
                                <w:sz w:val="24"/>
                              </w:rPr>
                              <w:t xml:space="preserve"> </w:t>
                            </w:r>
                            <w:proofErr w:type="gramStart"/>
                            <w:r w:rsidR="001816E1">
                              <w:rPr>
                                <w:sz w:val="24"/>
                              </w:rPr>
                              <w:t>d</w:t>
                            </w:r>
                            <w:r w:rsidR="00F735C6">
                              <w:rPr>
                                <w:sz w:val="24"/>
                              </w:rPr>
                              <w:t>azzling</w:t>
                            </w:r>
                            <w:proofErr w:type="gramEnd"/>
                            <w:r w:rsidR="00F735C6">
                              <w:rPr>
                                <w:sz w:val="24"/>
                              </w:rPr>
                              <w:t xml:space="preserve"> pieces of DT with</w:t>
                            </w:r>
                            <w:r w:rsidR="001816E1">
                              <w:rPr>
                                <w:sz w:val="24"/>
                              </w:rPr>
                              <w:t xml:space="preserve">in </w:t>
                            </w:r>
                            <w:r w:rsidR="00AF6C6E">
                              <w:rPr>
                                <w:sz w:val="24"/>
                              </w:rPr>
                              <w:t>school!</w:t>
                            </w:r>
                            <w:r w:rsidR="00061BE4">
                              <w:rPr>
                                <w:sz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1A3C5E" id="_x0000_s1032" type="#_x0000_t202" style="position:absolute;left:0;text-align:left;margin-left:0;margin-top:75.7pt;width:203.8pt;height:140.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">
                <v:textbox>
                  <w:txbxContent>
                    <w:p w14:paraId="2B8A551B" w14:textId="5A905376" w:rsidR="00372D0E" w:rsidRPr="00740F09" w:rsidRDefault="00740F09">
                      <w:pPr>
                        <w:rPr>
                          <w:sz w:val="24"/>
                        </w:rPr>
                      </w:pPr>
                      <w:r w:rsidRPr="00740F09">
                        <w:rPr>
                          <w:sz w:val="24"/>
                        </w:rPr>
                        <w:t>Hello all! My name is M</w:t>
                      </w:r>
                      <w:r w:rsidR="00061BE4">
                        <w:rPr>
                          <w:sz w:val="24"/>
                        </w:rPr>
                        <w:t xml:space="preserve">iss Houghton </w:t>
                      </w:r>
                      <w:r w:rsidR="00061BE4" w:rsidRPr="00740F09">
                        <w:rPr>
                          <w:sz w:val="24"/>
                        </w:rPr>
                        <w:t>and</w:t>
                      </w:r>
                      <w:r w:rsidRPr="00740F09">
                        <w:rPr>
                          <w:sz w:val="24"/>
                        </w:rPr>
                        <w:t xml:space="preserve"> I am the</w:t>
                      </w:r>
                      <w:r w:rsidR="00061BE4">
                        <w:rPr>
                          <w:sz w:val="24"/>
                        </w:rPr>
                        <w:t xml:space="preserve"> Reception teache</w:t>
                      </w:r>
                      <w:r w:rsidRPr="00740F09">
                        <w:rPr>
                          <w:sz w:val="24"/>
                        </w:rPr>
                        <w:t xml:space="preserve">r. However, I am also the subject leader for </w:t>
                      </w:r>
                      <w:r w:rsidR="00F735C6">
                        <w:rPr>
                          <w:sz w:val="24"/>
                        </w:rPr>
                        <w:t>Design Technology</w:t>
                      </w:r>
                      <w:r w:rsidRPr="00740F09">
                        <w:rPr>
                          <w:sz w:val="24"/>
                        </w:rPr>
                        <w:t xml:space="preserve"> in our school!</w:t>
                      </w:r>
                      <w:r w:rsidR="00AA20F0">
                        <w:rPr>
                          <w:sz w:val="24"/>
                        </w:rPr>
                        <w:t xml:space="preserve"> I love </w:t>
                      </w:r>
                      <w:r w:rsidR="00F735C6">
                        <w:rPr>
                          <w:sz w:val="24"/>
                        </w:rPr>
                        <w:t>making unique designs</w:t>
                      </w:r>
                      <w:r w:rsidR="00AA20F0">
                        <w:rPr>
                          <w:sz w:val="24"/>
                        </w:rPr>
                        <w:t xml:space="preserve"> and</w:t>
                      </w:r>
                      <w:r w:rsidRPr="00740F09">
                        <w:rPr>
                          <w:sz w:val="24"/>
                        </w:rPr>
                        <w:t xml:space="preserve"> </w:t>
                      </w:r>
                      <w:r w:rsidR="00AA20F0">
                        <w:rPr>
                          <w:sz w:val="24"/>
                        </w:rPr>
                        <w:t>i</w:t>
                      </w:r>
                      <w:r w:rsidRPr="00740F09">
                        <w:rPr>
                          <w:sz w:val="24"/>
                        </w:rPr>
                        <w:t>t is my job to make sure we all do</w:t>
                      </w:r>
                      <w:r w:rsidR="00F735C6">
                        <w:rPr>
                          <w:sz w:val="24"/>
                        </w:rPr>
                        <w:t xml:space="preserve"> </w:t>
                      </w:r>
                      <w:proofErr w:type="gramStart"/>
                      <w:r w:rsidR="001816E1">
                        <w:rPr>
                          <w:sz w:val="24"/>
                        </w:rPr>
                        <w:t>d</w:t>
                      </w:r>
                      <w:r w:rsidR="00F735C6">
                        <w:rPr>
                          <w:sz w:val="24"/>
                        </w:rPr>
                        <w:t>azzling</w:t>
                      </w:r>
                      <w:proofErr w:type="gramEnd"/>
                      <w:r w:rsidR="00F735C6">
                        <w:rPr>
                          <w:sz w:val="24"/>
                        </w:rPr>
                        <w:t xml:space="preserve"> pieces of DT with</w:t>
                      </w:r>
                      <w:r w:rsidR="001816E1">
                        <w:rPr>
                          <w:sz w:val="24"/>
                        </w:rPr>
                        <w:t xml:space="preserve">in </w:t>
                      </w:r>
                      <w:r w:rsidR="00AF6C6E">
                        <w:rPr>
                          <w:sz w:val="24"/>
                        </w:rPr>
                        <w:t>school!</w:t>
                      </w:r>
                      <w:r w:rsidR="00061BE4">
                        <w:rPr>
                          <w:sz w:val="24"/>
                        </w:rPr>
                        <w:t xml:space="preserve"> </w:t>
                      </w:r>
                    </w:p>
                  </w:txbxContent>
                </v:textbox>
                <w10:wrap type="square" anchorx="margin"/>
              </v:shape>
            </w:pict>
          </mc:Fallback>
        </mc:AlternateContent>
      </w:r>
      <w:r w:rsidR="00DF2D55">
        <w:rPr>
          <w:noProof/>
        </w:rPr>
        <mc:AlternateContent>
          <mc:Choice Requires="wps">
            <w:drawing>
              <wp:anchor distT="0" distB="0" distL="114300" distR="114300" simplePos="0" relativeHeight="251662336" behindDoc="0" locked="0" layoutInCell="1" allowOverlap="1" wp14:anchorId="05257DBD" wp14:editId="3621514C">
                <wp:simplePos x="0" y="0"/>
                <wp:positionH relativeFrom="margin">
                  <wp:posOffset>4572000</wp:posOffset>
                </wp:positionH>
                <wp:positionV relativeFrom="paragraph">
                  <wp:posOffset>240030</wp:posOffset>
                </wp:positionV>
                <wp:extent cx="2722880" cy="1729740"/>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2722880" cy="1729740"/>
                        </a:xfrm>
                        <a:prstGeom prst="rect">
                          <a:avLst/>
                        </a:prstGeom>
                        <a:noFill/>
                        <a:ln>
                          <a:noFill/>
                        </a:ln>
                      </wps:spPr>
                      <wps:txbx>
                        <w:txbxContent>
                          <w:p w14:paraId="2CCD09AD" w14:textId="77777777" w:rsidR="00D0756F" w:rsidRDefault="00505679"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Our </w:t>
                            </w:r>
                            <w:r w:rsidR="007547DC"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Golden Thread </w:t>
                            </w:r>
                            <w:r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 words!</w:t>
                            </w:r>
                          </w:p>
                          <w:p w14:paraId="6F2FC4F9" w14:textId="77777777" w:rsidR="00DF2D55" w:rsidRDefault="00DF2D55"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7B0A874"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Make </w:t>
                            </w:r>
                          </w:p>
                          <w:p w14:paraId="5E0258FF"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D0A7718"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Plan </w:t>
                            </w:r>
                          </w:p>
                          <w:p w14:paraId="60D7FB98"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0B0D8C8" w14:textId="219AFC53" w:rsidR="00DF2D55" w:rsidRPr="007547DC"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Evaluate </w:t>
                            </w:r>
                            <w:r w:rsidR="00DF2D55">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05257DBD" id="Text Box 14" o:spid="_x0000_s1033" type="#_x0000_t202" style="position:absolute;left:0;text-align:left;margin-left:5in;margin-top:18.9pt;width:214.4pt;height:13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" filled="f" stroked="f">
                <v:textbox>
                  <w:txbxContent>
                    <w:p w14:paraId="2CCD09AD" w14:textId="77777777" w:rsidR="00D0756F" w:rsidRDefault="00505679"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Our </w:t>
                      </w:r>
                      <w:r w:rsidR="007547DC"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Golden Thread </w:t>
                      </w:r>
                      <w:r w:rsidRPr="007547DC">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3 words!</w:t>
                      </w:r>
                    </w:p>
                    <w:p w14:paraId="6F2FC4F9" w14:textId="77777777" w:rsidR="00DF2D55" w:rsidRDefault="00DF2D55"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7B0A874"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Make </w:t>
                      </w:r>
                    </w:p>
                    <w:p w14:paraId="5E0258FF"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4D0A7718"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Plan </w:t>
                      </w:r>
                    </w:p>
                    <w:p w14:paraId="60D7FB98" w14:textId="77777777" w:rsidR="00782B78"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20B0D8C8" w14:textId="219AFC53" w:rsidR="00DF2D55" w:rsidRPr="007547DC" w:rsidRDefault="00782B78" w:rsidP="00D0756F">
                      <w:pPr>
                        <w:jc w:val="cente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Evaluate </w:t>
                      </w:r>
                      <w:r w:rsidR="00DF2D55">
                        <w:rPr>
                          <w:b/>
                          <w:color w:val="196B24" w:themeColor="accent3"/>
                          <w:sz w:val="28"/>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p>
                  </w:txbxContent>
                </v:textbox>
                <w10:wrap anchorx="margin"/>
              </v:shape>
            </w:pict>
          </mc:Fallback>
        </mc:AlternateContent>
      </w:r>
      <w:r w:rsidR="00E7188C">
        <w:rPr>
          <w:noProof/>
        </w:rPr>
        <mc:AlternateContent>
          <mc:Choice Requires="wps">
            <w:drawing>
              <wp:anchor distT="0" distB="0" distL="114300" distR="114300" simplePos="0" relativeHeight="251721728" behindDoc="0" locked="0" layoutInCell="1" allowOverlap="1" wp14:anchorId="3473625C" wp14:editId="7F044EC1">
                <wp:simplePos x="0" y="0"/>
                <wp:positionH relativeFrom="column">
                  <wp:posOffset>303834</wp:posOffset>
                </wp:positionH>
                <wp:positionV relativeFrom="paragraph">
                  <wp:posOffset>2788479</wp:posOffset>
                </wp:positionV>
                <wp:extent cx="310101" cy="524786"/>
                <wp:effectExtent l="38100" t="38100" r="52070" b="46990"/>
                <wp:wrapNone/>
                <wp:docPr id="40" name="Straight Arrow Connector 40"/>
                <wp:cNvGraphicFramePr/>
                <a:graphic xmlns:a="http://schemas.openxmlformats.org/drawingml/2006/main">
                  <a:graphicData uri="http://schemas.microsoft.com/office/word/2010/wordprocessingShape">
                    <wps:wsp>
                      <wps:cNvCnPr/>
                      <wps:spPr>
                        <a:xfrm>
                          <a:off x="0" y="0"/>
                          <a:ext cx="310101" cy="524786"/>
                        </a:xfrm>
                        <a:prstGeom prst="straightConnector1">
                          <a:avLst/>
                        </a:prstGeom>
                        <a:ln w="76200">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453438" id="_x0000_t32" coordsize="21600,21600" o:spt="32" o:oned="t" path="m,l21600,21600e" filled="f">
                <v:path arrowok="t" fillok="f" o:connecttype="none"/>
                <o:lock v:ext="edit" shapetype="t"/>
              </v:shapetype>
              <v:shape id="Straight Arrow Connector 40" o:spid="_x0000_s1026" type="#_x0000_t32" style="position:absolute;margin-left:23.9pt;margin-top:219.55pt;width:24.4pt;height:41.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" strokecolor="#92d050" strokeweight="6pt">
                <v:stroke endarrow="block"/>
              </v:shape>
            </w:pict>
          </mc:Fallback>
        </mc:AlternateContent>
      </w:r>
      <w:r w:rsidR="00740F09">
        <w:rPr>
          <w:rFonts w:ascii="Arial" w:hAnsi="Arial" w:cs="Arial"/>
          <w:b w:val="0"/>
          <w:bCs/>
          <w:color w:val="FFFFFF"/>
        </w:rPr>
        <w:t xml:space="preserve">Here is a quick look into </w:t>
      </w:r>
      <w:r w:rsidR="00F735C6">
        <w:rPr>
          <w:rFonts w:ascii="Arial" w:hAnsi="Arial" w:cs="Arial"/>
          <w:b w:val="0"/>
          <w:bCs/>
          <w:color w:val="FFFFFF"/>
        </w:rPr>
        <w:t>Design technology</w:t>
      </w:r>
      <w:r w:rsidR="00740F09">
        <w:rPr>
          <w:rFonts w:ascii="Arial" w:hAnsi="Arial" w:cs="Arial"/>
          <w:b w:val="0"/>
          <w:bCs/>
          <w:color w:val="FFFFFF"/>
        </w:rPr>
        <w:t xml:space="preserve"> in our school!</w:t>
      </w:r>
      <w:r w:rsidR="00985D93">
        <w:rPr>
          <w:noProof/>
        </w:rPr>
        <mc:AlternateContent>
          <mc:Choice Requires="wps">
            <w:drawing>
              <wp:anchor distT="0" distB="0" distL="114300" distR="114300" simplePos="0" relativeHeight="251719680" behindDoc="0" locked="0" layoutInCell="1" allowOverlap="1" wp14:anchorId="48775DCA" wp14:editId="4AF2EB20">
                <wp:simplePos x="0" y="0"/>
                <wp:positionH relativeFrom="column">
                  <wp:posOffset>2864457</wp:posOffset>
                </wp:positionH>
                <wp:positionV relativeFrom="paragraph">
                  <wp:posOffset>2402701</wp:posOffset>
                </wp:positionV>
                <wp:extent cx="397566" cy="341685"/>
                <wp:effectExtent l="38100" t="38100" r="21590" b="39370"/>
                <wp:wrapNone/>
                <wp:docPr id="39" name="Straight Arrow Connector 39"/>
                <wp:cNvGraphicFramePr/>
                <a:graphic xmlns:a="http://schemas.openxmlformats.org/drawingml/2006/main">
                  <a:graphicData uri="http://schemas.microsoft.com/office/word/2010/wordprocessingShape">
                    <wps:wsp>
                      <wps:cNvCnPr/>
                      <wps:spPr>
                        <a:xfrm flipH="1">
                          <a:off x="0" y="0"/>
                          <a:ext cx="397566" cy="341685"/>
                        </a:xfrm>
                        <a:prstGeom prst="straightConnector1">
                          <a:avLst/>
                        </a:prstGeom>
                        <a:ln w="76200">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40E0BB" id="_x0000_t32" coordsize="21600,21600" o:spt="32" o:oned="t" path="m,l21600,21600e" filled="f">
                <v:path arrowok="t" fillok="f" o:connecttype="none"/>
                <o:lock v:ext="edit" shapetype="t"/>
              </v:shapetype>
              <v:shape id="Straight Arrow Connector 39" o:spid="_x0000_s1026" type="#_x0000_t32" style="position:absolute;margin-left:225.55pt;margin-top:189.2pt;width:31.3pt;height:26.9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" strokecolor="#92d050" strokeweight="6pt">
                <v:stroke endarrow="block"/>
              </v:shape>
            </w:pict>
          </mc:Fallback>
        </mc:AlternateContent>
      </w:r>
      <w:r w:rsidR="00075B54">
        <w:rPr>
          <w:noProof/>
        </w:rPr>
        <mc:AlternateContent>
          <mc:Choice Requires="wps">
            <w:drawing>
              <wp:anchor distT="0" distB="0" distL="114300" distR="114300" simplePos="0" relativeHeight="251723776" behindDoc="0" locked="0" layoutInCell="1" allowOverlap="1" wp14:anchorId="03A46B0A" wp14:editId="2CA822B9">
                <wp:simplePos x="0" y="0"/>
                <wp:positionH relativeFrom="column">
                  <wp:posOffset>2840355</wp:posOffset>
                </wp:positionH>
                <wp:positionV relativeFrom="paragraph">
                  <wp:posOffset>3185657</wp:posOffset>
                </wp:positionV>
                <wp:extent cx="515786" cy="174928"/>
                <wp:effectExtent l="0" t="76200" r="17780" b="73025"/>
                <wp:wrapNone/>
                <wp:docPr id="41" name="Straight Arrow Connector 41"/>
                <wp:cNvGraphicFramePr/>
                <a:graphic xmlns:a="http://schemas.openxmlformats.org/drawingml/2006/main">
                  <a:graphicData uri="http://schemas.microsoft.com/office/word/2010/wordprocessingShape">
                    <wps:wsp>
                      <wps:cNvCnPr/>
                      <wps:spPr>
                        <a:xfrm flipH="1" flipV="1">
                          <a:off x="0" y="0"/>
                          <a:ext cx="515786" cy="174928"/>
                        </a:xfrm>
                        <a:prstGeom prst="straightConnector1">
                          <a:avLst/>
                        </a:prstGeom>
                        <a:ln w="76200">
                          <a:solidFill>
                            <a:srgbClr val="92D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AD0BB0" id="_x0000_t32" coordsize="21600,21600" o:spt="32" o:oned="t" path="m,l21600,21600e" filled="f">
                <v:path arrowok="t" fillok="f" o:connecttype="none"/>
                <o:lock v:ext="edit" shapetype="t"/>
              </v:shapetype>
              <v:shape id="Straight Arrow Connector 41" o:spid="_x0000_s1026" type="#_x0000_t32" style="position:absolute;margin-left:223.65pt;margin-top:250.85pt;width:40.6pt;height:13.75pt;flip:x 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" strokecolor="#92d050" strokeweight="6pt">
                <v:stroke endarrow="block"/>
              </v:shape>
            </w:pict>
          </mc:Fallback>
        </mc:AlternateContent>
      </w:r>
    </w:p>
    <w:p w14:paraId="7FFB682F" w14:textId="77777777" w:rsidR="001C2CA3" w:rsidRPr="001C2CA3" w:rsidRDefault="001C2CA3" w:rsidP="001C2CA3"/>
    <w:p w14:paraId="1B5EFA45" w14:textId="77777777" w:rsidR="001C2CA3" w:rsidRPr="001C2CA3" w:rsidRDefault="001C2CA3" w:rsidP="001C2CA3"/>
    <w:p w14:paraId="0112074F" w14:textId="77777777" w:rsidR="001C2CA3" w:rsidRPr="001C2CA3" w:rsidRDefault="001C2CA3" w:rsidP="001C2CA3"/>
    <w:p w14:paraId="76987358" w14:textId="77777777" w:rsidR="001C2CA3" w:rsidRPr="001C2CA3" w:rsidRDefault="001C2CA3" w:rsidP="001C2CA3"/>
    <w:p w14:paraId="4F966617" w14:textId="77777777" w:rsidR="001C2CA3" w:rsidRPr="001C2CA3" w:rsidRDefault="001C2CA3" w:rsidP="001C2CA3"/>
    <w:p w14:paraId="7C109D4E" w14:textId="77777777" w:rsidR="001C2CA3" w:rsidRPr="001C2CA3" w:rsidRDefault="001C2CA3" w:rsidP="001C2CA3"/>
    <w:p w14:paraId="6E7E05AC" w14:textId="77777777" w:rsidR="001C2CA3" w:rsidRPr="001C2CA3" w:rsidRDefault="001C2CA3" w:rsidP="001C2CA3"/>
    <w:p w14:paraId="3BEE532B" w14:textId="77777777" w:rsidR="001C2CA3" w:rsidRPr="001C2CA3" w:rsidRDefault="001C2CA3" w:rsidP="001C2CA3"/>
    <w:p w14:paraId="3E245978" w14:textId="77777777" w:rsidR="001C2CA3" w:rsidRPr="001C2CA3" w:rsidRDefault="001C2CA3" w:rsidP="001C2CA3"/>
    <w:p w14:paraId="0F1402AC" w14:textId="77777777" w:rsidR="001C2CA3" w:rsidRPr="001C2CA3" w:rsidRDefault="001C2CA3" w:rsidP="001C2CA3"/>
    <w:p w14:paraId="4B4813E6" w14:textId="32A00E70" w:rsidR="001C2CA3" w:rsidRPr="001C2CA3" w:rsidRDefault="001576B3" w:rsidP="001C2CA3">
      <w:r>
        <w:rPr>
          <w:noProof/>
        </w:rPr>
        <mc:AlternateContent>
          <mc:Choice Requires="wps">
            <w:drawing>
              <wp:anchor distT="0" distB="0" distL="114300" distR="114300" simplePos="0" relativeHeight="251669504" behindDoc="0" locked="0" layoutInCell="1" allowOverlap="1" wp14:anchorId="6517BFAA" wp14:editId="4156A858">
                <wp:simplePos x="0" y="0"/>
                <wp:positionH relativeFrom="margin">
                  <wp:align>right</wp:align>
                </wp:positionH>
                <wp:positionV relativeFrom="paragraph">
                  <wp:posOffset>23495</wp:posOffset>
                </wp:positionV>
                <wp:extent cx="2601026" cy="502920"/>
                <wp:effectExtent l="0" t="0" r="0" b="11430"/>
                <wp:wrapNone/>
                <wp:docPr id="51" name="Text Box 51"/>
                <wp:cNvGraphicFramePr/>
                <a:graphic xmlns:a="http://schemas.openxmlformats.org/drawingml/2006/main">
                  <a:graphicData uri="http://schemas.microsoft.com/office/word/2010/wordprocessingShape">
                    <wps:wsp>
                      <wps:cNvSpPr txBox="1"/>
                      <wps:spPr>
                        <a:xfrm>
                          <a:off x="0" y="0"/>
                          <a:ext cx="2601026" cy="502920"/>
                        </a:xfrm>
                        <a:prstGeom prst="rect">
                          <a:avLst/>
                        </a:prstGeom>
                        <a:noFill/>
                        <a:ln>
                          <a:noFill/>
                        </a:ln>
                      </wps:spPr>
                      <wps:txbx>
                        <w:txbxContent>
                          <w:p w14:paraId="57CDD859" w14:textId="198981F0" w:rsidR="00657E44" w:rsidRPr="00657E44" w:rsidRDefault="00047C74" w:rsidP="00657E44">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w:t>
                            </w:r>
                            <w:r w:rsidR="00DF2D55">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Art and Design at St Philip’s?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6517BFAA" id="Text Box 51" o:spid="_x0000_s1034" type="#_x0000_t202" style="position:absolute;margin-left:153.6pt;margin-top:1.85pt;width:204.8pt;height:39.6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" filled="f" stroked="f">
                <v:textbox>
                  <w:txbxContent>
                    <w:p w14:paraId="57CDD859" w14:textId="198981F0" w:rsidR="00657E44" w:rsidRPr="00657E44" w:rsidRDefault="00047C74" w:rsidP="00657E44">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What is </w:t>
                      </w:r>
                      <w:r w:rsidR="00DF2D55">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Art and Design at St Philip’s?</w:t>
                      </w:r>
                    </w:p>
                  </w:txbxContent>
                </v:textbox>
                <w10:wrap anchorx="margin"/>
              </v:shape>
            </w:pict>
          </mc:Fallback>
        </mc:AlternateContent>
      </w:r>
    </w:p>
    <w:p w14:paraId="7DCE24EF" w14:textId="66AA5849" w:rsidR="001C2CA3" w:rsidRPr="001C2CA3" w:rsidRDefault="001576B3" w:rsidP="001C2CA3">
      <w:r>
        <w:rPr>
          <w:noProof/>
        </w:rPr>
        <mc:AlternateContent>
          <mc:Choice Requires="wps">
            <w:drawing>
              <wp:anchor distT="0" distB="0" distL="114300" distR="114300" simplePos="0" relativeHeight="251676672" behindDoc="0" locked="0" layoutInCell="1" allowOverlap="1" wp14:anchorId="4B83844E" wp14:editId="24FE0E89">
                <wp:simplePos x="0" y="0"/>
                <wp:positionH relativeFrom="page">
                  <wp:posOffset>1259205</wp:posOffset>
                </wp:positionH>
                <wp:positionV relativeFrom="paragraph">
                  <wp:posOffset>676910</wp:posOffset>
                </wp:positionV>
                <wp:extent cx="1796995" cy="461176"/>
                <wp:effectExtent l="0" t="0" r="0" b="0"/>
                <wp:wrapNone/>
                <wp:docPr id="4" name="Text Box 4"/>
                <wp:cNvGraphicFramePr/>
                <a:graphic xmlns:a="http://schemas.openxmlformats.org/drawingml/2006/main">
                  <a:graphicData uri="http://schemas.microsoft.com/office/word/2010/wordprocessingShape">
                    <wps:wsp>
                      <wps:cNvSpPr txBox="1"/>
                      <wps:spPr>
                        <a:xfrm>
                          <a:off x="0" y="0"/>
                          <a:ext cx="1796995" cy="461176"/>
                        </a:xfrm>
                        <a:prstGeom prst="rect">
                          <a:avLst/>
                        </a:prstGeom>
                        <a:noFill/>
                        <a:ln>
                          <a:noFill/>
                        </a:ln>
                      </wps:spPr>
                      <wps:txbx>
                        <w:txbxContent>
                          <w:p w14:paraId="2C21F913" w14:textId="02EED3A1" w:rsidR="0043425B" w:rsidRPr="00657E44" w:rsidRDefault="001C2CA3" w:rsidP="0043425B">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5 – </w:t>
                            </w:r>
                            <w:r w:rsidR="00AF6C6E">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Making Maquettes</w:t>
                            </w: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B83844E" id="Text Box 4" o:spid="_x0000_s1035" type="#_x0000_t202" style="position:absolute;margin-left:99.15pt;margin-top:53.3pt;width:141.5pt;height:36.3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" filled="f" stroked="f">
                <v:textbox>
                  <w:txbxContent>
                    <w:p w14:paraId="2C21F913" w14:textId="02EED3A1" w:rsidR="0043425B" w:rsidRPr="00657E44" w:rsidRDefault="001C2CA3" w:rsidP="0043425B">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5 – </w:t>
                      </w:r>
                      <w:r w:rsidR="00AF6C6E">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Making Maquettes</w:t>
                      </w: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txbxContent>
                </v:textbox>
                <w10:wrap anchorx="page"/>
              </v:shape>
            </w:pict>
          </mc:Fallback>
        </mc:AlternateContent>
      </w:r>
      <w:r>
        <w:rPr>
          <w:noProof/>
        </w:rPr>
        <mc:AlternateContent>
          <mc:Choice Requires="wps">
            <w:drawing>
              <wp:anchor distT="45720" distB="45720" distL="114300" distR="114300" simplePos="0" relativeHeight="251674624" behindDoc="0" locked="0" layoutInCell="1" allowOverlap="1" wp14:anchorId="3C9CC440" wp14:editId="04D7C6A3">
                <wp:simplePos x="0" y="0"/>
                <wp:positionH relativeFrom="margin">
                  <wp:align>right</wp:align>
                </wp:positionH>
                <wp:positionV relativeFrom="paragraph">
                  <wp:posOffset>298450</wp:posOffset>
                </wp:positionV>
                <wp:extent cx="2588260" cy="2343150"/>
                <wp:effectExtent l="0" t="0" r="2159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2343150"/>
                        </a:xfrm>
                        <a:prstGeom prst="rect">
                          <a:avLst/>
                        </a:prstGeom>
                        <a:solidFill>
                          <a:srgbClr val="FFFFFF"/>
                        </a:solidFill>
                        <a:ln w="9525">
                          <a:solidFill>
                            <a:srgbClr val="000000"/>
                          </a:solidFill>
                          <a:miter lim="800000"/>
                          <a:headEnd/>
                          <a:tailEnd/>
                        </a:ln>
                      </wps:spPr>
                      <wps:txbx>
                        <w:txbxContent>
                          <w:p w14:paraId="6DA8893B" w14:textId="7B9EAD53" w:rsidR="0043425B" w:rsidRPr="00DF2D55" w:rsidRDefault="00DF2D55" w:rsidP="00AA20F0">
                            <w:pPr>
                              <w:rPr>
                                <w:sz w:val="24"/>
                                <w:lang w:val="en-GB"/>
                              </w:rPr>
                            </w:pPr>
                            <w:r>
                              <w:rPr>
                                <w:sz w:val="24"/>
                                <w:lang w:val="en-GB"/>
                              </w:rPr>
                              <w:t xml:space="preserve">At St Philips’ all children are given the opportunity to learn </w:t>
                            </w:r>
                            <w:r w:rsidR="00AF6C6E">
                              <w:rPr>
                                <w:sz w:val="24"/>
                                <w:lang w:val="en-GB"/>
                              </w:rPr>
                              <w:t xml:space="preserve">practically </w:t>
                            </w:r>
                            <w:r>
                              <w:rPr>
                                <w:sz w:val="24"/>
                                <w:lang w:val="en-GB"/>
                              </w:rPr>
                              <w:t xml:space="preserve">through </w:t>
                            </w:r>
                            <w:r w:rsidR="00782B78">
                              <w:rPr>
                                <w:sz w:val="24"/>
                                <w:lang w:val="en-GB"/>
                              </w:rPr>
                              <w:t>Design technology</w:t>
                            </w:r>
                            <w:r w:rsidR="00AF6C6E">
                              <w:rPr>
                                <w:sz w:val="24"/>
                                <w:lang w:val="en-GB"/>
                              </w:rPr>
                              <w:t xml:space="preserve">. It teaches the children about the design of a range of objects, how certain working parts are made and how to join, fix and use materials effectively. The children learn to assemble, disassemble, plan, construct and evaluate their work.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9CC440" id="_x0000_s1036" type="#_x0000_t202" style="position:absolute;margin-left:152.6pt;margin-top:23.5pt;width:203.8pt;height:184.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">
                <v:textbox>
                  <w:txbxContent>
                    <w:p w14:paraId="6DA8893B" w14:textId="7B9EAD53" w:rsidR="0043425B" w:rsidRPr="00DF2D55" w:rsidRDefault="00DF2D55" w:rsidP="00AA20F0">
                      <w:pPr>
                        <w:rPr>
                          <w:sz w:val="24"/>
                          <w:lang w:val="en-GB"/>
                        </w:rPr>
                      </w:pPr>
                      <w:r>
                        <w:rPr>
                          <w:sz w:val="24"/>
                          <w:lang w:val="en-GB"/>
                        </w:rPr>
                        <w:t xml:space="preserve">At St Philips’ all children are given the opportunity to learn </w:t>
                      </w:r>
                      <w:r w:rsidR="00AF6C6E">
                        <w:rPr>
                          <w:sz w:val="24"/>
                          <w:lang w:val="en-GB"/>
                        </w:rPr>
                        <w:t xml:space="preserve">practically </w:t>
                      </w:r>
                      <w:r>
                        <w:rPr>
                          <w:sz w:val="24"/>
                          <w:lang w:val="en-GB"/>
                        </w:rPr>
                        <w:t xml:space="preserve">through </w:t>
                      </w:r>
                      <w:r w:rsidR="00782B78">
                        <w:rPr>
                          <w:sz w:val="24"/>
                          <w:lang w:val="en-GB"/>
                        </w:rPr>
                        <w:t>Design technology</w:t>
                      </w:r>
                      <w:r w:rsidR="00AF6C6E">
                        <w:rPr>
                          <w:sz w:val="24"/>
                          <w:lang w:val="en-GB"/>
                        </w:rPr>
                        <w:t xml:space="preserve">. It teaches the children about the design of a range of objects, how certain working parts are made and how to join, fix and use materials effectively. The children learn to assemble, disassemble, plan, construct and evaluate their work. </w:t>
                      </w:r>
                    </w:p>
                  </w:txbxContent>
                </v:textbox>
                <w10:wrap type="square" anchorx="margin"/>
              </v:shape>
            </w:pict>
          </mc:Fallback>
        </mc:AlternateContent>
      </w:r>
    </w:p>
    <w:p w14:paraId="0AC8B720" w14:textId="393A2507" w:rsidR="001C2CA3" w:rsidRPr="001C2CA3" w:rsidRDefault="001C2CA3" w:rsidP="001C2CA3"/>
    <w:p w14:paraId="3A71182D" w14:textId="4E397F45" w:rsidR="001C2CA3" w:rsidRPr="001C2CA3" w:rsidRDefault="001C2CA3" w:rsidP="001C2CA3"/>
    <w:p w14:paraId="22CA78AC" w14:textId="50386E81" w:rsidR="001C2CA3" w:rsidRPr="001C2CA3" w:rsidRDefault="001C2CA3" w:rsidP="001C2CA3"/>
    <w:p w14:paraId="052FD3D3" w14:textId="15DB9B7F" w:rsidR="001C2CA3" w:rsidRPr="001C2CA3" w:rsidRDefault="001576B3" w:rsidP="001C2CA3">
      <w:r>
        <w:rPr>
          <w:noProof/>
        </w:rPr>
        <w:drawing>
          <wp:inline distT="0" distB="0" distL="0" distR="0" wp14:anchorId="637BA94D" wp14:editId="1A1AE776">
            <wp:extent cx="986790" cy="1326803"/>
            <wp:effectExtent l="0" t="0" r="3810" b="69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1004272" cy="1350308"/>
                    </a:xfrm>
                    <a:prstGeom prst="rect">
                      <a:avLst/>
                    </a:prstGeom>
                    <a:noFill/>
                    <a:ln>
                      <a:noFill/>
                    </a:ln>
                  </pic:spPr>
                </pic:pic>
              </a:graphicData>
            </a:graphic>
          </wp:inline>
        </w:drawing>
      </w:r>
      <w:r>
        <w:rPr>
          <w:noProof/>
        </w:rPr>
        <w:drawing>
          <wp:inline distT="0" distB="0" distL="0" distR="0" wp14:anchorId="3528EBA9" wp14:editId="7DE57B39">
            <wp:extent cx="1001395" cy="1301442"/>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31383" cy="1340415"/>
                    </a:xfrm>
                    <a:prstGeom prst="rect">
                      <a:avLst/>
                    </a:prstGeom>
                    <a:noFill/>
                    <a:ln>
                      <a:noFill/>
                    </a:ln>
                  </pic:spPr>
                </pic:pic>
              </a:graphicData>
            </a:graphic>
          </wp:inline>
        </w:drawing>
      </w:r>
      <w:r>
        <w:rPr>
          <w:noProof/>
        </w:rPr>
        <w:drawing>
          <wp:inline distT="0" distB="0" distL="0" distR="0" wp14:anchorId="4C00B3D1" wp14:editId="51FF35FC">
            <wp:extent cx="932815" cy="1303807"/>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95411" cy="1391298"/>
                    </a:xfrm>
                    <a:prstGeom prst="rect">
                      <a:avLst/>
                    </a:prstGeom>
                    <a:noFill/>
                    <a:ln>
                      <a:noFill/>
                    </a:ln>
                  </pic:spPr>
                </pic:pic>
              </a:graphicData>
            </a:graphic>
          </wp:inline>
        </w:drawing>
      </w:r>
    </w:p>
    <w:p w14:paraId="5A413477" w14:textId="42149279" w:rsidR="001C2CA3" w:rsidRPr="001C2CA3" w:rsidRDefault="00E834B6" w:rsidP="001C2CA3">
      <w:r>
        <w:rPr>
          <w:noProof/>
        </w:rPr>
        <mc:AlternateContent>
          <mc:Choice Requires="wps">
            <w:drawing>
              <wp:anchor distT="45720" distB="45720" distL="114300" distR="114300" simplePos="0" relativeHeight="251680768" behindDoc="0" locked="0" layoutInCell="1" allowOverlap="1" wp14:anchorId="620ADA7A" wp14:editId="0AD9C58B">
                <wp:simplePos x="0" y="0"/>
                <wp:positionH relativeFrom="page">
                  <wp:posOffset>4959350</wp:posOffset>
                </wp:positionH>
                <wp:positionV relativeFrom="paragraph">
                  <wp:posOffset>288925</wp:posOffset>
                </wp:positionV>
                <wp:extent cx="2507615" cy="3721100"/>
                <wp:effectExtent l="0" t="0" r="26035" b="127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615" cy="3721100"/>
                        </a:xfrm>
                        <a:prstGeom prst="rect">
                          <a:avLst/>
                        </a:prstGeom>
                        <a:solidFill>
                          <a:srgbClr val="FFFFFF"/>
                        </a:solidFill>
                        <a:ln w="9525">
                          <a:solidFill>
                            <a:srgbClr val="000000"/>
                          </a:solidFill>
                          <a:miter lim="800000"/>
                          <a:headEnd/>
                          <a:tailEnd/>
                        </a:ln>
                      </wps:spPr>
                      <wps:txbx>
                        <w:txbxContent>
                          <w:p w14:paraId="51F0B6C1" w14:textId="7DE142BD" w:rsidR="00DF2D55" w:rsidRPr="00E834B6" w:rsidRDefault="001576B3" w:rsidP="00DF2D55">
                            <w:pPr>
                              <w:pStyle w:val="NormalWeb"/>
                              <w:rPr>
                                <w:rFonts w:asciiTheme="minorHAnsi" w:hAnsiTheme="minorHAnsi"/>
                                <w:sz w:val="20"/>
                              </w:rPr>
                            </w:pPr>
                            <w:r w:rsidRPr="00E834B6">
                              <w:rPr>
                                <w:rFonts w:asciiTheme="minorHAnsi" w:hAnsiTheme="minorHAnsi"/>
                                <w:sz w:val="20"/>
                              </w:rPr>
                              <w:t>As part of year 4’s D</w:t>
                            </w:r>
                            <w:r w:rsidR="001816E1">
                              <w:rPr>
                                <w:rFonts w:asciiTheme="minorHAnsi" w:hAnsiTheme="minorHAnsi"/>
                                <w:sz w:val="20"/>
                              </w:rPr>
                              <w:t xml:space="preserve">T </w:t>
                            </w:r>
                            <w:r w:rsidRPr="00E834B6">
                              <w:rPr>
                                <w:rFonts w:asciiTheme="minorHAnsi" w:hAnsiTheme="minorHAnsi"/>
                                <w:sz w:val="20"/>
                              </w:rPr>
                              <w:t xml:space="preserve">project the children have been looking at African Art. They carried out their design research and created a design </w:t>
                            </w:r>
                            <w:r w:rsidR="001816E1">
                              <w:rPr>
                                <w:rFonts w:asciiTheme="minorHAnsi" w:hAnsiTheme="minorHAnsi"/>
                                <w:sz w:val="20"/>
                              </w:rPr>
                              <w:t xml:space="preserve">brief </w:t>
                            </w:r>
                            <w:r w:rsidRPr="00E834B6">
                              <w:rPr>
                                <w:rFonts w:asciiTheme="minorHAnsi" w:hAnsiTheme="minorHAnsi"/>
                                <w:sz w:val="20"/>
                              </w:rPr>
                              <w:t>focusing on geometric patterns. The children then put together their design ideas and chose one that they were going to do. They considered the colours and the pattern specifically. The children then considered the resources</w:t>
                            </w:r>
                            <w:r w:rsidR="001816E1">
                              <w:rPr>
                                <w:rFonts w:asciiTheme="minorHAnsi" w:hAnsiTheme="minorHAnsi"/>
                                <w:sz w:val="20"/>
                              </w:rPr>
                              <w:t xml:space="preserve">, </w:t>
                            </w:r>
                            <w:r w:rsidRPr="00E834B6">
                              <w:rPr>
                                <w:rFonts w:asciiTheme="minorHAnsi" w:hAnsiTheme="minorHAnsi"/>
                                <w:sz w:val="20"/>
                              </w:rPr>
                              <w:t xml:space="preserve">materials and tools needed and got to work creating their design. Once the children completed their </w:t>
                            </w:r>
                            <w:proofErr w:type="gramStart"/>
                            <w:r w:rsidRPr="00E834B6">
                              <w:rPr>
                                <w:rFonts w:asciiTheme="minorHAnsi" w:hAnsiTheme="minorHAnsi"/>
                                <w:sz w:val="20"/>
                              </w:rPr>
                              <w:t>design</w:t>
                            </w:r>
                            <w:proofErr w:type="gramEnd"/>
                            <w:r w:rsidRPr="00E834B6">
                              <w:rPr>
                                <w:rFonts w:asciiTheme="minorHAnsi" w:hAnsiTheme="minorHAnsi"/>
                                <w:sz w:val="20"/>
                              </w:rPr>
                              <w:t xml:space="preserve"> they then </w:t>
                            </w:r>
                            <w:r w:rsidR="001816E1" w:rsidRPr="00E834B6">
                              <w:rPr>
                                <w:rFonts w:asciiTheme="minorHAnsi" w:hAnsiTheme="minorHAnsi"/>
                                <w:sz w:val="20"/>
                              </w:rPr>
                              <w:t>self-evaluated</w:t>
                            </w:r>
                            <w:r w:rsidRPr="00E834B6">
                              <w:rPr>
                                <w:rFonts w:asciiTheme="minorHAnsi" w:hAnsiTheme="minorHAnsi"/>
                                <w:sz w:val="20"/>
                              </w:rPr>
                              <w:t xml:space="preserve">. </w:t>
                            </w:r>
                          </w:p>
                          <w:p w14:paraId="3622F54F" w14:textId="7F7383C5" w:rsidR="001576B3" w:rsidRDefault="001576B3" w:rsidP="001576B3">
                            <w:pPr>
                              <w:pStyle w:val="NormalWeb"/>
                              <w:jc w:val="center"/>
                            </w:pPr>
                            <w:r>
                              <w:rPr>
                                <w:noProof/>
                              </w:rPr>
                              <w:drawing>
                                <wp:inline distT="0" distB="0" distL="0" distR="0" wp14:anchorId="0D931F05" wp14:editId="3879261A">
                                  <wp:extent cx="1282700" cy="741519"/>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1294614" cy="748406"/>
                                          </a:xfrm>
                                          <a:prstGeom prst="rect">
                                            <a:avLst/>
                                          </a:prstGeom>
                                          <a:noFill/>
                                          <a:ln>
                                            <a:noFill/>
                                          </a:ln>
                                        </pic:spPr>
                                      </pic:pic>
                                    </a:graphicData>
                                  </a:graphic>
                                </wp:inline>
                              </w:drawing>
                            </w:r>
                          </w:p>
                          <w:p w14:paraId="6DE7F2D3" w14:textId="77777777" w:rsidR="001576B3" w:rsidRDefault="001576B3" w:rsidP="00DF2D55">
                            <w:pPr>
                              <w:pStyle w:val="NormalWeb"/>
                            </w:pPr>
                          </w:p>
                          <w:p w14:paraId="669BBC4F" w14:textId="687CC270" w:rsidR="00DF2D55" w:rsidRPr="00061BE4" w:rsidRDefault="00DF2D55" w:rsidP="00043705">
                            <w:pPr>
                              <w:rPr>
                                <w:sz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0ADA7A" id="_x0000_s1037" type="#_x0000_t202" style="position:absolute;margin-left:390.5pt;margin-top:22.75pt;width:197.45pt;height:293pt;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">
                <v:textbox>
                  <w:txbxContent>
                    <w:p w14:paraId="51F0B6C1" w14:textId="7DE142BD" w:rsidR="00DF2D55" w:rsidRPr="00E834B6" w:rsidRDefault="001576B3" w:rsidP="00DF2D55">
                      <w:pPr>
                        <w:pStyle w:val="NormalWeb"/>
                        <w:rPr>
                          <w:rFonts w:asciiTheme="minorHAnsi" w:hAnsiTheme="minorHAnsi"/>
                          <w:sz w:val="20"/>
                        </w:rPr>
                      </w:pPr>
                      <w:r w:rsidRPr="00E834B6">
                        <w:rPr>
                          <w:rFonts w:asciiTheme="minorHAnsi" w:hAnsiTheme="minorHAnsi"/>
                          <w:sz w:val="20"/>
                        </w:rPr>
                        <w:t>As part of year 4’s D</w:t>
                      </w:r>
                      <w:r w:rsidR="001816E1">
                        <w:rPr>
                          <w:rFonts w:asciiTheme="minorHAnsi" w:hAnsiTheme="minorHAnsi"/>
                          <w:sz w:val="20"/>
                        </w:rPr>
                        <w:t xml:space="preserve">T </w:t>
                      </w:r>
                      <w:r w:rsidRPr="00E834B6">
                        <w:rPr>
                          <w:rFonts w:asciiTheme="minorHAnsi" w:hAnsiTheme="minorHAnsi"/>
                          <w:sz w:val="20"/>
                        </w:rPr>
                        <w:t xml:space="preserve">project the children have been looking at African Art. They carried out their design research and created a design </w:t>
                      </w:r>
                      <w:r w:rsidR="001816E1">
                        <w:rPr>
                          <w:rFonts w:asciiTheme="minorHAnsi" w:hAnsiTheme="minorHAnsi"/>
                          <w:sz w:val="20"/>
                        </w:rPr>
                        <w:t xml:space="preserve">brief </w:t>
                      </w:r>
                      <w:r w:rsidRPr="00E834B6">
                        <w:rPr>
                          <w:rFonts w:asciiTheme="minorHAnsi" w:hAnsiTheme="minorHAnsi"/>
                          <w:sz w:val="20"/>
                        </w:rPr>
                        <w:t>focusing on geometric patterns. The children then put together their design ideas and chose one that they were going to do. They considered the colours and the pattern specifically. The children then considered the resources</w:t>
                      </w:r>
                      <w:r w:rsidR="001816E1">
                        <w:rPr>
                          <w:rFonts w:asciiTheme="minorHAnsi" w:hAnsiTheme="minorHAnsi"/>
                          <w:sz w:val="20"/>
                        </w:rPr>
                        <w:t xml:space="preserve">, </w:t>
                      </w:r>
                      <w:r w:rsidRPr="00E834B6">
                        <w:rPr>
                          <w:rFonts w:asciiTheme="minorHAnsi" w:hAnsiTheme="minorHAnsi"/>
                          <w:sz w:val="20"/>
                        </w:rPr>
                        <w:t xml:space="preserve">materials and tools needed and got to work creating their design. Once the children completed their </w:t>
                      </w:r>
                      <w:proofErr w:type="gramStart"/>
                      <w:r w:rsidRPr="00E834B6">
                        <w:rPr>
                          <w:rFonts w:asciiTheme="minorHAnsi" w:hAnsiTheme="minorHAnsi"/>
                          <w:sz w:val="20"/>
                        </w:rPr>
                        <w:t>design</w:t>
                      </w:r>
                      <w:proofErr w:type="gramEnd"/>
                      <w:r w:rsidRPr="00E834B6">
                        <w:rPr>
                          <w:rFonts w:asciiTheme="minorHAnsi" w:hAnsiTheme="minorHAnsi"/>
                          <w:sz w:val="20"/>
                        </w:rPr>
                        <w:t xml:space="preserve"> they then </w:t>
                      </w:r>
                      <w:r w:rsidR="001816E1" w:rsidRPr="00E834B6">
                        <w:rPr>
                          <w:rFonts w:asciiTheme="minorHAnsi" w:hAnsiTheme="minorHAnsi"/>
                          <w:sz w:val="20"/>
                        </w:rPr>
                        <w:t>self-evaluated</w:t>
                      </w:r>
                      <w:r w:rsidRPr="00E834B6">
                        <w:rPr>
                          <w:rFonts w:asciiTheme="minorHAnsi" w:hAnsiTheme="minorHAnsi"/>
                          <w:sz w:val="20"/>
                        </w:rPr>
                        <w:t xml:space="preserve">. </w:t>
                      </w:r>
                    </w:p>
                    <w:p w14:paraId="3622F54F" w14:textId="7F7383C5" w:rsidR="001576B3" w:rsidRDefault="001576B3" w:rsidP="001576B3">
                      <w:pPr>
                        <w:pStyle w:val="NormalWeb"/>
                        <w:jc w:val="center"/>
                      </w:pPr>
                      <w:r>
                        <w:rPr>
                          <w:noProof/>
                        </w:rPr>
                        <w:drawing>
                          <wp:inline distT="0" distB="0" distL="0" distR="0" wp14:anchorId="0D931F05" wp14:editId="3879261A">
                            <wp:extent cx="1282700" cy="741519"/>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1294614" cy="748406"/>
                                    </a:xfrm>
                                    <a:prstGeom prst="rect">
                                      <a:avLst/>
                                    </a:prstGeom>
                                    <a:noFill/>
                                    <a:ln>
                                      <a:noFill/>
                                    </a:ln>
                                  </pic:spPr>
                                </pic:pic>
                              </a:graphicData>
                            </a:graphic>
                          </wp:inline>
                        </w:drawing>
                      </w:r>
                    </w:p>
                    <w:p w14:paraId="6DE7F2D3" w14:textId="77777777" w:rsidR="001576B3" w:rsidRDefault="001576B3" w:rsidP="00DF2D55">
                      <w:pPr>
                        <w:pStyle w:val="NormalWeb"/>
                      </w:pPr>
                    </w:p>
                    <w:p w14:paraId="669BBC4F" w14:textId="687CC270" w:rsidR="00DF2D55" w:rsidRPr="00061BE4" w:rsidRDefault="00DF2D55" w:rsidP="00043705">
                      <w:pPr>
                        <w:rPr>
                          <w:sz w:val="24"/>
                          <w:lang w:val="en-GB"/>
                        </w:rPr>
                      </w:pPr>
                    </w:p>
                  </w:txbxContent>
                </v:textbox>
                <w10:wrap type="square" anchorx="page"/>
              </v:shape>
            </w:pict>
          </mc:Fallback>
        </mc:AlternateContent>
      </w:r>
      <w:r>
        <w:rPr>
          <w:noProof/>
        </w:rPr>
        <mc:AlternateContent>
          <mc:Choice Requires="wps">
            <w:drawing>
              <wp:anchor distT="0" distB="0" distL="114300" distR="114300" simplePos="0" relativeHeight="251678720" behindDoc="0" locked="0" layoutInCell="1" allowOverlap="1" wp14:anchorId="15036F7A" wp14:editId="7D2CB241">
                <wp:simplePos x="0" y="0"/>
                <wp:positionH relativeFrom="page">
                  <wp:posOffset>4878705</wp:posOffset>
                </wp:positionH>
                <wp:positionV relativeFrom="paragraph">
                  <wp:posOffset>34290</wp:posOffset>
                </wp:positionV>
                <wp:extent cx="2601026" cy="357809"/>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2601026" cy="357809"/>
                        </a:xfrm>
                        <a:prstGeom prst="rect">
                          <a:avLst/>
                        </a:prstGeom>
                        <a:noFill/>
                        <a:ln>
                          <a:noFill/>
                        </a:ln>
                      </wps:spPr>
                      <wps:txbx>
                        <w:txbxContent>
                          <w:p w14:paraId="699C3CD5" w14:textId="38568ED4" w:rsidR="0043425B" w:rsidRPr="00657E44" w:rsidRDefault="00AF6C6E" w:rsidP="0043425B">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4 -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15036F7A" id="Text Box 6" o:spid="_x0000_s1038" type="#_x0000_t202" style="position:absolute;margin-left:384.15pt;margin-top:2.7pt;width:204.8pt;height:28.1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" filled="f" stroked="f">
                <v:textbox>
                  <w:txbxContent>
                    <w:p w14:paraId="699C3CD5" w14:textId="38568ED4" w:rsidR="0043425B" w:rsidRPr="00657E44" w:rsidRDefault="00AF6C6E" w:rsidP="0043425B">
                      <w:pPr>
                        <w:jc w:val="cente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4 - </w:t>
                      </w:r>
                    </w:p>
                  </w:txbxContent>
                </v:textbox>
                <w10:wrap anchorx="page"/>
              </v:shape>
            </w:pict>
          </mc:Fallback>
        </mc:AlternateContent>
      </w:r>
      <w:r>
        <w:rPr>
          <w:noProof/>
        </w:rPr>
        <mc:AlternateContent>
          <mc:Choice Requires="wps">
            <w:drawing>
              <wp:anchor distT="0" distB="0" distL="114300" distR="114300" simplePos="0" relativeHeight="251691008" behindDoc="0" locked="0" layoutInCell="1" allowOverlap="1" wp14:anchorId="4CB9922A" wp14:editId="5BA871A5">
                <wp:simplePos x="0" y="0"/>
                <wp:positionH relativeFrom="margin">
                  <wp:posOffset>-49530</wp:posOffset>
                </wp:positionH>
                <wp:positionV relativeFrom="paragraph">
                  <wp:posOffset>1270635</wp:posOffset>
                </wp:positionV>
                <wp:extent cx="3390181" cy="332105"/>
                <wp:effectExtent l="0" t="0" r="0" b="10795"/>
                <wp:wrapNone/>
                <wp:docPr id="54" name="Text Box 54"/>
                <wp:cNvGraphicFramePr/>
                <a:graphic xmlns:a="http://schemas.openxmlformats.org/drawingml/2006/main">
                  <a:graphicData uri="http://schemas.microsoft.com/office/word/2010/wordprocessingShape">
                    <wps:wsp>
                      <wps:cNvSpPr txBox="1"/>
                      <wps:spPr>
                        <a:xfrm>
                          <a:off x="0" y="0"/>
                          <a:ext cx="3390181" cy="332105"/>
                        </a:xfrm>
                        <a:prstGeom prst="rect">
                          <a:avLst/>
                        </a:prstGeom>
                        <a:noFill/>
                        <a:ln>
                          <a:noFill/>
                        </a:ln>
                      </wps:spPr>
                      <wps:txbx>
                        <w:txbxContent>
                          <w:p w14:paraId="423B6A34" w14:textId="71D913EB" w:rsidR="001764A2" w:rsidRPr="00657E44" w:rsidRDefault="001C2CA3" w:rsidP="001C2CA3">
                            <w:pP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Chinese Lanterns for Chinese new </w:t>
                            </w:r>
                            <w:proofErr w:type="gramStart"/>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w:t>
                            </w:r>
                            <w:r w:rsidR="001764A2">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CB9922A" id="Text Box 54" o:spid="_x0000_s1039" type="#_x0000_t202" style="position:absolute;margin-left:-3.9pt;margin-top:100.05pt;width:266.95pt;height:26.1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" filled="f" stroked="f">
                <v:textbox>
                  <w:txbxContent>
                    <w:p w14:paraId="423B6A34" w14:textId="71D913EB" w:rsidR="001764A2" w:rsidRPr="00657E44" w:rsidRDefault="001C2CA3" w:rsidP="001C2CA3">
                      <w:pP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Chinese Lanterns for Chinese new </w:t>
                      </w:r>
                      <w:proofErr w:type="gramStart"/>
                      <w:r>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Year </w:t>
                      </w:r>
                      <w:r w:rsidR="001764A2">
                        <w:rPr>
                          <w:b/>
                          <w:color w:val="196B24" w:themeColor="accent3"/>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roofErr w:type="gramEnd"/>
                    </w:p>
                  </w:txbxContent>
                </v:textbox>
                <w10:wrap anchorx="margin"/>
              </v:shape>
            </w:pict>
          </mc:Fallback>
        </mc:AlternateContent>
      </w:r>
      <w:r w:rsidR="001576B3">
        <w:rPr>
          <w:noProof/>
        </w:rPr>
        <w:drawing>
          <wp:inline distT="0" distB="0" distL="0" distR="0" wp14:anchorId="10A26EBB" wp14:editId="61308113">
            <wp:extent cx="952500" cy="13354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0215" cy="1374261"/>
                    </a:xfrm>
                    <a:prstGeom prst="rect">
                      <a:avLst/>
                    </a:prstGeom>
                    <a:noFill/>
                    <a:ln>
                      <a:noFill/>
                    </a:ln>
                  </pic:spPr>
                </pic:pic>
              </a:graphicData>
            </a:graphic>
          </wp:inline>
        </w:drawing>
      </w:r>
      <w:r w:rsidR="001576B3">
        <w:rPr>
          <w:noProof/>
        </w:rPr>
        <w:drawing>
          <wp:inline distT="0" distB="0" distL="0" distR="0" wp14:anchorId="6ED87F6B" wp14:editId="029D28EE">
            <wp:extent cx="1041400" cy="1337724"/>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57184" cy="1357999"/>
                    </a:xfrm>
                    <a:prstGeom prst="rect">
                      <a:avLst/>
                    </a:prstGeom>
                    <a:noFill/>
                    <a:ln>
                      <a:noFill/>
                    </a:ln>
                  </pic:spPr>
                </pic:pic>
              </a:graphicData>
            </a:graphic>
          </wp:inline>
        </w:drawing>
      </w:r>
      <w:r w:rsidR="001576B3">
        <w:rPr>
          <w:noProof/>
        </w:rPr>
        <w:drawing>
          <wp:inline distT="0" distB="0" distL="0" distR="0" wp14:anchorId="590D761F" wp14:editId="74796B09">
            <wp:extent cx="1016000" cy="1308064"/>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4612" cy="1344901"/>
                    </a:xfrm>
                    <a:prstGeom prst="rect">
                      <a:avLst/>
                    </a:prstGeom>
                    <a:noFill/>
                    <a:ln>
                      <a:noFill/>
                    </a:ln>
                  </pic:spPr>
                </pic:pic>
              </a:graphicData>
            </a:graphic>
          </wp:inline>
        </w:drawing>
      </w:r>
    </w:p>
    <w:p w14:paraId="504085A6" w14:textId="48A84E01" w:rsidR="001C2CA3" w:rsidRDefault="001C2CA3" w:rsidP="001C2CA3"/>
    <w:p w14:paraId="7BC54531" w14:textId="59FC57EB" w:rsidR="00E834B6" w:rsidRDefault="00E834B6" w:rsidP="001C2CA3"/>
    <w:p w14:paraId="40C5BA99" w14:textId="5C3EF81A" w:rsidR="00E834B6" w:rsidRPr="001C2CA3" w:rsidRDefault="00A329D5" w:rsidP="001C2CA3">
      <w:r>
        <w:rPr>
          <w:noProof/>
        </w:rPr>
        <mc:AlternateContent>
          <mc:Choice Requires="wps">
            <w:drawing>
              <wp:anchor distT="0" distB="0" distL="114300" distR="114300" simplePos="0" relativeHeight="251740160" behindDoc="0" locked="0" layoutInCell="1" allowOverlap="1" wp14:anchorId="5A858849" wp14:editId="117F58D9">
                <wp:simplePos x="0" y="0"/>
                <wp:positionH relativeFrom="margin">
                  <wp:posOffset>3154680</wp:posOffset>
                </wp:positionH>
                <wp:positionV relativeFrom="paragraph">
                  <wp:posOffset>1106170</wp:posOffset>
                </wp:positionV>
                <wp:extent cx="1699260" cy="873760"/>
                <wp:effectExtent l="0" t="0" r="15240" b="135890"/>
                <wp:wrapNone/>
                <wp:docPr id="1323636603" name="Speech Bubble: Rectangle with Corners Rounded 1323636603"/>
                <wp:cNvGraphicFramePr/>
                <a:graphic xmlns:a="http://schemas.openxmlformats.org/drawingml/2006/main">
                  <a:graphicData uri="http://schemas.microsoft.com/office/word/2010/wordprocessingShape">
                    <wps:wsp>
                      <wps:cNvSpPr/>
                      <wps:spPr>
                        <a:xfrm>
                          <a:off x="0" y="0"/>
                          <a:ext cx="1699260" cy="873760"/>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5ECCF7" w14:textId="628886CB" w:rsidR="00A329D5" w:rsidRPr="00A329D5" w:rsidRDefault="00A329D5" w:rsidP="00A329D5">
                            <w:pPr>
                              <w:jc w:val="center"/>
                              <w:rPr>
                                <w:color w:val="FFFFFF" w:themeColor="background1"/>
                                <w:lang w:val="en-GB"/>
                              </w:rPr>
                            </w:pPr>
                            <w:r>
                              <w:rPr>
                                <w:color w:val="FFFFFF" w:themeColor="background1"/>
                                <w:lang w:val="en-GB"/>
                              </w:rPr>
                              <w:t>‘I used my cutting s</w:t>
                            </w:r>
                            <w:r w:rsidR="001816E1">
                              <w:rPr>
                                <w:color w:val="FFFFFF" w:themeColor="background1"/>
                                <w:lang w:val="en-GB"/>
                              </w:rPr>
                              <w:t xml:space="preserve">kills </w:t>
                            </w:r>
                            <w:r>
                              <w:rPr>
                                <w:color w:val="FFFFFF" w:themeColor="background1"/>
                                <w:lang w:val="en-GB"/>
                              </w:rPr>
                              <w:t>to ensure the desig</w:t>
                            </w:r>
                            <w:r w:rsidR="001816E1">
                              <w:rPr>
                                <w:color w:val="FFFFFF" w:themeColor="background1"/>
                                <w:lang w:val="en-GB"/>
                              </w:rPr>
                              <w:t xml:space="preserve">n </w:t>
                            </w:r>
                            <w:r>
                              <w:rPr>
                                <w:color w:val="FFFFFF" w:themeColor="background1"/>
                                <w:lang w:val="en-GB"/>
                              </w:rPr>
                              <w:t>was correct’ - Samantha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858849"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323636603" o:spid="_x0000_s1040" type="#_x0000_t62" style="position:absolute;margin-left:248.4pt;margin-top:87.1pt;width:133.8pt;height:68.8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" adj="3355,24096" fillcolor="#92d050" strokecolor="#00b050" strokeweight="2pt">
                <v:textbox>
                  <w:txbxContent>
                    <w:p w14:paraId="255ECCF7" w14:textId="628886CB" w:rsidR="00A329D5" w:rsidRPr="00A329D5" w:rsidRDefault="00A329D5" w:rsidP="00A329D5">
                      <w:pPr>
                        <w:jc w:val="center"/>
                        <w:rPr>
                          <w:color w:val="FFFFFF" w:themeColor="background1"/>
                          <w:lang w:val="en-GB"/>
                        </w:rPr>
                      </w:pPr>
                      <w:r>
                        <w:rPr>
                          <w:color w:val="FFFFFF" w:themeColor="background1"/>
                          <w:lang w:val="en-GB"/>
                        </w:rPr>
                        <w:t>‘I used my cutting s</w:t>
                      </w:r>
                      <w:r w:rsidR="001816E1">
                        <w:rPr>
                          <w:color w:val="FFFFFF" w:themeColor="background1"/>
                          <w:lang w:val="en-GB"/>
                        </w:rPr>
                        <w:t xml:space="preserve">kills </w:t>
                      </w:r>
                      <w:r>
                        <w:rPr>
                          <w:color w:val="FFFFFF" w:themeColor="background1"/>
                          <w:lang w:val="en-GB"/>
                        </w:rPr>
                        <w:t>to ensure the desig</w:t>
                      </w:r>
                      <w:r w:rsidR="001816E1">
                        <w:rPr>
                          <w:color w:val="FFFFFF" w:themeColor="background1"/>
                          <w:lang w:val="en-GB"/>
                        </w:rPr>
                        <w:t xml:space="preserve">n </w:t>
                      </w:r>
                      <w:r>
                        <w:rPr>
                          <w:color w:val="FFFFFF" w:themeColor="background1"/>
                          <w:lang w:val="en-GB"/>
                        </w:rPr>
                        <w:t>was correct’ - Samantha</w:t>
                      </w:r>
                    </w:p>
                  </w:txbxContent>
                </v:textbox>
                <w10:wrap anchorx="margin"/>
              </v:shape>
            </w:pict>
          </mc:Fallback>
        </mc:AlternateContent>
      </w:r>
      <w:r>
        <w:rPr>
          <w:noProof/>
        </w:rPr>
        <mc:AlternateContent>
          <mc:Choice Requires="wps">
            <w:drawing>
              <wp:anchor distT="0" distB="0" distL="114300" distR="114300" simplePos="0" relativeHeight="251736064" behindDoc="0" locked="0" layoutInCell="1" allowOverlap="1" wp14:anchorId="1860DB5E" wp14:editId="62435E73">
                <wp:simplePos x="0" y="0"/>
                <wp:positionH relativeFrom="margin">
                  <wp:align>left</wp:align>
                </wp:positionH>
                <wp:positionV relativeFrom="paragraph">
                  <wp:posOffset>1045210</wp:posOffset>
                </wp:positionV>
                <wp:extent cx="1874520" cy="919480"/>
                <wp:effectExtent l="0" t="0" r="11430" b="128270"/>
                <wp:wrapNone/>
                <wp:docPr id="856584557" name="Speech Bubble: Rectangle with Corners Rounded 856584557"/>
                <wp:cNvGraphicFramePr/>
                <a:graphic xmlns:a="http://schemas.openxmlformats.org/drawingml/2006/main">
                  <a:graphicData uri="http://schemas.microsoft.com/office/word/2010/wordprocessingShape">
                    <wps:wsp>
                      <wps:cNvSpPr/>
                      <wps:spPr>
                        <a:xfrm>
                          <a:off x="0" y="0"/>
                          <a:ext cx="1874520" cy="919480"/>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C4D8E5" w14:textId="01D53A2B" w:rsidR="00A329D5" w:rsidRPr="00E7188C" w:rsidRDefault="00A329D5" w:rsidP="00A329D5">
                            <w:pPr>
                              <w:jc w:val="center"/>
                              <w:rPr>
                                <w:color w:val="FFFFFF" w:themeColor="background1"/>
                              </w:rPr>
                            </w:pPr>
                            <w:r>
                              <w:rPr>
                                <w:color w:val="FFFFFF" w:themeColor="background1"/>
                              </w:rPr>
                              <w:t>‘We designed our Chinese lanterns based upon authentic Chinese patterns’ - Bella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0DB5E" id="Speech Bubble: Rectangle with Corners Rounded 856584557" o:spid="_x0000_s1041" type="#_x0000_t62" style="position:absolute;margin-left:0;margin-top:82.3pt;width:147.6pt;height:72.4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" adj="3355,24096" fillcolor="#92d050" strokecolor="#00b050" strokeweight="2pt">
                <v:textbox>
                  <w:txbxContent>
                    <w:p w14:paraId="52C4D8E5" w14:textId="01D53A2B" w:rsidR="00A329D5" w:rsidRPr="00E7188C" w:rsidRDefault="00A329D5" w:rsidP="00A329D5">
                      <w:pPr>
                        <w:jc w:val="center"/>
                        <w:rPr>
                          <w:color w:val="FFFFFF" w:themeColor="background1"/>
                        </w:rPr>
                      </w:pPr>
                      <w:r>
                        <w:rPr>
                          <w:color w:val="FFFFFF" w:themeColor="background1"/>
                        </w:rPr>
                        <w:t>‘We designed our Chinese lanterns based upon authentic Chinese patterns’ - Bella</w:t>
                      </w:r>
                    </w:p>
                  </w:txbxContent>
                </v:textbox>
                <w10:wrap anchorx="margin"/>
              </v:shape>
            </w:pict>
          </mc:Fallback>
        </mc:AlternateContent>
      </w:r>
      <w:r>
        <w:rPr>
          <w:noProof/>
        </w:rPr>
        <mc:AlternateContent>
          <mc:Choice Requires="wps">
            <w:drawing>
              <wp:anchor distT="0" distB="0" distL="114300" distR="114300" simplePos="0" relativeHeight="251738112" behindDoc="0" locked="0" layoutInCell="1" allowOverlap="1" wp14:anchorId="2D959318" wp14:editId="747CFECB">
                <wp:simplePos x="0" y="0"/>
                <wp:positionH relativeFrom="margin">
                  <wp:posOffset>1805940</wp:posOffset>
                </wp:positionH>
                <wp:positionV relativeFrom="paragraph">
                  <wp:posOffset>1068070</wp:posOffset>
                </wp:positionV>
                <wp:extent cx="1454785" cy="998220"/>
                <wp:effectExtent l="0" t="0" r="12065" b="144780"/>
                <wp:wrapNone/>
                <wp:docPr id="184515120" name="Speech Bubble: Rectangle with Corners Rounded 184515120"/>
                <wp:cNvGraphicFramePr/>
                <a:graphic xmlns:a="http://schemas.openxmlformats.org/drawingml/2006/main">
                  <a:graphicData uri="http://schemas.microsoft.com/office/word/2010/wordprocessingShape">
                    <wps:wsp>
                      <wps:cNvSpPr/>
                      <wps:spPr>
                        <a:xfrm>
                          <a:off x="0" y="0"/>
                          <a:ext cx="1454785" cy="998220"/>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93A6B0" w14:textId="638DAA08" w:rsidR="00A329D5" w:rsidRPr="00E7188C" w:rsidRDefault="00A329D5" w:rsidP="00A329D5">
                            <w:pPr>
                              <w:jc w:val="center"/>
                              <w:rPr>
                                <w:color w:val="FFFFFF" w:themeColor="background1"/>
                              </w:rPr>
                            </w:pPr>
                            <w:r>
                              <w:rPr>
                                <w:color w:val="FFFFFF" w:themeColor="background1"/>
                              </w:rPr>
                              <w:t xml:space="preserve">‘We then assembled our lantern using scissors and glue’– Scarlett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59318" id="Speech Bubble: Rectangle with Corners Rounded 184515120" o:spid="_x0000_s1042" type="#_x0000_t62" style="position:absolute;margin-left:142.2pt;margin-top:84.1pt;width:114.55pt;height:78.6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" adj="3355,24096" fillcolor="#92d050" strokecolor="#00b050" strokeweight="2pt">
                <v:textbox>
                  <w:txbxContent>
                    <w:p w14:paraId="4D93A6B0" w14:textId="638DAA08" w:rsidR="00A329D5" w:rsidRPr="00E7188C" w:rsidRDefault="00A329D5" w:rsidP="00A329D5">
                      <w:pPr>
                        <w:jc w:val="center"/>
                        <w:rPr>
                          <w:color w:val="FFFFFF" w:themeColor="background1"/>
                        </w:rPr>
                      </w:pPr>
                      <w:r>
                        <w:rPr>
                          <w:color w:val="FFFFFF" w:themeColor="background1"/>
                        </w:rPr>
                        <w:t xml:space="preserve">‘We then assembled our lantern using scissors and glue’– Scarlett   </w:t>
                      </w:r>
                    </w:p>
                  </w:txbxContent>
                </v:textbox>
                <w10:wrap anchorx="margin"/>
              </v:shape>
            </w:pict>
          </mc:Fallback>
        </mc:AlternateContent>
      </w:r>
      <w:r w:rsidR="00E834B6">
        <w:rPr>
          <w:noProof/>
        </w:rPr>
        <w:drawing>
          <wp:inline distT="0" distB="0" distL="0" distR="0" wp14:anchorId="60460C47" wp14:editId="781C6827">
            <wp:extent cx="1268083" cy="1268083"/>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4614" cy="1274614"/>
                    </a:xfrm>
                    <a:prstGeom prst="rect">
                      <a:avLst/>
                    </a:prstGeom>
                    <a:noFill/>
                    <a:ln>
                      <a:noFill/>
                    </a:ln>
                  </pic:spPr>
                </pic:pic>
              </a:graphicData>
            </a:graphic>
          </wp:inline>
        </w:drawing>
      </w:r>
      <w:r w:rsidR="00E834B6">
        <w:rPr>
          <w:noProof/>
        </w:rPr>
        <w:drawing>
          <wp:inline distT="0" distB="0" distL="0" distR="0" wp14:anchorId="3A94965C" wp14:editId="71591C76">
            <wp:extent cx="1268083" cy="1268083"/>
            <wp:effectExtent l="0"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7139" cy="1277139"/>
                    </a:xfrm>
                    <a:prstGeom prst="rect">
                      <a:avLst/>
                    </a:prstGeom>
                    <a:noFill/>
                    <a:ln>
                      <a:noFill/>
                    </a:ln>
                  </pic:spPr>
                </pic:pic>
              </a:graphicData>
            </a:graphic>
          </wp:inline>
        </w:drawing>
      </w:r>
      <w:r w:rsidR="00E834B6">
        <w:rPr>
          <w:noProof/>
        </w:rPr>
        <w:drawing>
          <wp:inline distT="0" distB="0" distL="0" distR="0" wp14:anchorId="4191E8F6" wp14:editId="15A30D4C">
            <wp:extent cx="1276709" cy="127670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87945" cy="1287945"/>
                    </a:xfrm>
                    <a:prstGeom prst="rect">
                      <a:avLst/>
                    </a:prstGeom>
                    <a:noFill/>
                    <a:ln>
                      <a:noFill/>
                    </a:ln>
                  </pic:spPr>
                </pic:pic>
              </a:graphicData>
            </a:graphic>
          </wp:inline>
        </w:drawing>
      </w:r>
    </w:p>
    <w:p w14:paraId="735BA3AB" w14:textId="3CDDAF45" w:rsidR="001C2CA3" w:rsidRPr="001C2CA3" w:rsidRDefault="001C2CA3" w:rsidP="001C2CA3"/>
    <w:p w14:paraId="095C91CD" w14:textId="73E8E21C" w:rsidR="001C2CA3" w:rsidRPr="001C2CA3" w:rsidRDefault="001C2CA3" w:rsidP="001C2CA3"/>
    <w:p w14:paraId="498BAB5B" w14:textId="3CA4B2A3" w:rsidR="001C2CA3" w:rsidRDefault="001C2CA3" w:rsidP="001C2CA3"/>
    <w:p w14:paraId="0950D8CF" w14:textId="6B322703" w:rsidR="00416A3E" w:rsidRDefault="00416A3E" w:rsidP="001C2CA3"/>
    <w:p w14:paraId="54ABFCC4" w14:textId="38392A29" w:rsidR="00416A3E" w:rsidRDefault="00E834B6" w:rsidP="001C2CA3">
      <w:r>
        <w:rPr>
          <w:noProof/>
        </w:rPr>
        <mc:AlternateContent>
          <mc:Choice Requires="wps">
            <w:drawing>
              <wp:anchor distT="0" distB="0" distL="114300" distR="114300" simplePos="0" relativeHeight="251672576" behindDoc="0" locked="0" layoutInCell="1" allowOverlap="1" wp14:anchorId="641DF4C6" wp14:editId="16222546">
                <wp:simplePos x="0" y="0"/>
                <wp:positionH relativeFrom="margin">
                  <wp:align>left</wp:align>
                </wp:positionH>
                <wp:positionV relativeFrom="paragraph">
                  <wp:posOffset>101600</wp:posOffset>
                </wp:positionV>
                <wp:extent cx="4300855" cy="699715"/>
                <wp:effectExtent l="0" t="0" r="0" b="5715"/>
                <wp:wrapNone/>
                <wp:docPr id="52" name="Text Box 52"/>
                <wp:cNvGraphicFramePr/>
                <a:graphic xmlns:a="http://schemas.openxmlformats.org/drawingml/2006/main">
                  <a:graphicData uri="http://schemas.microsoft.com/office/word/2010/wordprocessingShape">
                    <wps:wsp>
                      <wps:cNvSpPr txBox="1"/>
                      <wps:spPr>
                        <a:xfrm>
                          <a:off x="0" y="0"/>
                          <a:ext cx="4300855" cy="699715"/>
                        </a:xfrm>
                        <a:prstGeom prst="rect">
                          <a:avLst/>
                        </a:prstGeom>
                        <a:noFill/>
                        <a:ln>
                          <a:noFill/>
                        </a:ln>
                      </wps:spPr>
                      <wps:txbx>
                        <w:txbxContent>
                          <w:p w14:paraId="5C71BA1C" w14:textId="171ADA24" w:rsidR="00061BE4" w:rsidRDefault="00DF2D55"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82B78">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Look at the school website below for more information and regular updates about what we are doing! </w:t>
                            </w:r>
                          </w:p>
                          <w:p w14:paraId="36477440" w14:textId="10FE4B66" w:rsidR="00782B78" w:rsidRDefault="00782B78"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82B78">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https://www.stphilipssouthport.com/design-technology-1/</w:t>
                            </w:r>
                          </w:p>
                          <w:p w14:paraId="5AB10416" w14:textId="77777777" w:rsidR="00782B78" w:rsidRPr="00782B78" w:rsidRDefault="00782B78"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C66059B" w14:textId="7EEC8064" w:rsid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F2D55">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3C24EE21" w14:textId="77777777" w:rsidR="00DF2D55" w:rsidRP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FDB697" w14:textId="5F3DF18E" w:rsidR="00AA20F0" w:rsidRPr="00E7188C" w:rsidRDefault="00AA20F0" w:rsidP="00657E44">
                            <w:pPr>
                              <w:rPr>
                                <w:b/>
                                <w:color w:val="0070C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641DF4C6" id="Text Box 52" o:spid="_x0000_s1043" type="#_x0000_t202" style="position:absolute;margin-left:0;margin-top:8pt;width:338.65pt;height:55.1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" filled="f" stroked="f">
                <v:textbox>
                  <w:txbxContent>
                    <w:p w14:paraId="5C71BA1C" w14:textId="171ADA24" w:rsidR="00061BE4" w:rsidRDefault="00DF2D55"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82B78">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Look at the school website below for more information and regular updates about what we are doing! </w:t>
                      </w:r>
                    </w:p>
                    <w:p w14:paraId="36477440" w14:textId="10FE4B66" w:rsidR="00782B78" w:rsidRDefault="00782B78"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782B78">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https://www.stphilipssouthport.com/design-technology-1/</w:t>
                      </w:r>
                    </w:p>
                    <w:p w14:paraId="5AB10416" w14:textId="77777777" w:rsidR="00782B78" w:rsidRPr="00782B78" w:rsidRDefault="00782B78" w:rsidP="00061BE4">
                      <w:pPr>
                        <w:rPr>
                          <w:b/>
                          <w:color w:val="00990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C66059B" w14:textId="7EEC8064" w:rsid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F2D55">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p>
                    <w:p w14:paraId="3C24EE21" w14:textId="77777777" w:rsidR="00DF2D55" w:rsidRPr="00DF2D55" w:rsidRDefault="00DF2D55" w:rsidP="00061BE4">
                      <w:pPr>
                        <w:rPr>
                          <w:b/>
                          <w:color w:val="92D05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1FDB697" w14:textId="5F3DF18E" w:rsidR="00AA20F0" w:rsidRPr="00E7188C" w:rsidRDefault="00AA20F0" w:rsidP="00657E44">
                      <w:pPr>
                        <w:rPr>
                          <w:b/>
                          <w:color w:val="0070C0"/>
                          <w:sz w:val="24"/>
                          <w:szCs w:val="7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txbxContent>
                </v:textbox>
                <w10:wrap anchorx="margin"/>
              </v:shape>
            </w:pict>
          </mc:Fallback>
        </mc:AlternateContent>
      </w:r>
    </w:p>
    <w:p w14:paraId="36E73D8C" w14:textId="0C446DE9" w:rsidR="00416A3E" w:rsidRDefault="00416A3E" w:rsidP="001C2CA3">
      <w:r>
        <w:rPr>
          <w:noProof/>
        </w:rPr>
        <mc:AlternateContent>
          <mc:Choice Requires="wps">
            <w:drawing>
              <wp:anchor distT="0" distB="0" distL="114300" distR="114300" simplePos="0" relativeHeight="251726848" behindDoc="0" locked="0" layoutInCell="1" allowOverlap="1" wp14:anchorId="1333407E" wp14:editId="6D8E1292">
                <wp:simplePos x="0" y="0"/>
                <wp:positionH relativeFrom="page">
                  <wp:posOffset>-177800</wp:posOffset>
                </wp:positionH>
                <wp:positionV relativeFrom="paragraph">
                  <wp:posOffset>1194435</wp:posOffset>
                </wp:positionV>
                <wp:extent cx="1454785" cy="707666"/>
                <wp:effectExtent l="0" t="0" r="12065" b="111760"/>
                <wp:wrapNone/>
                <wp:docPr id="45" name="Speech Bubble: Rectangle with Corners Rounded 45"/>
                <wp:cNvGraphicFramePr/>
                <a:graphic xmlns:a="http://schemas.openxmlformats.org/drawingml/2006/main">
                  <a:graphicData uri="http://schemas.microsoft.com/office/word/2010/wordprocessingShape">
                    <wps:wsp>
                      <wps:cNvSpPr/>
                      <wps:spPr>
                        <a:xfrm>
                          <a:off x="0" y="0"/>
                          <a:ext cx="1454785" cy="707666"/>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2805D" w14:textId="78B9D57C" w:rsidR="00E7188C" w:rsidRPr="00E7188C" w:rsidRDefault="00E7188C" w:rsidP="00E7188C">
                            <w:pPr>
                              <w:jc w:val="center"/>
                              <w:rPr>
                                <w:color w:val="FFFFFF" w:themeColor="background1"/>
                              </w:rPr>
                            </w:pPr>
                            <w:r>
                              <w:rPr>
                                <w:color w:val="FFFFFF" w:themeColor="background1"/>
                              </w:rPr>
                              <w:t>‘We</w:t>
                            </w:r>
                            <w:r w:rsidR="001C2CA3">
                              <w:rPr>
                                <w:color w:val="FFFFFF" w:themeColor="background1"/>
                              </w:rPr>
                              <w:t xml:space="preserve"> designed our own Chinese patterns’– Bella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3407E" id="Speech Bubble: Rectangle with Corners Rounded 45" o:spid="_x0000_s1044" type="#_x0000_t62" style="position:absolute;margin-left:-14pt;margin-top:94.05pt;width:114.55pt;height:55.7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" adj="3355,24096" fillcolor="#92d050" strokecolor="#00b050" strokeweight="2pt">
                <v:textbox>
                  <w:txbxContent>
                    <w:p w14:paraId="7112805D" w14:textId="78B9D57C" w:rsidR="00E7188C" w:rsidRPr="00E7188C" w:rsidRDefault="00E7188C" w:rsidP="00E7188C">
                      <w:pPr>
                        <w:jc w:val="center"/>
                        <w:rPr>
                          <w:color w:val="FFFFFF" w:themeColor="background1"/>
                        </w:rPr>
                      </w:pPr>
                      <w:r>
                        <w:rPr>
                          <w:color w:val="FFFFFF" w:themeColor="background1"/>
                        </w:rPr>
                        <w:t>‘We</w:t>
                      </w:r>
                      <w:r w:rsidR="001C2CA3">
                        <w:rPr>
                          <w:color w:val="FFFFFF" w:themeColor="background1"/>
                        </w:rPr>
                        <w:t xml:space="preserve"> designed our own Chinese patterns’– Bella </w:t>
                      </w:r>
                    </w:p>
                  </w:txbxContent>
                </v:textbox>
                <w10:wrap anchorx="page"/>
              </v:shape>
            </w:pict>
          </mc:Fallback>
        </mc:AlternateContent>
      </w:r>
      <w:r>
        <w:rPr>
          <w:noProof/>
        </w:rPr>
        <mc:AlternateContent>
          <mc:Choice Requires="wps">
            <w:drawing>
              <wp:anchor distT="0" distB="0" distL="114300" distR="114300" simplePos="0" relativeHeight="251728896" behindDoc="0" locked="0" layoutInCell="1" allowOverlap="1" wp14:anchorId="513BB220" wp14:editId="47BB83BD">
                <wp:simplePos x="0" y="0"/>
                <wp:positionH relativeFrom="margin">
                  <wp:posOffset>915868</wp:posOffset>
                </wp:positionH>
                <wp:positionV relativeFrom="paragraph">
                  <wp:posOffset>1178560</wp:posOffset>
                </wp:positionV>
                <wp:extent cx="1736670" cy="723569"/>
                <wp:effectExtent l="0" t="0" r="16510" b="114935"/>
                <wp:wrapNone/>
                <wp:docPr id="46" name="Speech Bubble: Rectangle with Corners Rounded 46"/>
                <wp:cNvGraphicFramePr/>
                <a:graphic xmlns:a="http://schemas.openxmlformats.org/drawingml/2006/main">
                  <a:graphicData uri="http://schemas.microsoft.com/office/word/2010/wordprocessingShape">
                    <wps:wsp>
                      <wps:cNvSpPr/>
                      <wps:spPr>
                        <a:xfrm>
                          <a:off x="0" y="0"/>
                          <a:ext cx="1736670" cy="723569"/>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9752D" w14:textId="59198A0C" w:rsidR="00E7188C" w:rsidRPr="00E7188C" w:rsidRDefault="00E7188C" w:rsidP="00E7188C">
                            <w:pPr>
                              <w:jc w:val="center"/>
                              <w:rPr>
                                <w:color w:val="FFFFFF" w:themeColor="background1"/>
                                <w:sz w:val="18"/>
                              </w:rPr>
                            </w:pPr>
                            <w:r w:rsidRPr="00E7188C">
                              <w:rPr>
                                <w:color w:val="FFFFFF" w:themeColor="background1"/>
                                <w:sz w:val="18"/>
                              </w:rPr>
                              <w:t>‘</w:t>
                            </w:r>
                            <w:r w:rsidR="001C2CA3">
                              <w:rPr>
                                <w:color w:val="FFFFFF" w:themeColor="background1"/>
                                <w:sz w:val="18"/>
                              </w:rPr>
                              <w:t>I choose a purple lantern and used my cutting skills to get the end result</w:t>
                            </w:r>
                            <w:proofErr w:type="gramStart"/>
                            <w:r w:rsidR="001C2CA3">
                              <w:rPr>
                                <w:color w:val="FFFFFF" w:themeColor="background1"/>
                                <w:sz w:val="18"/>
                              </w:rPr>
                              <w:t>’  –</w:t>
                            </w:r>
                            <w:proofErr w:type="gramEnd"/>
                            <w:r w:rsidR="001C2CA3">
                              <w:rPr>
                                <w:color w:val="FFFFFF" w:themeColor="background1"/>
                                <w:sz w:val="18"/>
                              </w:rPr>
                              <w:t xml:space="preserve"> Scarlett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BB220" id="Speech Bubble: Rectangle with Corners Rounded 46" o:spid="_x0000_s1045" type="#_x0000_t62" style="position:absolute;margin-left:72.1pt;margin-top:92.8pt;width:136.75pt;height:56.9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" adj="3355,24096" fillcolor="#92d050" strokecolor="#00b050" strokeweight="2pt">
                <v:textbox>
                  <w:txbxContent>
                    <w:p w14:paraId="62E9752D" w14:textId="59198A0C" w:rsidR="00E7188C" w:rsidRPr="00E7188C" w:rsidRDefault="00E7188C" w:rsidP="00E7188C">
                      <w:pPr>
                        <w:jc w:val="center"/>
                        <w:rPr>
                          <w:color w:val="FFFFFF" w:themeColor="background1"/>
                          <w:sz w:val="18"/>
                        </w:rPr>
                      </w:pPr>
                      <w:r w:rsidRPr="00E7188C">
                        <w:rPr>
                          <w:color w:val="FFFFFF" w:themeColor="background1"/>
                          <w:sz w:val="18"/>
                        </w:rPr>
                        <w:t>‘</w:t>
                      </w:r>
                      <w:r w:rsidR="001C2CA3">
                        <w:rPr>
                          <w:color w:val="FFFFFF" w:themeColor="background1"/>
                          <w:sz w:val="18"/>
                        </w:rPr>
                        <w:t>I choose a purple lantern and used my cutting skills to get the end result</w:t>
                      </w:r>
                      <w:proofErr w:type="gramStart"/>
                      <w:r w:rsidR="001C2CA3">
                        <w:rPr>
                          <w:color w:val="FFFFFF" w:themeColor="background1"/>
                          <w:sz w:val="18"/>
                        </w:rPr>
                        <w:t>’  –</w:t>
                      </w:r>
                      <w:proofErr w:type="gramEnd"/>
                      <w:r w:rsidR="001C2CA3">
                        <w:rPr>
                          <w:color w:val="FFFFFF" w:themeColor="background1"/>
                          <w:sz w:val="18"/>
                        </w:rPr>
                        <w:t xml:space="preserve"> Scarlett </w:t>
                      </w:r>
                    </w:p>
                  </w:txbxContent>
                </v:textbox>
                <w10:wrap anchorx="margin"/>
              </v:shape>
            </w:pict>
          </mc:Fallback>
        </mc:AlternateContent>
      </w:r>
      <w:r>
        <w:rPr>
          <w:noProof/>
        </w:rPr>
        <mc:AlternateContent>
          <mc:Choice Requires="wps">
            <w:drawing>
              <wp:anchor distT="0" distB="0" distL="114300" distR="114300" simplePos="0" relativeHeight="251730944" behindDoc="0" locked="0" layoutInCell="1" allowOverlap="1" wp14:anchorId="0BC615AF" wp14:editId="4E776E63">
                <wp:simplePos x="0" y="0"/>
                <wp:positionH relativeFrom="margin">
                  <wp:posOffset>2561590</wp:posOffset>
                </wp:positionH>
                <wp:positionV relativeFrom="paragraph">
                  <wp:posOffset>1221740</wp:posOffset>
                </wp:positionV>
                <wp:extent cx="1701800" cy="718820"/>
                <wp:effectExtent l="0" t="0" r="12700" b="119380"/>
                <wp:wrapNone/>
                <wp:docPr id="47" name="Speech Bubble: Rectangle with Corners Rounded 47"/>
                <wp:cNvGraphicFramePr/>
                <a:graphic xmlns:a="http://schemas.openxmlformats.org/drawingml/2006/main">
                  <a:graphicData uri="http://schemas.microsoft.com/office/word/2010/wordprocessingShape">
                    <wps:wsp>
                      <wps:cNvSpPr/>
                      <wps:spPr>
                        <a:xfrm>
                          <a:off x="0" y="0"/>
                          <a:ext cx="1701800" cy="718820"/>
                        </a:xfrm>
                        <a:prstGeom prst="wedgeRoundRectCallout">
                          <a:avLst>
                            <a:gd name="adj1" fmla="val -34466"/>
                            <a:gd name="adj2" fmla="val 61556"/>
                            <a:gd name="adj3" fmla="val 16667"/>
                          </a:avLst>
                        </a:prstGeom>
                        <a:solidFill>
                          <a:srgbClr val="92D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872D81" w14:textId="67AEADAA" w:rsidR="00E7188C" w:rsidRPr="00E7188C" w:rsidRDefault="001C2CA3" w:rsidP="00E7188C">
                            <w:pPr>
                              <w:jc w:val="center"/>
                              <w:rPr>
                                <w:color w:val="FFFFFF" w:themeColor="background1"/>
                                <w:sz w:val="18"/>
                              </w:rPr>
                            </w:pPr>
                            <w:r>
                              <w:rPr>
                                <w:color w:val="FFFFFF" w:themeColor="background1"/>
                                <w:sz w:val="18"/>
                              </w:rPr>
                              <w:t>‘I can hold my scissors correctly in order to cut the correct parts of the lantern</w:t>
                            </w:r>
                            <w:proofErr w:type="gramStart"/>
                            <w:r>
                              <w:rPr>
                                <w:color w:val="FFFFFF" w:themeColor="background1"/>
                                <w:sz w:val="18"/>
                              </w:rPr>
                              <w:t xml:space="preserve">’ </w:t>
                            </w:r>
                            <w:r w:rsidR="00E7188C" w:rsidRPr="00E7188C">
                              <w:rPr>
                                <w:color w:val="FFFFFF" w:themeColor="background1"/>
                                <w:sz w:val="18"/>
                              </w:rPr>
                              <w:t xml:space="preserve"> –</w:t>
                            </w:r>
                            <w:proofErr w:type="gramEnd"/>
                            <w:r w:rsidR="00E7188C" w:rsidRPr="00E7188C">
                              <w:rPr>
                                <w:color w:val="FFFFFF" w:themeColor="background1"/>
                                <w:sz w:val="18"/>
                              </w:rPr>
                              <w:t xml:space="preserve"> </w:t>
                            </w:r>
                            <w:r>
                              <w:rPr>
                                <w:color w:val="FFFFFF" w:themeColor="background1"/>
                                <w:sz w:val="18"/>
                              </w:rPr>
                              <w:t xml:space="preserve">Samantha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615AF" id="Speech Bubble: Rectangle with Corners Rounded 47" o:spid="_x0000_s1046" type="#_x0000_t62" style="position:absolute;margin-left:201.7pt;margin-top:96.2pt;width:134pt;height:56.6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" adj="3355,24096" fillcolor="#92d050" strokecolor="#00b050" strokeweight="2pt">
                <v:textbox>
                  <w:txbxContent>
                    <w:p w14:paraId="7D872D81" w14:textId="67AEADAA" w:rsidR="00E7188C" w:rsidRPr="00E7188C" w:rsidRDefault="001C2CA3" w:rsidP="00E7188C">
                      <w:pPr>
                        <w:jc w:val="center"/>
                        <w:rPr>
                          <w:color w:val="FFFFFF" w:themeColor="background1"/>
                          <w:sz w:val="18"/>
                        </w:rPr>
                      </w:pPr>
                      <w:r>
                        <w:rPr>
                          <w:color w:val="FFFFFF" w:themeColor="background1"/>
                          <w:sz w:val="18"/>
                        </w:rPr>
                        <w:t>‘I can hold my scissors correctly in order to cut the correct parts of the lantern</w:t>
                      </w:r>
                      <w:proofErr w:type="gramStart"/>
                      <w:r>
                        <w:rPr>
                          <w:color w:val="FFFFFF" w:themeColor="background1"/>
                          <w:sz w:val="18"/>
                        </w:rPr>
                        <w:t xml:space="preserve">’ </w:t>
                      </w:r>
                      <w:r w:rsidR="00E7188C" w:rsidRPr="00E7188C">
                        <w:rPr>
                          <w:color w:val="FFFFFF" w:themeColor="background1"/>
                          <w:sz w:val="18"/>
                        </w:rPr>
                        <w:t xml:space="preserve"> –</w:t>
                      </w:r>
                      <w:proofErr w:type="gramEnd"/>
                      <w:r w:rsidR="00E7188C" w:rsidRPr="00E7188C">
                        <w:rPr>
                          <w:color w:val="FFFFFF" w:themeColor="background1"/>
                          <w:sz w:val="18"/>
                        </w:rPr>
                        <w:t xml:space="preserve"> </w:t>
                      </w:r>
                      <w:r>
                        <w:rPr>
                          <w:color w:val="FFFFFF" w:themeColor="background1"/>
                          <w:sz w:val="18"/>
                        </w:rPr>
                        <w:t xml:space="preserve">Samantha </w:t>
                      </w:r>
                    </w:p>
                  </w:txbxContent>
                </v:textbox>
                <w10:wrap anchorx="margin"/>
              </v:shape>
            </w:pict>
          </mc:Fallback>
        </mc:AlternateContent>
      </w:r>
    </w:p>
    <w:p w14:paraId="51119E41" w14:textId="3278099D" w:rsidR="00416A3E" w:rsidRDefault="00416A3E" w:rsidP="001C2CA3"/>
    <w:p w14:paraId="55B6EE24" w14:textId="1A94031D" w:rsidR="00416A3E" w:rsidRDefault="00416A3E" w:rsidP="001C2CA3"/>
    <w:p w14:paraId="148ED3B3" w14:textId="15FEC723" w:rsidR="00416A3E" w:rsidRDefault="00416A3E" w:rsidP="001C2CA3"/>
    <w:p w14:paraId="58E8C3EE" w14:textId="4E2DAC5E" w:rsidR="00416A3E" w:rsidRDefault="00416A3E" w:rsidP="001C2CA3"/>
    <w:p w14:paraId="56B74039" w14:textId="1CC4322B" w:rsidR="00416A3E" w:rsidRDefault="00416A3E" w:rsidP="001C2CA3"/>
    <w:p w14:paraId="433BAE5A" w14:textId="713990F6" w:rsidR="00416A3E" w:rsidRDefault="00416A3E" w:rsidP="001C2CA3"/>
    <w:p w14:paraId="098E6103" w14:textId="24D6B582" w:rsidR="00416A3E" w:rsidRDefault="00416A3E" w:rsidP="001C2CA3"/>
    <w:p w14:paraId="600B8250" w14:textId="43274034" w:rsidR="00416A3E" w:rsidRDefault="00416A3E" w:rsidP="001C2CA3"/>
    <w:p w14:paraId="09B9F70F" w14:textId="1C0CFFAE" w:rsidR="00416A3E" w:rsidRDefault="00416A3E" w:rsidP="001C2CA3"/>
    <w:p w14:paraId="0DAC70AE" w14:textId="50832FCF" w:rsidR="00416A3E" w:rsidRDefault="00416A3E" w:rsidP="001C2CA3"/>
    <w:p w14:paraId="71E8635A" w14:textId="09127BFA" w:rsidR="001C2CA3" w:rsidRPr="001C2CA3" w:rsidRDefault="001C2CA3" w:rsidP="001C2CA3"/>
    <w:p w14:paraId="3F27D749" w14:textId="4F51FC86" w:rsidR="001C2CA3" w:rsidRPr="001C2CA3" w:rsidRDefault="001C2CA3" w:rsidP="001C2CA3"/>
    <w:p w14:paraId="63958DE7" w14:textId="58EE900A" w:rsidR="001C2CA3" w:rsidRPr="001C2CA3" w:rsidRDefault="001C2CA3" w:rsidP="001C2CA3"/>
    <w:p w14:paraId="13DE93C9" w14:textId="42C569C4" w:rsidR="001C2CA3" w:rsidRDefault="001C2CA3" w:rsidP="001C2CA3"/>
    <w:p w14:paraId="566B338F" w14:textId="2C87D3B3" w:rsidR="003C362B" w:rsidRPr="001C2CA3" w:rsidRDefault="003C362B" w:rsidP="001C2CA3"/>
    <w:sectPr w:rsidR="003C362B" w:rsidRPr="001C2CA3" w:rsidSect="00C84D8E">
      <w:pgSz w:w="12240" w:h="15840"/>
      <w:pgMar w:top="360" w:right="360" w:bottom="360" w:left="36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AD770" w14:textId="77777777" w:rsidR="00FF23B8" w:rsidRDefault="00FF23B8" w:rsidP="008473AA">
      <w:r>
        <w:separator/>
      </w:r>
    </w:p>
  </w:endnote>
  <w:endnote w:type="continuationSeparator" w:id="0">
    <w:p w14:paraId="2E0BF0CD" w14:textId="77777777" w:rsidR="00FF23B8" w:rsidRDefault="00FF23B8" w:rsidP="0084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78782" w14:textId="77777777" w:rsidR="00FF23B8" w:rsidRDefault="00FF23B8" w:rsidP="008473AA">
      <w:r>
        <w:separator/>
      </w:r>
    </w:p>
  </w:footnote>
  <w:footnote w:type="continuationSeparator" w:id="0">
    <w:p w14:paraId="332016BD" w14:textId="77777777" w:rsidR="00FF23B8" w:rsidRDefault="00FF23B8" w:rsidP="008473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defaultTabStop w:val="720"/>
  <w:characterSpacingControl w:val="doNotCompress"/>
  <w:hdrShapeDefaults>
    <o:shapedefaults v:ext="edit" spidmax="18433">
      <o:colormenu v:ext="edit" fillcolor="#92d05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3B8"/>
    <w:rsid w:val="00043705"/>
    <w:rsid w:val="00047C74"/>
    <w:rsid w:val="00053975"/>
    <w:rsid w:val="00061BE4"/>
    <w:rsid w:val="000644AA"/>
    <w:rsid w:val="00075B54"/>
    <w:rsid w:val="000A2F57"/>
    <w:rsid w:val="00147B0E"/>
    <w:rsid w:val="001576B3"/>
    <w:rsid w:val="001764A2"/>
    <w:rsid w:val="001816E1"/>
    <w:rsid w:val="001C2CA3"/>
    <w:rsid w:val="00290565"/>
    <w:rsid w:val="002E7E77"/>
    <w:rsid w:val="00314524"/>
    <w:rsid w:val="003557C2"/>
    <w:rsid w:val="00372D0E"/>
    <w:rsid w:val="003A22D1"/>
    <w:rsid w:val="003C362B"/>
    <w:rsid w:val="00416A3E"/>
    <w:rsid w:val="0043425B"/>
    <w:rsid w:val="00505679"/>
    <w:rsid w:val="00657E44"/>
    <w:rsid w:val="0070726F"/>
    <w:rsid w:val="00740F09"/>
    <w:rsid w:val="007547DC"/>
    <w:rsid w:val="00782B78"/>
    <w:rsid w:val="007852ED"/>
    <w:rsid w:val="00795852"/>
    <w:rsid w:val="007C11C0"/>
    <w:rsid w:val="0080011A"/>
    <w:rsid w:val="008473AA"/>
    <w:rsid w:val="00876CDB"/>
    <w:rsid w:val="00887564"/>
    <w:rsid w:val="008D2C30"/>
    <w:rsid w:val="008E4541"/>
    <w:rsid w:val="009478A4"/>
    <w:rsid w:val="00985D93"/>
    <w:rsid w:val="00A329D5"/>
    <w:rsid w:val="00A3488C"/>
    <w:rsid w:val="00A71C56"/>
    <w:rsid w:val="00AA20F0"/>
    <w:rsid w:val="00AB0063"/>
    <w:rsid w:val="00AD39A3"/>
    <w:rsid w:val="00AF6C6E"/>
    <w:rsid w:val="00B214BC"/>
    <w:rsid w:val="00B3667B"/>
    <w:rsid w:val="00B677C0"/>
    <w:rsid w:val="00D0756F"/>
    <w:rsid w:val="00D17546"/>
    <w:rsid w:val="00DB5EE4"/>
    <w:rsid w:val="00DF2D55"/>
    <w:rsid w:val="00E7188C"/>
    <w:rsid w:val="00E834B6"/>
    <w:rsid w:val="00F30C16"/>
    <w:rsid w:val="00F735C6"/>
    <w:rsid w:val="00FD15F2"/>
    <w:rsid w:val="00FF2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colormenu v:ext="edit" fillcolor="#92d050"/>
    </o:shapedefaults>
    <o:shapelayout v:ext="edit">
      <o:idmap v:ext="edit" data="1"/>
    </o:shapelayout>
  </w:shapeDefaults>
  <w:decimalSymbol w:val="."/>
  <w:listSeparator w:val=","/>
  <w14:docId w14:val="21C4EBB5"/>
  <w15:chartTrackingRefBased/>
  <w15:docId w15:val="{8BBC5AAD-8DDA-45C6-8625-F4FF6CF5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4"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52"/>
  </w:style>
  <w:style w:type="paragraph" w:styleId="Heading1">
    <w:name w:val="heading 1"/>
    <w:basedOn w:val="Normal"/>
    <w:link w:val="Heading1Char"/>
    <w:uiPriority w:val="9"/>
    <w:qFormat/>
    <w:rsid w:val="008473AA"/>
    <w:pPr>
      <w:spacing w:before="240" w:after="200" w:line="360" w:lineRule="auto"/>
      <w:contextualSpacing/>
      <w:jc w:val="center"/>
      <w:outlineLvl w:val="0"/>
    </w:pPr>
    <w:rPr>
      <w:rFonts w:asciiTheme="majorHAnsi" w:hAnsiTheme="majorHAnsi" w:cs="Tahoma"/>
      <w:b/>
      <w:sz w:val="28"/>
      <w:szCs w:val="28"/>
    </w:rPr>
  </w:style>
  <w:style w:type="paragraph" w:styleId="Heading2">
    <w:name w:val="heading 2"/>
    <w:basedOn w:val="Normal"/>
    <w:next w:val="Heading3"/>
    <w:link w:val="Heading2Char"/>
    <w:uiPriority w:val="9"/>
    <w:unhideWhenUsed/>
    <w:qFormat/>
    <w:rsid w:val="008473AA"/>
    <w:pPr>
      <w:keepNext/>
      <w:keepLines/>
      <w:spacing w:before="960" w:after="200" w:line="276" w:lineRule="auto"/>
      <w:contextualSpacing/>
      <w:jc w:val="center"/>
      <w:outlineLvl w:val="1"/>
    </w:pPr>
    <w:rPr>
      <w:rFonts w:asciiTheme="majorHAnsi" w:eastAsiaTheme="majorEastAsia" w:hAnsiTheme="majorHAnsi" w:cstheme="majorBidi"/>
      <w:b/>
      <w:sz w:val="24"/>
      <w:szCs w:val="26"/>
    </w:rPr>
  </w:style>
  <w:style w:type="paragraph" w:styleId="Heading3">
    <w:name w:val="heading 3"/>
    <w:basedOn w:val="Normal"/>
    <w:link w:val="Heading3Char"/>
    <w:uiPriority w:val="9"/>
    <w:unhideWhenUsed/>
    <w:qFormat/>
    <w:rsid w:val="00795852"/>
    <w:pPr>
      <w:keepNext/>
      <w:keepLines/>
      <w:spacing w:after="200" w:line="276" w:lineRule="auto"/>
      <w:contextualSpacing/>
      <w:outlineLvl w:val="2"/>
    </w:pPr>
    <w:rPr>
      <w:rFonts w:asciiTheme="majorHAnsi" w:eastAsiaTheme="majorEastAsia" w:hAnsiTheme="majorHAnsi" w:cstheme="majorBidi"/>
      <w:i/>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3AA"/>
    <w:rPr>
      <w:rFonts w:asciiTheme="majorHAnsi" w:hAnsiTheme="majorHAnsi" w:cs="Tahoma"/>
      <w:b/>
      <w:sz w:val="28"/>
      <w:szCs w:val="28"/>
    </w:rPr>
  </w:style>
  <w:style w:type="character" w:customStyle="1" w:styleId="Heading2Char">
    <w:name w:val="Heading 2 Char"/>
    <w:basedOn w:val="DefaultParagraphFont"/>
    <w:link w:val="Heading2"/>
    <w:uiPriority w:val="9"/>
    <w:rsid w:val="008473AA"/>
    <w:rPr>
      <w:rFonts w:asciiTheme="majorHAnsi" w:eastAsiaTheme="majorEastAsia" w:hAnsiTheme="majorHAnsi" w:cstheme="majorBidi"/>
      <w:b/>
      <w:sz w:val="24"/>
      <w:szCs w:val="26"/>
    </w:rPr>
  </w:style>
  <w:style w:type="character" w:customStyle="1" w:styleId="Heading3Char">
    <w:name w:val="Heading 3 Char"/>
    <w:basedOn w:val="DefaultParagraphFont"/>
    <w:link w:val="Heading3"/>
    <w:uiPriority w:val="9"/>
    <w:rsid w:val="00795852"/>
    <w:rPr>
      <w:rFonts w:asciiTheme="majorHAnsi" w:eastAsiaTheme="majorEastAsia" w:hAnsiTheme="majorHAnsi" w:cstheme="majorBidi"/>
      <w:i/>
      <w:sz w:val="22"/>
      <w:szCs w:val="24"/>
    </w:rPr>
  </w:style>
  <w:style w:type="table" w:customStyle="1" w:styleId="ScienceFairTable">
    <w:name w:val="Science Fair Table"/>
    <w:basedOn w:val="TableNormal"/>
    <w:uiPriority w:val="99"/>
    <w:rsid w:val="008473AA"/>
    <w:rPr>
      <w:sz w:val="18"/>
    </w:rPr>
    <w:tblPr>
      <w:tblStyleRow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CellMar>
        <w:top w:w="72" w:type="dxa"/>
        <w:left w:w="115" w:type="dxa"/>
        <w:bottom w:w="72" w:type="dxa"/>
        <w:right w:w="115" w:type="dxa"/>
      </w:tblCellMar>
    </w:tblPr>
    <w:tcPr>
      <w:vAlign w:val="center"/>
    </w:tcPr>
    <w:tblStylePr w:type="firstRow">
      <w:rPr>
        <w:rFonts w:asciiTheme="majorHAnsi" w:hAnsiTheme="majorHAnsi"/>
        <w:b/>
        <w:i w:val="0"/>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l2br w:val="nil"/>
          <w:tr2bl w:val="nil"/>
        </w:tcBorders>
        <w:shd w:val="clear" w:color="auto" w:fill="A02B93" w:themeFill="accent5"/>
        <w:tcMar>
          <w:top w:w="144" w:type="dxa"/>
          <w:left w:w="115" w:type="dxa"/>
          <w:bottom w:w="144" w:type="dxa"/>
          <w:right w:w="115" w:type="dxa"/>
        </w:tcMar>
      </w:tcPr>
    </w:tblStylePr>
    <w:tblStylePr w:type="firstCol">
      <w:pPr>
        <w:wordWrap/>
        <w:jc w:val="center"/>
      </w:pPr>
      <w:rPr>
        <w:b/>
        <w:i w:val="0"/>
        <w:sz w:val="36"/>
      </w:rPr>
    </w:tblStylePr>
    <w:tblStylePr w:type="band1Horz">
      <w:tblPr/>
      <w:tcPr>
        <w:tc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l2br w:val="nil"/>
          <w:tr2bl w:val="nil"/>
        </w:tcBorders>
        <w:shd w:val="clear" w:color="auto" w:fill="F2CEED" w:themeFill="accent5" w:themeFillTint="33"/>
      </w:tcPr>
    </w:tblStylePr>
  </w:style>
  <w:style w:type="paragraph" w:styleId="Header">
    <w:name w:val="header"/>
    <w:basedOn w:val="Normal"/>
    <w:link w:val="HeaderChar"/>
    <w:uiPriority w:val="2"/>
    <w:unhideWhenUsed/>
    <w:rsid w:val="00795852"/>
    <w:pPr>
      <w:spacing w:after="200" w:line="276" w:lineRule="auto"/>
    </w:pPr>
    <w:rPr>
      <w:rFonts w:asciiTheme="majorHAnsi" w:hAnsiTheme="majorHAnsi" w:cs="Tahoma"/>
      <w:color w:val="000000" w:themeColor="text1"/>
      <w:sz w:val="18"/>
    </w:rPr>
  </w:style>
  <w:style w:type="character" w:customStyle="1" w:styleId="HeaderChar">
    <w:name w:val="Header Char"/>
    <w:basedOn w:val="DefaultParagraphFont"/>
    <w:link w:val="Header"/>
    <w:uiPriority w:val="2"/>
    <w:rsid w:val="00795852"/>
    <w:rPr>
      <w:rFonts w:asciiTheme="majorHAnsi" w:hAnsiTheme="majorHAnsi" w:cs="Tahoma"/>
      <w:color w:val="000000" w:themeColor="text1"/>
      <w:sz w:val="18"/>
    </w:rPr>
  </w:style>
  <w:style w:type="paragraph" w:styleId="Title">
    <w:name w:val="Title"/>
    <w:basedOn w:val="Normal"/>
    <w:next w:val="Normal"/>
    <w:link w:val="TitleChar"/>
    <w:uiPriority w:val="1"/>
    <w:unhideWhenUsed/>
    <w:qFormat/>
    <w:rsid w:val="008473AA"/>
    <w:pPr>
      <w:spacing w:line="800" w:lineRule="exact"/>
      <w:jc w:val="center"/>
    </w:pPr>
    <w:rPr>
      <w:b/>
      <w:color w:val="000000" w:themeColor="text1"/>
      <w:sz w:val="48"/>
      <w:szCs w:val="66"/>
    </w:rPr>
  </w:style>
  <w:style w:type="character" w:customStyle="1" w:styleId="TitleChar">
    <w:name w:val="Title Char"/>
    <w:basedOn w:val="DefaultParagraphFont"/>
    <w:link w:val="Title"/>
    <w:uiPriority w:val="1"/>
    <w:rsid w:val="008473AA"/>
    <w:rPr>
      <w:rFonts w:asciiTheme="minorHAnsi" w:hAnsiTheme="minorHAnsi" w:cstheme="minorBidi"/>
      <w:b/>
      <w:color w:val="000000" w:themeColor="text1"/>
      <w:sz w:val="48"/>
      <w:szCs w:val="66"/>
    </w:rPr>
  </w:style>
  <w:style w:type="table" w:styleId="TableGridLight">
    <w:name w:val="Grid Table Light"/>
    <w:basedOn w:val="TableNormal"/>
    <w:uiPriority w:val="40"/>
    <w:rsid w:val="008473AA"/>
    <w:rPr>
      <w:rFonts w:cstheme="minorBidi"/>
      <w:sz w:val="18"/>
      <w:szCs w:val="18"/>
    </w:rPr>
    <w:tblPr>
      <w:tblCellMar>
        <w:left w:w="0" w:type="dxa"/>
        <w:right w:w="0" w:type="dxa"/>
      </w:tblCellMar>
    </w:tblPr>
  </w:style>
  <w:style w:type="paragraph" w:styleId="NoSpacing">
    <w:name w:val="No Spacing"/>
    <w:uiPriority w:val="13"/>
    <w:qFormat/>
    <w:rsid w:val="008473AA"/>
    <w:rPr>
      <w:rFonts w:cstheme="minorBidi"/>
      <w:sz w:val="18"/>
      <w:szCs w:val="18"/>
    </w:rPr>
  </w:style>
  <w:style w:type="character" w:styleId="Strong">
    <w:name w:val="Strong"/>
    <w:basedOn w:val="DefaultParagraphFont"/>
    <w:uiPriority w:val="12"/>
    <w:qFormat/>
    <w:rsid w:val="008473AA"/>
    <w:rPr>
      <w:b/>
      <w:bCs/>
    </w:rPr>
  </w:style>
  <w:style w:type="paragraph" w:customStyle="1" w:styleId="Normal-Center">
    <w:name w:val="Normal - Center"/>
    <w:basedOn w:val="Normal"/>
    <w:uiPriority w:val="10"/>
    <w:qFormat/>
    <w:rsid w:val="008473AA"/>
    <w:pPr>
      <w:jc w:val="center"/>
    </w:pPr>
    <w:rPr>
      <w:sz w:val="22"/>
    </w:rPr>
  </w:style>
  <w:style w:type="paragraph" w:customStyle="1" w:styleId="Normal-CenterWithSpace">
    <w:name w:val="Normal - Center With Space"/>
    <w:basedOn w:val="Normal"/>
    <w:uiPriority w:val="11"/>
    <w:qFormat/>
    <w:rsid w:val="008473AA"/>
    <w:pPr>
      <w:spacing w:before="320" w:after="120" w:line="276" w:lineRule="auto"/>
      <w:contextualSpacing/>
      <w:jc w:val="center"/>
    </w:pPr>
    <w:rPr>
      <w:sz w:val="22"/>
    </w:rPr>
  </w:style>
  <w:style w:type="character" w:styleId="SubtleEmphasis">
    <w:name w:val="Subtle Emphasis"/>
    <w:basedOn w:val="DefaultParagraphFont"/>
    <w:uiPriority w:val="14"/>
    <w:qFormat/>
    <w:rsid w:val="008473AA"/>
    <w:rPr>
      <w:i/>
      <w:iCs/>
      <w:color w:val="auto"/>
    </w:rPr>
  </w:style>
  <w:style w:type="paragraph" w:customStyle="1" w:styleId="Normal-Small">
    <w:name w:val="Normal - Small"/>
    <w:basedOn w:val="Normal"/>
    <w:qFormat/>
    <w:rsid w:val="008473AA"/>
    <w:rPr>
      <w:sz w:val="16"/>
    </w:rPr>
  </w:style>
  <w:style w:type="paragraph" w:customStyle="1" w:styleId="Normal-Large">
    <w:name w:val="Normal - Large"/>
    <w:basedOn w:val="Normal"/>
    <w:link w:val="Normal-LargeChar"/>
    <w:qFormat/>
    <w:rsid w:val="008473AA"/>
    <w:pPr>
      <w:jc w:val="center"/>
    </w:pPr>
    <w:rPr>
      <w:b/>
      <w:sz w:val="36"/>
    </w:rPr>
  </w:style>
  <w:style w:type="character" w:customStyle="1" w:styleId="Normal-LargeChar">
    <w:name w:val="Normal - Large Char"/>
    <w:basedOn w:val="DefaultParagraphFont"/>
    <w:link w:val="Normal-Large"/>
    <w:rsid w:val="008473AA"/>
    <w:rPr>
      <w:rFonts w:asciiTheme="minorHAnsi" w:hAnsiTheme="minorHAnsi" w:cstheme="minorBidi"/>
      <w:b/>
      <w:sz w:val="36"/>
      <w:szCs w:val="18"/>
    </w:rPr>
  </w:style>
  <w:style w:type="paragraph" w:styleId="Footer">
    <w:name w:val="footer"/>
    <w:basedOn w:val="Normal"/>
    <w:link w:val="FooterChar"/>
    <w:uiPriority w:val="99"/>
    <w:unhideWhenUsed/>
    <w:rsid w:val="008473AA"/>
    <w:pPr>
      <w:tabs>
        <w:tab w:val="center" w:pos="4680"/>
        <w:tab w:val="right" w:pos="9360"/>
      </w:tabs>
    </w:pPr>
  </w:style>
  <w:style w:type="character" w:customStyle="1" w:styleId="FooterChar">
    <w:name w:val="Footer Char"/>
    <w:basedOn w:val="DefaultParagraphFont"/>
    <w:link w:val="Footer"/>
    <w:uiPriority w:val="99"/>
    <w:rsid w:val="008473AA"/>
    <w:rPr>
      <w:rFonts w:asciiTheme="minorHAnsi" w:hAnsiTheme="minorHAnsi" w:cstheme="minorBidi"/>
      <w:sz w:val="18"/>
      <w:szCs w:val="18"/>
    </w:rPr>
  </w:style>
  <w:style w:type="paragraph" w:styleId="NormalWeb">
    <w:name w:val="Normal (Web)"/>
    <w:basedOn w:val="Normal"/>
    <w:uiPriority w:val="99"/>
    <w:semiHidden/>
    <w:unhideWhenUsed/>
    <w:rsid w:val="00DF2D55"/>
    <w:pPr>
      <w:spacing w:before="100" w:beforeAutospacing="1" w:after="100" w:afterAutospacing="1"/>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624541">
      <w:bodyDiv w:val="1"/>
      <w:marLeft w:val="0"/>
      <w:marRight w:val="0"/>
      <w:marTop w:val="0"/>
      <w:marBottom w:val="0"/>
      <w:divBdr>
        <w:top w:val="none" w:sz="0" w:space="0" w:color="auto"/>
        <w:left w:val="none" w:sz="0" w:space="0" w:color="auto"/>
        <w:bottom w:val="none" w:sz="0" w:space="0" w:color="auto"/>
        <w:right w:val="none" w:sz="0" w:space="0" w:color="auto"/>
      </w:divBdr>
    </w:div>
    <w:div w:id="974336270">
      <w:bodyDiv w:val="1"/>
      <w:marLeft w:val="0"/>
      <w:marRight w:val="0"/>
      <w:marTop w:val="0"/>
      <w:marBottom w:val="0"/>
      <w:divBdr>
        <w:top w:val="none" w:sz="0" w:space="0" w:color="auto"/>
        <w:left w:val="none" w:sz="0" w:space="0" w:color="auto"/>
        <w:bottom w:val="none" w:sz="0" w:space="0" w:color="auto"/>
        <w:right w:val="none" w:sz="0" w:space="0" w:color="auto"/>
      </w:divBdr>
    </w:div>
    <w:div w:id="168794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_rels/settings.xml.rels><?xml version="1.0" encoding="UTF-8" standalone="yes"?>
<Relationships xmlns="http://schemas.openxmlformats.org/package/2006/relationships"><Relationship Id="rId1" Type="http://schemas.openxmlformats.org/officeDocument/2006/relationships/attachedTemplate" Target="file:///T:\SCIENCE\British%20science%20week\2022\Newsletter.dotx" TargetMode="External"/></Relationships>
</file>

<file path=word/theme/theme1.xml><?xml version="1.0" encoding="utf-8"?>
<a:theme xmlns:a="http://schemas.openxmlformats.org/drawingml/2006/main" name="Theme1">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Newsletter</Template>
  <TotalTime>47</TotalTime>
  <Pages>2</Pages>
  <Words>19</Words>
  <Characters>114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Pippa Houghton</cp:lastModifiedBy>
  <cp:revision>9</cp:revision>
  <dcterms:created xsi:type="dcterms:W3CDTF">2025-02-05T17:33:00Z</dcterms:created>
  <dcterms:modified xsi:type="dcterms:W3CDTF">2025-02-10T20:35:00Z</dcterms:modified>
</cp:coreProperties>
</file>