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4D5F5" w:themeColor="accent2" w:themeTint="33"/>
  <w:body>
    <w:p w14:paraId="0A9C35B9" w14:textId="763B3631" w:rsidR="008473AA" w:rsidRPr="00737983" w:rsidRDefault="00061BE4" w:rsidP="008473AA">
      <w:r w:rsidRPr="00E94DF0">
        <w:rPr>
          <w:rFonts w:cstheme="minorHAnsi"/>
          <w:noProof/>
        </w:rPr>
        <w:drawing>
          <wp:anchor distT="0" distB="0" distL="114300" distR="114300" simplePos="0" relativeHeight="251732992" behindDoc="0" locked="0" layoutInCell="1" allowOverlap="1" wp14:anchorId="6E7BBE8F" wp14:editId="19811A11">
            <wp:simplePos x="0" y="0"/>
            <wp:positionH relativeFrom="column">
              <wp:posOffset>6172200</wp:posOffset>
            </wp:positionH>
            <wp:positionV relativeFrom="paragraph">
              <wp:posOffset>5635</wp:posOffset>
            </wp:positionV>
            <wp:extent cx="857961" cy="766445"/>
            <wp:effectExtent l="0" t="0" r="0" b="0"/>
            <wp:wrapSquare wrapText="bothSides"/>
            <wp:docPr id="5" name="Picture 5" descr="A logo of a religious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religious organizatio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961" cy="766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3AA" w:rsidRPr="00737983">
        <w:rPr>
          <w:noProof/>
        </w:rPr>
        <mc:AlternateContent>
          <mc:Choice Requires="wpg">
            <w:drawing>
              <wp:inline distT="0" distB="0" distL="0" distR="0" wp14:anchorId="342F5A34" wp14:editId="5FC1C416">
                <wp:extent cx="5981700" cy="890650"/>
                <wp:effectExtent l="0" t="0" r="0" b="5080"/>
                <wp:docPr id="2" name="Group 2" descr="decorative element"/>
                <wp:cNvGraphicFramePr/>
                <a:graphic xmlns:a="http://schemas.openxmlformats.org/drawingml/2006/main">
                  <a:graphicData uri="http://schemas.microsoft.com/office/word/2010/wordprocessingGroup">
                    <wpg:wgp>
                      <wpg:cNvGrpSpPr/>
                      <wpg:grpSpPr>
                        <a:xfrm>
                          <a:off x="0" y="0"/>
                          <a:ext cx="5981700" cy="890650"/>
                          <a:chOff x="0" y="0"/>
                          <a:chExt cx="5229225" cy="2257425"/>
                        </a:xfrm>
                      </wpg:grpSpPr>
                      <wpg:grpSp>
                        <wpg:cNvPr id="34" name="Group 34"/>
                        <wpg:cNvGrpSpPr/>
                        <wpg:grpSpPr>
                          <a:xfrm>
                            <a:off x="0" y="0"/>
                            <a:ext cx="5229225" cy="2257425"/>
                            <a:chOff x="0" y="0"/>
                            <a:chExt cx="5229225" cy="2257425"/>
                          </a:xfrm>
                        </wpg:grpSpPr>
                        <wps:wsp>
                          <wps:cNvPr id="32" name="Pentagon 32"/>
                          <wps:cNvSpPr/>
                          <wps:spPr>
                            <a:xfrm>
                              <a:off x="800100" y="14287"/>
                              <a:ext cx="4429125" cy="2243138"/>
                            </a:xfrm>
                            <a:prstGeom prst="homePlat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Pentagon 33"/>
                          <wps:cNvSpPr/>
                          <wps:spPr>
                            <a:xfrm>
                              <a:off x="0" y="0"/>
                              <a:ext cx="5029200" cy="2243138"/>
                            </a:xfrm>
                            <a:prstGeom prst="homePlate">
                              <a:avLst/>
                            </a:prstGeom>
                            <a:solidFill>
                              <a:schemeClr val="accent5">
                                <a:lumMod val="60000"/>
                                <a:lumOff val="4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Text Box 10"/>
                        <wps:cNvSpPr txBox="1"/>
                        <wps:spPr>
                          <a:xfrm>
                            <a:off x="738796" y="335049"/>
                            <a:ext cx="4004406" cy="1575914"/>
                          </a:xfrm>
                          <a:prstGeom prst="rect">
                            <a:avLst/>
                          </a:prstGeom>
                          <a:noFill/>
                          <a:ln w="6350">
                            <a:noFill/>
                          </a:ln>
                        </wps:spPr>
                        <wps:txbx>
                          <w:txbxContent>
                            <w:p w14:paraId="6C4752EF" w14:textId="441B2BDE" w:rsidR="008473AA" w:rsidRPr="00061BE4" w:rsidRDefault="00061BE4" w:rsidP="008473AA">
                              <w:pPr>
                                <w:pStyle w:val="Title"/>
                                <w:rPr>
                                  <w:color w:val="FFFFFF" w:themeColor="background1"/>
                                  <w:sz w:val="44"/>
                                  <w:lang w:val="en-GB"/>
                                </w:rPr>
                              </w:pPr>
                              <w:r>
                                <w:rPr>
                                  <w:color w:val="FFFFFF" w:themeColor="background1"/>
                                  <w:sz w:val="44"/>
                                  <w:lang w:val="en-GB"/>
                                </w:rPr>
                                <w:t xml:space="preserve">Art and Design at St Philip’s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42F5A34" id="Group 2" o:spid="_x0000_s1026" alt="decorative element" style="width:471pt;height:70.15pt;mso-position-horizontal-relative:char;mso-position-vertical-relative:line" coordsize="52292,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">
                <v:group id="Group 34" o:spid="_x0000_s1027" style="position:absolute;width:52292;height:22574" coordsize="52292,22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028" type="#_x0000_t15" style="position:absolute;left:8001;top:142;width:44291;height:22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" adj="16130" fillcolor="white [3212]" stroked="f" strokeweight="2pt"/>
                  <v:shape id="Pentagon 33" o:spid="_x0000_s1029" type="#_x0000_t15" style="position:absolute;width:50292;height:22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" adj="16783" fillcolor="#b7a9ed [1944]" stroked="f"/>
                </v:group>
                <v:shapetype id="_x0000_t202" coordsize="21600,21600" o:spt="202" path="m,l,21600r21600,l21600,xe">
                  <v:stroke joinstyle="miter"/>
                  <v:path gradientshapeok="t" o:connecttype="rect"/>
                </v:shapetype>
                <v:shape id="Text Box 10" o:spid="_x0000_s1030" type="#_x0000_t202" style="position:absolute;left:7387;top:3350;width:40045;height:1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" filled="f" stroked="f" strokeweight=".5pt">
                  <v:textbox>
                    <w:txbxContent>
                      <w:p w14:paraId="6C4752EF" w14:textId="441B2BDE" w:rsidR="008473AA" w:rsidRPr="00061BE4" w:rsidRDefault="00061BE4" w:rsidP="008473AA">
                        <w:pPr>
                          <w:pStyle w:val="Title"/>
                          <w:rPr>
                            <w:color w:val="FFFFFF" w:themeColor="background1"/>
                            <w:sz w:val="44"/>
                            <w:lang w:val="en-GB"/>
                          </w:rPr>
                        </w:pPr>
                        <w:r>
                          <w:rPr>
                            <w:color w:val="FFFFFF" w:themeColor="background1"/>
                            <w:sz w:val="44"/>
                            <w:lang w:val="en-GB"/>
                          </w:rPr>
                          <w:t xml:space="preserve">Art and Design at St Philip’s </w:t>
                        </w:r>
                      </w:p>
                    </w:txbxContent>
                  </v:textbox>
                </v:shape>
                <w10:anchorlock/>
              </v:group>
            </w:pict>
          </mc:Fallback>
        </mc:AlternateContent>
      </w:r>
      <w:r w:rsidR="008473AA" w:rsidRPr="00737983">
        <w:t xml:space="preserve"> </w:t>
      </w:r>
    </w:p>
    <w:p w14:paraId="2ED53F85" w14:textId="7212C324" w:rsidR="005E42DF" w:rsidRDefault="00DF2D55" w:rsidP="00061BE4">
      <w:pPr>
        <w:pStyle w:val="Heading1"/>
        <w:shd w:val="clear" w:color="auto" w:fill="1B659D"/>
        <w:spacing w:before="0" w:after="0"/>
      </w:pPr>
      <w:r>
        <w:rPr>
          <w:noProof/>
        </w:rPr>
        <w:drawing>
          <wp:anchor distT="0" distB="0" distL="114300" distR="114300" simplePos="0" relativeHeight="251734016" behindDoc="0" locked="0" layoutInCell="1" allowOverlap="1" wp14:anchorId="6DBC14DC" wp14:editId="4356AF53">
            <wp:simplePos x="0" y="0"/>
            <wp:positionH relativeFrom="margin">
              <wp:align>left</wp:align>
            </wp:positionH>
            <wp:positionV relativeFrom="margin">
              <wp:posOffset>975360</wp:posOffset>
            </wp:positionV>
            <wp:extent cx="868680" cy="815975"/>
            <wp:effectExtent l="0" t="0" r="7620" b="3175"/>
            <wp:wrapSquare wrapText="bothSides"/>
            <wp:docPr id="1526614105" name="Picture 29" descr="A person with long hair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14105" name="Picture 29" descr="A person with long hair smilin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3380" cy="8203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0288" behindDoc="0" locked="0" layoutInCell="1" allowOverlap="1" wp14:anchorId="681A3C5E" wp14:editId="4D5BF256">
                <wp:simplePos x="0" y="0"/>
                <wp:positionH relativeFrom="margin">
                  <wp:align>left</wp:align>
                </wp:positionH>
                <wp:positionV relativeFrom="paragraph">
                  <wp:posOffset>961390</wp:posOffset>
                </wp:positionV>
                <wp:extent cx="2588260" cy="1783080"/>
                <wp:effectExtent l="0" t="0" r="2159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260" cy="1783080"/>
                        </a:xfrm>
                        <a:prstGeom prst="rect">
                          <a:avLst/>
                        </a:prstGeom>
                        <a:solidFill>
                          <a:srgbClr val="FFFFFF"/>
                        </a:solidFill>
                        <a:ln w="9525">
                          <a:solidFill>
                            <a:srgbClr val="000000"/>
                          </a:solidFill>
                          <a:miter lim="800000"/>
                          <a:headEnd/>
                          <a:tailEnd/>
                        </a:ln>
                      </wps:spPr>
                      <wps:txbx>
                        <w:txbxContent>
                          <w:p w14:paraId="2B8A551B" w14:textId="165434FC" w:rsidR="00372D0E" w:rsidRPr="00740F09" w:rsidRDefault="00740F09">
                            <w:pPr>
                              <w:rPr>
                                <w:sz w:val="24"/>
                              </w:rPr>
                            </w:pPr>
                            <w:r w:rsidRPr="00740F09">
                              <w:rPr>
                                <w:sz w:val="24"/>
                              </w:rPr>
                              <w:t>Hello all! My name is M</w:t>
                            </w:r>
                            <w:r w:rsidR="00061BE4">
                              <w:rPr>
                                <w:sz w:val="24"/>
                              </w:rPr>
                              <w:t xml:space="preserve">iss Houghton </w:t>
                            </w:r>
                            <w:r w:rsidR="00061BE4" w:rsidRPr="00740F09">
                              <w:rPr>
                                <w:sz w:val="24"/>
                              </w:rPr>
                              <w:t>and</w:t>
                            </w:r>
                            <w:r w:rsidRPr="00740F09">
                              <w:rPr>
                                <w:sz w:val="24"/>
                              </w:rPr>
                              <w:t xml:space="preserve"> I am the</w:t>
                            </w:r>
                            <w:r w:rsidR="00061BE4">
                              <w:rPr>
                                <w:sz w:val="24"/>
                              </w:rPr>
                              <w:t xml:space="preserve"> Reception teache</w:t>
                            </w:r>
                            <w:r w:rsidRPr="00740F09">
                              <w:rPr>
                                <w:sz w:val="24"/>
                              </w:rPr>
                              <w:t xml:space="preserve">r. However, I am also the subject leader for </w:t>
                            </w:r>
                            <w:r w:rsidR="00061BE4">
                              <w:rPr>
                                <w:sz w:val="24"/>
                              </w:rPr>
                              <w:t>Expressive Arts and Design</w:t>
                            </w:r>
                            <w:r w:rsidRPr="00740F09">
                              <w:rPr>
                                <w:sz w:val="24"/>
                              </w:rPr>
                              <w:t xml:space="preserve"> in our school!</w:t>
                            </w:r>
                            <w:r w:rsidR="00AA20F0">
                              <w:rPr>
                                <w:sz w:val="24"/>
                              </w:rPr>
                              <w:t xml:space="preserve"> I love </w:t>
                            </w:r>
                            <w:r w:rsidR="00061BE4">
                              <w:rPr>
                                <w:sz w:val="24"/>
                              </w:rPr>
                              <w:t>getting creative</w:t>
                            </w:r>
                            <w:r w:rsidR="00AA20F0">
                              <w:rPr>
                                <w:sz w:val="24"/>
                              </w:rPr>
                              <w:t xml:space="preserve"> and</w:t>
                            </w:r>
                            <w:r w:rsidRPr="00740F09">
                              <w:rPr>
                                <w:sz w:val="24"/>
                              </w:rPr>
                              <w:t xml:space="preserve"> </w:t>
                            </w:r>
                            <w:r w:rsidR="00AA20F0">
                              <w:rPr>
                                <w:sz w:val="24"/>
                              </w:rPr>
                              <w:t>i</w:t>
                            </w:r>
                            <w:r w:rsidRPr="00740F09">
                              <w:rPr>
                                <w:sz w:val="24"/>
                              </w:rPr>
                              <w:t xml:space="preserve">t is my job to make sure we all do </w:t>
                            </w:r>
                            <w:r w:rsidR="00061BE4">
                              <w:rPr>
                                <w:sz w:val="24"/>
                              </w:rPr>
                              <w:t xml:space="preserve">amazing art work </w:t>
                            </w:r>
                            <w:r w:rsidR="00061BE4" w:rsidRPr="00740F09">
                              <w:rPr>
                                <w:sz w:val="24"/>
                              </w:rPr>
                              <w:t>in</w:t>
                            </w:r>
                            <w:r w:rsidRPr="00740F09">
                              <w:rPr>
                                <w:sz w:val="24"/>
                              </w:rPr>
                              <w:t xml:space="preserve"> school</w:t>
                            </w:r>
                            <w:r w:rsidR="00061BE4">
                              <w:rPr>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A3C5E" id="Text Box 2" o:spid="_x0000_s1031" type="#_x0000_t202" style="position:absolute;left:0;text-align:left;margin-left:0;margin-top:75.7pt;width:203.8pt;height:140.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">
                <v:textbox>
                  <w:txbxContent>
                    <w:p w14:paraId="2B8A551B" w14:textId="165434FC" w:rsidR="00372D0E" w:rsidRPr="00740F09" w:rsidRDefault="00740F09">
                      <w:pPr>
                        <w:rPr>
                          <w:sz w:val="24"/>
                        </w:rPr>
                      </w:pPr>
                      <w:r w:rsidRPr="00740F09">
                        <w:rPr>
                          <w:sz w:val="24"/>
                        </w:rPr>
                        <w:t>Hello all! My name is M</w:t>
                      </w:r>
                      <w:r w:rsidR="00061BE4">
                        <w:rPr>
                          <w:sz w:val="24"/>
                        </w:rPr>
                        <w:t xml:space="preserve">iss Houghton </w:t>
                      </w:r>
                      <w:r w:rsidR="00061BE4" w:rsidRPr="00740F09">
                        <w:rPr>
                          <w:sz w:val="24"/>
                        </w:rPr>
                        <w:t>and</w:t>
                      </w:r>
                      <w:r w:rsidRPr="00740F09">
                        <w:rPr>
                          <w:sz w:val="24"/>
                        </w:rPr>
                        <w:t xml:space="preserve"> I am the</w:t>
                      </w:r>
                      <w:r w:rsidR="00061BE4">
                        <w:rPr>
                          <w:sz w:val="24"/>
                        </w:rPr>
                        <w:t xml:space="preserve"> Reception teache</w:t>
                      </w:r>
                      <w:r w:rsidRPr="00740F09">
                        <w:rPr>
                          <w:sz w:val="24"/>
                        </w:rPr>
                        <w:t xml:space="preserve">r. However, I am also the subject leader for </w:t>
                      </w:r>
                      <w:r w:rsidR="00061BE4">
                        <w:rPr>
                          <w:sz w:val="24"/>
                        </w:rPr>
                        <w:t>Expressive Arts and Design</w:t>
                      </w:r>
                      <w:r w:rsidRPr="00740F09">
                        <w:rPr>
                          <w:sz w:val="24"/>
                        </w:rPr>
                        <w:t xml:space="preserve"> in our school!</w:t>
                      </w:r>
                      <w:r w:rsidR="00AA20F0">
                        <w:rPr>
                          <w:sz w:val="24"/>
                        </w:rPr>
                        <w:t xml:space="preserve"> I love </w:t>
                      </w:r>
                      <w:r w:rsidR="00061BE4">
                        <w:rPr>
                          <w:sz w:val="24"/>
                        </w:rPr>
                        <w:t>getting creative</w:t>
                      </w:r>
                      <w:r w:rsidR="00AA20F0">
                        <w:rPr>
                          <w:sz w:val="24"/>
                        </w:rPr>
                        <w:t xml:space="preserve"> and</w:t>
                      </w:r>
                      <w:r w:rsidRPr="00740F09">
                        <w:rPr>
                          <w:sz w:val="24"/>
                        </w:rPr>
                        <w:t xml:space="preserve"> </w:t>
                      </w:r>
                      <w:r w:rsidR="00AA20F0">
                        <w:rPr>
                          <w:sz w:val="24"/>
                        </w:rPr>
                        <w:t>i</w:t>
                      </w:r>
                      <w:r w:rsidRPr="00740F09">
                        <w:rPr>
                          <w:sz w:val="24"/>
                        </w:rPr>
                        <w:t xml:space="preserve">t is my job to make sure we all do </w:t>
                      </w:r>
                      <w:r w:rsidR="00061BE4">
                        <w:rPr>
                          <w:sz w:val="24"/>
                        </w:rPr>
                        <w:t xml:space="preserve">amazing art work </w:t>
                      </w:r>
                      <w:r w:rsidR="00061BE4" w:rsidRPr="00740F09">
                        <w:rPr>
                          <w:sz w:val="24"/>
                        </w:rPr>
                        <w:t>in</w:t>
                      </w:r>
                      <w:r w:rsidRPr="00740F09">
                        <w:rPr>
                          <w:sz w:val="24"/>
                        </w:rPr>
                        <w:t xml:space="preserve"> school</w:t>
                      </w:r>
                      <w:r w:rsidR="00061BE4">
                        <w:rPr>
                          <w:sz w:val="24"/>
                        </w:rPr>
                        <w:t xml:space="preserve">! </w:t>
                      </w:r>
                    </w:p>
                  </w:txbxContent>
                </v:textbox>
                <w10:wrap type="square" anchorx="margin"/>
              </v:shape>
            </w:pict>
          </mc:Fallback>
        </mc:AlternateContent>
      </w:r>
      <w:r>
        <w:rPr>
          <w:noProof/>
        </w:rPr>
        <mc:AlternateContent>
          <mc:Choice Requires="wps">
            <w:drawing>
              <wp:anchor distT="0" distB="0" distL="114300" distR="114300" simplePos="0" relativeHeight="251672576" behindDoc="0" locked="0" layoutInCell="1" allowOverlap="1" wp14:anchorId="641DF4C6" wp14:editId="2D4D4C2D">
                <wp:simplePos x="0" y="0"/>
                <wp:positionH relativeFrom="margin">
                  <wp:posOffset>-43815</wp:posOffset>
                </wp:positionH>
                <wp:positionV relativeFrom="paragraph">
                  <wp:posOffset>8221980</wp:posOffset>
                </wp:positionV>
                <wp:extent cx="4300855" cy="699715"/>
                <wp:effectExtent l="0" t="0" r="0" b="5715"/>
                <wp:wrapNone/>
                <wp:docPr id="52" name="Text Box 52"/>
                <wp:cNvGraphicFramePr/>
                <a:graphic xmlns:a="http://schemas.openxmlformats.org/drawingml/2006/main">
                  <a:graphicData uri="http://schemas.microsoft.com/office/word/2010/wordprocessingShape">
                    <wps:wsp>
                      <wps:cNvSpPr txBox="1"/>
                      <wps:spPr>
                        <a:xfrm>
                          <a:off x="0" y="0"/>
                          <a:ext cx="4300855" cy="699715"/>
                        </a:xfrm>
                        <a:prstGeom prst="rect">
                          <a:avLst/>
                        </a:prstGeom>
                        <a:noFill/>
                        <a:ln>
                          <a:noFill/>
                        </a:ln>
                      </wps:spPr>
                      <wps:txbx>
                        <w:txbxContent>
                          <w:p w14:paraId="5C71BA1C" w14:textId="171ADA24" w:rsidR="00061BE4"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Look at the school website below for more information and regular updates about what we are doing! </w:t>
                            </w:r>
                          </w:p>
                          <w:p w14:paraId="3C66059B" w14:textId="488F4FE5" w:rsid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F2D55">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https://www.stphilipssouthport.com/art-and-design/</w:t>
                            </w:r>
                          </w:p>
                          <w:p w14:paraId="3C24EE21" w14:textId="77777777" w:rsidR="00DF2D55" w:rsidRP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1FDB697" w14:textId="5F3DF18E" w:rsidR="00AA20F0" w:rsidRPr="00E7188C" w:rsidRDefault="00AA20F0" w:rsidP="00657E44">
                            <w:pPr>
                              <w:rPr>
                                <w:b/>
                                <w:color w:val="0070C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641DF4C6" id="Text Box 52" o:spid="_x0000_s1032" type="#_x0000_t202" style="position:absolute;left:0;text-align:left;margin-left:-3.45pt;margin-top:647.4pt;width:338.65pt;height:55.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" filled="f" stroked="f">
                <v:textbox>
                  <w:txbxContent>
                    <w:p w14:paraId="5C71BA1C" w14:textId="171ADA24" w:rsidR="00061BE4"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Look at the school website below for more information and regular updates about what we are doing! </w:t>
                      </w:r>
                    </w:p>
                    <w:p w14:paraId="3C66059B" w14:textId="488F4FE5" w:rsid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F2D55">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https://www.stphilipssouthport.com/art-and-design/</w:t>
                      </w:r>
                    </w:p>
                    <w:p w14:paraId="3C24EE21" w14:textId="77777777" w:rsidR="00DF2D55" w:rsidRP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1FDB697" w14:textId="5F3DF18E" w:rsidR="00AA20F0" w:rsidRPr="00E7188C" w:rsidRDefault="00AA20F0" w:rsidP="00657E44">
                      <w:pPr>
                        <w:rPr>
                          <w:b/>
                          <w:color w:val="0070C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rPr>
          <w:noProof/>
        </w:rPr>
        <mc:AlternateContent>
          <mc:Choice Requires="wps">
            <w:drawing>
              <wp:anchor distT="45720" distB="45720" distL="114300" distR="114300" simplePos="0" relativeHeight="251680768" behindDoc="0" locked="0" layoutInCell="1" allowOverlap="1" wp14:anchorId="620ADA7A" wp14:editId="21A57440">
                <wp:simplePos x="0" y="0"/>
                <wp:positionH relativeFrom="margin">
                  <wp:posOffset>4869180</wp:posOffset>
                </wp:positionH>
                <wp:positionV relativeFrom="paragraph">
                  <wp:posOffset>5040630</wp:posOffset>
                </wp:positionV>
                <wp:extent cx="2507615" cy="3185160"/>
                <wp:effectExtent l="0" t="0" r="26035"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615" cy="3185160"/>
                        </a:xfrm>
                        <a:prstGeom prst="rect">
                          <a:avLst/>
                        </a:prstGeom>
                        <a:solidFill>
                          <a:srgbClr val="FFFFFF"/>
                        </a:solidFill>
                        <a:ln w="9525">
                          <a:solidFill>
                            <a:srgbClr val="000000"/>
                          </a:solidFill>
                          <a:miter lim="800000"/>
                          <a:headEnd/>
                          <a:tailEnd/>
                        </a:ln>
                      </wps:spPr>
                      <wps:txbx>
                        <w:txbxContent>
                          <w:p w14:paraId="34177B0D" w14:textId="0F0D329B" w:rsidR="00DF2D55" w:rsidRDefault="00061BE4" w:rsidP="000644AA">
                            <w:pPr>
                              <w:rPr>
                                <w:sz w:val="24"/>
                                <w:lang w:val="en-GB"/>
                              </w:rPr>
                            </w:pPr>
                            <w:r>
                              <w:rPr>
                                <w:sz w:val="24"/>
                                <w:lang w:val="en-GB"/>
                              </w:rPr>
                              <w:t xml:space="preserve">As part of the Christmas festivities, we entered the Sefton Christmas </w:t>
                            </w:r>
                            <w:r w:rsidR="008365B1">
                              <w:rPr>
                                <w:sz w:val="24"/>
                                <w:lang w:val="en-GB"/>
                              </w:rPr>
                              <w:t>C</w:t>
                            </w:r>
                            <w:r>
                              <w:rPr>
                                <w:sz w:val="24"/>
                                <w:lang w:val="en-GB"/>
                              </w:rPr>
                              <w:t>ard competition whereby children</w:t>
                            </w:r>
                            <w:r w:rsidR="008365B1">
                              <w:rPr>
                                <w:sz w:val="24"/>
                                <w:lang w:val="en-GB"/>
                              </w:rPr>
                              <w:t xml:space="preserve"> </w:t>
                            </w:r>
                            <w:r>
                              <w:rPr>
                                <w:sz w:val="24"/>
                                <w:lang w:val="en-GB"/>
                              </w:rPr>
                              <w:t xml:space="preserve">designed a Christmas card for our local MP Patrick Hurley. We had two winners and a runner up! </w:t>
                            </w:r>
                            <w:r w:rsidR="008365B1">
                              <w:rPr>
                                <w:sz w:val="24"/>
                                <w:lang w:val="en-GB"/>
                              </w:rPr>
                              <w:t xml:space="preserve">Well done to Millie, Jake and Sebastian. </w:t>
                            </w:r>
                          </w:p>
                          <w:p w14:paraId="51F0B6C1" w14:textId="394DC7AD" w:rsidR="00DF2D55" w:rsidRDefault="00DF2D55" w:rsidP="00DF2D55">
                            <w:pPr>
                              <w:pStyle w:val="NormalWeb"/>
                            </w:pPr>
                            <w:r>
                              <w:rPr>
                                <w:noProof/>
                              </w:rPr>
                              <w:drawing>
                                <wp:inline distT="0" distB="0" distL="0" distR="0" wp14:anchorId="30CE7D7C" wp14:editId="537D944B">
                                  <wp:extent cx="2225040" cy="1322705"/>
                                  <wp:effectExtent l="0" t="0" r="3810" b="0"/>
                                  <wp:docPr id="1213271551" name="Picture 28" descr="A group of kids holding up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71551" name="Picture 28" descr="A group of kids holding up pictur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617" cy="1340287"/>
                                          </a:xfrm>
                                          <a:prstGeom prst="rect">
                                            <a:avLst/>
                                          </a:prstGeom>
                                          <a:noFill/>
                                          <a:ln>
                                            <a:noFill/>
                                          </a:ln>
                                        </pic:spPr>
                                      </pic:pic>
                                    </a:graphicData>
                                  </a:graphic>
                                </wp:inline>
                              </w:drawing>
                            </w:r>
                          </w:p>
                          <w:p w14:paraId="669BBC4F" w14:textId="1A9FEB73" w:rsidR="00DF2D55" w:rsidRPr="00061BE4" w:rsidRDefault="00DF2D55" w:rsidP="000644AA">
                            <w:pPr>
                              <w:rPr>
                                <w:sz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0ADA7A" id="_x0000_s1033" type="#_x0000_t202" style="position:absolute;left:0;text-align:left;margin-left:383.4pt;margin-top:396.9pt;width:197.45pt;height:250.8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">
                <v:textbox>
                  <w:txbxContent>
                    <w:p w14:paraId="34177B0D" w14:textId="0F0D329B" w:rsidR="00DF2D55" w:rsidRDefault="00061BE4" w:rsidP="000644AA">
                      <w:pPr>
                        <w:rPr>
                          <w:sz w:val="24"/>
                          <w:lang w:val="en-GB"/>
                        </w:rPr>
                      </w:pPr>
                      <w:r>
                        <w:rPr>
                          <w:sz w:val="24"/>
                          <w:lang w:val="en-GB"/>
                        </w:rPr>
                        <w:t xml:space="preserve">As part of the Christmas festivities, we entered the Sefton Christmas </w:t>
                      </w:r>
                      <w:r w:rsidR="008365B1">
                        <w:rPr>
                          <w:sz w:val="24"/>
                          <w:lang w:val="en-GB"/>
                        </w:rPr>
                        <w:t>C</w:t>
                      </w:r>
                      <w:r>
                        <w:rPr>
                          <w:sz w:val="24"/>
                          <w:lang w:val="en-GB"/>
                        </w:rPr>
                        <w:t>ard competition whereby children</w:t>
                      </w:r>
                      <w:r w:rsidR="008365B1">
                        <w:rPr>
                          <w:sz w:val="24"/>
                          <w:lang w:val="en-GB"/>
                        </w:rPr>
                        <w:t xml:space="preserve"> </w:t>
                      </w:r>
                      <w:r>
                        <w:rPr>
                          <w:sz w:val="24"/>
                          <w:lang w:val="en-GB"/>
                        </w:rPr>
                        <w:t xml:space="preserve">designed a Christmas card for our local MP Patrick Hurley. We had two winners and a runner up! </w:t>
                      </w:r>
                      <w:r w:rsidR="008365B1">
                        <w:rPr>
                          <w:sz w:val="24"/>
                          <w:lang w:val="en-GB"/>
                        </w:rPr>
                        <w:t xml:space="preserve">Well done to Millie, Jake and Sebastian. </w:t>
                      </w:r>
                    </w:p>
                    <w:p w14:paraId="51F0B6C1" w14:textId="394DC7AD" w:rsidR="00DF2D55" w:rsidRDefault="00DF2D55" w:rsidP="00DF2D55">
                      <w:pPr>
                        <w:pStyle w:val="NormalWeb"/>
                      </w:pPr>
                      <w:r>
                        <w:rPr>
                          <w:noProof/>
                        </w:rPr>
                        <w:drawing>
                          <wp:inline distT="0" distB="0" distL="0" distR="0" wp14:anchorId="30CE7D7C" wp14:editId="537D944B">
                            <wp:extent cx="2225040" cy="1322705"/>
                            <wp:effectExtent l="0" t="0" r="3810" b="0"/>
                            <wp:docPr id="1213271551" name="Picture 28" descr="A group of kids holding up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71551" name="Picture 28" descr="A group of kids holding up pictur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617" cy="1340287"/>
                                    </a:xfrm>
                                    <a:prstGeom prst="rect">
                                      <a:avLst/>
                                    </a:prstGeom>
                                    <a:noFill/>
                                    <a:ln>
                                      <a:noFill/>
                                    </a:ln>
                                  </pic:spPr>
                                </pic:pic>
                              </a:graphicData>
                            </a:graphic>
                          </wp:inline>
                        </w:drawing>
                      </w:r>
                    </w:p>
                    <w:p w14:paraId="669BBC4F" w14:textId="1A9FEB73" w:rsidR="00DF2D55" w:rsidRPr="00061BE4" w:rsidRDefault="00DF2D55" w:rsidP="000644AA">
                      <w:pPr>
                        <w:rPr>
                          <w:sz w:val="24"/>
                          <w:lang w:val="en-GB"/>
                        </w:rPr>
                      </w:pPr>
                    </w:p>
                  </w:txbxContent>
                </v:textbox>
                <w10:wrap type="square" anchorx="margin"/>
              </v:shape>
            </w:pict>
          </mc:Fallback>
        </mc:AlternateContent>
      </w:r>
      <w:r>
        <w:rPr>
          <w:noProof/>
        </w:rPr>
        <mc:AlternateContent>
          <mc:Choice Requires="wps">
            <w:drawing>
              <wp:anchor distT="0" distB="0" distL="114300" distR="114300" simplePos="0" relativeHeight="251678720" behindDoc="0" locked="0" layoutInCell="1" allowOverlap="1" wp14:anchorId="15036F7A" wp14:editId="645B64F9">
                <wp:simplePos x="0" y="0"/>
                <wp:positionH relativeFrom="margin">
                  <wp:align>right</wp:align>
                </wp:positionH>
                <wp:positionV relativeFrom="paragraph">
                  <wp:posOffset>4737735</wp:posOffset>
                </wp:positionV>
                <wp:extent cx="2601026" cy="357809"/>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2601026" cy="357809"/>
                        </a:xfrm>
                        <a:prstGeom prst="rect">
                          <a:avLst/>
                        </a:prstGeom>
                        <a:noFill/>
                        <a:ln>
                          <a:noFill/>
                        </a:ln>
                      </wps:spPr>
                      <wps:txbx>
                        <w:txbxContent>
                          <w:p w14:paraId="699C3CD5" w14:textId="0EC0EBBD" w:rsidR="0043425B" w:rsidRPr="00657E44" w:rsidRDefault="00061BE4" w:rsidP="0043425B">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Christmas card </w:t>
                            </w:r>
                            <w:r w:rsidR="00DF2D55">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15036F7A" id="Text Box 6" o:spid="_x0000_s1034" type="#_x0000_t202" style="position:absolute;left:0;text-align:left;margin-left:153.6pt;margin-top:373.05pt;width:204.8pt;height:28.1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" filled="f" stroked="f">
                <v:textbox>
                  <w:txbxContent>
                    <w:p w14:paraId="699C3CD5" w14:textId="0EC0EBBD" w:rsidR="0043425B" w:rsidRPr="00657E44" w:rsidRDefault="00061BE4" w:rsidP="0043425B">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Christmas card </w:t>
                      </w:r>
                      <w:r w:rsidR="00DF2D55">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competition!</w:t>
                      </w:r>
                    </w:p>
                  </w:txbxContent>
                </v:textbox>
                <w10:wrap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3C9CC440" wp14:editId="7D5286D3">
                <wp:simplePos x="0" y="0"/>
                <wp:positionH relativeFrom="margin">
                  <wp:align>right</wp:align>
                </wp:positionH>
                <wp:positionV relativeFrom="paragraph">
                  <wp:posOffset>2700020</wp:posOffset>
                </wp:positionV>
                <wp:extent cx="2588260" cy="1965960"/>
                <wp:effectExtent l="0" t="0" r="2159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260" cy="1965960"/>
                        </a:xfrm>
                        <a:prstGeom prst="rect">
                          <a:avLst/>
                        </a:prstGeom>
                        <a:solidFill>
                          <a:srgbClr val="FFFFFF"/>
                        </a:solidFill>
                        <a:ln w="9525">
                          <a:solidFill>
                            <a:srgbClr val="000000"/>
                          </a:solidFill>
                          <a:miter lim="800000"/>
                          <a:headEnd/>
                          <a:tailEnd/>
                        </a:ln>
                      </wps:spPr>
                      <wps:txbx>
                        <w:txbxContent>
                          <w:p w14:paraId="6DA8893B" w14:textId="23BBB45E" w:rsidR="0043425B" w:rsidRPr="00DF2D55" w:rsidRDefault="00DF2D55" w:rsidP="00AA20F0">
                            <w:pPr>
                              <w:rPr>
                                <w:sz w:val="24"/>
                                <w:lang w:val="en-GB"/>
                              </w:rPr>
                            </w:pPr>
                            <w:r>
                              <w:rPr>
                                <w:sz w:val="24"/>
                                <w:lang w:val="en-GB"/>
                              </w:rPr>
                              <w:t>At St Philip</w:t>
                            </w:r>
                            <w:r w:rsidR="008365B1">
                              <w:rPr>
                                <w:sz w:val="24"/>
                                <w:lang w:val="en-GB"/>
                              </w:rPr>
                              <w:t>’s</w:t>
                            </w:r>
                            <w:r>
                              <w:rPr>
                                <w:sz w:val="24"/>
                                <w:lang w:val="en-GB"/>
                              </w:rPr>
                              <w:t xml:space="preserve"> all children are given the opportunity to learn through art and design. This is through drawing, painting, printing, collage, 3D work and digital Art. All children progress each year enabling them to use a range of tools and mixed media to express themselves freely.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CC440" id="_x0000_s1035" type="#_x0000_t202" style="position:absolute;left:0;text-align:left;margin-left:152.6pt;margin-top:212.6pt;width:203.8pt;height:154.8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">
                <v:textbox>
                  <w:txbxContent>
                    <w:p w14:paraId="6DA8893B" w14:textId="23BBB45E" w:rsidR="0043425B" w:rsidRPr="00DF2D55" w:rsidRDefault="00DF2D55" w:rsidP="00AA20F0">
                      <w:pPr>
                        <w:rPr>
                          <w:sz w:val="24"/>
                          <w:lang w:val="en-GB"/>
                        </w:rPr>
                      </w:pPr>
                      <w:r>
                        <w:rPr>
                          <w:sz w:val="24"/>
                          <w:lang w:val="en-GB"/>
                        </w:rPr>
                        <w:t>At St Philip</w:t>
                      </w:r>
                      <w:r w:rsidR="008365B1">
                        <w:rPr>
                          <w:sz w:val="24"/>
                          <w:lang w:val="en-GB"/>
                        </w:rPr>
                        <w:t>’s</w:t>
                      </w:r>
                      <w:r>
                        <w:rPr>
                          <w:sz w:val="24"/>
                          <w:lang w:val="en-GB"/>
                        </w:rPr>
                        <w:t xml:space="preserve"> all children are given the opportunity to learn through art and design. This is through drawing, painting, printing, collage, 3D work and digital Art. All children progress each year enabling them to use a range of tools and mixed media to express themselves freely. </w:t>
                      </w:r>
                    </w:p>
                  </w:txbxContent>
                </v:textbox>
                <w10:wrap type="square" anchorx="margin"/>
              </v:shape>
            </w:pict>
          </mc:Fallback>
        </mc:AlternateContent>
      </w:r>
      <w:r>
        <w:rPr>
          <w:noProof/>
        </w:rPr>
        <mc:AlternateContent>
          <mc:Choice Requires="wps">
            <w:drawing>
              <wp:anchor distT="0" distB="0" distL="114300" distR="114300" simplePos="0" relativeHeight="251669504" behindDoc="0" locked="0" layoutInCell="1" allowOverlap="1" wp14:anchorId="6517BFAA" wp14:editId="4CB3A361">
                <wp:simplePos x="0" y="0"/>
                <wp:positionH relativeFrom="margin">
                  <wp:align>right</wp:align>
                </wp:positionH>
                <wp:positionV relativeFrom="paragraph">
                  <wp:posOffset>2122170</wp:posOffset>
                </wp:positionV>
                <wp:extent cx="2601026" cy="502920"/>
                <wp:effectExtent l="0" t="0" r="0" b="11430"/>
                <wp:wrapNone/>
                <wp:docPr id="51" name="Text Box 51"/>
                <wp:cNvGraphicFramePr/>
                <a:graphic xmlns:a="http://schemas.openxmlformats.org/drawingml/2006/main">
                  <a:graphicData uri="http://schemas.microsoft.com/office/word/2010/wordprocessingShape">
                    <wps:wsp>
                      <wps:cNvSpPr txBox="1"/>
                      <wps:spPr>
                        <a:xfrm>
                          <a:off x="0" y="0"/>
                          <a:ext cx="2601026" cy="502920"/>
                        </a:xfrm>
                        <a:prstGeom prst="rect">
                          <a:avLst/>
                        </a:prstGeom>
                        <a:noFill/>
                        <a:ln>
                          <a:noFill/>
                        </a:ln>
                      </wps:spPr>
                      <wps:txbx>
                        <w:txbxContent>
                          <w:p w14:paraId="57CDD859" w14:textId="198981F0" w:rsidR="00657E44" w:rsidRPr="00657E44" w:rsidRDefault="00047C74" w:rsidP="00657E44">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What is </w:t>
                            </w:r>
                            <w:r w:rsidR="00DF2D55">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Art and Design at St Philip’s?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6517BFAA" id="Text Box 51" o:spid="_x0000_s1036" type="#_x0000_t202" style="position:absolute;left:0;text-align:left;margin-left:153.6pt;margin-top:167.1pt;width:204.8pt;height:39.6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" filled="f" stroked="f">
                <v:textbox>
                  <w:txbxContent>
                    <w:p w14:paraId="57CDD859" w14:textId="198981F0" w:rsidR="00657E44" w:rsidRPr="00657E44" w:rsidRDefault="00047C74" w:rsidP="00657E44">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What is </w:t>
                      </w:r>
                      <w:r w:rsidR="00DF2D55">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Art and Design at St Philip’s?</w:t>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05257DBD" wp14:editId="22DEE3CD">
                <wp:simplePos x="0" y="0"/>
                <wp:positionH relativeFrom="margin">
                  <wp:posOffset>4572000</wp:posOffset>
                </wp:positionH>
                <wp:positionV relativeFrom="paragraph">
                  <wp:posOffset>240030</wp:posOffset>
                </wp:positionV>
                <wp:extent cx="2722880" cy="1729740"/>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2722880" cy="1729740"/>
                        </a:xfrm>
                        <a:prstGeom prst="rect">
                          <a:avLst/>
                        </a:prstGeom>
                        <a:noFill/>
                        <a:ln>
                          <a:noFill/>
                        </a:ln>
                      </wps:spPr>
                      <wps:txbx>
                        <w:txbxContent>
                          <w:p w14:paraId="2CCD09AD" w14:textId="77777777" w:rsidR="00D0756F" w:rsidRDefault="00505679"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547DC">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Our </w:t>
                            </w:r>
                            <w:r w:rsidR="007547DC" w:rsidRPr="007547DC">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Golden Thread </w:t>
                            </w:r>
                            <w:r w:rsidRPr="007547DC">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 words!</w:t>
                            </w:r>
                          </w:p>
                          <w:p w14:paraId="6F2FC4F9" w14:textId="77777777"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D839DDC" w14:textId="593BBC35"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Creativity </w:t>
                            </w:r>
                          </w:p>
                          <w:p w14:paraId="79BCD3FC" w14:textId="77777777"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7170E06" w14:textId="4E5EF4B8"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Experience </w:t>
                            </w:r>
                          </w:p>
                          <w:p w14:paraId="1C8DDDD4" w14:textId="77777777"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0B0D8C8" w14:textId="2D5FCA33" w:rsidR="00DF2D55" w:rsidRPr="007547DC"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Develop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05257DBD" id="Text Box 14" o:spid="_x0000_s1037" type="#_x0000_t202" style="position:absolute;left:0;text-align:left;margin-left:5in;margin-top:18.9pt;width:214.4pt;height:13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" filled="f" stroked="f">
                <v:textbox>
                  <w:txbxContent>
                    <w:p w14:paraId="2CCD09AD" w14:textId="77777777" w:rsidR="00D0756F" w:rsidRDefault="00505679"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547DC">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Our </w:t>
                      </w:r>
                      <w:r w:rsidR="007547DC" w:rsidRPr="007547DC">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Golden Thread </w:t>
                      </w:r>
                      <w:r w:rsidRPr="007547DC">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 words!</w:t>
                      </w:r>
                    </w:p>
                    <w:p w14:paraId="6F2FC4F9" w14:textId="77777777"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D839DDC" w14:textId="593BBC35"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Creativity </w:t>
                      </w:r>
                    </w:p>
                    <w:p w14:paraId="79BCD3FC" w14:textId="77777777"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7170E06" w14:textId="4E5EF4B8"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Experience </w:t>
                      </w:r>
                    </w:p>
                    <w:p w14:paraId="1C8DDDD4" w14:textId="77777777" w:rsidR="00DF2D55"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0B0D8C8" w14:textId="2D5FCA33" w:rsidR="00DF2D55" w:rsidRPr="007547DC" w:rsidRDefault="00DF2D55" w:rsidP="00D0756F">
                      <w:pPr>
                        <w:jc w:val="cente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Develop </w:t>
                      </w:r>
                    </w:p>
                  </w:txbxContent>
                </v:textbox>
                <w10:wrap anchorx="margin"/>
              </v:shape>
            </w:pict>
          </mc:Fallback>
        </mc:AlternateContent>
      </w:r>
      <w:r w:rsidR="00740F09">
        <w:rPr>
          <w:rFonts w:ascii="Arial" w:hAnsi="Arial" w:cs="Arial"/>
          <w:b w:val="0"/>
          <w:bCs/>
          <w:color w:val="FFFFFF"/>
        </w:rPr>
        <w:t xml:space="preserve">Here is a quick look into </w:t>
      </w:r>
      <w:r w:rsidR="00061BE4">
        <w:rPr>
          <w:rFonts w:ascii="Arial" w:hAnsi="Arial" w:cs="Arial"/>
          <w:b w:val="0"/>
          <w:bCs/>
          <w:color w:val="FFFFFF"/>
        </w:rPr>
        <w:t>Art</w:t>
      </w:r>
      <w:r>
        <w:rPr>
          <w:rFonts w:ascii="Arial" w:hAnsi="Arial" w:cs="Arial"/>
          <w:b w:val="0"/>
          <w:bCs/>
          <w:color w:val="FFFFFF"/>
        </w:rPr>
        <w:t xml:space="preserve"> and Design</w:t>
      </w:r>
      <w:r w:rsidR="00740F09">
        <w:rPr>
          <w:rFonts w:ascii="Arial" w:hAnsi="Arial" w:cs="Arial"/>
          <w:b w:val="0"/>
          <w:bCs/>
          <w:color w:val="FFFFFF"/>
        </w:rPr>
        <w:t xml:space="preserve"> in our school!</w:t>
      </w:r>
    </w:p>
    <w:p w14:paraId="2ECD11DE" w14:textId="54D51E88" w:rsidR="005E42DF" w:rsidRPr="005E42DF" w:rsidRDefault="005E42DF" w:rsidP="005E42DF">
      <w:r>
        <w:rPr>
          <w:noProof/>
        </w:rPr>
        <mc:AlternateContent>
          <mc:Choice Requires="wps">
            <w:drawing>
              <wp:anchor distT="45720" distB="45720" distL="114300" distR="114300" simplePos="0" relativeHeight="251725824" behindDoc="0" locked="0" layoutInCell="1" allowOverlap="1" wp14:anchorId="56097D90" wp14:editId="48D018CD">
                <wp:simplePos x="0" y="0"/>
                <wp:positionH relativeFrom="margin">
                  <wp:posOffset>2660650</wp:posOffset>
                </wp:positionH>
                <wp:positionV relativeFrom="paragraph">
                  <wp:posOffset>52705</wp:posOffset>
                </wp:positionV>
                <wp:extent cx="1979295" cy="1837055"/>
                <wp:effectExtent l="0" t="0" r="20955" b="1079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837055"/>
                        </a:xfrm>
                        <a:prstGeom prst="rect">
                          <a:avLst/>
                        </a:prstGeom>
                        <a:solidFill>
                          <a:srgbClr val="FFFFFF"/>
                        </a:solidFill>
                        <a:ln w="9525">
                          <a:solidFill>
                            <a:srgbClr val="000000"/>
                          </a:solidFill>
                          <a:miter lim="800000"/>
                          <a:headEnd/>
                          <a:tailEnd/>
                        </a:ln>
                      </wps:spPr>
                      <wps:txbx>
                        <w:txbxContent>
                          <w:p w14:paraId="68AE620D" w14:textId="754405E4" w:rsidR="00B3667B" w:rsidRPr="00B3667B" w:rsidRDefault="00061BE4" w:rsidP="00B3667B">
                            <w:pPr>
                              <w:jc w:val="center"/>
                              <w:rPr>
                                <w:b/>
                                <w:u w:val="single"/>
                              </w:rPr>
                            </w:pPr>
                            <w:r>
                              <w:rPr>
                                <w:b/>
                                <w:u w:val="single"/>
                              </w:rPr>
                              <w:t>Art and Design Topics!</w:t>
                            </w:r>
                          </w:p>
                          <w:p w14:paraId="04F48A62" w14:textId="4F65ED83" w:rsidR="00B3667B" w:rsidRPr="00B3667B" w:rsidRDefault="00B3667B" w:rsidP="00B3667B">
                            <w:r w:rsidRPr="00B3667B">
                              <w:t xml:space="preserve">Reception – </w:t>
                            </w:r>
                            <w:r w:rsidR="00061BE4">
                              <w:t>Using mixed media and getting expressive in line with the early learning goals.</w:t>
                            </w:r>
                          </w:p>
                          <w:p w14:paraId="346D762B" w14:textId="4A6606BB" w:rsidR="00B3667B" w:rsidRPr="00B3667B" w:rsidRDefault="00B3667B" w:rsidP="00B3667B">
                            <w:r w:rsidRPr="00B3667B">
                              <w:t xml:space="preserve">Y1 – </w:t>
                            </w:r>
                            <w:r w:rsidR="00061BE4">
                              <w:t xml:space="preserve">London Landmarks </w:t>
                            </w:r>
                          </w:p>
                          <w:p w14:paraId="665B1BAC" w14:textId="19A13C12" w:rsidR="00B3667B" w:rsidRPr="00B3667B" w:rsidRDefault="00B3667B" w:rsidP="00B3667B">
                            <w:r w:rsidRPr="00B3667B">
                              <w:t>Y2 –</w:t>
                            </w:r>
                            <w:r w:rsidR="003C362B">
                              <w:t xml:space="preserve"> </w:t>
                            </w:r>
                            <w:r w:rsidR="00061BE4">
                              <w:t xml:space="preserve">Australian Adventures </w:t>
                            </w:r>
                          </w:p>
                          <w:p w14:paraId="50417D56" w14:textId="30B3EFEB" w:rsidR="00B3667B" w:rsidRPr="00B3667B" w:rsidRDefault="00B3667B" w:rsidP="00B3667B">
                            <w:r w:rsidRPr="00B3667B">
                              <w:t xml:space="preserve">Y3 – </w:t>
                            </w:r>
                            <w:r w:rsidR="00061BE4">
                              <w:t xml:space="preserve">Making things happen </w:t>
                            </w:r>
                          </w:p>
                          <w:p w14:paraId="7B721CA3" w14:textId="30E6DB44" w:rsidR="00B3667B" w:rsidRDefault="00B3667B" w:rsidP="00B3667B">
                            <w:r w:rsidRPr="00B3667B">
                              <w:t xml:space="preserve">Y4 – </w:t>
                            </w:r>
                            <w:r w:rsidR="00061BE4">
                              <w:t>Anglo Saxon Art</w:t>
                            </w:r>
                          </w:p>
                          <w:p w14:paraId="63C19598" w14:textId="24F058C3" w:rsidR="00B3667B" w:rsidRDefault="00B3667B" w:rsidP="00B3667B">
                            <w:r>
                              <w:t xml:space="preserve">Y5 – </w:t>
                            </w:r>
                            <w:r w:rsidR="00061BE4">
                              <w:t>African Media</w:t>
                            </w:r>
                          </w:p>
                          <w:p w14:paraId="1494D624" w14:textId="4035E2C6" w:rsidR="00B3667B" w:rsidRPr="00B3667B" w:rsidRDefault="00B3667B" w:rsidP="00B3667B">
                            <w:r>
                              <w:t xml:space="preserve">Y6 </w:t>
                            </w:r>
                            <w:r w:rsidR="003C362B">
                              <w:t>–</w:t>
                            </w:r>
                            <w:r>
                              <w:t xml:space="preserve"> </w:t>
                            </w:r>
                            <w:r w:rsidR="00061BE4">
                              <w:t xml:space="preserve">Tropical Art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97D90" id="_x0000_s1038" type="#_x0000_t202" style="position:absolute;margin-left:209.5pt;margin-top:4.15pt;width:155.85pt;height:144.65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">
                <v:textbox>
                  <w:txbxContent>
                    <w:p w14:paraId="68AE620D" w14:textId="754405E4" w:rsidR="00B3667B" w:rsidRPr="00B3667B" w:rsidRDefault="00061BE4" w:rsidP="00B3667B">
                      <w:pPr>
                        <w:jc w:val="center"/>
                        <w:rPr>
                          <w:b/>
                          <w:u w:val="single"/>
                        </w:rPr>
                      </w:pPr>
                      <w:r>
                        <w:rPr>
                          <w:b/>
                          <w:u w:val="single"/>
                        </w:rPr>
                        <w:t>Art and Design Topics!</w:t>
                      </w:r>
                    </w:p>
                    <w:p w14:paraId="04F48A62" w14:textId="4F65ED83" w:rsidR="00B3667B" w:rsidRPr="00B3667B" w:rsidRDefault="00B3667B" w:rsidP="00B3667B">
                      <w:r w:rsidRPr="00B3667B">
                        <w:t xml:space="preserve">Reception – </w:t>
                      </w:r>
                      <w:r w:rsidR="00061BE4">
                        <w:t>Using mixed media and getting expressive in line with the early learning goals.</w:t>
                      </w:r>
                    </w:p>
                    <w:p w14:paraId="346D762B" w14:textId="4A6606BB" w:rsidR="00B3667B" w:rsidRPr="00B3667B" w:rsidRDefault="00B3667B" w:rsidP="00B3667B">
                      <w:r w:rsidRPr="00B3667B">
                        <w:t xml:space="preserve">Y1 – </w:t>
                      </w:r>
                      <w:r w:rsidR="00061BE4">
                        <w:t xml:space="preserve">London Landmarks </w:t>
                      </w:r>
                    </w:p>
                    <w:p w14:paraId="665B1BAC" w14:textId="19A13C12" w:rsidR="00B3667B" w:rsidRPr="00B3667B" w:rsidRDefault="00B3667B" w:rsidP="00B3667B">
                      <w:r w:rsidRPr="00B3667B">
                        <w:t>Y2 –</w:t>
                      </w:r>
                      <w:r w:rsidR="003C362B">
                        <w:t xml:space="preserve"> </w:t>
                      </w:r>
                      <w:r w:rsidR="00061BE4">
                        <w:t xml:space="preserve">Australian Adventures </w:t>
                      </w:r>
                    </w:p>
                    <w:p w14:paraId="50417D56" w14:textId="30B3EFEB" w:rsidR="00B3667B" w:rsidRPr="00B3667B" w:rsidRDefault="00B3667B" w:rsidP="00B3667B">
                      <w:r w:rsidRPr="00B3667B">
                        <w:t xml:space="preserve">Y3 – </w:t>
                      </w:r>
                      <w:r w:rsidR="00061BE4">
                        <w:t xml:space="preserve">Making things happen </w:t>
                      </w:r>
                    </w:p>
                    <w:p w14:paraId="7B721CA3" w14:textId="30E6DB44" w:rsidR="00B3667B" w:rsidRDefault="00B3667B" w:rsidP="00B3667B">
                      <w:r w:rsidRPr="00B3667B">
                        <w:t xml:space="preserve">Y4 – </w:t>
                      </w:r>
                      <w:r w:rsidR="00061BE4">
                        <w:t>Anglo Saxon Art</w:t>
                      </w:r>
                    </w:p>
                    <w:p w14:paraId="63C19598" w14:textId="24F058C3" w:rsidR="00B3667B" w:rsidRDefault="00B3667B" w:rsidP="00B3667B">
                      <w:r>
                        <w:t xml:space="preserve">Y5 – </w:t>
                      </w:r>
                      <w:r w:rsidR="00061BE4">
                        <w:t>African Media</w:t>
                      </w:r>
                    </w:p>
                    <w:p w14:paraId="1494D624" w14:textId="4035E2C6" w:rsidR="00B3667B" w:rsidRPr="00B3667B" w:rsidRDefault="00B3667B" w:rsidP="00B3667B">
                      <w:r>
                        <w:t xml:space="preserve">Y6 </w:t>
                      </w:r>
                      <w:r w:rsidR="003C362B">
                        <w:t>–</w:t>
                      </w:r>
                      <w:r>
                        <w:t xml:space="preserve"> </w:t>
                      </w:r>
                      <w:r w:rsidR="00061BE4">
                        <w:t xml:space="preserve">Tropical Art </w:t>
                      </w:r>
                    </w:p>
                  </w:txbxContent>
                </v:textbox>
                <w10:wrap type="square" anchorx="margin"/>
              </v:shape>
            </w:pict>
          </mc:Fallback>
        </mc:AlternateContent>
      </w:r>
    </w:p>
    <w:p w14:paraId="2603962C" w14:textId="77777777" w:rsidR="005E42DF" w:rsidRPr="005E42DF" w:rsidRDefault="005E42DF" w:rsidP="005E42DF"/>
    <w:p w14:paraId="38EDED3A" w14:textId="77777777" w:rsidR="005E42DF" w:rsidRPr="005E42DF" w:rsidRDefault="005E42DF" w:rsidP="005E42DF"/>
    <w:p w14:paraId="511C00C4" w14:textId="77777777" w:rsidR="005E42DF" w:rsidRPr="005E42DF" w:rsidRDefault="005E42DF" w:rsidP="005E42DF"/>
    <w:p w14:paraId="19C2E211" w14:textId="77777777" w:rsidR="005E42DF" w:rsidRPr="005E42DF" w:rsidRDefault="005E42DF" w:rsidP="005E42DF"/>
    <w:p w14:paraId="6CEFA170" w14:textId="77777777" w:rsidR="005E42DF" w:rsidRPr="005E42DF" w:rsidRDefault="005E42DF" w:rsidP="005E42DF"/>
    <w:p w14:paraId="724E4697" w14:textId="77777777" w:rsidR="005E42DF" w:rsidRPr="005E42DF" w:rsidRDefault="005E42DF" w:rsidP="005E42DF"/>
    <w:p w14:paraId="00690DE6" w14:textId="77777777" w:rsidR="005E42DF" w:rsidRPr="005E42DF" w:rsidRDefault="005E42DF" w:rsidP="005E42DF"/>
    <w:p w14:paraId="0DD80D68" w14:textId="77777777" w:rsidR="005E42DF" w:rsidRPr="005E42DF" w:rsidRDefault="005E42DF" w:rsidP="005E42DF"/>
    <w:p w14:paraId="38776648" w14:textId="77777777" w:rsidR="005E42DF" w:rsidRPr="005E42DF" w:rsidRDefault="005E42DF" w:rsidP="005E42DF"/>
    <w:p w14:paraId="09CF0369" w14:textId="77777777" w:rsidR="005E42DF" w:rsidRPr="005E42DF" w:rsidRDefault="005E42DF" w:rsidP="005E42DF"/>
    <w:p w14:paraId="70F5C77A" w14:textId="77777777" w:rsidR="005E42DF" w:rsidRPr="005E42DF" w:rsidRDefault="005E42DF" w:rsidP="005E42DF"/>
    <w:p w14:paraId="35FE856D" w14:textId="77777777" w:rsidR="005E42DF" w:rsidRPr="005E42DF" w:rsidRDefault="005E42DF" w:rsidP="005E42DF"/>
    <w:p w14:paraId="5303AB7C" w14:textId="77777777" w:rsidR="005E42DF" w:rsidRPr="005E42DF" w:rsidRDefault="005E42DF" w:rsidP="005E42DF"/>
    <w:p w14:paraId="1BB4537F" w14:textId="77777777" w:rsidR="005E42DF" w:rsidRPr="005E42DF" w:rsidRDefault="005E42DF" w:rsidP="005E42DF"/>
    <w:p w14:paraId="7A0195F0" w14:textId="77777777" w:rsidR="005E42DF" w:rsidRPr="005E42DF" w:rsidRDefault="005E42DF" w:rsidP="005E42DF"/>
    <w:p w14:paraId="5FF15B8B" w14:textId="0ADA3B96" w:rsidR="005E42DF" w:rsidRPr="005E42DF" w:rsidRDefault="005E42DF" w:rsidP="005E42DF">
      <w:r>
        <w:rPr>
          <w:noProof/>
        </w:rPr>
        <mc:AlternateContent>
          <mc:Choice Requires="wps">
            <w:drawing>
              <wp:anchor distT="0" distB="0" distL="114300" distR="114300" simplePos="0" relativeHeight="251676672" behindDoc="0" locked="0" layoutInCell="1" allowOverlap="1" wp14:anchorId="4B83844E" wp14:editId="3C8B2859">
                <wp:simplePos x="0" y="0"/>
                <wp:positionH relativeFrom="page">
                  <wp:posOffset>1112808</wp:posOffset>
                </wp:positionH>
                <wp:positionV relativeFrom="paragraph">
                  <wp:posOffset>11885</wp:posOffset>
                </wp:positionV>
                <wp:extent cx="1897811" cy="461176"/>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7811" cy="461176"/>
                        </a:xfrm>
                        <a:prstGeom prst="rect">
                          <a:avLst/>
                        </a:prstGeom>
                        <a:noFill/>
                        <a:ln>
                          <a:noFill/>
                        </a:ln>
                      </wps:spPr>
                      <wps:txbx>
                        <w:txbxContent>
                          <w:p w14:paraId="2C21F913" w14:textId="0AC94A33" w:rsidR="0043425B" w:rsidRPr="00657E44" w:rsidRDefault="005E42DF" w:rsidP="0043425B">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Chinese number painting in </w:t>
                            </w:r>
                            <w:r w:rsidR="00E81A21">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B83844E" id="Text Box 4" o:spid="_x0000_s1039" type="#_x0000_t202" style="position:absolute;margin-left:87.6pt;margin-top:.95pt;width:149.45pt;height:36.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" filled="f" stroked="f">
                <v:textbox>
                  <w:txbxContent>
                    <w:p w14:paraId="2C21F913" w14:textId="0AC94A33" w:rsidR="0043425B" w:rsidRPr="00657E44" w:rsidRDefault="005E42DF" w:rsidP="0043425B">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Chinese number painting in </w:t>
                      </w:r>
                      <w:r w:rsidR="00E81A21">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Reception!</w:t>
                      </w:r>
                    </w:p>
                  </w:txbxContent>
                </v:textbox>
                <w10:wrap anchorx="page"/>
              </v:shape>
            </w:pict>
          </mc:Fallback>
        </mc:AlternateContent>
      </w:r>
    </w:p>
    <w:p w14:paraId="5FDC3DC8" w14:textId="77777777" w:rsidR="005E42DF" w:rsidRPr="005E42DF" w:rsidRDefault="005E42DF" w:rsidP="005E42DF"/>
    <w:p w14:paraId="39DF6E7C" w14:textId="3B2334DC" w:rsidR="005E42DF" w:rsidRPr="005E42DF" w:rsidRDefault="005E42DF" w:rsidP="005E42DF"/>
    <w:p w14:paraId="13EDA888" w14:textId="77777777" w:rsidR="005E42DF" w:rsidRPr="005E42DF" w:rsidRDefault="005E42DF" w:rsidP="005E42DF"/>
    <w:p w14:paraId="5321EC62" w14:textId="66199ACE" w:rsidR="005E42DF" w:rsidRDefault="005E42DF" w:rsidP="005E42DF">
      <w:r>
        <w:rPr>
          <w:noProof/>
        </w:rPr>
        <w:drawing>
          <wp:inline distT="0" distB="0" distL="0" distR="0" wp14:anchorId="11F3FD98" wp14:editId="621EEADE">
            <wp:extent cx="1889185" cy="11817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962" cy="1192229"/>
                    </a:xfrm>
                    <a:prstGeom prst="rect">
                      <a:avLst/>
                    </a:prstGeom>
                    <a:noFill/>
                    <a:ln>
                      <a:noFill/>
                    </a:ln>
                  </pic:spPr>
                </pic:pic>
              </a:graphicData>
            </a:graphic>
          </wp:inline>
        </w:drawing>
      </w:r>
      <w:r>
        <w:rPr>
          <w:noProof/>
        </w:rPr>
        <w:drawing>
          <wp:inline distT="0" distB="0" distL="0" distR="0" wp14:anchorId="600B4013" wp14:editId="6B11F7BC">
            <wp:extent cx="2096219" cy="11976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5809" cy="1203089"/>
                    </a:xfrm>
                    <a:prstGeom prst="rect">
                      <a:avLst/>
                    </a:prstGeom>
                    <a:noFill/>
                    <a:ln>
                      <a:noFill/>
                    </a:ln>
                  </pic:spPr>
                </pic:pic>
              </a:graphicData>
            </a:graphic>
          </wp:inline>
        </w:drawing>
      </w:r>
      <w:r>
        <w:rPr>
          <w:noProof/>
        </w:rPr>
        <w:drawing>
          <wp:inline distT="0" distB="0" distL="0" distR="0" wp14:anchorId="7A0C08E2" wp14:editId="383769BF">
            <wp:extent cx="1880559" cy="1204573"/>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902021" cy="1218320"/>
                    </a:xfrm>
                    <a:prstGeom prst="rect">
                      <a:avLst/>
                    </a:prstGeom>
                    <a:noFill/>
                    <a:ln>
                      <a:noFill/>
                    </a:ln>
                  </pic:spPr>
                </pic:pic>
              </a:graphicData>
            </a:graphic>
          </wp:inline>
        </w:drawing>
      </w:r>
      <w:r>
        <w:rPr>
          <w:noProof/>
        </w:rPr>
        <w:drawing>
          <wp:inline distT="0" distB="0" distL="0" distR="0" wp14:anchorId="52B22937" wp14:editId="4D620E02">
            <wp:extent cx="2113472" cy="121920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6660" cy="1232577"/>
                    </a:xfrm>
                    <a:prstGeom prst="rect">
                      <a:avLst/>
                    </a:prstGeom>
                    <a:noFill/>
                    <a:ln>
                      <a:noFill/>
                    </a:ln>
                  </pic:spPr>
                </pic:pic>
              </a:graphicData>
            </a:graphic>
          </wp:inline>
        </w:drawing>
      </w:r>
    </w:p>
    <w:p w14:paraId="6457CBBB" w14:textId="5FE6F09D" w:rsidR="005E42DF" w:rsidRPr="005E42DF" w:rsidRDefault="005E42DF" w:rsidP="005E42DF">
      <w:r>
        <w:rPr>
          <w:noProof/>
        </w:rPr>
        <mc:AlternateContent>
          <mc:Choice Requires="wps">
            <w:drawing>
              <wp:anchor distT="0" distB="0" distL="114300" distR="114300" simplePos="0" relativeHeight="251691008" behindDoc="0" locked="0" layoutInCell="1" allowOverlap="1" wp14:anchorId="4CB9922A" wp14:editId="39A993CC">
                <wp:simplePos x="0" y="0"/>
                <wp:positionH relativeFrom="margin">
                  <wp:align>left</wp:align>
                </wp:positionH>
                <wp:positionV relativeFrom="paragraph">
                  <wp:posOffset>14461</wp:posOffset>
                </wp:positionV>
                <wp:extent cx="2992582" cy="332105"/>
                <wp:effectExtent l="0" t="0" r="0" b="10795"/>
                <wp:wrapNone/>
                <wp:docPr id="54" name="Text Box 54"/>
                <wp:cNvGraphicFramePr/>
                <a:graphic xmlns:a="http://schemas.openxmlformats.org/drawingml/2006/main">
                  <a:graphicData uri="http://schemas.microsoft.com/office/word/2010/wordprocessingShape">
                    <wps:wsp>
                      <wps:cNvSpPr txBox="1"/>
                      <wps:spPr>
                        <a:xfrm>
                          <a:off x="0" y="0"/>
                          <a:ext cx="2992582" cy="332105"/>
                        </a:xfrm>
                        <a:prstGeom prst="rect">
                          <a:avLst/>
                        </a:prstGeom>
                        <a:noFill/>
                        <a:ln>
                          <a:noFill/>
                        </a:ln>
                      </wps:spPr>
                      <wps:txbx>
                        <w:txbxContent>
                          <w:p w14:paraId="423B6A34" w14:textId="699D521C" w:rsidR="001764A2" w:rsidRPr="00657E44" w:rsidRDefault="00DF2D55" w:rsidP="001764A2">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Christmas card making</w:t>
                            </w:r>
                            <w:r w:rsidR="001764A2">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CB9922A" id="Text Box 54" o:spid="_x0000_s1040" type="#_x0000_t202" style="position:absolute;margin-left:0;margin-top:1.15pt;width:235.65pt;height:26.15pt;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" filled="f" stroked="f">
                <v:textbox>
                  <w:txbxContent>
                    <w:p w14:paraId="423B6A34" w14:textId="699D521C" w:rsidR="001764A2" w:rsidRPr="00657E44" w:rsidRDefault="00DF2D55" w:rsidP="001764A2">
                      <w:pPr>
                        <w:jc w:val="cente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Christmas card making</w:t>
                      </w:r>
                      <w:r w:rsidR="001764A2">
                        <w:rPr>
                          <w:b/>
                          <w:color w:val="4EA6DC"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txbxContent>
                </v:textbox>
                <w10:wrap anchorx="margin"/>
              </v:shape>
            </w:pict>
          </mc:Fallback>
        </mc:AlternateContent>
      </w:r>
    </w:p>
    <w:p w14:paraId="7080A424" w14:textId="1A7521CE" w:rsidR="005E42DF" w:rsidRPr="005E42DF" w:rsidRDefault="005E42DF" w:rsidP="005E42DF"/>
    <w:p w14:paraId="542CC43F" w14:textId="1A8A3B41" w:rsidR="005E42DF" w:rsidRPr="005E42DF" w:rsidRDefault="005E42DF" w:rsidP="005E42DF"/>
    <w:p w14:paraId="23257F94" w14:textId="13C14540" w:rsidR="005E42DF" w:rsidRPr="005E42DF" w:rsidRDefault="005E42DF" w:rsidP="005E42DF">
      <w:r>
        <w:rPr>
          <w:noProof/>
        </w:rPr>
        <mc:AlternateContent>
          <mc:Choice Requires="wps">
            <w:drawing>
              <wp:anchor distT="0" distB="0" distL="114300" distR="114300" simplePos="0" relativeHeight="251728896" behindDoc="0" locked="0" layoutInCell="1" allowOverlap="1" wp14:anchorId="513BB220" wp14:editId="705DAFB0">
                <wp:simplePos x="0" y="0"/>
                <wp:positionH relativeFrom="margin">
                  <wp:posOffset>1360266</wp:posOffset>
                </wp:positionH>
                <wp:positionV relativeFrom="paragraph">
                  <wp:posOffset>1042131</wp:posOffset>
                </wp:positionV>
                <wp:extent cx="1736670" cy="723569"/>
                <wp:effectExtent l="0" t="0" r="16510" b="114935"/>
                <wp:wrapNone/>
                <wp:docPr id="46" name="Speech Bubble: Rectangle with Corners Rounded 46"/>
                <wp:cNvGraphicFramePr/>
                <a:graphic xmlns:a="http://schemas.openxmlformats.org/drawingml/2006/main">
                  <a:graphicData uri="http://schemas.microsoft.com/office/word/2010/wordprocessingShape">
                    <wps:wsp>
                      <wps:cNvSpPr/>
                      <wps:spPr>
                        <a:xfrm>
                          <a:off x="0" y="0"/>
                          <a:ext cx="1736670" cy="723569"/>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9752D" w14:textId="11B72F63" w:rsidR="00E7188C" w:rsidRPr="00E7188C" w:rsidRDefault="00E7188C" w:rsidP="00E7188C">
                            <w:pPr>
                              <w:jc w:val="center"/>
                              <w:rPr>
                                <w:color w:val="FFFFFF" w:themeColor="background1"/>
                                <w:sz w:val="18"/>
                              </w:rPr>
                            </w:pPr>
                            <w:r w:rsidRPr="00E7188C">
                              <w:rPr>
                                <w:color w:val="FFFFFF" w:themeColor="background1"/>
                                <w:sz w:val="18"/>
                              </w:rPr>
                              <w:t>‘</w:t>
                            </w:r>
                            <w:r w:rsidR="005E42DF">
                              <w:rPr>
                                <w:color w:val="FFFFFF" w:themeColor="background1"/>
                                <w:sz w:val="18"/>
                              </w:rPr>
                              <w:t>We then wrote messages to our family inside; the card was designed by me’- Ethan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BB22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46" o:spid="_x0000_s1041" type="#_x0000_t62" style="position:absolute;margin-left:107.1pt;margin-top:82.05pt;width:136.75pt;height:56.9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" adj="3355,24096" fillcolor="#92d050" strokecolor="#00b050" strokeweight="2pt">
                <v:textbox>
                  <w:txbxContent>
                    <w:p w14:paraId="62E9752D" w14:textId="11B72F63" w:rsidR="00E7188C" w:rsidRPr="00E7188C" w:rsidRDefault="00E7188C" w:rsidP="00E7188C">
                      <w:pPr>
                        <w:jc w:val="center"/>
                        <w:rPr>
                          <w:color w:val="FFFFFF" w:themeColor="background1"/>
                          <w:sz w:val="18"/>
                        </w:rPr>
                      </w:pPr>
                      <w:r w:rsidRPr="00E7188C">
                        <w:rPr>
                          <w:color w:val="FFFFFF" w:themeColor="background1"/>
                          <w:sz w:val="18"/>
                        </w:rPr>
                        <w:t>‘</w:t>
                      </w:r>
                      <w:r w:rsidR="005E42DF">
                        <w:rPr>
                          <w:color w:val="FFFFFF" w:themeColor="background1"/>
                          <w:sz w:val="18"/>
                        </w:rPr>
                        <w:t>We then wrote messages to our family inside; the card was designed by me’- Ethan</w:t>
                      </w:r>
                    </w:p>
                  </w:txbxContent>
                </v:textbox>
                <w10:wrap anchorx="margin"/>
              </v:shape>
            </w:pict>
          </mc:Fallback>
        </mc:AlternateContent>
      </w:r>
      <w:r>
        <w:rPr>
          <w:noProof/>
        </w:rPr>
        <mc:AlternateContent>
          <mc:Choice Requires="wps">
            <w:drawing>
              <wp:anchor distT="0" distB="0" distL="114300" distR="114300" simplePos="0" relativeHeight="251726848" behindDoc="0" locked="0" layoutInCell="1" allowOverlap="1" wp14:anchorId="1333407E" wp14:editId="782952AC">
                <wp:simplePos x="0" y="0"/>
                <wp:positionH relativeFrom="margin">
                  <wp:posOffset>-38519</wp:posOffset>
                </wp:positionH>
                <wp:positionV relativeFrom="paragraph">
                  <wp:posOffset>998891</wp:posOffset>
                </wp:positionV>
                <wp:extent cx="1454785" cy="828135"/>
                <wp:effectExtent l="0" t="0" r="12065" b="105410"/>
                <wp:wrapNone/>
                <wp:docPr id="45" name="Speech Bubble: Rectangle with Corners Rounded 45"/>
                <wp:cNvGraphicFramePr/>
                <a:graphic xmlns:a="http://schemas.openxmlformats.org/drawingml/2006/main">
                  <a:graphicData uri="http://schemas.microsoft.com/office/word/2010/wordprocessingShape">
                    <wps:wsp>
                      <wps:cNvSpPr/>
                      <wps:spPr>
                        <a:xfrm>
                          <a:off x="0" y="0"/>
                          <a:ext cx="1454785" cy="828135"/>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2805D" w14:textId="1BA7DE0C" w:rsidR="00E7188C" w:rsidRPr="00E7188C" w:rsidRDefault="00E7188C" w:rsidP="00E7188C">
                            <w:pPr>
                              <w:jc w:val="center"/>
                              <w:rPr>
                                <w:color w:val="FFFFFF" w:themeColor="background1"/>
                              </w:rPr>
                            </w:pPr>
                            <w:r>
                              <w:rPr>
                                <w:color w:val="FFFFFF" w:themeColor="background1"/>
                              </w:rPr>
                              <w:t xml:space="preserve">‘We </w:t>
                            </w:r>
                            <w:r w:rsidR="005E42DF">
                              <w:rPr>
                                <w:color w:val="FFFFFF" w:themeColor="background1"/>
                              </w:rPr>
                              <w:t>used different tools to design our Christmas card’ - Marta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3407E" id="Speech Bubble: Rectangle with Corners Rounded 45" o:spid="_x0000_s1042" type="#_x0000_t62" style="position:absolute;margin-left:-3.05pt;margin-top:78.65pt;width:114.55pt;height:65.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" adj="3355,24096" fillcolor="#92d050" strokecolor="#00b050" strokeweight="2pt">
                <v:textbox>
                  <w:txbxContent>
                    <w:p w14:paraId="7112805D" w14:textId="1BA7DE0C" w:rsidR="00E7188C" w:rsidRPr="00E7188C" w:rsidRDefault="00E7188C" w:rsidP="00E7188C">
                      <w:pPr>
                        <w:jc w:val="center"/>
                        <w:rPr>
                          <w:color w:val="FFFFFF" w:themeColor="background1"/>
                        </w:rPr>
                      </w:pPr>
                      <w:r>
                        <w:rPr>
                          <w:color w:val="FFFFFF" w:themeColor="background1"/>
                        </w:rPr>
                        <w:t xml:space="preserve">‘We </w:t>
                      </w:r>
                      <w:r w:rsidR="005E42DF">
                        <w:rPr>
                          <w:color w:val="FFFFFF" w:themeColor="background1"/>
                        </w:rPr>
                        <w:t>used different tools to design our Christmas card’ - Marta</w:t>
                      </w:r>
                    </w:p>
                  </w:txbxContent>
                </v:textbox>
                <w10:wrap anchorx="margin"/>
              </v:shape>
            </w:pict>
          </mc:Fallback>
        </mc:AlternateContent>
      </w:r>
      <w:r>
        <w:rPr>
          <w:noProof/>
        </w:rPr>
        <w:drawing>
          <wp:inline distT="0" distB="0" distL="0" distR="0" wp14:anchorId="2C4CE0BC" wp14:editId="1C564B64">
            <wp:extent cx="1380437" cy="10351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3144" cy="1037199"/>
                    </a:xfrm>
                    <a:prstGeom prst="rect">
                      <a:avLst/>
                    </a:prstGeom>
                    <a:noFill/>
                    <a:ln>
                      <a:noFill/>
                    </a:ln>
                  </pic:spPr>
                </pic:pic>
              </a:graphicData>
            </a:graphic>
          </wp:inline>
        </w:drawing>
      </w:r>
      <w:r>
        <w:rPr>
          <w:noProof/>
        </w:rPr>
        <w:drawing>
          <wp:inline distT="0" distB="0" distL="0" distR="0" wp14:anchorId="375129D2" wp14:editId="3FBE1E8D">
            <wp:extent cx="1397479" cy="10479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4059" cy="1052883"/>
                    </a:xfrm>
                    <a:prstGeom prst="rect">
                      <a:avLst/>
                    </a:prstGeom>
                    <a:noFill/>
                    <a:ln>
                      <a:noFill/>
                    </a:ln>
                  </pic:spPr>
                </pic:pic>
              </a:graphicData>
            </a:graphic>
          </wp:inline>
        </w:drawing>
      </w:r>
      <w:r>
        <w:rPr>
          <w:noProof/>
        </w:rPr>
        <w:drawing>
          <wp:inline distT="0" distB="0" distL="0" distR="0" wp14:anchorId="1DFCCC60" wp14:editId="06393CEB">
            <wp:extent cx="1388853" cy="1041480"/>
            <wp:effectExtent l="0" t="0" r="190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3974" cy="1052819"/>
                    </a:xfrm>
                    <a:prstGeom prst="rect">
                      <a:avLst/>
                    </a:prstGeom>
                    <a:noFill/>
                    <a:ln>
                      <a:noFill/>
                    </a:ln>
                  </pic:spPr>
                </pic:pic>
              </a:graphicData>
            </a:graphic>
          </wp:inline>
        </w:drawing>
      </w:r>
    </w:p>
    <w:p w14:paraId="2E415A57" w14:textId="78D3055C" w:rsidR="005E42DF" w:rsidRPr="005E42DF" w:rsidRDefault="005E42DF" w:rsidP="005E42DF">
      <w:r>
        <w:rPr>
          <w:noProof/>
        </w:rPr>
        <mc:AlternateContent>
          <mc:Choice Requires="wps">
            <w:drawing>
              <wp:anchor distT="0" distB="0" distL="114300" distR="114300" simplePos="0" relativeHeight="251730944" behindDoc="0" locked="0" layoutInCell="1" allowOverlap="1" wp14:anchorId="0BC615AF" wp14:editId="568D828A">
                <wp:simplePos x="0" y="0"/>
                <wp:positionH relativeFrom="margin">
                  <wp:posOffset>3066499</wp:posOffset>
                </wp:positionH>
                <wp:positionV relativeFrom="paragraph">
                  <wp:posOffset>11789</wp:posOffset>
                </wp:positionV>
                <wp:extent cx="1337094" cy="772256"/>
                <wp:effectExtent l="0" t="0" r="15875" b="123190"/>
                <wp:wrapNone/>
                <wp:docPr id="47" name="Speech Bubble: Rectangle with Corners Rounded 47"/>
                <wp:cNvGraphicFramePr/>
                <a:graphic xmlns:a="http://schemas.openxmlformats.org/drawingml/2006/main">
                  <a:graphicData uri="http://schemas.microsoft.com/office/word/2010/wordprocessingShape">
                    <wps:wsp>
                      <wps:cNvSpPr/>
                      <wps:spPr>
                        <a:xfrm>
                          <a:off x="0" y="0"/>
                          <a:ext cx="1337094" cy="772256"/>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872D81" w14:textId="3602D8C9" w:rsidR="00E7188C" w:rsidRPr="00E7188C" w:rsidRDefault="00E7188C" w:rsidP="00E7188C">
                            <w:pPr>
                              <w:jc w:val="center"/>
                              <w:rPr>
                                <w:color w:val="FFFFFF" w:themeColor="background1"/>
                                <w:sz w:val="18"/>
                              </w:rPr>
                            </w:pPr>
                            <w:r w:rsidRPr="00E7188C">
                              <w:rPr>
                                <w:color w:val="FFFFFF" w:themeColor="background1"/>
                                <w:sz w:val="18"/>
                              </w:rPr>
                              <w:t>‘</w:t>
                            </w:r>
                            <w:r w:rsidR="005E42DF">
                              <w:rPr>
                                <w:color w:val="FFFFFF" w:themeColor="background1"/>
                                <w:sz w:val="18"/>
                              </w:rPr>
                              <w:t xml:space="preserve">We used mixed media to create the finished look’ – Adam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615AF" id="Speech Bubble: Rectangle with Corners Rounded 47" o:spid="_x0000_s1043" type="#_x0000_t62" style="position:absolute;margin-left:241.45pt;margin-top:.95pt;width:105.3pt;height:60.8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" adj="3355,24096" fillcolor="#92d050" strokecolor="#00b050" strokeweight="2pt">
                <v:textbox>
                  <w:txbxContent>
                    <w:p w14:paraId="7D872D81" w14:textId="3602D8C9" w:rsidR="00E7188C" w:rsidRPr="00E7188C" w:rsidRDefault="00E7188C" w:rsidP="00E7188C">
                      <w:pPr>
                        <w:jc w:val="center"/>
                        <w:rPr>
                          <w:color w:val="FFFFFF" w:themeColor="background1"/>
                          <w:sz w:val="18"/>
                        </w:rPr>
                      </w:pPr>
                      <w:r w:rsidRPr="00E7188C">
                        <w:rPr>
                          <w:color w:val="FFFFFF" w:themeColor="background1"/>
                          <w:sz w:val="18"/>
                        </w:rPr>
                        <w:t>‘</w:t>
                      </w:r>
                      <w:r w:rsidR="005E42DF">
                        <w:rPr>
                          <w:color w:val="FFFFFF" w:themeColor="background1"/>
                          <w:sz w:val="18"/>
                        </w:rPr>
                        <w:t xml:space="preserve">We used mixed media to create the finished look’ – Adam </w:t>
                      </w:r>
                    </w:p>
                  </w:txbxContent>
                </v:textbox>
                <w10:wrap anchorx="margin"/>
              </v:shape>
            </w:pict>
          </mc:Fallback>
        </mc:AlternateContent>
      </w:r>
    </w:p>
    <w:p w14:paraId="010792F4" w14:textId="378FF897" w:rsidR="005E42DF" w:rsidRPr="005E42DF" w:rsidRDefault="005E42DF" w:rsidP="005E42DF"/>
    <w:p w14:paraId="1FDBE5CC" w14:textId="4688D79B" w:rsidR="005E42DF" w:rsidRPr="005E42DF" w:rsidRDefault="005E42DF" w:rsidP="005E42DF"/>
    <w:p w14:paraId="20844F8E" w14:textId="0E62291F" w:rsidR="005E42DF" w:rsidRPr="005E42DF" w:rsidRDefault="005E42DF" w:rsidP="005E42DF"/>
    <w:p w14:paraId="29658768" w14:textId="02629F98" w:rsidR="005E42DF" w:rsidRPr="005E42DF" w:rsidRDefault="005E42DF" w:rsidP="005E42DF"/>
    <w:p w14:paraId="5AFBDB71" w14:textId="77777777" w:rsidR="005E42DF" w:rsidRPr="005E42DF" w:rsidRDefault="005E42DF" w:rsidP="005E42DF"/>
    <w:p w14:paraId="27F3226C" w14:textId="46099B75" w:rsidR="005E42DF" w:rsidRPr="005E42DF" w:rsidRDefault="005E42DF" w:rsidP="005E42DF"/>
    <w:p w14:paraId="7CF2241A" w14:textId="3D2602FC" w:rsidR="005E42DF" w:rsidRPr="005E42DF" w:rsidRDefault="005E42DF" w:rsidP="005E42DF"/>
    <w:p w14:paraId="2B135CFC" w14:textId="487879AB" w:rsidR="005E42DF" w:rsidRPr="005E42DF" w:rsidRDefault="005E42DF" w:rsidP="005E42DF"/>
    <w:p w14:paraId="620C007E" w14:textId="54552C9A" w:rsidR="005E42DF" w:rsidRDefault="005E42DF" w:rsidP="005E42DF"/>
    <w:p w14:paraId="7B6BCF6F" w14:textId="6661E966" w:rsidR="005E42DF" w:rsidRPr="005E42DF" w:rsidRDefault="005E42DF" w:rsidP="005E42DF"/>
    <w:p w14:paraId="4A107D4F" w14:textId="3BDBA339" w:rsidR="005E42DF" w:rsidRPr="005E42DF" w:rsidRDefault="005E42DF" w:rsidP="005E42DF"/>
    <w:p w14:paraId="33D090AB" w14:textId="77777777" w:rsidR="005E42DF" w:rsidRPr="005E42DF" w:rsidRDefault="005E42DF" w:rsidP="005E42DF"/>
    <w:p w14:paraId="44A35186" w14:textId="78A01123" w:rsidR="005E42DF" w:rsidRPr="005E42DF" w:rsidRDefault="005E42DF" w:rsidP="005E42DF"/>
    <w:p w14:paraId="3E178D3A" w14:textId="47433848" w:rsidR="005E42DF" w:rsidRDefault="005E42DF" w:rsidP="005E42DF"/>
    <w:p w14:paraId="4235EF2D" w14:textId="6715BC2F" w:rsidR="003C362B" w:rsidRPr="005E42DF" w:rsidRDefault="005E42DF" w:rsidP="005E42DF">
      <w:pPr>
        <w:tabs>
          <w:tab w:val="left" w:pos="2486"/>
        </w:tabs>
      </w:pPr>
      <w:r>
        <w:tab/>
      </w:r>
    </w:p>
    <w:sectPr w:rsidR="003C362B" w:rsidRPr="005E42DF" w:rsidSect="00C84D8E">
      <w:pgSz w:w="12240" w:h="15840"/>
      <w:pgMar w:top="360" w:right="360" w:bottom="360" w:left="36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AD770" w14:textId="77777777" w:rsidR="00FF23B8" w:rsidRDefault="00FF23B8" w:rsidP="008473AA">
      <w:r>
        <w:separator/>
      </w:r>
    </w:p>
  </w:endnote>
  <w:endnote w:type="continuationSeparator" w:id="0">
    <w:p w14:paraId="2E0BF0CD" w14:textId="77777777" w:rsidR="00FF23B8" w:rsidRDefault="00FF23B8" w:rsidP="0084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78782" w14:textId="77777777" w:rsidR="00FF23B8" w:rsidRDefault="00FF23B8" w:rsidP="008473AA">
      <w:r>
        <w:separator/>
      </w:r>
    </w:p>
  </w:footnote>
  <w:footnote w:type="continuationSeparator" w:id="0">
    <w:p w14:paraId="332016BD" w14:textId="77777777" w:rsidR="00FF23B8" w:rsidRDefault="00FF23B8" w:rsidP="008473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attachedTemplate r:id="rId1"/>
  <w:defaultTabStop w:val="720"/>
  <w:characterSpacingControl w:val="doNotCompress"/>
  <w:hdrShapeDefaults>
    <o:shapedefaults v:ext="edit" spidmax="12289">
      <o:colormenu v:ext="edit" fillcolor="none [66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3B8"/>
    <w:rsid w:val="00047C74"/>
    <w:rsid w:val="00061BE4"/>
    <w:rsid w:val="000644AA"/>
    <w:rsid w:val="00075B54"/>
    <w:rsid w:val="000A2F57"/>
    <w:rsid w:val="00147B0E"/>
    <w:rsid w:val="001764A2"/>
    <w:rsid w:val="00290565"/>
    <w:rsid w:val="002E7E77"/>
    <w:rsid w:val="00314524"/>
    <w:rsid w:val="003557C2"/>
    <w:rsid w:val="00372D0E"/>
    <w:rsid w:val="003A22D1"/>
    <w:rsid w:val="003C362B"/>
    <w:rsid w:val="0043425B"/>
    <w:rsid w:val="00505679"/>
    <w:rsid w:val="005E42DF"/>
    <w:rsid w:val="00657E44"/>
    <w:rsid w:val="0070726F"/>
    <w:rsid w:val="00740F09"/>
    <w:rsid w:val="007547DC"/>
    <w:rsid w:val="007852ED"/>
    <w:rsid w:val="00795852"/>
    <w:rsid w:val="007C11C0"/>
    <w:rsid w:val="0080011A"/>
    <w:rsid w:val="008365B1"/>
    <w:rsid w:val="008473AA"/>
    <w:rsid w:val="00876CDB"/>
    <w:rsid w:val="00887564"/>
    <w:rsid w:val="00891D13"/>
    <w:rsid w:val="008D2C30"/>
    <w:rsid w:val="008E4541"/>
    <w:rsid w:val="009478A4"/>
    <w:rsid w:val="00985D93"/>
    <w:rsid w:val="00A3488C"/>
    <w:rsid w:val="00A71C56"/>
    <w:rsid w:val="00AA20F0"/>
    <w:rsid w:val="00AB0063"/>
    <w:rsid w:val="00B214BC"/>
    <w:rsid w:val="00B3667B"/>
    <w:rsid w:val="00B677C0"/>
    <w:rsid w:val="00D0756F"/>
    <w:rsid w:val="00D17546"/>
    <w:rsid w:val="00DB5EE4"/>
    <w:rsid w:val="00DF2D55"/>
    <w:rsid w:val="00E7188C"/>
    <w:rsid w:val="00E81A21"/>
    <w:rsid w:val="00F30C16"/>
    <w:rsid w:val="00FD15F2"/>
    <w:rsid w:val="00FF2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colormenu v:ext="edit" fillcolor="none [661]"/>
    </o:shapedefaults>
    <o:shapelayout v:ext="edit">
      <o:idmap v:ext="edit" data="1"/>
    </o:shapelayout>
  </w:shapeDefaults>
  <w:decimalSymbol w:val="."/>
  <w:listSeparator w:val=","/>
  <w14:docId w14:val="21C4EBB5"/>
  <w15:chartTrackingRefBased/>
  <w15:docId w15:val="{8BBC5AAD-8DDA-45C6-8625-F4FF6CF5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4"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52"/>
  </w:style>
  <w:style w:type="paragraph" w:styleId="Heading1">
    <w:name w:val="heading 1"/>
    <w:basedOn w:val="Normal"/>
    <w:link w:val="Heading1Char"/>
    <w:uiPriority w:val="9"/>
    <w:qFormat/>
    <w:rsid w:val="008473AA"/>
    <w:pPr>
      <w:spacing w:before="240" w:after="200" w:line="360" w:lineRule="auto"/>
      <w:contextualSpacing/>
      <w:jc w:val="center"/>
      <w:outlineLvl w:val="0"/>
    </w:pPr>
    <w:rPr>
      <w:rFonts w:asciiTheme="majorHAnsi" w:hAnsiTheme="majorHAnsi" w:cs="Tahoma"/>
      <w:b/>
      <w:sz w:val="28"/>
      <w:szCs w:val="28"/>
    </w:rPr>
  </w:style>
  <w:style w:type="paragraph" w:styleId="Heading2">
    <w:name w:val="heading 2"/>
    <w:basedOn w:val="Normal"/>
    <w:next w:val="Heading3"/>
    <w:link w:val="Heading2Char"/>
    <w:uiPriority w:val="9"/>
    <w:unhideWhenUsed/>
    <w:qFormat/>
    <w:rsid w:val="008473AA"/>
    <w:pPr>
      <w:keepNext/>
      <w:keepLines/>
      <w:spacing w:before="960" w:after="200" w:line="276" w:lineRule="auto"/>
      <w:contextualSpacing/>
      <w:jc w:val="center"/>
      <w:outlineLvl w:val="1"/>
    </w:pPr>
    <w:rPr>
      <w:rFonts w:asciiTheme="majorHAnsi" w:eastAsiaTheme="majorEastAsia" w:hAnsiTheme="majorHAnsi" w:cstheme="majorBidi"/>
      <w:b/>
      <w:sz w:val="24"/>
      <w:szCs w:val="26"/>
    </w:rPr>
  </w:style>
  <w:style w:type="paragraph" w:styleId="Heading3">
    <w:name w:val="heading 3"/>
    <w:basedOn w:val="Normal"/>
    <w:link w:val="Heading3Char"/>
    <w:uiPriority w:val="9"/>
    <w:unhideWhenUsed/>
    <w:qFormat/>
    <w:rsid w:val="00795852"/>
    <w:pPr>
      <w:keepNext/>
      <w:keepLines/>
      <w:spacing w:after="200" w:line="276" w:lineRule="auto"/>
      <w:contextualSpacing/>
      <w:outlineLvl w:val="2"/>
    </w:pPr>
    <w:rPr>
      <w:rFonts w:asciiTheme="majorHAnsi" w:eastAsiaTheme="majorEastAsia" w:hAnsiTheme="majorHAnsi" w:cstheme="majorBidi"/>
      <w:i/>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AA"/>
    <w:rPr>
      <w:rFonts w:asciiTheme="majorHAnsi" w:hAnsiTheme="majorHAnsi" w:cs="Tahoma"/>
      <w:b/>
      <w:sz w:val="28"/>
      <w:szCs w:val="28"/>
    </w:rPr>
  </w:style>
  <w:style w:type="character" w:customStyle="1" w:styleId="Heading2Char">
    <w:name w:val="Heading 2 Char"/>
    <w:basedOn w:val="DefaultParagraphFont"/>
    <w:link w:val="Heading2"/>
    <w:uiPriority w:val="9"/>
    <w:rsid w:val="008473AA"/>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795852"/>
    <w:rPr>
      <w:rFonts w:asciiTheme="majorHAnsi" w:eastAsiaTheme="majorEastAsia" w:hAnsiTheme="majorHAnsi" w:cstheme="majorBidi"/>
      <w:i/>
      <w:sz w:val="22"/>
      <w:szCs w:val="24"/>
    </w:rPr>
  </w:style>
  <w:style w:type="table" w:customStyle="1" w:styleId="ScienceFairTable">
    <w:name w:val="Science Fair Table"/>
    <w:basedOn w:val="TableNormal"/>
    <w:uiPriority w:val="99"/>
    <w:rsid w:val="008473AA"/>
    <w:rPr>
      <w:sz w:val="18"/>
    </w:rPr>
    <w:tblPr>
      <w:tblStyleRow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CellMar>
        <w:top w:w="72" w:type="dxa"/>
        <w:left w:w="115" w:type="dxa"/>
        <w:bottom w:w="72" w:type="dxa"/>
        <w:right w:w="115" w:type="dxa"/>
      </w:tblCellMar>
    </w:tblPr>
    <w:tcPr>
      <w:vAlign w:val="center"/>
    </w:tcPr>
    <w:tblStylePr w:type="firstRow">
      <w:rPr>
        <w:rFonts w:asciiTheme="majorHAnsi" w:hAnsiTheme="majorHAnsi"/>
        <w:b/>
        <w:i w:val="0"/>
      </w:rPr>
      <w:tblPr/>
      <w:tcPr>
        <w:tcBorders>
          <w:top w:val="single" w:sz="4" w:space="0" w:color="8971E1" w:themeColor="accent5"/>
          <w:left w:val="single" w:sz="4" w:space="0" w:color="8971E1" w:themeColor="accent5"/>
          <w:bottom w:val="single" w:sz="4" w:space="0" w:color="8971E1" w:themeColor="accent5"/>
          <w:right w:val="single" w:sz="4" w:space="0" w:color="8971E1" w:themeColor="accent5"/>
          <w:insideH w:val="single" w:sz="4" w:space="0" w:color="8971E1" w:themeColor="accent5"/>
          <w:insideV w:val="single" w:sz="4" w:space="0" w:color="8971E1" w:themeColor="accent5"/>
          <w:tl2br w:val="nil"/>
          <w:tr2bl w:val="nil"/>
        </w:tcBorders>
        <w:shd w:val="clear" w:color="auto" w:fill="8971E1" w:themeFill="accent5"/>
        <w:tcMar>
          <w:top w:w="144" w:type="dxa"/>
          <w:left w:w="115" w:type="dxa"/>
          <w:bottom w:w="144" w:type="dxa"/>
          <w:right w:w="115" w:type="dxa"/>
        </w:tcMar>
      </w:tcPr>
    </w:tblStylePr>
    <w:tblStylePr w:type="firstCol">
      <w:pPr>
        <w:wordWrap/>
        <w:jc w:val="center"/>
      </w:pPr>
      <w:rPr>
        <w:b/>
        <w:i w:val="0"/>
        <w:sz w:val="36"/>
      </w:rPr>
    </w:tblStylePr>
    <w:tblStylePr w:type="band1Horz">
      <w:tblPr/>
      <w:tcPr>
        <w:tc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l2br w:val="nil"/>
          <w:tr2bl w:val="nil"/>
        </w:tcBorders>
        <w:shd w:val="clear" w:color="auto" w:fill="E7E2F9" w:themeFill="accent5" w:themeFillTint="33"/>
      </w:tcPr>
    </w:tblStylePr>
  </w:style>
  <w:style w:type="paragraph" w:styleId="Header">
    <w:name w:val="header"/>
    <w:basedOn w:val="Normal"/>
    <w:link w:val="HeaderChar"/>
    <w:uiPriority w:val="2"/>
    <w:unhideWhenUsed/>
    <w:rsid w:val="00795852"/>
    <w:pPr>
      <w:spacing w:after="200" w:line="276" w:lineRule="auto"/>
    </w:pPr>
    <w:rPr>
      <w:rFonts w:asciiTheme="majorHAnsi" w:hAnsiTheme="majorHAnsi" w:cs="Tahoma"/>
      <w:color w:val="000000" w:themeColor="text1"/>
      <w:sz w:val="18"/>
    </w:rPr>
  </w:style>
  <w:style w:type="character" w:customStyle="1" w:styleId="HeaderChar">
    <w:name w:val="Header Char"/>
    <w:basedOn w:val="DefaultParagraphFont"/>
    <w:link w:val="Header"/>
    <w:uiPriority w:val="2"/>
    <w:rsid w:val="00795852"/>
    <w:rPr>
      <w:rFonts w:asciiTheme="majorHAnsi" w:hAnsiTheme="majorHAnsi" w:cs="Tahoma"/>
      <w:color w:val="000000" w:themeColor="text1"/>
      <w:sz w:val="18"/>
    </w:rPr>
  </w:style>
  <w:style w:type="paragraph" w:styleId="Title">
    <w:name w:val="Title"/>
    <w:basedOn w:val="Normal"/>
    <w:next w:val="Normal"/>
    <w:link w:val="TitleChar"/>
    <w:uiPriority w:val="1"/>
    <w:unhideWhenUsed/>
    <w:qFormat/>
    <w:rsid w:val="008473AA"/>
    <w:pPr>
      <w:spacing w:line="800" w:lineRule="exact"/>
      <w:jc w:val="center"/>
    </w:pPr>
    <w:rPr>
      <w:b/>
      <w:color w:val="000000" w:themeColor="text1"/>
      <w:sz w:val="48"/>
      <w:szCs w:val="66"/>
    </w:rPr>
  </w:style>
  <w:style w:type="character" w:customStyle="1" w:styleId="TitleChar">
    <w:name w:val="Title Char"/>
    <w:basedOn w:val="DefaultParagraphFont"/>
    <w:link w:val="Title"/>
    <w:uiPriority w:val="1"/>
    <w:rsid w:val="008473AA"/>
    <w:rPr>
      <w:rFonts w:asciiTheme="minorHAnsi" w:hAnsiTheme="minorHAnsi" w:cstheme="minorBidi"/>
      <w:b/>
      <w:color w:val="000000" w:themeColor="text1"/>
      <w:sz w:val="48"/>
      <w:szCs w:val="66"/>
    </w:rPr>
  </w:style>
  <w:style w:type="table" w:styleId="TableGridLight">
    <w:name w:val="Grid Table Light"/>
    <w:basedOn w:val="TableNormal"/>
    <w:uiPriority w:val="40"/>
    <w:rsid w:val="008473AA"/>
    <w:rPr>
      <w:rFonts w:cstheme="minorBidi"/>
      <w:sz w:val="18"/>
      <w:szCs w:val="18"/>
    </w:rPr>
    <w:tblPr>
      <w:tblCellMar>
        <w:left w:w="0" w:type="dxa"/>
        <w:right w:w="0" w:type="dxa"/>
      </w:tblCellMar>
    </w:tblPr>
  </w:style>
  <w:style w:type="paragraph" w:styleId="NoSpacing">
    <w:name w:val="No Spacing"/>
    <w:uiPriority w:val="13"/>
    <w:qFormat/>
    <w:rsid w:val="008473AA"/>
    <w:rPr>
      <w:rFonts w:cstheme="minorBidi"/>
      <w:sz w:val="18"/>
      <w:szCs w:val="18"/>
    </w:rPr>
  </w:style>
  <w:style w:type="character" w:styleId="Strong">
    <w:name w:val="Strong"/>
    <w:basedOn w:val="DefaultParagraphFont"/>
    <w:uiPriority w:val="12"/>
    <w:qFormat/>
    <w:rsid w:val="008473AA"/>
    <w:rPr>
      <w:b/>
      <w:bCs/>
    </w:rPr>
  </w:style>
  <w:style w:type="paragraph" w:customStyle="1" w:styleId="Normal-Center">
    <w:name w:val="Normal - Center"/>
    <w:basedOn w:val="Normal"/>
    <w:uiPriority w:val="10"/>
    <w:qFormat/>
    <w:rsid w:val="008473AA"/>
    <w:pPr>
      <w:jc w:val="center"/>
    </w:pPr>
    <w:rPr>
      <w:sz w:val="22"/>
    </w:rPr>
  </w:style>
  <w:style w:type="paragraph" w:customStyle="1" w:styleId="Normal-CenterWithSpace">
    <w:name w:val="Normal - Center With Space"/>
    <w:basedOn w:val="Normal"/>
    <w:uiPriority w:val="11"/>
    <w:qFormat/>
    <w:rsid w:val="008473AA"/>
    <w:pPr>
      <w:spacing w:before="320" w:after="120" w:line="276" w:lineRule="auto"/>
      <w:contextualSpacing/>
      <w:jc w:val="center"/>
    </w:pPr>
    <w:rPr>
      <w:sz w:val="22"/>
    </w:rPr>
  </w:style>
  <w:style w:type="character" w:styleId="SubtleEmphasis">
    <w:name w:val="Subtle Emphasis"/>
    <w:basedOn w:val="DefaultParagraphFont"/>
    <w:uiPriority w:val="14"/>
    <w:qFormat/>
    <w:rsid w:val="008473AA"/>
    <w:rPr>
      <w:i/>
      <w:iCs/>
      <w:color w:val="auto"/>
    </w:rPr>
  </w:style>
  <w:style w:type="paragraph" w:customStyle="1" w:styleId="Normal-Small">
    <w:name w:val="Normal - Small"/>
    <w:basedOn w:val="Normal"/>
    <w:qFormat/>
    <w:rsid w:val="008473AA"/>
    <w:rPr>
      <w:sz w:val="16"/>
    </w:rPr>
  </w:style>
  <w:style w:type="paragraph" w:customStyle="1" w:styleId="Normal-Large">
    <w:name w:val="Normal - Large"/>
    <w:basedOn w:val="Normal"/>
    <w:link w:val="Normal-LargeChar"/>
    <w:qFormat/>
    <w:rsid w:val="008473AA"/>
    <w:pPr>
      <w:jc w:val="center"/>
    </w:pPr>
    <w:rPr>
      <w:b/>
      <w:sz w:val="36"/>
    </w:rPr>
  </w:style>
  <w:style w:type="character" w:customStyle="1" w:styleId="Normal-LargeChar">
    <w:name w:val="Normal - Large Char"/>
    <w:basedOn w:val="DefaultParagraphFont"/>
    <w:link w:val="Normal-Large"/>
    <w:rsid w:val="008473AA"/>
    <w:rPr>
      <w:rFonts w:asciiTheme="minorHAnsi" w:hAnsiTheme="minorHAnsi" w:cstheme="minorBidi"/>
      <w:b/>
      <w:sz w:val="36"/>
      <w:szCs w:val="18"/>
    </w:rPr>
  </w:style>
  <w:style w:type="paragraph" w:styleId="Footer">
    <w:name w:val="footer"/>
    <w:basedOn w:val="Normal"/>
    <w:link w:val="FooterChar"/>
    <w:uiPriority w:val="99"/>
    <w:unhideWhenUsed/>
    <w:rsid w:val="008473AA"/>
    <w:pPr>
      <w:tabs>
        <w:tab w:val="center" w:pos="4680"/>
        <w:tab w:val="right" w:pos="9360"/>
      </w:tabs>
    </w:pPr>
  </w:style>
  <w:style w:type="character" w:customStyle="1" w:styleId="FooterChar">
    <w:name w:val="Footer Char"/>
    <w:basedOn w:val="DefaultParagraphFont"/>
    <w:link w:val="Footer"/>
    <w:uiPriority w:val="99"/>
    <w:rsid w:val="008473AA"/>
    <w:rPr>
      <w:rFonts w:asciiTheme="minorHAnsi" w:hAnsiTheme="minorHAnsi" w:cstheme="minorBidi"/>
      <w:sz w:val="18"/>
      <w:szCs w:val="18"/>
    </w:rPr>
  </w:style>
  <w:style w:type="paragraph" w:styleId="NormalWeb">
    <w:name w:val="Normal (Web)"/>
    <w:basedOn w:val="Normal"/>
    <w:uiPriority w:val="99"/>
    <w:semiHidden/>
    <w:unhideWhenUsed/>
    <w:rsid w:val="00DF2D55"/>
    <w:pPr>
      <w:spacing w:before="100" w:beforeAutospacing="1" w:after="100" w:afterAutospacing="1"/>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624541">
      <w:bodyDiv w:val="1"/>
      <w:marLeft w:val="0"/>
      <w:marRight w:val="0"/>
      <w:marTop w:val="0"/>
      <w:marBottom w:val="0"/>
      <w:divBdr>
        <w:top w:val="none" w:sz="0" w:space="0" w:color="auto"/>
        <w:left w:val="none" w:sz="0" w:space="0" w:color="auto"/>
        <w:bottom w:val="none" w:sz="0" w:space="0" w:color="auto"/>
        <w:right w:val="none" w:sz="0" w:space="0" w:color="auto"/>
      </w:divBdr>
    </w:div>
    <w:div w:id="974336270">
      <w:bodyDiv w:val="1"/>
      <w:marLeft w:val="0"/>
      <w:marRight w:val="0"/>
      <w:marTop w:val="0"/>
      <w:marBottom w:val="0"/>
      <w:divBdr>
        <w:top w:val="none" w:sz="0" w:space="0" w:color="auto"/>
        <w:left w:val="none" w:sz="0" w:space="0" w:color="auto"/>
        <w:bottom w:val="none" w:sz="0" w:space="0" w:color="auto"/>
        <w:right w:val="none" w:sz="0" w:space="0" w:color="auto"/>
      </w:divBdr>
    </w:div>
    <w:div w:id="16879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T:\SCIENCE\British%20science%20week\2022\Newsletter.dotx" TargetMode="External"/></Relationships>
</file>

<file path=word/theme/theme1.xml><?xml version="1.0" encoding="utf-8"?>
<a:theme xmlns:a="http://schemas.openxmlformats.org/drawingml/2006/main" name="Theme1">
  <a:themeElements>
    <a:clrScheme name="Custom 1">
      <a:dk1>
        <a:sysClr val="windowText" lastClr="000000"/>
      </a:dk1>
      <a:lt1>
        <a:sysClr val="window" lastClr="FFFFFF"/>
      </a:lt1>
      <a:dk2>
        <a:srgbClr val="454551"/>
      </a:dk2>
      <a:lt2>
        <a:srgbClr val="D8D9DC"/>
      </a:lt2>
      <a:accent1>
        <a:srgbClr val="F3ABD3"/>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Newsletter</Template>
  <TotalTime>16</TotalTime>
  <Pages>2</Pages>
  <Words>18</Words>
  <Characters>105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Pippa Houghton</cp:lastModifiedBy>
  <cp:revision>5</cp:revision>
  <dcterms:created xsi:type="dcterms:W3CDTF">2025-02-05T17:22:00Z</dcterms:created>
  <dcterms:modified xsi:type="dcterms:W3CDTF">2025-02-10T20:31:00Z</dcterms:modified>
</cp:coreProperties>
</file>