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5575" w:rsidRPr="00695575" w:rsidRDefault="00695575" w:rsidP="00695575">
      <w:pPr>
        <w:rPr>
          <w:rFonts w:ascii="XCCW Joined 7a" w:hAnsi="XCCW Joined 7a"/>
          <w:b/>
          <w:u w:val="single"/>
        </w:rPr>
      </w:pPr>
      <w:r>
        <w:rPr>
          <w:rFonts w:ascii="XCCW Joined 7a" w:hAnsi="XCCW Joined 7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-243840</wp:posOffset>
                </wp:positionV>
                <wp:extent cx="6400800" cy="8270240"/>
                <wp:effectExtent l="19050" t="19050" r="38100" b="355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8270240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E5C321" id="Rectangle 1" o:spid="_x0000_s1026" style="position:absolute;margin-left:0;margin-top:-19.2pt;width:7in;height:651.2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" filled="f" strokecolor="#1f3763 [1604]" strokeweight="4.5pt">
                <w10:wrap anchorx="margin"/>
              </v:rect>
            </w:pict>
          </mc:Fallback>
        </mc:AlternateContent>
      </w:r>
      <w:r w:rsidRPr="00695575">
        <w:rPr>
          <w:rFonts w:ascii="XCCW Joined 7a" w:hAnsi="XCCW Joined 7a"/>
          <w:b/>
          <w:u w:val="single"/>
        </w:rPr>
        <w:t>Spelling Passport Spellings</w:t>
      </w:r>
    </w:p>
    <w:p w:rsidR="00695575" w:rsidRDefault="00695575" w:rsidP="00695575">
      <w:pPr>
        <w:rPr>
          <w:rFonts w:ascii="XCCW Joined 7a" w:hAnsi="XCCW Joined 7a"/>
          <w:sz w:val="22"/>
          <w:szCs w:val="22"/>
        </w:rPr>
      </w:pPr>
    </w:p>
    <w:p w:rsidR="00695575" w:rsidRDefault="00695575" w:rsidP="00695575">
      <w:pPr>
        <w:jc w:val="both"/>
        <w:rPr>
          <w:rFonts w:ascii="XCCW Joined 7a" w:hAnsi="XCCW Joined 7a"/>
          <w:sz w:val="22"/>
          <w:szCs w:val="22"/>
        </w:rPr>
      </w:pPr>
      <w:r w:rsidRPr="00695575">
        <w:rPr>
          <w:rFonts w:ascii="XCCW Joined 7a" w:hAnsi="XCCW Joined 7a"/>
          <w:sz w:val="22"/>
          <w:szCs w:val="22"/>
        </w:rPr>
        <w:t xml:space="preserve">Please find below a list of </w:t>
      </w:r>
      <w:r w:rsidRPr="00695575">
        <w:rPr>
          <w:rFonts w:ascii="XCCW Joined 7a" w:hAnsi="XCCW Joined 7a"/>
          <w:b/>
          <w:color w:val="833C0B" w:themeColor="accent2" w:themeShade="80"/>
          <w:sz w:val="22"/>
          <w:szCs w:val="22"/>
        </w:rPr>
        <w:t>bronze</w:t>
      </w:r>
      <w:r w:rsidRPr="00695575">
        <w:rPr>
          <w:rFonts w:ascii="XCCW Joined 7a" w:hAnsi="XCCW Joined 7a"/>
          <w:sz w:val="22"/>
          <w:szCs w:val="22"/>
        </w:rPr>
        <w:t xml:space="preserve">, </w:t>
      </w:r>
      <w:r w:rsidRPr="00695575">
        <w:rPr>
          <w:rFonts w:ascii="XCCW Joined 7a" w:hAnsi="XCCW Joined 7a"/>
          <w:b/>
          <w:color w:val="7F7F7F" w:themeColor="text1" w:themeTint="80"/>
          <w:sz w:val="22"/>
          <w:szCs w:val="22"/>
        </w:rPr>
        <w:t>silver</w:t>
      </w:r>
      <w:r w:rsidRPr="00695575">
        <w:rPr>
          <w:rFonts w:ascii="XCCW Joined 7a" w:hAnsi="XCCW Joined 7a"/>
          <w:color w:val="7F7F7F" w:themeColor="text1" w:themeTint="80"/>
          <w:sz w:val="22"/>
          <w:szCs w:val="22"/>
        </w:rPr>
        <w:t xml:space="preserve"> </w:t>
      </w:r>
      <w:r w:rsidRPr="00695575">
        <w:rPr>
          <w:rFonts w:ascii="XCCW Joined 7a" w:hAnsi="XCCW Joined 7a"/>
          <w:sz w:val="22"/>
          <w:szCs w:val="22"/>
        </w:rPr>
        <w:t xml:space="preserve">and </w:t>
      </w:r>
      <w:r w:rsidRPr="00695575">
        <w:rPr>
          <w:rFonts w:ascii="XCCW Joined 7a" w:hAnsi="XCCW Joined 7a"/>
          <w:b/>
          <w:color w:val="806000" w:themeColor="accent4" w:themeShade="80"/>
          <w:sz w:val="22"/>
          <w:szCs w:val="22"/>
        </w:rPr>
        <w:t>gold</w:t>
      </w:r>
      <w:r w:rsidRPr="00695575">
        <w:rPr>
          <w:rFonts w:ascii="XCCW Joined 7a" w:hAnsi="XCCW Joined 7a"/>
          <w:color w:val="806000" w:themeColor="accent4" w:themeShade="80"/>
          <w:sz w:val="22"/>
          <w:szCs w:val="22"/>
        </w:rPr>
        <w:t xml:space="preserve"> </w:t>
      </w:r>
      <w:r w:rsidRPr="00695575">
        <w:rPr>
          <w:rFonts w:ascii="XCCW Joined 7a" w:hAnsi="XCCW Joined 7a"/>
          <w:sz w:val="22"/>
          <w:szCs w:val="22"/>
        </w:rPr>
        <w:t>award words from the Year</w:t>
      </w:r>
      <w:r>
        <w:rPr>
          <w:rFonts w:ascii="XCCW Joined 7a" w:hAnsi="XCCW Joined 7a"/>
          <w:sz w:val="22"/>
          <w:szCs w:val="22"/>
        </w:rPr>
        <w:t xml:space="preserve"> </w:t>
      </w:r>
      <w:r w:rsidRPr="00695575">
        <w:rPr>
          <w:rFonts w:ascii="XCCW Joined 7a" w:hAnsi="XCCW Joined 7a"/>
          <w:sz w:val="22"/>
          <w:szCs w:val="22"/>
        </w:rPr>
        <w:t>4</w:t>
      </w:r>
      <w:r>
        <w:rPr>
          <w:rFonts w:ascii="XCCW Joined 7a" w:hAnsi="XCCW Joined 7a"/>
          <w:sz w:val="22"/>
          <w:szCs w:val="22"/>
        </w:rPr>
        <w:t xml:space="preserve"> </w:t>
      </w:r>
      <w:r w:rsidRPr="00695575">
        <w:rPr>
          <w:rFonts w:ascii="XCCW Joined 7a" w:hAnsi="XCCW Joined 7a"/>
          <w:sz w:val="22"/>
          <w:szCs w:val="22"/>
        </w:rPr>
        <w:t xml:space="preserve">Spelling Passports, so children can practise towards their next spelling badge by consolidating them. They are based on the statutory lists in the National Curriculum for Year 4. </w:t>
      </w:r>
    </w:p>
    <w:p w:rsidR="00695575" w:rsidRDefault="00695575" w:rsidP="00695575">
      <w:pPr>
        <w:jc w:val="both"/>
        <w:rPr>
          <w:rFonts w:ascii="XCCW Joined 7a" w:hAnsi="XCCW Joined 7a"/>
          <w:sz w:val="22"/>
          <w:szCs w:val="22"/>
        </w:rPr>
      </w:pPr>
    </w:p>
    <w:p w:rsidR="00695575" w:rsidRDefault="00695575" w:rsidP="00695575">
      <w:pPr>
        <w:jc w:val="both"/>
        <w:rPr>
          <w:rFonts w:ascii="XCCW Joined 7a" w:hAnsi="XCCW Joined 7a"/>
          <w:sz w:val="22"/>
          <w:szCs w:val="22"/>
        </w:rPr>
      </w:pPr>
      <w:r w:rsidRPr="00695575">
        <w:rPr>
          <w:rFonts w:ascii="XCCW Joined 7a" w:hAnsi="XCCW Joined 7a"/>
          <w:sz w:val="22"/>
          <w:szCs w:val="22"/>
        </w:rPr>
        <w:t xml:space="preserve">To achieve their award, the children need to be able to spell these accurately </w:t>
      </w:r>
      <w:r w:rsidRPr="00695575">
        <w:rPr>
          <w:rFonts w:ascii="XCCW Joined 7a" w:hAnsi="XCCW Joined 7a"/>
          <w:b/>
          <w:sz w:val="22"/>
          <w:szCs w:val="22"/>
        </w:rPr>
        <w:t>in their independent writing</w:t>
      </w:r>
      <w:r w:rsidRPr="00695575">
        <w:rPr>
          <w:rFonts w:ascii="XCCW Joined 7a" w:hAnsi="XCCW Joined 7a"/>
          <w:sz w:val="22"/>
          <w:szCs w:val="22"/>
        </w:rPr>
        <w:t>. Also, please continue to practise the “commonly used” word lists which are in the Y4 reading log</w:t>
      </w:r>
      <w:r>
        <w:rPr>
          <w:rFonts w:ascii="XCCW Joined 7a" w:hAnsi="XCCW Joined 7a"/>
          <w:sz w:val="22"/>
          <w:szCs w:val="22"/>
        </w:rPr>
        <w:t xml:space="preserve"> and weekly spelling lists.</w:t>
      </w:r>
      <w:r w:rsidRPr="00695575">
        <w:rPr>
          <w:rFonts w:ascii="XCCW Joined 7a" w:hAnsi="XCCW Joined 7a"/>
          <w:sz w:val="22"/>
          <w:szCs w:val="22"/>
        </w:rPr>
        <w:t xml:space="preserve"> </w:t>
      </w:r>
    </w:p>
    <w:p w:rsidR="00695575" w:rsidRPr="00695575" w:rsidRDefault="00695575" w:rsidP="00695575">
      <w:pPr>
        <w:jc w:val="both"/>
        <w:rPr>
          <w:rFonts w:ascii="XCCW Joined 7a" w:hAnsi="XCCW Joined 7a"/>
          <w:sz w:val="22"/>
          <w:szCs w:val="22"/>
        </w:rPr>
      </w:pPr>
    </w:p>
    <w:p w:rsidR="00695575" w:rsidRPr="00695575" w:rsidRDefault="00695575" w:rsidP="00695575">
      <w:pPr>
        <w:rPr>
          <w:rFonts w:ascii="XCCW Joined 7a" w:hAnsi="XCCW Joined 7a"/>
          <w:sz w:val="20"/>
          <w:szCs w:val="20"/>
        </w:rPr>
      </w:pPr>
    </w:p>
    <w:tbl>
      <w:tblPr>
        <w:tblW w:w="90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6"/>
        <w:gridCol w:w="3026"/>
        <w:gridCol w:w="3026"/>
      </w:tblGrid>
      <w:tr w:rsidR="00695575" w:rsidRPr="00695575" w:rsidTr="00695575">
        <w:trPr>
          <w:trHeight w:val="4567"/>
        </w:trPr>
        <w:tc>
          <w:tcPr>
            <w:tcW w:w="3026" w:type="dxa"/>
            <w:shd w:val="clear" w:color="auto" w:fill="auto"/>
          </w:tcPr>
          <w:p w:rsidR="00695575" w:rsidRPr="00695575" w:rsidRDefault="00695575" w:rsidP="00695575">
            <w:pPr>
              <w:jc w:val="center"/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b/>
                <w:color w:val="833C0B" w:themeColor="accent2" w:themeShade="80"/>
                <w:sz w:val="26"/>
                <w:szCs w:val="26"/>
              </w:rPr>
              <w:t xml:space="preserve">Y4 </w:t>
            </w:r>
            <w:r w:rsidRPr="00695575">
              <w:rPr>
                <w:rFonts w:ascii="XCCW Joined 7a" w:hAnsi="XCCW Joined 7a"/>
                <w:b/>
                <w:color w:val="833C0B" w:themeColor="accent2" w:themeShade="80"/>
                <w:sz w:val="26"/>
                <w:szCs w:val="26"/>
              </w:rPr>
              <w:t>b</w:t>
            </w:r>
            <w:r w:rsidRPr="00695575">
              <w:rPr>
                <w:rFonts w:ascii="XCCW Joined 7a" w:hAnsi="XCCW Joined 7a"/>
                <w:b/>
                <w:color w:val="833C0B" w:themeColor="accent2" w:themeShade="80"/>
                <w:sz w:val="26"/>
                <w:szCs w:val="26"/>
              </w:rPr>
              <w:t>ronze words</w:t>
            </w:r>
            <w:r w:rsidRPr="00695575">
              <w:rPr>
                <w:rFonts w:ascii="XCCW Joined 7a" w:hAnsi="XCCW Joined 7a"/>
                <w:color w:val="833C0B" w:themeColor="accent2" w:themeShade="80"/>
                <w:sz w:val="26"/>
                <w:szCs w:val="26"/>
              </w:rPr>
              <w:t xml:space="preserve"> </w:t>
            </w:r>
            <w:r w:rsidRPr="00695575">
              <w:rPr>
                <w:rFonts w:ascii="XCCW Joined 7a" w:hAnsi="XCCW Joined 7a"/>
                <w:sz w:val="26"/>
                <w:szCs w:val="26"/>
              </w:rPr>
              <w:br/>
            </w:r>
            <w:r w:rsidRPr="00695575">
              <w:rPr>
                <w:rFonts w:ascii="XCCW Joined 7a" w:hAnsi="XCCW Joined 7a"/>
                <w:sz w:val="26"/>
                <w:szCs w:val="26"/>
              </w:rPr>
              <w:t>Autumn focus</w:t>
            </w:r>
          </w:p>
          <w:p w:rsidR="00695575" w:rsidRPr="00695575" w:rsidRDefault="00695575" w:rsidP="009B5428">
            <w:pPr>
              <w:rPr>
                <w:rFonts w:ascii="XCCW Joined 7a" w:hAnsi="XCCW Joined 7a"/>
                <w:sz w:val="26"/>
                <w:szCs w:val="26"/>
              </w:rPr>
            </w:pPr>
          </w:p>
          <w:p w:rsidR="00695575" w:rsidRPr="00695575" w:rsidRDefault="00695575" w:rsidP="009B5428">
            <w:pPr>
              <w:numPr>
                <w:ilvl w:val="0"/>
                <w:numId w:val="1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build</w:t>
            </w:r>
          </w:p>
          <w:p w:rsidR="00695575" w:rsidRPr="00695575" w:rsidRDefault="00695575" w:rsidP="009B5428">
            <w:pPr>
              <w:numPr>
                <w:ilvl w:val="0"/>
                <w:numId w:val="1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centre</w:t>
            </w:r>
          </w:p>
          <w:p w:rsidR="00695575" w:rsidRPr="00695575" w:rsidRDefault="00695575" w:rsidP="009B5428">
            <w:pPr>
              <w:numPr>
                <w:ilvl w:val="0"/>
                <w:numId w:val="1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decide</w:t>
            </w:r>
          </w:p>
          <w:p w:rsidR="00695575" w:rsidRPr="00695575" w:rsidRDefault="00695575" w:rsidP="009B5428">
            <w:pPr>
              <w:numPr>
                <w:ilvl w:val="0"/>
                <w:numId w:val="1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exercise</w:t>
            </w:r>
          </w:p>
          <w:p w:rsidR="00695575" w:rsidRPr="00695575" w:rsidRDefault="00695575" w:rsidP="009B5428">
            <w:pPr>
              <w:numPr>
                <w:ilvl w:val="0"/>
                <w:numId w:val="1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extreme</w:t>
            </w:r>
          </w:p>
          <w:p w:rsidR="00695575" w:rsidRPr="00695575" w:rsidRDefault="00695575" w:rsidP="009B5428">
            <w:pPr>
              <w:numPr>
                <w:ilvl w:val="0"/>
                <w:numId w:val="1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imagine</w:t>
            </w:r>
          </w:p>
          <w:p w:rsidR="00695575" w:rsidRPr="00695575" w:rsidRDefault="00695575" w:rsidP="009B5428">
            <w:pPr>
              <w:numPr>
                <w:ilvl w:val="0"/>
                <w:numId w:val="1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natural</w:t>
            </w:r>
          </w:p>
          <w:p w:rsidR="00695575" w:rsidRPr="00695575" w:rsidRDefault="00695575" w:rsidP="009B5428">
            <w:pPr>
              <w:numPr>
                <w:ilvl w:val="0"/>
                <w:numId w:val="1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opposite</w:t>
            </w:r>
          </w:p>
          <w:p w:rsidR="00695575" w:rsidRPr="00695575" w:rsidRDefault="00695575" w:rsidP="009B5428">
            <w:pPr>
              <w:numPr>
                <w:ilvl w:val="0"/>
                <w:numId w:val="1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perhaps</w:t>
            </w:r>
          </w:p>
          <w:p w:rsidR="00695575" w:rsidRPr="00695575" w:rsidRDefault="00695575" w:rsidP="009B5428">
            <w:pPr>
              <w:numPr>
                <w:ilvl w:val="0"/>
                <w:numId w:val="1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popular</w:t>
            </w:r>
          </w:p>
          <w:p w:rsidR="00695575" w:rsidRPr="00695575" w:rsidRDefault="00695575" w:rsidP="009B5428">
            <w:pPr>
              <w:numPr>
                <w:ilvl w:val="0"/>
                <w:numId w:val="1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promise</w:t>
            </w:r>
          </w:p>
          <w:p w:rsidR="00695575" w:rsidRPr="00695575" w:rsidRDefault="00695575" w:rsidP="009B5428">
            <w:pPr>
              <w:numPr>
                <w:ilvl w:val="0"/>
                <w:numId w:val="1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separate</w:t>
            </w:r>
          </w:p>
          <w:p w:rsidR="00695575" w:rsidRPr="00695575" w:rsidRDefault="00695575" w:rsidP="009B5428">
            <w:pPr>
              <w:numPr>
                <w:ilvl w:val="0"/>
                <w:numId w:val="1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special</w:t>
            </w:r>
          </w:p>
          <w:p w:rsidR="00695575" w:rsidRPr="00695575" w:rsidRDefault="00695575" w:rsidP="009B5428">
            <w:pPr>
              <w:numPr>
                <w:ilvl w:val="0"/>
                <w:numId w:val="1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strange</w:t>
            </w:r>
          </w:p>
          <w:p w:rsidR="00695575" w:rsidRPr="00695575" w:rsidRDefault="00695575" w:rsidP="009B5428">
            <w:pPr>
              <w:numPr>
                <w:ilvl w:val="0"/>
                <w:numId w:val="1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through</w:t>
            </w:r>
          </w:p>
        </w:tc>
        <w:tc>
          <w:tcPr>
            <w:tcW w:w="3026" w:type="dxa"/>
            <w:shd w:val="clear" w:color="auto" w:fill="auto"/>
          </w:tcPr>
          <w:p w:rsidR="00695575" w:rsidRPr="00695575" w:rsidRDefault="00695575" w:rsidP="00695575">
            <w:pPr>
              <w:jc w:val="center"/>
              <w:rPr>
                <w:rFonts w:ascii="XCCW Joined 7a" w:hAnsi="XCCW Joined 7a"/>
                <w:b/>
                <w:color w:val="7F7F7F" w:themeColor="text1" w:themeTint="80"/>
                <w:sz w:val="26"/>
                <w:szCs w:val="26"/>
              </w:rPr>
            </w:pPr>
            <w:r w:rsidRPr="00695575">
              <w:rPr>
                <w:rFonts w:ascii="XCCW Joined 7a" w:hAnsi="XCCW Joined 7a"/>
                <w:b/>
                <w:color w:val="7F7F7F" w:themeColor="text1" w:themeTint="80"/>
                <w:sz w:val="26"/>
                <w:szCs w:val="26"/>
              </w:rPr>
              <w:t xml:space="preserve">Y4 </w:t>
            </w:r>
            <w:r w:rsidRPr="00695575">
              <w:rPr>
                <w:rFonts w:ascii="XCCW Joined 7a" w:hAnsi="XCCW Joined 7a"/>
                <w:b/>
                <w:color w:val="7F7F7F" w:themeColor="text1" w:themeTint="80"/>
                <w:sz w:val="26"/>
                <w:szCs w:val="26"/>
              </w:rPr>
              <w:t>s</w:t>
            </w:r>
            <w:r w:rsidRPr="00695575">
              <w:rPr>
                <w:rFonts w:ascii="XCCW Joined 7a" w:hAnsi="XCCW Joined 7a"/>
                <w:b/>
                <w:color w:val="7F7F7F" w:themeColor="text1" w:themeTint="80"/>
                <w:sz w:val="26"/>
                <w:szCs w:val="26"/>
              </w:rPr>
              <w:t>ilver words</w:t>
            </w:r>
          </w:p>
          <w:p w:rsidR="00695575" w:rsidRPr="00695575" w:rsidRDefault="00695575" w:rsidP="00695575">
            <w:pPr>
              <w:jc w:val="center"/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Spring focus</w:t>
            </w:r>
          </w:p>
          <w:p w:rsidR="00695575" w:rsidRPr="00695575" w:rsidRDefault="00695575" w:rsidP="009B5428">
            <w:pPr>
              <w:rPr>
                <w:rFonts w:ascii="XCCW Joined 7a" w:hAnsi="XCCW Joined 7a"/>
                <w:sz w:val="26"/>
                <w:szCs w:val="26"/>
              </w:rPr>
            </w:pPr>
          </w:p>
          <w:p w:rsidR="00695575" w:rsidRPr="00695575" w:rsidRDefault="00695575" w:rsidP="009B5428">
            <w:pPr>
              <w:numPr>
                <w:ilvl w:val="0"/>
                <w:numId w:val="2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bicycle</w:t>
            </w:r>
          </w:p>
          <w:p w:rsidR="00695575" w:rsidRPr="00695575" w:rsidRDefault="00695575" w:rsidP="009B5428">
            <w:pPr>
              <w:numPr>
                <w:ilvl w:val="0"/>
                <w:numId w:val="2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breath</w:t>
            </w:r>
          </w:p>
          <w:p w:rsidR="00695575" w:rsidRPr="00695575" w:rsidRDefault="00695575" w:rsidP="009B5428">
            <w:pPr>
              <w:numPr>
                <w:ilvl w:val="0"/>
                <w:numId w:val="2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calendar</w:t>
            </w:r>
          </w:p>
          <w:p w:rsidR="00695575" w:rsidRPr="00695575" w:rsidRDefault="00695575" w:rsidP="009B5428">
            <w:pPr>
              <w:numPr>
                <w:ilvl w:val="0"/>
                <w:numId w:val="2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century</w:t>
            </w:r>
          </w:p>
          <w:p w:rsidR="00695575" w:rsidRPr="00695575" w:rsidRDefault="00695575" w:rsidP="009B5428">
            <w:pPr>
              <w:numPr>
                <w:ilvl w:val="0"/>
                <w:numId w:val="2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increase</w:t>
            </w:r>
          </w:p>
          <w:p w:rsidR="00695575" w:rsidRPr="00695575" w:rsidRDefault="00695575" w:rsidP="009B5428">
            <w:pPr>
              <w:numPr>
                <w:ilvl w:val="0"/>
                <w:numId w:val="2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island</w:t>
            </w:r>
          </w:p>
          <w:p w:rsidR="00695575" w:rsidRPr="00695575" w:rsidRDefault="00695575" w:rsidP="009B5428">
            <w:pPr>
              <w:numPr>
                <w:ilvl w:val="0"/>
                <w:numId w:val="2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knowledge</w:t>
            </w:r>
          </w:p>
          <w:p w:rsidR="00695575" w:rsidRPr="00695575" w:rsidRDefault="00695575" w:rsidP="009B5428">
            <w:pPr>
              <w:numPr>
                <w:ilvl w:val="0"/>
                <w:numId w:val="2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material</w:t>
            </w:r>
          </w:p>
          <w:p w:rsidR="00695575" w:rsidRPr="00695575" w:rsidRDefault="00695575" w:rsidP="009B5428">
            <w:pPr>
              <w:numPr>
                <w:ilvl w:val="0"/>
                <w:numId w:val="2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minute</w:t>
            </w:r>
          </w:p>
          <w:p w:rsidR="00695575" w:rsidRPr="00695575" w:rsidRDefault="00695575" w:rsidP="009B5428">
            <w:pPr>
              <w:numPr>
                <w:ilvl w:val="0"/>
                <w:numId w:val="2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naughty</w:t>
            </w:r>
          </w:p>
          <w:p w:rsidR="00695575" w:rsidRPr="00695575" w:rsidRDefault="00695575" w:rsidP="009B5428">
            <w:pPr>
              <w:numPr>
                <w:ilvl w:val="0"/>
                <w:numId w:val="2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ordinary</w:t>
            </w:r>
          </w:p>
          <w:p w:rsidR="00695575" w:rsidRPr="00695575" w:rsidRDefault="00695575" w:rsidP="009B5428">
            <w:pPr>
              <w:numPr>
                <w:ilvl w:val="0"/>
                <w:numId w:val="2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possible</w:t>
            </w:r>
          </w:p>
          <w:p w:rsidR="00695575" w:rsidRPr="00695575" w:rsidRDefault="00695575" w:rsidP="009B5428">
            <w:pPr>
              <w:numPr>
                <w:ilvl w:val="0"/>
                <w:numId w:val="2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potatoes</w:t>
            </w:r>
          </w:p>
          <w:p w:rsidR="00695575" w:rsidRPr="00695575" w:rsidRDefault="00695575" w:rsidP="009B5428">
            <w:pPr>
              <w:numPr>
                <w:ilvl w:val="0"/>
                <w:numId w:val="2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purpose</w:t>
            </w:r>
          </w:p>
        </w:tc>
        <w:tc>
          <w:tcPr>
            <w:tcW w:w="3026" w:type="dxa"/>
          </w:tcPr>
          <w:p w:rsidR="00695575" w:rsidRPr="00695575" w:rsidRDefault="00695575" w:rsidP="00695575">
            <w:pPr>
              <w:jc w:val="center"/>
              <w:rPr>
                <w:rFonts w:ascii="XCCW Joined 7a" w:hAnsi="XCCW Joined 7a"/>
                <w:b/>
                <w:color w:val="806000" w:themeColor="accent4" w:themeShade="80"/>
                <w:sz w:val="26"/>
                <w:szCs w:val="26"/>
              </w:rPr>
            </w:pPr>
            <w:r w:rsidRPr="00695575">
              <w:rPr>
                <w:rFonts w:ascii="XCCW Joined 7a" w:hAnsi="XCCW Joined 7a"/>
                <w:b/>
                <w:color w:val="806000" w:themeColor="accent4" w:themeShade="80"/>
                <w:sz w:val="26"/>
                <w:szCs w:val="26"/>
              </w:rPr>
              <w:t xml:space="preserve">Y4 </w:t>
            </w:r>
            <w:r w:rsidRPr="00695575">
              <w:rPr>
                <w:rFonts w:ascii="XCCW Joined 7a" w:hAnsi="XCCW Joined 7a"/>
                <w:b/>
                <w:color w:val="806000" w:themeColor="accent4" w:themeShade="80"/>
                <w:sz w:val="26"/>
                <w:szCs w:val="26"/>
              </w:rPr>
              <w:t>g</w:t>
            </w:r>
            <w:r w:rsidRPr="00695575">
              <w:rPr>
                <w:rFonts w:ascii="XCCW Joined 7a" w:hAnsi="XCCW Joined 7a"/>
                <w:b/>
                <w:color w:val="806000" w:themeColor="accent4" w:themeShade="80"/>
                <w:sz w:val="26"/>
                <w:szCs w:val="26"/>
              </w:rPr>
              <w:t>old words</w:t>
            </w:r>
          </w:p>
          <w:p w:rsidR="00695575" w:rsidRPr="00695575" w:rsidRDefault="00695575" w:rsidP="00695575">
            <w:pPr>
              <w:jc w:val="center"/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Summer focus</w:t>
            </w:r>
          </w:p>
          <w:p w:rsidR="00695575" w:rsidRPr="00695575" w:rsidRDefault="00695575" w:rsidP="009B5428">
            <w:pPr>
              <w:rPr>
                <w:rFonts w:ascii="XCCW Joined 7a" w:hAnsi="XCCW Joined 7a"/>
                <w:sz w:val="26"/>
                <w:szCs w:val="26"/>
              </w:rPr>
            </w:pPr>
          </w:p>
          <w:p w:rsidR="00695575" w:rsidRPr="00695575" w:rsidRDefault="00695575" w:rsidP="009B5428">
            <w:pPr>
              <w:numPr>
                <w:ilvl w:val="0"/>
                <w:numId w:val="3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believe</w:t>
            </w:r>
          </w:p>
          <w:p w:rsidR="00695575" w:rsidRPr="00695575" w:rsidRDefault="00695575" w:rsidP="009B5428">
            <w:pPr>
              <w:numPr>
                <w:ilvl w:val="0"/>
                <w:numId w:val="3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caught</w:t>
            </w:r>
          </w:p>
          <w:p w:rsidR="00695575" w:rsidRPr="00695575" w:rsidRDefault="00695575" w:rsidP="009B5428">
            <w:pPr>
              <w:numPr>
                <w:ilvl w:val="0"/>
                <w:numId w:val="3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medicine</w:t>
            </w:r>
          </w:p>
          <w:p w:rsidR="00695575" w:rsidRPr="00695575" w:rsidRDefault="00695575" w:rsidP="009B5428">
            <w:pPr>
              <w:numPr>
                <w:ilvl w:val="0"/>
                <w:numId w:val="3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particular</w:t>
            </w:r>
          </w:p>
          <w:p w:rsidR="00695575" w:rsidRPr="00695575" w:rsidRDefault="00695575" w:rsidP="009B5428">
            <w:pPr>
              <w:numPr>
                <w:ilvl w:val="0"/>
                <w:numId w:val="3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possess</w:t>
            </w:r>
          </w:p>
          <w:p w:rsidR="00695575" w:rsidRPr="00695575" w:rsidRDefault="00695575" w:rsidP="009B5428">
            <w:pPr>
              <w:numPr>
                <w:ilvl w:val="0"/>
                <w:numId w:val="3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pressure</w:t>
            </w:r>
          </w:p>
          <w:p w:rsidR="00695575" w:rsidRPr="00695575" w:rsidRDefault="00695575" w:rsidP="009B5428">
            <w:pPr>
              <w:numPr>
                <w:ilvl w:val="0"/>
                <w:numId w:val="3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probably</w:t>
            </w:r>
          </w:p>
          <w:p w:rsidR="00695575" w:rsidRPr="00695575" w:rsidRDefault="00695575" w:rsidP="009B5428">
            <w:pPr>
              <w:numPr>
                <w:ilvl w:val="0"/>
                <w:numId w:val="3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quarter</w:t>
            </w:r>
          </w:p>
          <w:p w:rsidR="00695575" w:rsidRPr="00695575" w:rsidRDefault="00695575" w:rsidP="009B5428">
            <w:pPr>
              <w:numPr>
                <w:ilvl w:val="0"/>
                <w:numId w:val="3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question</w:t>
            </w:r>
          </w:p>
          <w:p w:rsidR="00695575" w:rsidRPr="00695575" w:rsidRDefault="00695575" w:rsidP="009B5428">
            <w:pPr>
              <w:numPr>
                <w:ilvl w:val="0"/>
                <w:numId w:val="3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straight</w:t>
            </w:r>
          </w:p>
          <w:p w:rsidR="00695575" w:rsidRPr="00695575" w:rsidRDefault="00695575" w:rsidP="009B5428">
            <w:pPr>
              <w:numPr>
                <w:ilvl w:val="0"/>
                <w:numId w:val="3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strength</w:t>
            </w:r>
          </w:p>
          <w:p w:rsidR="00695575" w:rsidRPr="00695575" w:rsidRDefault="00695575" w:rsidP="009B5428">
            <w:pPr>
              <w:numPr>
                <w:ilvl w:val="0"/>
                <w:numId w:val="3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suppose</w:t>
            </w:r>
          </w:p>
          <w:p w:rsidR="00695575" w:rsidRPr="00695575" w:rsidRDefault="00695575" w:rsidP="009B5428">
            <w:pPr>
              <w:numPr>
                <w:ilvl w:val="0"/>
                <w:numId w:val="3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therefore</w:t>
            </w:r>
          </w:p>
          <w:p w:rsidR="00695575" w:rsidRPr="00695575" w:rsidRDefault="00695575" w:rsidP="009B5428">
            <w:pPr>
              <w:numPr>
                <w:ilvl w:val="0"/>
                <w:numId w:val="3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various</w:t>
            </w:r>
          </w:p>
          <w:p w:rsidR="00695575" w:rsidRPr="00695575" w:rsidRDefault="00695575" w:rsidP="009B5428">
            <w:pPr>
              <w:numPr>
                <w:ilvl w:val="0"/>
                <w:numId w:val="3"/>
              </w:numPr>
              <w:rPr>
                <w:rFonts w:ascii="XCCW Joined 7a" w:hAnsi="XCCW Joined 7a"/>
                <w:sz w:val="26"/>
                <w:szCs w:val="26"/>
              </w:rPr>
            </w:pPr>
            <w:r w:rsidRPr="00695575">
              <w:rPr>
                <w:rFonts w:ascii="XCCW Joined 7a" w:hAnsi="XCCW Joined 7a"/>
                <w:sz w:val="26"/>
                <w:szCs w:val="26"/>
              </w:rPr>
              <w:t>weight</w:t>
            </w:r>
          </w:p>
          <w:p w:rsidR="00695575" w:rsidRPr="00695575" w:rsidRDefault="00695575" w:rsidP="00695575">
            <w:pPr>
              <w:ind w:left="720"/>
              <w:rPr>
                <w:rFonts w:ascii="XCCW Joined 7a" w:hAnsi="XCCW Joined 7a"/>
                <w:sz w:val="26"/>
                <w:szCs w:val="26"/>
              </w:rPr>
            </w:pPr>
          </w:p>
        </w:tc>
        <w:bookmarkStart w:id="0" w:name="_GoBack"/>
        <w:bookmarkEnd w:id="0"/>
      </w:tr>
    </w:tbl>
    <w:p w:rsidR="00540F84" w:rsidRPr="00695575" w:rsidRDefault="00695575">
      <w:pPr>
        <w:rPr>
          <w:rFonts w:ascii="XCCW Joined 7a" w:hAnsi="XCCW Joined 7a"/>
        </w:rPr>
      </w:pPr>
    </w:p>
    <w:sectPr w:rsidR="00540F84" w:rsidRPr="006955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734790"/>
    <w:multiLevelType w:val="hybridMultilevel"/>
    <w:tmpl w:val="5AD40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495258"/>
    <w:multiLevelType w:val="hybridMultilevel"/>
    <w:tmpl w:val="8D5CA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C1353A"/>
    <w:multiLevelType w:val="hybridMultilevel"/>
    <w:tmpl w:val="42401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575"/>
    <w:rsid w:val="00234770"/>
    <w:rsid w:val="006108C3"/>
    <w:rsid w:val="006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89E2C"/>
  <w15:chartTrackingRefBased/>
  <w15:docId w15:val="{E38BB349-E292-4DC8-B935-5206F16C4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955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12533C8F</Template>
  <TotalTime>6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2020-02-26T14:01:00Z</dcterms:created>
  <dcterms:modified xsi:type="dcterms:W3CDTF">2020-02-26T14:07:00Z</dcterms:modified>
</cp:coreProperties>
</file>