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C99" w:rsidRPr="00DC6D87" w:rsidRDefault="00DC6D87" w:rsidP="00DC6D87">
      <w:pPr>
        <w:rPr>
          <w:rFonts w:ascii="Estrangelo Edessa" w:hAnsi="Estrangelo Edessa"/>
          <w:sz w:val="18"/>
        </w:rPr>
      </w:pPr>
      <w:r w:rsidRPr="00B30C99"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E4FD6" wp14:editId="22D994D8">
                <wp:simplePos x="0" y="0"/>
                <wp:positionH relativeFrom="column">
                  <wp:posOffset>4848225</wp:posOffset>
                </wp:positionH>
                <wp:positionV relativeFrom="paragraph">
                  <wp:posOffset>-28575</wp:posOffset>
                </wp:positionV>
                <wp:extent cx="2087245" cy="1504950"/>
                <wp:effectExtent l="0" t="0" r="2730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b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b/>
                                <w:sz w:val="18"/>
                                <w:szCs w:val="18"/>
                              </w:rPr>
                              <w:t>St Philip’s Church of England Primary School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Hampton Road, Southport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Merseyside PR8 6SS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Telephone: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color w:val="000044"/>
                                <w:sz w:val="18"/>
                                <w:szCs w:val="18"/>
                              </w:rPr>
                              <w:t>01704 535737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Email: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head.stphilipssouthport</w:t>
                            </w:r>
                            <w:proofErr w:type="spellEnd"/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@</w:t>
                            </w:r>
                          </w:p>
                          <w:p w:rsidR="007C02A0" w:rsidRPr="007C02A0" w:rsidRDefault="007C02A0" w:rsidP="007C02A0">
                            <w:pPr>
                              <w:pStyle w:val="NoSpacing"/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</w:pPr>
                            <w:r w:rsidRPr="007C02A0">
                              <w:rPr>
                                <w:rFonts w:ascii="Estrangelo Edessa" w:hAnsi="Estrangelo Edessa" w:cs="Estrangelo Edessa"/>
                                <w:sz w:val="18"/>
                                <w:szCs w:val="18"/>
                              </w:rPr>
                              <w:t>schools.sefton.gov.uk</w:t>
                            </w:r>
                          </w:p>
                          <w:p w:rsidR="00B30C99" w:rsidRDefault="00B30C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E4F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1.75pt;margin-top:-2.25pt;width:164.35pt;height:11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">
                <v:textbox>
                  <w:txbxContent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b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b/>
                          <w:sz w:val="18"/>
                          <w:szCs w:val="18"/>
                        </w:rPr>
                        <w:t>St Philip’s Church of England Primary School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Hampton Road, Southport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Merseyside PR8 6SS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Telephone: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color w:val="000044"/>
                          <w:sz w:val="18"/>
                          <w:szCs w:val="18"/>
                        </w:rPr>
                        <w:t>01704 535737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Email: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proofErr w:type="spellStart"/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head.stphilipssouthport</w:t>
                      </w:r>
                      <w:proofErr w:type="spellEnd"/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@</w:t>
                      </w:r>
                    </w:p>
                    <w:p w:rsidR="007C02A0" w:rsidRPr="007C02A0" w:rsidRDefault="007C02A0" w:rsidP="007C02A0">
                      <w:pPr>
                        <w:pStyle w:val="NoSpacing"/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</w:pPr>
                      <w:r w:rsidRPr="007C02A0">
                        <w:rPr>
                          <w:rFonts w:ascii="Estrangelo Edessa" w:hAnsi="Estrangelo Edessa" w:cs="Estrangelo Edessa"/>
                          <w:sz w:val="18"/>
                          <w:szCs w:val="18"/>
                        </w:rPr>
                        <w:t>schools.sefton.gov.uk</w:t>
                      </w:r>
                    </w:p>
                    <w:p w:rsidR="00B30C99" w:rsidRDefault="00B30C99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2FDC9E" wp14:editId="172F4B14">
                <wp:simplePos x="0" y="0"/>
                <wp:positionH relativeFrom="column">
                  <wp:posOffset>1495425</wp:posOffset>
                </wp:positionH>
                <wp:positionV relativeFrom="paragraph">
                  <wp:posOffset>-152400</wp:posOffset>
                </wp:positionV>
                <wp:extent cx="3200400" cy="1419225"/>
                <wp:effectExtent l="0" t="0" r="0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C99" w:rsidRPr="00B30C99" w:rsidRDefault="00B30C99">
                            <w:pPr>
                              <w:pStyle w:val="Heading1"/>
                              <w:rPr>
                                <w:color w:val="000044"/>
                                <w:sz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30C99">
                              <w:rPr>
                                <w:color w:val="000044"/>
                                <w:sz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St Philip’s CE</w:t>
                            </w:r>
                          </w:p>
                          <w:p w:rsidR="00B30C99" w:rsidRDefault="00B30C99" w:rsidP="00866BEA">
                            <w:pPr>
                              <w:pStyle w:val="Heading2"/>
                              <w:rPr>
                                <w:color w:val="333333"/>
                              </w:rPr>
                            </w:pPr>
                            <w:r>
                              <w:rPr>
                                <w:color w:val="333333"/>
                              </w:rPr>
                              <w:t>PRIMARY SCHOOL</w:t>
                            </w:r>
                          </w:p>
                          <w:p w:rsidR="00B30C99" w:rsidRDefault="00B30C9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B30C99" w:rsidRDefault="00B30C99">
                            <w:pPr>
                              <w:jc w:val="center"/>
                              <w:rPr>
                                <w:rFonts w:ascii="Estrangelo Edessa" w:hAnsi="Estrangelo Edessa"/>
                                <w:sz w:val="20"/>
                              </w:rPr>
                            </w:pPr>
                            <w:r>
                              <w:rPr>
                                <w:rFonts w:ascii="Estrangelo Edessa" w:hAnsi="Estrangelo Edessa"/>
                                <w:b/>
                                <w:bCs/>
                                <w:sz w:val="20"/>
                              </w:rPr>
                              <w:t xml:space="preserve">Headteacher: </w:t>
                            </w:r>
                            <w:r>
                              <w:rPr>
                                <w:rFonts w:ascii="Estrangelo Edessa" w:hAnsi="Estrangelo Edessa"/>
                                <w:sz w:val="20"/>
                              </w:rPr>
                              <w:t xml:space="preserve">Mrs S C Edward </w:t>
                            </w:r>
                            <w:r>
                              <w:rPr>
                                <w:rFonts w:ascii="Estrangelo Edessa" w:hAnsi="Estrangelo Edessa"/>
                                <w:color w:val="333333"/>
                                <w:sz w:val="20"/>
                              </w:rPr>
                              <w:t>BSc PGCE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FDC9E" id="Text Box 1" o:spid="_x0000_s1027" type="#_x0000_t202" style="position:absolute;margin-left:117.75pt;margin-top:-12pt;width:252pt;height:1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" stroked="f">
                <v:textbox>
                  <w:txbxContent>
                    <w:p w:rsidR="00B30C99" w:rsidRPr="00B30C99" w:rsidRDefault="00B30C99">
                      <w:pPr>
                        <w:pStyle w:val="Heading1"/>
                        <w:rPr>
                          <w:color w:val="000044"/>
                          <w:sz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30C99">
                        <w:rPr>
                          <w:color w:val="000044"/>
                          <w:sz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St Philip’s CE</w:t>
                      </w:r>
                    </w:p>
                    <w:p w:rsidR="00B30C99" w:rsidRDefault="00B30C99" w:rsidP="00866BEA">
                      <w:pPr>
                        <w:pStyle w:val="Heading2"/>
                        <w:rPr>
                          <w:color w:val="333333"/>
                        </w:rPr>
                      </w:pPr>
                      <w:r>
                        <w:rPr>
                          <w:color w:val="333333"/>
                        </w:rPr>
                        <w:t>PRIMARY SCHOOL</w:t>
                      </w:r>
                    </w:p>
                    <w:p w:rsidR="00B30C99" w:rsidRDefault="00B30C9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B30C99" w:rsidRDefault="00B30C99">
                      <w:pPr>
                        <w:jc w:val="center"/>
                        <w:rPr>
                          <w:rFonts w:ascii="Estrangelo Edessa" w:hAnsi="Estrangelo Edessa"/>
                          <w:sz w:val="20"/>
                        </w:rPr>
                      </w:pPr>
                      <w:r>
                        <w:rPr>
                          <w:rFonts w:ascii="Estrangelo Edessa" w:hAnsi="Estrangelo Edessa"/>
                          <w:b/>
                          <w:bCs/>
                          <w:sz w:val="20"/>
                        </w:rPr>
                        <w:t xml:space="preserve">Headteacher: </w:t>
                      </w:r>
                      <w:r>
                        <w:rPr>
                          <w:rFonts w:ascii="Estrangelo Edessa" w:hAnsi="Estrangelo Edessa"/>
                          <w:sz w:val="20"/>
                        </w:rPr>
                        <w:t xml:space="preserve">Mrs S C Edward </w:t>
                      </w:r>
                      <w:r>
                        <w:rPr>
                          <w:rFonts w:ascii="Estrangelo Edessa" w:hAnsi="Estrangelo Edessa"/>
                          <w:color w:val="333333"/>
                          <w:sz w:val="20"/>
                        </w:rPr>
                        <w:t>BSc PGCE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b/>
          <w:bCs/>
          <w:noProof/>
          <w:sz w:val="20"/>
          <w:lang w:eastAsia="en-GB"/>
        </w:rPr>
        <w:drawing>
          <wp:inline distT="0" distB="0" distL="0" distR="0" wp14:anchorId="0C600227" wp14:editId="5A3F5B5F">
            <wp:extent cx="1739900" cy="1549400"/>
            <wp:effectExtent l="0" t="0" r="0" b="0"/>
            <wp:docPr id="17" name="Picture 17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0C99">
        <w:rPr>
          <w:rFonts w:ascii="Arial Narrow" w:hAnsi="Arial Narrow"/>
          <w:b/>
          <w:bCs/>
          <w:sz w:val="20"/>
        </w:rPr>
        <w:t xml:space="preserve">                                                                                                               </w:t>
      </w:r>
    </w:p>
    <w:p w:rsidR="00A65A57" w:rsidRPr="00A65A57" w:rsidRDefault="00A65A57" w:rsidP="00A65A57">
      <w:pPr>
        <w:spacing w:after="0"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Dear Parents/Guardians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,</w:t>
      </w:r>
    </w:p>
    <w:p w:rsidR="00A65A57" w:rsidRPr="00A65A57" w:rsidRDefault="00A65A57" w:rsidP="00A65A57">
      <w:pPr>
        <w:spacing w:after="0" w:line="240" w:lineRule="auto"/>
        <w:ind w:firstLine="720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Last year the home/school maths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books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were received enthusiastically by parents </w:t>
      </w:r>
      <w:r w:rsidR="00C05D9F"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and staff so we are pleased to tell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C05D9F"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you that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they have been secured for another year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. They are 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a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fabulous resource that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co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ver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s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all aspects of the Year 4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maths curriculum and we will be using these most weeks for our weekly maths homework.</w:t>
      </w:r>
    </w:p>
    <w:p w:rsidR="00A65A57" w:rsidRPr="00A65A57" w:rsidRDefault="00A65A57" w:rsidP="00A65A57">
      <w:pPr>
        <w:spacing w:after="0" w:line="240" w:lineRule="auto"/>
        <w:ind w:firstLine="720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The homework 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page numbers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will be matched to the ongoing Mathematics which your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child is covering in class in order to provide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C05D9F"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practice, 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reinforcement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and consolidation. I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t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won’t always be 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possible therefo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re to follow the pages in order,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so 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we will make sure the children write the correct page in the table below</w:t>
      </w:r>
      <w:r w:rsidR="0077770C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, which will be on the inside cover of the homework book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. Homework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will be given out on a </w:t>
      </w:r>
      <w:r w:rsidR="00E26591" w:rsidRPr="00E26591">
        <w:rPr>
          <w:rFonts w:ascii="Comic Sans MS" w:eastAsia="Times New Roman" w:hAnsi="Comic Sans MS" w:cs="Lucida Sans Unicode"/>
          <w:b/>
          <w:color w:val="000000"/>
          <w:sz w:val="24"/>
          <w:szCs w:val="24"/>
          <w:bdr w:val="none" w:sz="0" w:space="0" w:color="auto" w:frame="1"/>
          <w:lang w:eastAsia="en-GB"/>
        </w:rPr>
        <w:t>Thursday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to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be returned the following </w:t>
      </w:r>
      <w:r w:rsidR="00E26591">
        <w:rPr>
          <w:rFonts w:ascii="Comic Sans MS" w:eastAsia="Times New Roman" w:hAnsi="Comic Sans MS" w:cs="Lucida Sans Unicode"/>
          <w:b/>
          <w:color w:val="000000"/>
          <w:sz w:val="24"/>
          <w:szCs w:val="24"/>
          <w:bdr w:val="none" w:sz="0" w:space="0" w:color="auto" w:frame="1"/>
          <w:lang w:eastAsia="en-GB"/>
        </w:rPr>
        <w:t>Wedne</w:t>
      </w:r>
      <w:r w:rsidRPr="00A3710C">
        <w:rPr>
          <w:rFonts w:ascii="Comic Sans MS" w:eastAsia="Times New Roman" w:hAnsi="Comic Sans MS" w:cs="Lucida Sans Unicode"/>
          <w:b/>
          <w:color w:val="000000"/>
          <w:sz w:val="24"/>
          <w:szCs w:val="24"/>
          <w:bdr w:val="none" w:sz="0" w:space="0" w:color="auto" w:frame="1"/>
          <w:lang w:eastAsia="en-GB"/>
        </w:rPr>
        <w:t>sday</w:t>
      </w:r>
      <w:r w:rsidR="00E26591">
        <w:rPr>
          <w:rFonts w:ascii="Comic Sans MS" w:eastAsia="Times New Roman" w:hAnsi="Comic Sans MS" w:cs="Lucida Sans Unicode"/>
          <w:b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E26591" w:rsidRPr="00E2659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in order to be marked</w:t>
      </w:r>
      <w:r w:rsidRPr="00E2659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.</w:t>
      </w:r>
      <w:r w:rsidR="002309C0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The lists below will be updated at the end of each half term in case your child is absent so that you can see work any missed.</w:t>
      </w:r>
    </w:p>
    <w:p w:rsidR="00A65A57" w:rsidRPr="00A65A57" w:rsidRDefault="00A65A57" w:rsidP="0065754B">
      <w:pPr>
        <w:spacing w:after="0" w:line="240" w:lineRule="auto"/>
        <w:ind w:firstLine="720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Please feel free to look through the book as this will give you a good idea of the expecta</w:t>
      </w:r>
      <w:r w:rsidRPr="00C05D9F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tions with regards to the Year 4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math</w:t>
      </w:r>
      <w:r w:rsidR="00FF3F2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s curriculum but please</w:t>
      </w: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only complete the pages assigned for homework that week.</w:t>
      </w:r>
      <w:r w:rsidR="00A3710C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Please note that late or missing homework will be completed at lunchtime.</w:t>
      </w:r>
    </w:p>
    <w:p w:rsidR="00A65A57" w:rsidRPr="00C05D9F" w:rsidRDefault="00A65A57" w:rsidP="00A65A57">
      <w:pPr>
        <w:spacing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Kind regards, </w:t>
      </w:r>
    </w:p>
    <w:p w:rsidR="00A65A57" w:rsidRDefault="00A65A57" w:rsidP="00A65A57">
      <w:pPr>
        <w:spacing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</w:pPr>
      <w:r w:rsidRPr="00A65A57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Mrs Hinds</w:t>
      </w:r>
      <w:r w:rsidR="00E2659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and Mrs Afford</w:t>
      </w:r>
    </w:p>
    <w:p w:rsidR="0065754B" w:rsidRPr="00A65A57" w:rsidRDefault="00030DDC" w:rsidP="00A65A57">
      <w:pPr>
        <w:spacing w:line="240" w:lineRule="auto"/>
        <w:textAlignment w:val="top"/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PS Details of the Spelling H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omework </w:t>
      </w:r>
      <w:r w:rsidR="00E26591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>will be</w:t>
      </w:r>
      <w:r w:rsidR="0065754B">
        <w:rPr>
          <w:rFonts w:ascii="Comic Sans MS" w:eastAsia="Times New Roman" w:hAnsi="Comic Sans MS" w:cs="Lucida Sans Unicode"/>
          <w:color w:val="000000"/>
          <w:sz w:val="24"/>
          <w:szCs w:val="24"/>
          <w:bdr w:val="none" w:sz="0" w:space="0" w:color="auto" w:frame="1"/>
          <w:lang w:eastAsia="en-GB"/>
        </w:rPr>
        <w:t xml:space="preserve"> on the Spellings webpage.</w:t>
      </w:r>
    </w:p>
    <w:tbl>
      <w:tblPr>
        <w:tblW w:w="11141" w:type="dxa"/>
        <w:tblInd w:w="-46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8"/>
        <w:gridCol w:w="7563"/>
      </w:tblGrid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440B9B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/>
                <w:bdr w:val="none" w:sz="0" w:space="0" w:color="auto" w:frame="1"/>
                <w:lang w:eastAsia="en-GB"/>
              </w:rPr>
              <w:t>To be in by Wednesday</w:t>
            </w:r>
            <w:r>
              <w:rPr>
                <w:rFonts w:ascii="XCCW Joined 7a" w:eastAsia="Times New Roman" w:hAnsi="XCCW Joined 7a" w:cs="Times New Roman"/>
                <w:b/>
                <w:bdr w:val="none" w:sz="0" w:space="0" w:color="auto" w:frame="1"/>
                <w:lang w:eastAsia="en-GB"/>
              </w:rPr>
              <w:t>;</w:t>
            </w:r>
            <w:r w:rsidRPr="00440B9B">
              <w:rPr>
                <w:rFonts w:ascii="XCCW Joined 7a" w:eastAsia="Times New Roman" w:hAnsi="XCCW Joined 7a" w:cs="Times New Roman"/>
                <w:b/>
                <w:bdr w:val="none" w:sz="0" w:space="0" w:color="auto" w:frame="1"/>
                <w:lang w:eastAsia="en-GB"/>
              </w:rPr>
              <w:t xml:space="preserve"> 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 xml:space="preserve">      </w:t>
            </w:r>
            <w:r w:rsidRPr="00440B9B">
              <w:rPr>
                <w:rFonts w:ascii="XCCW Joined 7a" w:eastAsia="Times New Roman" w:hAnsi="XCCW Joined 7a" w:cs="Times New Roman"/>
                <w:b/>
                <w:bdr w:val="none" w:sz="0" w:space="0" w:color="auto" w:frame="1"/>
                <w:lang w:eastAsia="en-GB"/>
              </w:rPr>
              <w:t>Page numbers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1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8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/09/1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C05D9F"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 xml:space="preserve">Page 3 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2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5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/09/1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Pages 6 &amp; 7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0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2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10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440B9B"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 xml:space="preserve">Pages </w:t>
            </w:r>
            <w:r w:rsid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4 &amp; 8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440B9B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09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</w:t>
            </w:r>
            <w:r w:rsidR="00E26591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10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</w:t>
            </w:r>
            <w:r w:rsidR="00E26591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Pages 5 &amp; 9</w:t>
            </w:r>
          </w:p>
        </w:tc>
      </w:tr>
      <w:tr w:rsidR="00A65A57" w:rsidRPr="00A65A57" w:rsidTr="00440B9B">
        <w:trPr>
          <w:trHeight w:val="286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1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6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/10/1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28638A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Page 14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2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3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/10/1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F13AAF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28638A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Page 12 and Page 13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/>
                <w:bCs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0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6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/11/1</w:t>
            </w:r>
            <w:r w:rsidR="00E26591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2309C0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RE homework set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1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3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/11/1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2309C0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  <w:t> </w:t>
            </w:r>
            <w:r w:rsidR="002309C0" w:rsidRPr="002309C0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English homework set</w:t>
            </w:r>
            <w:bookmarkStart w:id="0" w:name="_GoBack"/>
            <w:bookmarkEnd w:id="0"/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2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0</w:t>
            </w:r>
            <w:r w:rsidR="00A65A57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/11/1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28638A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  <w:t> </w:t>
            </w:r>
            <w:r w:rsidR="0028638A" w:rsidRPr="0028638A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Pages 37 and 38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2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7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/11/1</w:t>
            </w:r>
            <w:r w:rsidR="00E26591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28638A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  <w:t> </w:t>
            </w:r>
            <w:r w:rsidR="0028638A" w:rsidRPr="0028638A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Pages 17 and 1</w:t>
            </w:r>
            <w:r w:rsidR="008B0739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0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4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/12/1</w:t>
            </w:r>
            <w:r w:rsidR="00E26591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440B9B" w:rsidRDefault="00A65A57" w:rsidP="007C5DEF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  <w:t> </w:t>
            </w:r>
            <w:r w:rsidR="007C5DEF" w:rsidRPr="00440B9B">
              <w:rPr>
                <w:rFonts w:ascii="XCCW Joined 7a" w:eastAsia="Times New Roman" w:hAnsi="XCCW Joined 7a" w:cs="Times New Roman"/>
                <w:b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E26591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591" w:rsidRPr="00440B9B" w:rsidRDefault="00E26591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lastRenderedPageBreak/>
              <w:t>1</w:t>
            </w:r>
            <w:r w:rsidR="00440B9B"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1</w:t>
            </w:r>
            <w:r w:rsidRPr="00440B9B">
              <w:rPr>
                <w:rFonts w:ascii="XCCW Joined 7a" w:eastAsia="Times New Roman" w:hAnsi="XCCW Joined 7a" w:cs="Times New Roman"/>
                <w:bdr w:val="none" w:sz="0" w:space="0" w:color="auto" w:frame="1"/>
                <w:lang w:eastAsia="en-GB"/>
              </w:rPr>
              <w:t>/12/19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591" w:rsidRPr="00440B9B" w:rsidRDefault="00E26591" w:rsidP="007C5DEF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440B9B">
        <w:trPr>
          <w:trHeight w:val="300"/>
        </w:trPr>
        <w:tc>
          <w:tcPr>
            <w:tcW w:w="3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b/>
                <w:bdr w:val="none" w:sz="0" w:space="0" w:color="auto" w:frame="1"/>
                <w:lang w:eastAsia="en-GB"/>
              </w:rPr>
            </w:pPr>
            <w:r w:rsidRPr="00440B9B">
              <w:rPr>
                <w:rFonts w:ascii="XCCW Joined 7a" w:eastAsia="Times New Roman" w:hAnsi="XCCW Joined 7a" w:cs="Times New Roman"/>
                <w:b/>
                <w:bdr w:val="none" w:sz="0" w:space="0" w:color="auto" w:frame="1"/>
                <w:lang w:eastAsia="en-GB"/>
              </w:rPr>
              <w:t>CHRISTMAS BREAK</w:t>
            </w:r>
          </w:p>
        </w:tc>
        <w:tc>
          <w:tcPr>
            <w:tcW w:w="7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440B9B" w:rsidRDefault="00A65A57" w:rsidP="00A65A57">
            <w:pPr>
              <w:spacing w:after="0" w:line="240" w:lineRule="auto"/>
              <w:textAlignment w:val="top"/>
              <w:rPr>
                <w:rFonts w:ascii="XCCW Joined 7a" w:eastAsia="Times New Roman" w:hAnsi="XCCW Joined 7a" w:cs="Times New Roman"/>
                <w:sz w:val="24"/>
                <w:szCs w:val="24"/>
                <w:lang w:eastAsia="en-GB"/>
              </w:rPr>
            </w:pPr>
          </w:p>
        </w:tc>
      </w:tr>
    </w:tbl>
    <w:p w:rsidR="00C05D9F" w:rsidRPr="0065754B" w:rsidRDefault="00C05D9F" w:rsidP="0065754B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</w:p>
    <w:p w:rsidR="007C5DEF" w:rsidRDefault="007C5DEF" w:rsidP="00A65A57">
      <w:pPr>
        <w:spacing w:line="240" w:lineRule="auto"/>
        <w:textAlignment w:val="top"/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</w:pPr>
    </w:p>
    <w:p w:rsidR="00A65A57" w:rsidRPr="00A65A57" w:rsidRDefault="00A65A57" w:rsidP="00A65A57">
      <w:pPr>
        <w:spacing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Spring </w:t>
      </w:r>
      <w:proofErr w:type="gramStart"/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Term </w:t>
      </w:r>
      <w:r w:rsidR="00C05D9F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 </w:t>
      </w:r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2019</w:t>
      </w:r>
      <w:proofErr w:type="gramEnd"/>
    </w:p>
    <w:tbl>
      <w:tblPr>
        <w:tblW w:w="1024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1"/>
        <w:gridCol w:w="7530"/>
      </w:tblGrid>
      <w:tr w:rsidR="00A65A57" w:rsidRPr="00A65A57" w:rsidTr="00F13AAF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Week ending……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 xml:space="preserve">    </w:t>
            </w: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Page number</w:t>
            </w: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7C5DEF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0422FB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17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3B7DDE" w:rsidRDefault="003B7DDE" w:rsidP="00A65A57">
            <w:pPr>
              <w:spacing w:after="0" w:line="240" w:lineRule="auto"/>
              <w:textAlignment w:val="top"/>
              <w:rPr>
                <w:rFonts w:ascii="Lucida Handwriting" w:eastAsia="Times New Roman" w:hAnsi="Lucida Handwriting" w:cs="Times New Roman"/>
                <w:b/>
                <w:lang w:eastAsia="en-GB"/>
              </w:rPr>
            </w:pPr>
            <w:r w:rsidRPr="003B7DDE">
              <w:rPr>
                <w:rFonts w:ascii="Lucida Handwriting" w:eastAsia="Times New Roman" w:hAnsi="Lucida Handwriting" w:cs="Times New Roman"/>
                <w:b/>
                <w:lang w:eastAsia="en-GB"/>
              </w:rPr>
              <w:t>Half term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9A3DC8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17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9A3DC8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9A3DC8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6B14D3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2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6B14D3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3B7DDE" w:rsidTr="003B7DDE">
        <w:trPr>
          <w:trHeight w:val="317"/>
        </w:trPr>
        <w:tc>
          <w:tcPr>
            <w:tcW w:w="2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3B7DDE" w:rsidRDefault="003B7DDE" w:rsidP="00A65A57">
            <w:pPr>
              <w:spacing w:after="0" w:line="240" w:lineRule="auto"/>
              <w:textAlignment w:val="top"/>
              <w:rPr>
                <w:rFonts w:ascii="Lucida Handwriting" w:eastAsia="Times New Roman" w:hAnsi="Lucida Handwriting" w:cs="Times New Roman"/>
                <w:b/>
                <w:lang w:eastAsia="en-GB"/>
              </w:rPr>
            </w:pPr>
            <w:r w:rsidRPr="003B7DDE">
              <w:rPr>
                <w:rFonts w:ascii="Lucida Handwriting" w:eastAsia="Times New Roman" w:hAnsi="Lucida Handwriting" w:cs="Times New Roman"/>
                <w:b/>
                <w:lang w:eastAsia="en-GB"/>
              </w:rPr>
              <w:t>Spring Break</w:t>
            </w:r>
          </w:p>
        </w:tc>
        <w:tc>
          <w:tcPr>
            <w:tcW w:w="7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3B7DDE" w:rsidRDefault="00A65A57" w:rsidP="00A65A57">
            <w:pPr>
              <w:spacing w:after="0" w:line="240" w:lineRule="auto"/>
              <w:textAlignment w:val="top"/>
              <w:rPr>
                <w:rFonts w:ascii="Lucida Handwriting" w:eastAsia="Times New Roman" w:hAnsi="Lucida Handwriting" w:cs="Times New Roman"/>
                <w:b/>
                <w:lang w:eastAsia="en-GB"/>
              </w:rPr>
            </w:pPr>
          </w:p>
        </w:tc>
      </w:tr>
    </w:tbl>
    <w:p w:rsidR="00A65A57" w:rsidRPr="003B7DDE" w:rsidRDefault="00A65A57" w:rsidP="00A65A57">
      <w:pPr>
        <w:spacing w:after="0" w:line="240" w:lineRule="auto"/>
        <w:textAlignment w:val="top"/>
        <w:rPr>
          <w:rFonts w:ascii="Lucida Handwriting" w:eastAsia="Times New Roman" w:hAnsi="Lucida Handwriting" w:cs="Lucida Sans Unicode"/>
          <w:b/>
          <w:color w:val="000000"/>
          <w:lang w:eastAsia="en-GB"/>
        </w:rPr>
      </w:pPr>
      <w:r w:rsidRPr="003B7DDE">
        <w:rPr>
          <w:rFonts w:ascii="Lucida Handwriting" w:eastAsia="Times New Roman" w:hAnsi="Lucida Handwriting" w:cs="Lucida Sans Unicode"/>
          <w:b/>
          <w:color w:val="000000"/>
          <w:lang w:eastAsia="en-GB"/>
        </w:rPr>
        <w:t> </w:t>
      </w:r>
    </w:p>
    <w:p w:rsidR="00A65A57" w:rsidRPr="00A65A57" w:rsidRDefault="00A65A57" w:rsidP="00A65A57">
      <w:pPr>
        <w:spacing w:line="240" w:lineRule="auto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Summer </w:t>
      </w:r>
      <w:proofErr w:type="gramStart"/>
      <w:r w:rsidRPr="00A65A57"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Term </w:t>
      </w:r>
      <w:r>
        <w:rPr>
          <w:rFonts w:ascii="Lucida Handwriting" w:eastAsia="Times New Roman" w:hAnsi="Lucida Handwriting" w:cs="Lucida Sans Unicode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 xml:space="preserve"> 2019</w:t>
      </w:r>
      <w:proofErr w:type="gramEnd"/>
    </w:p>
    <w:tbl>
      <w:tblPr>
        <w:tblW w:w="103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5"/>
        <w:gridCol w:w="7560"/>
      </w:tblGrid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Week ending……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 xml:space="preserve">      </w:t>
            </w:r>
            <w:r w:rsidRPr="00A65A57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Page number</w:t>
            </w:r>
            <w:r w:rsidRPr="00C05D9F">
              <w:rPr>
                <w:rFonts w:ascii="Lucida Handwriting" w:eastAsia="Times New Roman" w:hAnsi="Lucida Handwriting" w:cs="Times New Roman"/>
                <w:b/>
                <w:bdr w:val="none" w:sz="0" w:space="0" w:color="auto" w:frame="1"/>
                <w:lang w:eastAsia="en-GB"/>
              </w:rPr>
              <w:t>s</w:t>
            </w: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15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817B61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15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817B61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3B7DDE" w:rsidRDefault="003B7DDE" w:rsidP="00A65A57">
            <w:pPr>
              <w:spacing w:after="0" w:line="240" w:lineRule="auto"/>
              <w:textAlignment w:val="top"/>
              <w:rPr>
                <w:rFonts w:ascii="Lucida Handwriting" w:eastAsia="Times New Roman" w:hAnsi="Lucida Handwriting" w:cs="Times New Roman"/>
                <w:b/>
                <w:lang w:eastAsia="en-GB"/>
              </w:rPr>
            </w:pPr>
            <w:r w:rsidRPr="003B7DDE">
              <w:rPr>
                <w:rFonts w:ascii="Lucida Handwriting" w:eastAsia="Times New Roman" w:hAnsi="Lucida Handwriting" w:cs="Times New Roman"/>
                <w:b/>
                <w:lang w:eastAsia="en-GB"/>
              </w:rPr>
              <w:t>Half term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15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3B7DDE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65A57" w:rsidRPr="00A65A57" w:rsidTr="00F13AAF">
        <w:trPr>
          <w:trHeight w:val="300"/>
        </w:trPr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Lucida Handwriting" w:eastAsia="Times New Roman" w:hAnsi="Lucida Handwriting" w:cs="Times New Roman"/>
                <w:b/>
                <w:bCs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A57" w:rsidRPr="00A65A57" w:rsidRDefault="00A65A57" w:rsidP="00A65A57">
            <w:pPr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A5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A65A57" w:rsidRPr="00A65A57" w:rsidRDefault="00A65A57" w:rsidP="00A65A57">
      <w:pPr>
        <w:spacing w:after="0" w:line="240" w:lineRule="auto"/>
        <w:jc w:val="both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</w:p>
    <w:p w:rsidR="00A65A57" w:rsidRPr="00A65A57" w:rsidRDefault="00A65A57" w:rsidP="00C05D9F">
      <w:pPr>
        <w:spacing w:line="240" w:lineRule="auto"/>
        <w:jc w:val="both"/>
        <w:textAlignment w:val="top"/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</w:pPr>
      <w:r w:rsidRPr="00A65A57">
        <w:rPr>
          <w:rFonts w:ascii="Lucida Sans Unicode" w:eastAsia="Times New Roman" w:hAnsi="Lucida Sans Unicode" w:cs="Lucida Sans Unicode"/>
          <w:color w:val="000000"/>
          <w:sz w:val="27"/>
          <w:szCs w:val="27"/>
          <w:lang w:eastAsia="en-GB"/>
        </w:rPr>
        <w:t> </w:t>
      </w:r>
      <w:r w:rsidRPr="00A65A57">
        <w:rPr>
          <w:rFonts w:ascii="Lucida Sans Unicode" w:eastAsia="Times New Roman" w:hAnsi="Lucida Sans Unicode" w:cs="Lucida Sans Unicode"/>
          <w:color w:val="FFFFFF"/>
          <w:sz w:val="24"/>
          <w:szCs w:val="24"/>
          <w:u w:val="single"/>
          <w:bdr w:val="none" w:sz="0" w:space="0" w:color="auto" w:frame="1"/>
          <w:lang w:eastAsia="en-GB"/>
        </w:rPr>
        <w:t>About Us</w:t>
      </w:r>
    </w:p>
    <w:sectPr w:rsidR="00A65A57" w:rsidRPr="00A65A57" w:rsidSect="00C05D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671B8D"/>
    <w:multiLevelType w:val="multilevel"/>
    <w:tmpl w:val="54F6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57"/>
    <w:rsid w:val="00030DDC"/>
    <w:rsid w:val="000422FB"/>
    <w:rsid w:val="00155FFB"/>
    <w:rsid w:val="001E42D1"/>
    <w:rsid w:val="002309C0"/>
    <w:rsid w:val="002804B7"/>
    <w:rsid w:val="0028638A"/>
    <w:rsid w:val="002E030F"/>
    <w:rsid w:val="0038630B"/>
    <w:rsid w:val="003B7DDE"/>
    <w:rsid w:val="00440B9B"/>
    <w:rsid w:val="004F0538"/>
    <w:rsid w:val="006020E4"/>
    <w:rsid w:val="0065754B"/>
    <w:rsid w:val="00687B15"/>
    <w:rsid w:val="006B14D3"/>
    <w:rsid w:val="0077770C"/>
    <w:rsid w:val="007C02A0"/>
    <w:rsid w:val="007C5DEF"/>
    <w:rsid w:val="007E5657"/>
    <w:rsid w:val="00817B61"/>
    <w:rsid w:val="00856536"/>
    <w:rsid w:val="00873573"/>
    <w:rsid w:val="008A60BF"/>
    <w:rsid w:val="008B0739"/>
    <w:rsid w:val="00916E0B"/>
    <w:rsid w:val="009A3DC8"/>
    <w:rsid w:val="009B0B72"/>
    <w:rsid w:val="00A3710C"/>
    <w:rsid w:val="00A65A57"/>
    <w:rsid w:val="00B30C99"/>
    <w:rsid w:val="00C05D9F"/>
    <w:rsid w:val="00C4208D"/>
    <w:rsid w:val="00CB5A5E"/>
    <w:rsid w:val="00DC6D87"/>
    <w:rsid w:val="00E26591"/>
    <w:rsid w:val="00E504A8"/>
    <w:rsid w:val="00F13AAF"/>
    <w:rsid w:val="00FC6BF0"/>
    <w:rsid w:val="00F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21B03"/>
  <w15:docId w15:val="{9E5D84F1-C038-4835-B13C-73261601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0C99"/>
    <w:pPr>
      <w:keepNext/>
      <w:spacing w:after="0" w:line="240" w:lineRule="auto"/>
      <w:jc w:val="center"/>
      <w:outlineLvl w:val="0"/>
    </w:pPr>
    <w:rPr>
      <w:rFonts w:ascii="Estrangelo Edessa" w:eastAsia="Times New Roman" w:hAnsi="Estrangelo Edessa" w:cs="Times New Roman"/>
      <w:b/>
      <w:bCs/>
      <w:sz w:val="52"/>
      <w:szCs w:val="24"/>
    </w:rPr>
  </w:style>
  <w:style w:type="paragraph" w:styleId="Heading2">
    <w:name w:val="heading 2"/>
    <w:basedOn w:val="Normal"/>
    <w:next w:val="Normal"/>
    <w:link w:val="Heading2Char"/>
    <w:qFormat/>
    <w:rsid w:val="00B30C99"/>
    <w:pPr>
      <w:keepNext/>
      <w:spacing w:after="0" w:line="240" w:lineRule="auto"/>
      <w:jc w:val="center"/>
      <w:outlineLvl w:val="1"/>
    </w:pPr>
    <w:rPr>
      <w:rFonts w:ascii="Estrangelo Edessa" w:eastAsia="Times New Roman" w:hAnsi="Estrangelo Edessa" w:cs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5A5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65A5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30C99"/>
    <w:rPr>
      <w:rFonts w:ascii="Estrangelo Edessa" w:eastAsia="Times New Roman" w:hAnsi="Estrangelo Edessa" w:cs="Times New Roman"/>
      <w:b/>
      <w:bCs/>
      <w:sz w:val="52"/>
      <w:szCs w:val="24"/>
    </w:rPr>
  </w:style>
  <w:style w:type="character" w:customStyle="1" w:styleId="Heading2Char">
    <w:name w:val="Heading 2 Char"/>
    <w:basedOn w:val="DefaultParagraphFont"/>
    <w:link w:val="Heading2"/>
    <w:rsid w:val="00B30C99"/>
    <w:rPr>
      <w:rFonts w:ascii="Estrangelo Edessa" w:eastAsia="Times New Roman" w:hAnsi="Estrangelo Edessa" w:cs="Times New Roman"/>
      <w:b/>
      <w:bCs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C02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4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77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2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80D9019</Template>
  <TotalTime>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Deborah Hinds</cp:lastModifiedBy>
  <cp:revision>2</cp:revision>
  <cp:lastPrinted>2019-09-12T11:45:00Z</cp:lastPrinted>
  <dcterms:created xsi:type="dcterms:W3CDTF">2019-11-19T16:58:00Z</dcterms:created>
  <dcterms:modified xsi:type="dcterms:W3CDTF">2019-11-19T16:58:00Z</dcterms:modified>
</cp:coreProperties>
</file>