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484388" w14:textId="54EFB06C" w:rsidR="00B645A3" w:rsidRDefault="008839F4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053752D" wp14:editId="40068381">
                <wp:simplePos x="0" y="0"/>
                <wp:positionH relativeFrom="column">
                  <wp:posOffset>585470</wp:posOffset>
                </wp:positionH>
                <wp:positionV relativeFrom="page">
                  <wp:posOffset>1113790</wp:posOffset>
                </wp:positionV>
                <wp:extent cx="6148070" cy="72707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48070" cy="727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9BB05BC" w14:textId="1F0ECF13" w:rsidR="008839F4" w:rsidRDefault="008839F4" w:rsidP="008839F4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>mercredi</w:t>
                            </w:r>
                            <w:proofErr w:type="spellEnd"/>
                            <w:r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 xml:space="preserve"> le premier </w:t>
                            </w:r>
                            <w:proofErr w:type="spellStart"/>
                            <w:r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>juillet</w:t>
                            </w:r>
                            <w:proofErr w:type="spellEnd"/>
                          </w:p>
                          <w:p w14:paraId="580281D5" w14:textId="69C51B73" w:rsidR="00AF31CD" w:rsidRPr="008839F4" w:rsidRDefault="008839F4" w:rsidP="008839F4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Twinkl" w:hAnsi="Twink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839F4"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>LO. To</w:t>
                            </w:r>
                            <w:r w:rsidR="00AF31CD" w:rsidRPr="008839F4"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 xml:space="preserve"> can say which continent a country is from. </w:t>
                            </w:r>
                          </w:p>
                          <w:p w14:paraId="733B9F85" w14:textId="545C08A9" w:rsidR="00AF31CD" w:rsidRPr="008839F4" w:rsidRDefault="008839F4" w:rsidP="008839F4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Twinkl" w:hAnsi="Twinkl" w:cs="Calibri"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839F4"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 xml:space="preserve">LO. To </w:t>
                            </w:r>
                            <w:r w:rsidR="00AF31CD" w:rsidRPr="008839F4"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>choose the correct p</w:t>
                            </w:r>
                            <w:r w:rsidR="00B645A3" w:rsidRPr="008839F4"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>reposition: ‘</w:t>
                            </w:r>
                            <w:proofErr w:type="spellStart"/>
                            <w:r w:rsidR="00B645A3" w:rsidRPr="008839F4"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>en</w:t>
                            </w:r>
                            <w:proofErr w:type="spellEnd"/>
                            <w:r w:rsidR="00B645A3" w:rsidRPr="008839F4"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>’ for</w:t>
                            </w:r>
                            <w:r w:rsidR="00AF31CD" w:rsidRPr="008839F4"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 xml:space="preserve"> continents.</w:t>
                            </w:r>
                          </w:p>
                          <w:p w14:paraId="516394AC" w14:textId="77777777" w:rsidR="00AF31CD" w:rsidRPr="008839F4" w:rsidRDefault="00AF31CD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5375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.1pt;margin-top:87.7pt;width:484.1pt;height:57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" filled="f" stroked="f" strokeweight=".5pt">
                <v:textbox>
                  <w:txbxContent>
                    <w:p w14:paraId="49BB05BC" w14:textId="1F0ECF13" w:rsidR="008839F4" w:rsidRDefault="008839F4" w:rsidP="008839F4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</w:pPr>
                      <w:proofErr w:type="spellStart"/>
                      <w:r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>mercredi</w:t>
                      </w:r>
                      <w:proofErr w:type="spellEnd"/>
                      <w:r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 xml:space="preserve"> le premier </w:t>
                      </w:r>
                      <w:proofErr w:type="spellStart"/>
                      <w:r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>juillet</w:t>
                      </w:r>
                      <w:proofErr w:type="spellEnd"/>
                    </w:p>
                    <w:p w14:paraId="580281D5" w14:textId="69C51B73" w:rsidR="00AF31CD" w:rsidRPr="008839F4" w:rsidRDefault="008839F4" w:rsidP="008839F4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Twinkl" w:hAnsi="Twinkl"/>
                          <w:sz w:val="28"/>
                          <w:szCs w:val="28"/>
                          <w:u w:val="single"/>
                        </w:rPr>
                      </w:pPr>
                      <w:r w:rsidRPr="008839F4"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>LO. To</w:t>
                      </w:r>
                      <w:r w:rsidR="00AF31CD" w:rsidRPr="008839F4"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 xml:space="preserve"> can say which continent a country is from. </w:t>
                      </w:r>
                    </w:p>
                    <w:p w14:paraId="733B9F85" w14:textId="545C08A9" w:rsidR="00AF31CD" w:rsidRPr="008839F4" w:rsidRDefault="008839F4" w:rsidP="008839F4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Twinkl" w:hAnsi="Twinkl" w:cs="Calibri"/>
                          <w:color w:val="00B050"/>
                          <w:sz w:val="28"/>
                          <w:szCs w:val="28"/>
                          <w:u w:val="single"/>
                        </w:rPr>
                      </w:pPr>
                      <w:r w:rsidRPr="008839F4"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 xml:space="preserve">LO. To </w:t>
                      </w:r>
                      <w:r w:rsidR="00AF31CD" w:rsidRPr="008839F4"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>choose the correct p</w:t>
                      </w:r>
                      <w:r w:rsidR="00B645A3" w:rsidRPr="008839F4"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>reposition: ‘</w:t>
                      </w:r>
                      <w:proofErr w:type="spellStart"/>
                      <w:r w:rsidR="00B645A3" w:rsidRPr="008839F4"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>en</w:t>
                      </w:r>
                      <w:proofErr w:type="spellEnd"/>
                      <w:r w:rsidR="00B645A3" w:rsidRPr="008839F4"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>’ for</w:t>
                      </w:r>
                      <w:r w:rsidR="00AF31CD" w:rsidRPr="008839F4"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 xml:space="preserve"> continents.</w:t>
                      </w:r>
                    </w:p>
                    <w:p w14:paraId="516394AC" w14:textId="77777777" w:rsidR="00AF31CD" w:rsidRPr="008839F4" w:rsidRDefault="00AF31CD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CC2FEBC" wp14:editId="390C0B84">
            <wp:extent cx="7562850" cy="106965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31CD">
        <w:br w:type="page"/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B365C4" wp14:editId="1ECCF7C2">
                <wp:simplePos x="0" y="0"/>
                <wp:positionH relativeFrom="margin">
                  <wp:posOffset>704850</wp:posOffset>
                </wp:positionH>
                <wp:positionV relativeFrom="page">
                  <wp:posOffset>1123950</wp:posOffset>
                </wp:positionV>
                <wp:extent cx="6148070" cy="79057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48070" cy="790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ECE4C43" w14:textId="77777777" w:rsidR="006B635D" w:rsidRDefault="006B635D" w:rsidP="006B635D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>mercredi</w:t>
                            </w:r>
                            <w:proofErr w:type="spellEnd"/>
                            <w:r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 xml:space="preserve"> le premier </w:t>
                            </w:r>
                            <w:proofErr w:type="spellStart"/>
                            <w:r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>juillet</w:t>
                            </w:r>
                            <w:proofErr w:type="spellEnd"/>
                          </w:p>
                          <w:p w14:paraId="0B5083C7" w14:textId="77777777" w:rsidR="006B635D" w:rsidRPr="008839F4" w:rsidRDefault="006B635D" w:rsidP="006B635D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Twinkl" w:hAnsi="Twink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839F4"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 xml:space="preserve">LO. To can say which continent a country is from. </w:t>
                            </w:r>
                          </w:p>
                          <w:p w14:paraId="2ADC302D" w14:textId="77777777" w:rsidR="006B635D" w:rsidRPr="008839F4" w:rsidRDefault="006B635D" w:rsidP="006B635D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Twinkl" w:hAnsi="Twinkl" w:cs="Calibri"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839F4"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>LO. To choose the correct preposition: ‘</w:t>
                            </w:r>
                            <w:proofErr w:type="spellStart"/>
                            <w:r w:rsidRPr="008839F4"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>en</w:t>
                            </w:r>
                            <w:proofErr w:type="spellEnd"/>
                            <w:r w:rsidRPr="008839F4">
                              <w:rPr>
                                <w:rFonts w:ascii="Twinkl" w:hAnsi="Twinkl" w:cs="Calibri"/>
                                <w:sz w:val="28"/>
                                <w:szCs w:val="28"/>
                                <w:u w:val="single"/>
                              </w:rPr>
                              <w:t>’ for continents.</w:t>
                            </w:r>
                          </w:p>
                          <w:p w14:paraId="5C3101BE" w14:textId="77777777" w:rsidR="006B635D" w:rsidRPr="008839F4" w:rsidRDefault="006B635D" w:rsidP="006B635D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8FF3A5D" w14:textId="77777777" w:rsidR="00AF31CD" w:rsidRDefault="00AF31CD" w:rsidP="00AF31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B365C4" id="Text Box 3" o:spid="_x0000_s1027" type="#_x0000_t202" style="position:absolute;margin-left:55.5pt;margin-top:88.5pt;width:484.1pt;height:62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" filled="f" stroked="f" strokeweight=".5pt">
                <v:textbox>
                  <w:txbxContent>
                    <w:p w14:paraId="3ECE4C43" w14:textId="77777777" w:rsidR="006B635D" w:rsidRDefault="006B635D" w:rsidP="006B635D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</w:pPr>
                      <w:proofErr w:type="spellStart"/>
                      <w:r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>mercredi</w:t>
                      </w:r>
                      <w:proofErr w:type="spellEnd"/>
                      <w:r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 xml:space="preserve"> le premier </w:t>
                      </w:r>
                      <w:proofErr w:type="spellStart"/>
                      <w:r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>juillet</w:t>
                      </w:r>
                      <w:proofErr w:type="spellEnd"/>
                    </w:p>
                    <w:p w14:paraId="0B5083C7" w14:textId="77777777" w:rsidR="006B635D" w:rsidRPr="008839F4" w:rsidRDefault="006B635D" w:rsidP="006B635D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Twinkl" w:hAnsi="Twinkl"/>
                          <w:sz w:val="28"/>
                          <w:szCs w:val="28"/>
                          <w:u w:val="single"/>
                        </w:rPr>
                      </w:pPr>
                      <w:r w:rsidRPr="008839F4"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 xml:space="preserve">LO. To can say which continent a country is from. </w:t>
                      </w:r>
                    </w:p>
                    <w:p w14:paraId="2ADC302D" w14:textId="77777777" w:rsidR="006B635D" w:rsidRPr="008839F4" w:rsidRDefault="006B635D" w:rsidP="006B635D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Twinkl" w:hAnsi="Twinkl" w:cs="Calibri"/>
                          <w:color w:val="00B050"/>
                          <w:sz w:val="28"/>
                          <w:szCs w:val="28"/>
                          <w:u w:val="single"/>
                        </w:rPr>
                      </w:pPr>
                      <w:r w:rsidRPr="008839F4"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>LO. To choose the correct preposition: ‘</w:t>
                      </w:r>
                      <w:proofErr w:type="spellStart"/>
                      <w:r w:rsidRPr="008839F4"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>en</w:t>
                      </w:r>
                      <w:proofErr w:type="spellEnd"/>
                      <w:r w:rsidRPr="008839F4">
                        <w:rPr>
                          <w:rFonts w:ascii="Twinkl" w:hAnsi="Twinkl" w:cs="Calibri"/>
                          <w:sz w:val="28"/>
                          <w:szCs w:val="28"/>
                          <w:u w:val="single"/>
                        </w:rPr>
                        <w:t>’ for continents.</w:t>
                      </w:r>
                    </w:p>
                    <w:p w14:paraId="5C3101BE" w14:textId="77777777" w:rsidR="006B635D" w:rsidRPr="008839F4" w:rsidRDefault="006B635D" w:rsidP="006B635D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14:paraId="28FF3A5D" w14:textId="77777777" w:rsidR="00AF31CD" w:rsidRDefault="00AF31CD" w:rsidP="00AF31CD"/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053C03B" wp14:editId="6297FF66">
            <wp:extent cx="7562850" cy="106965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645A3" w:rsidSect="00AF31CD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17D5F21-77DD-4272-BF2C-C0543C587CC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charset w:val="00"/>
    <w:family w:val="modern"/>
    <w:notTrueType/>
    <w:pitch w:val="variable"/>
    <w:sig w:usb0="8000008B" w:usb1="0000004A" w:usb2="00000000" w:usb3="00000000" w:csb0="00000009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2" w:fontKey="{64E5BBEB-C1EC-4FAE-B38C-75846E646AE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9F4"/>
    <w:rsid w:val="000D3D4A"/>
    <w:rsid w:val="00107A47"/>
    <w:rsid w:val="001A008F"/>
    <w:rsid w:val="001B0634"/>
    <w:rsid w:val="005703BC"/>
    <w:rsid w:val="00610C89"/>
    <w:rsid w:val="006B635D"/>
    <w:rsid w:val="008839F4"/>
    <w:rsid w:val="00AF31CD"/>
    <w:rsid w:val="00B6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8E891"/>
  <w15:chartTrackingRefBased/>
  <w15:docId w15:val="{082F2B62-8E2A-47E8-9078-5EFED770C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1CD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F31CD"/>
    <w:pPr>
      <w:spacing w:after="200" w:line="276" w:lineRule="auto"/>
      <w:ind w:left="284"/>
      <w:contextualSpacing/>
    </w:pPr>
    <w:rPr>
      <w:rFonts w:ascii="BPreplay" w:hAnsi="BPreplay" w:cs="BPreplay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French%20Units%20Twinkl\French%20Y4\Where%20in%20the%20World\Lesson%204%20-%20Continents\Activity%20Shee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Activity Sheet</Template>
  <TotalTime>72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dc:description/>
  <cp:lastModifiedBy>Jane Afford</cp:lastModifiedBy>
  <cp:revision>2</cp:revision>
  <dcterms:created xsi:type="dcterms:W3CDTF">2020-06-30T17:04:00Z</dcterms:created>
  <dcterms:modified xsi:type="dcterms:W3CDTF">2020-06-30T18:17:00Z</dcterms:modified>
</cp:coreProperties>
</file>