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5D86B65F" w:rsidR="00944FF4" w:rsidRPr="003D04C7" w:rsidRDefault="00C86E0E" w:rsidP="00C86E0E">
      <w:pPr>
        <w:jc w:val="center"/>
      </w:pPr>
      <w:r w:rsidRPr="003D04C7">
        <w:rPr>
          <w:noProof/>
        </w:rPr>
        <w:drawing>
          <wp:inline distT="0" distB="0" distL="0" distR="0" wp14:anchorId="01692877" wp14:editId="2007382D">
            <wp:extent cx="1304925" cy="1176515"/>
            <wp:effectExtent l="0" t="0" r="0" b="5080"/>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philipssrv\user-areas$\Horsley.J\Desktop\LOGO St Philips 20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7195" cy="1178562"/>
                    </a:xfrm>
                    <a:prstGeom prst="rect">
                      <a:avLst/>
                    </a:prstGeom>
                    <a:noFill/>
                    <a:ln>
                      <a:noFill/>
                    </a:ln>
                  </pic:spPr>
                </pic:pic>
              </a:graphicData>
            </a:graphic>
          </wp:inline>
        </w:drawing>
      </w:r>
    </w:p>
    <w:p w14:paraId="0A37501D" w14:textId="63F00E54" w:rsidR="00D241B5" w:rsidRPr="003D04C7" w:rsidRDefault="00D241B5">
      <w:r w:rsidRPr="003D04C7">
        <w:t>March 2020</w:t>
      </w:r>
    </w:p>
    <w:p w14:paraId="245025F9" w14:textId="237C8B53" w:rsidR="00F35D1C" w:rsidRPr="003D04C7" w:rsidRDefault="00816E66">
      <w:r w:rsidRPr="003D04C7">
        <w:t>Dear Parents / Carers</w:t>
      </w:r>
      <w:r w:rsidR="008A1195" w:rsidRPr="003D04C7">
        <w:t xml:space="preserve"> in Year </w:t>
      </w:r>
      <w:r w:rsidR="00ED234E" w:rsidRPr="003D04C7">
        <w:t>4,</w:t>
      </w:r>
    </w:p>
    <w:p w14:paraId="7D25F6CC" w14:textId="5002DCA1" w:rsidR="008A1195" w:rsidRPr="003D04C7" w:rsidRDefault="00D241B5" w:rsidP="00C86E0E">
      <w:pPr>
        <w:ind w:left="3600"/>
        <w:rPr>
          <w:b/>
        </w:rPr>
      </w:pPr>
      <w:r w:rsidRPr="003D04C7">
        <w:rPr>
          <w:b/>
        </w:rPr>
        <w:t>Learning at home</w:t>
      </w:r>
    </w:p>
    <w:tbl>
      <w:tblPr>
        <w:tblStyle w:val="TableGrid"/>
        <w:tblW w:w="9413" w:type="dxa"/>
        <w:tblLook w:val="04A0" w:firstRow="1" w:lastRow="0" w:firstColumn="1" w:lastColumn="0" w:noHBand="0" w:noVBand="1"/>
      </w:tblPr>
      <w:tblGrid>
        <w:gridCol w:w="1882"/>
        <w:gridCol w:w="1882"/>
        <w:gridCol w:w="1882"/>
        <w:gridCol w:w="1882"/>
        <w:gridCol w:w="1885"/>
      </w:tblGrid>
      <w:tr w:rsidR="00ED234E" w:rsidRPr="003D04C7" w14:paraId="226B3541" w14:textId="77777777" w:rsidTr="003D04C7">
        <w:trPr>
          <w:trHeight w:val="613"/>
        </w:trPr>
        <w:tc>
          <w:tcPr>
            <w:tcW w:w="1882" w:type="dxa"/>
            <w:vAlign w:val="center"/>
          </w:tcPr>
          <w:p w14:paraId="53764EB1" w14:textId="77777777" w:rsidR="00ED234E" w:rsidRPr="003D04C7" w:rsidRDefault="00ED234E" w:rsidP="003D04C7">
            <w:pPr>
              <w:jc w:val="center"/>
              <w:rPr>
                <w:b/>
              </w:rPr>
            </w:pPr>
            <w:r w:rsidRPr="003D04C7">
              <w:rPr>
                <w:b/>
              </w:rPr>
              <w:t>Monday</w:t>
            </w:r>
          </w:p>
        </w:tc>
        <w:tc>
          <w:tcPr>
            <w:tcW w:w="1882" w:type="dxa"/>
            <w:vAlign w:val="center"/>
          </w:tcPr>
          <w:p w14:paraId="7CB5B769" w14:textId="77777777" w:rsidR="00ED234E" w:rsidRPr="003D04C7" w:rsidRDefault="00ED234E" w:rsidP="003D04C7">
            <w:pPr>
              <w:jc w:val="center"/>
              <w:rPr>
                <w:b/>
              </w:rPr>
            </w:pPr>
            <w:r w:rsidRPr="003D04C7">
              <w:rPr>
                <w:b/>
              </w:rPr>
              <w:t>Tuesday</w:t>
            </w:r>
          </w:p>
        </w:tc>
        <w:tc>
          <w:tcPr>
            <w:tcW w:w="1882" w:type="dxa"/>
            <w:vAlign w:val="center"/>
          </w:tcPr>
          <w:p w14:paraId="624A328D" w14:textId="77777777" w:rsidR="00ED234E" w:rsidRPr="003D04C7" w:rsidRDefault="00ED234E" w:rsidP="003D04C7">
            <w:pPr>
              <w:jc w:val="center"/>
              <w:rPr>
                <w:b/>
              </w:rPr>
            </w:pPr>
            <w:r w:rsidRPr="003D04C7">
              <w:rPr>
                <w:b/>
              </w:rPr>
              <w:t>Wednesday</w:t>
            </w:r>
          </w:p>
        </w:tc>
        <w:tc>
          <w:tcPr>
            <w:tcW w:w="1882" w:type="dxa"/>
            <w:vAlign w:val="center"/>
          </w:tcPr>
          <w:p w14:paraId="53822B5B" w14:textId="77777777" w:rsidR="00ED234E" w:rsidRPr="003D04C7" w:rsidRDefault="00ED234E" w:rsidP="003D04C7">
            <w:pPr>
              <w:jc w:val="center"/>
              <w:rPr>
                <w:b/>
              </w:rPr>
            </w:pPr>
            <w:r w:rsidRPr="003D04C7">
              <w:rPr>
                <w:b/>
              </w:rPr>
              <w:t>Thursday</w:t>
            </w:r>
          </w:p>
        </w:tc>
        <w:tc>
          <w:tcPr>
            <w:tcW w:w="1885" w:type="dxa"/>
            <w:vAlign w:val="center"/>
          </w:tcPr>
          <w:p w14:paraId="43C61D9F" w14:textId="77777777" w:rsidR="00ED234E" w:rsidRPr="003D04C7" w:rsidRDefault="00ED234E" w:rsidP="003D04C7">
            <w:pPr>
              <w:jc w:val="center"/>
              <w:rPr>
                <w:b/>
              </w:rPr>
            </w:pPr>
            <w:r w:rsidRPr="003D04C7">
              <w:rPr>
                <w:b/>
              </w:rPr>
              <w:t>Friday</w:t>
            </w:r>
          </w:p>
        </w:tc>
      </w:tr>
      <w:tr w:rsidR="00ED234E" w:rsidRPr="003D04C7" w14:paraId="14ECC6CC" w14:textId="77777777" w:rsidTr="003D04C7">
        <w:trPr>
          <w:trHeight w:val="608"/>
        </w:trPr>
        <w:tc>
          <w:tcPr>
            <w:tcW w:w="1882" w:type="dxa"/>
            <w:shd w:val="clear" w:color="auto" w:fill="FFF2CC" w:themeFill="accent4" w:themeFillTint="33"/>
            <w:vAlign w:val="center"/>
          </w:tcPr>
          <w:p w14:paraId="05E6C5F3" w14:textId="77777777" w:rsidR="00ED234E" w:rsidRPr="003D04C7" w:rsidRDefault="00ED234E" w:rsidP="003D04C7">
            <w:pPr>
              <w:jc w:val="center"/>
            </w:pPr>
            <w:r w:rsidRPr="003D04C7">
              <w:t>Times Tables Practice</w:t>
            </w:r>
          </w:p>
        </w:tc>
        <w:tc>
          <w:tcPr>
            <w:tcW w:w="1882" w:type="dxa"/>
            <w:shd w:val="clear" w:color="auto" w:fill="FFF2CC" w:themeFill="accent4" w:themeFillTint="33"/>
            <w:vAlign w:val="center"/>
          </w:tcPr>
          <w:p w14:paraId="0144ABC3" w14:textId="77777777" w:rsidR="00ED234E" w:rsidRPr="003D04C7" w:rsidRDefault="00ED234E" w:rsidP="003D04C7">
            <w:pPr>
              <w:jc w:val="center"/>
            </w:pPr>
            <w:r w:rsidRPr="003D04C7">
              <w:t>Times Tables Practice</w:t>
            </w:r>
          </w:p>
        </w:tc>
        <w:tc>
          <w:tcPr>
            <w:tcW w:w="1882" w:type="dxa"/>
            <w:shd w:val="clear" w:color="auto" w:fill="FFF2CC" w:themeFill="accent4" w:themeFillTint="33"/>
            <w:vAlign w:val="center"/>
          </w:tcPr>
          <w:p w14:paraId="427DF8F5" w14:textId="77777777" w:rsidR="00ED234E" w:rsidRPr="003D04C7" w:rsidRDefault="00ED234E" w:rsidP="003D04C7">
            <w:pPr>
              <w:jc w:val="center"/>
            </w:pPr>
            <w:r w:rsidRPr="003D04C7">
              <w:t>Times Tables Practice</w:t>
            </w:r>
          </w:p>
        </w:tc>
        <w:tc>
          <w:tcPr>
            <w:tcW w:w="1882" w:type="dxa"/>
            <w:shd w:val="clear" w:color="auto" w:fill="FFF2CC" w:themeFill="accent4" w:themeFillTint="33"/>
            <w:vAlign w:val="center"/>
          </w:tcPr>
          <w:p w14:paraId="75C4B3C8" w14:textId="77777777" w:rsidR="00ED234E" w:rsidRPr="003D04C7" w:rsidRDefault="00ED234E" w:rsidP="003D04C7">
            <w:pPr>
              <w:jc w:val="center"/>
            </w:pPr>
            <w:r w:rsidRPr="003D04C7">
              <w:t>Times Tables Practice</w:t>
            </w:r>
          </w:p>
        </w:tc>
        <w:tc>
          <w:tcPr>
            <w:tcW w:w="1885" w:type="dxa"/>
            <w:shd w:val="clear" w:color="auto" w:fill="FFF2CC" w:themeFill="accent4" w:themeFillTint="33"/>
            <w:vAlign w:val="center"/>
          </w:tcPr>
          <w:p w14:paraId="1631F0BA" w14:textId="77777777" w:rsidR="00ED234E" w:rsidRPr="003D04C7" w:rsidRDefault="00ED234E" w:rsidP="003D04C7">
            <w:pPr>
              <w:jc w:val="center"/>
            </w:pPr>
            <w:r w:rsidRPr="003D04C7">
              <w:t>Times Tables Practice</w:t>
            </w:r>
          </w:p>
        </w:tc>
      </w:tr>
      <w:tr w:rsidR="00ED234E" w:rsidRPr="003D04C7" w14:paraId="04B55C25" w14:textId="77777777" w:rsidTr="003D04C7">
        <w:trPr>
          <w:trHeight w:val="613"/>
        </w:trPr>
        <w:tc>
          <w:tcPr>
            <w:tcW w:w="1882" w:type="dxa"/>
            <w:shd w:val="clear" w:color="auto" w:fill="E2EFD9" w:themeFill="accent6" w:themeFillTint="33"/>
            <w:vAlign w:val="center"/>
          </w:tcPr>
          <w:p w14:paraId="5A932E90" w14:textId="77777777" w:rsidR="00ED234E" w:rsidRPr="003D04C7" w:rsidRDefault="00ED234E" w:rsidP="003D04C7">
            <w:pPr>
              <w:jc w:val="center"/>
            </w:pPr>
            <w:r w:rsidRPr="003D04C7">
              <w:t>Maths</w:t>
            </w:r>
          </w:p>
        </w:tc>
        <w:tc>
          <w:tcPr>
            <w:tcW w:w="1882" w:type="dxa"/>
            <w:shd w:val="clear" w:color="auto" w:fill="E2EFD9" w:themeFill="accent6" w:themeFillTint="33"/>
            <w:vAlign w:val="center"/>
          </w:tcPr>
          <w:p w14:paraId="5B6E3BD4" w14:textId="77777777" w:rsidR="00ED234E" w:rsidRPr="003D04C7" w:rsidRDefault="00ED234E" w:rsidP="003D04C7">
            <w:pPr>
              <w:jc w:val="center"/>
            </w:pPr>
            <w:r w:rsidRPr="003D04C7">
              <w:t>Maths</w:t>
            </w:r>
          </w:p>
        </w:tc>
        <w:tc>
          <w:tcPr>
            <w:tcW w:w="1882" w:type="dxa"/>
            <w:shd w:val="clear" w:color="auto" w:fill="E2EFD9" w:themeFill="accent6" w:themeFillTint="33"/>
            <w:vAlign w:val="center"/>
          </w:tcPr>
          <w:p w14:paraId="2EFA14F9" w14:textId="77777777" w:rsidR="00ED234E" w:rsidRPr="003D04C7" w:rsidRDefault="00ED234E" w:rsidP="003D04C7">
            <w:pPr>
              <w:jc w:val="center"/>
            </w:pPr>
            <w:r w:rsidRPr="003D04C7">
              <w:t>Maths</w:t>
            </w:r>
          </w:p>
        </w:tc>
        <w:tc>
          <w:tcPr>
            <w:tcW w:w="1882" w:type="dxa"/>
            <w:shd w:val="clear" w:color="auto" w:fill="E2EFD9" w:themeFill="accent6" w:themeFillTint="33"/>
            <w:vAlign w:val="center"/>
          </w:tcPr>
          <w:p w14:paraId="4B036FF2" w14:textId="77777777" w:rsidR="00ED234E" w:rsidRPr="003D04C7" w:rsidRDefault="00ED234E" w:rsidP="003D04C7">
            <w:pPr>
              <w:jc w:val="center"/>
            </w:pPr>
            <w:r w:rsidRPr="003D04C7">
              <w:t>Maths</w:t>
            </w:r>
          </w:p>
        </w:tc>
        <w:tc>
          <w:tcPr>
            <w:tcW w:w="1885" w:type="dxa"/>
            <w:shd w:val="clear" w:color="auto" w:fill="E2EFD9" w:themeFill="accent6" w:themeFillTint="33"/>
            <w:vAlign w:val="center"/>
          </w:tcPr>
          <w:p w14:paraId="5DEA686F" w14:textId="77777777" w:rsidR="00ED234E" w:rsidRPr="003D04C7" w:rsidRDefault="00ED234E" w:rsidP="003D04C7">
            <w:pPr>
              <w:jc w:val="center"/>
            </w:pPr>
            <w:r w:rsidRPr="003D04C7">
              <w:t>Maths</w:t>
            </w:r>
          </w:p>
        </w:tc>
      </w:tr>
      <w:tr w:rsidR="00ED234E" w:rsidRPr="003D04C7" w14:paraId="24AB01C6" w14:textId="77777777" w:rsidTr="003D04C7">
        <w:trPr>
          <w:trHeight w:val="579"/>
        </w:trPr>
        <w:tc>
          <w:tcPr>
            <w:tcW w:w="1882" w:type="dxa"/>
            <w:shd w:val="clear" w:color="auto" w:fill="FBE4D5" w:themeFill="accent2" w:themeFillTint="33"/>
            <w:vAlign w:val="center"/>
          </w:tcPr>
          <w:p w14:paraId="3C9CA78C" w14:textId="77777777" w:rsidR="00ED234E" w:rsidRPr="003D04C7" w:rsidRDefault="00ED234E" w:rsidP="003D04C7">
            <w:pPr>
              <w:jc w:val="center"/>
            </w:pPr>
            <w:r w:rsidRPr="003D04C7">
              <w:t>English</w:t>
            </w:r>
          </w:p>
        </w:tc>
        <w:tc>
          <w:tcPr>
            <w:tcW w:w="1882" w:type="dxa"/>
            <w:shd w:val="clear" w:color="auto" w:fill="FBE4D5" w:themeFill="accent2" w:themeFillTint="33"/>
            <w:vAlign w:val="center"/>
          </w:tcPr>
          <w:p w14:paraId="60D470DC" w14:textId="77777777" w:rsidR="00ED234E" w:rsidRPr="003D04C7" w:rsidRDefault="00ED234E" w:rsidP="003D04C7">
            <w:pPr>
              <w:jc w:val="center"/>
            </w:pPr>
            <w:r w:rsidRPr="003D04C7">
              <w:t>English</w:t>
            </w:r>
          </w:p>
        </w:tc>
        <w:tc>
          <w:tcPr>
            <w:tcW w:w="1882" w:type="dxa"/>
            <w:shd w:val="clear" w:color="auto" w:fill="FBE4D5" w:themeFill="accent2" w:themeFillTint="33"/>
            <w:vAlign w:val="center"/>
          </w:tcPr>
          <w:p w14:paraId="50FAA14E" w14:textId="77777777" w:rsidR="00ED234E" w:rsidRPr="003D04C7" w:rsidRDefault="00ED234E" w:rsidP="003D04C7">
            <w:pPr>
              <w:jc w:val="center"/>
            </w:pPr>
            <w:r w:rsidRPr="003D04C7">
              <w:t>English</w:t>
            </w:r>
          </w:p>
        </w:tc>
        <w:tc>
          <w:tcPr>
            <w:tcW w:w="1882" w:type="dxa"/>
            <w:shd w:val="clear" w:color="auto" w:fill="FBE4D5" w:themeFill="accent2" w:themeFillTint="33"/>
            <w:vAlign w:val="center"/>
          </w:tcPr>
          <w:p w14:paraId="3A0B1111" w14:textId="77777777" w:rsidR="00ED234E" w:rsidRPr="003D04C7" w:rsidRDefault="00ED234E" w:rsidP="003D04C7">
            <w:pPr>
              <w:jc w:val="center"/>
            </w:pPr>
            <w:r w:rsidRPr="003D04C7">
              <w:t>English</w:t>
            </w:r>
          </w:p>
        </w:tc>
        <w:tc>
          <w:tcPr>
            <w:tcW w:w="1885" w:type="dxa"/>
            <w:shd w:val="clear" w:color="auto" w:fill="FBE4D5" w:themeFill="accent2" w:themeFillTint="33"/>
            <w:vAlign w:val="center"/>
          </w:tcPr>
          <w:p w14:paraId="559A89F3" w14:textId="77777777" w:rsidR="00ED234E" w:rsidRPr="003D04C7" w:rsidRDefault="00ED234E" w:rsidP="003D04C7">
            <w:pPr>
              <w:jc w:val="center"/>
            </w:pPr>
            <w:r w:rsidRPr="003D04C7">
              <w:t>English</w:t>
            </w:r>
          </w:p>
        </w:tc>
      </w:tr>
      <w:tr w:rsidR="003D04C7" w:rsidRPr="003D04C7" w14:paraId="3E93BD0A" w14:textId="77777777" w:rsidTr="003D04C7">
        <w:trPr>
          <w:trHeight w:val="613"/>
        </w:trPr>
        <w:tc>
          <w:tcPr>
            <w:tcW w:w="1882" w:type="dxa"/>
            <w:shd w:val="clear" w:color="auto" w:fill="DEEAF6" w:themeFill="accent1" w:themeFillTint="33"/>
            <w:vAlign w:val="center"/>
          </w:tcPr>
          <w:p w14:paraId="4F6FE23E" w14:textId="77777777" w:rsidR="00ED234E" w:rsidRPr="003D04C7" w:rsidRDefault="00ED234E" w:rsidP="003D04C7">
            <w:pPr>
              <w:jc w:val="center"/>
            </w:pPr>
            <w:r w:rsidRPr="003D04C7">
              <w:t>Science</w:t>
            </w:r>
          </w:p>
        </w:tc>
        <w:tc>
          <w:tcPr>
            <w:tcW w:w="1882" w:type="dxa"/>
            <w:shd w:val="clear" w:color="auto" w:fill="EDEDED" w:themeFill="accent3" w:themeFillTint="33"/>
            <w:vAlign w:val="center"/>
          </w:tcPr>
          <w:p w14:paraId="12475226" w14:textId="77777777" w:rsidR="00ED234E" w:rsidRPr="003D04C7" w:rsidRDefault="00ED234E" w:rsidP="003D04C7">
            <w:pPr>
              <w:jc w:val="center"/>
            </w:pPr>
            <w:r w:rsidRPr="003D04C7">
              <w:t>Computing</w:t>
            </w:r>
          </w:p>
        </w:tc>
        <w:tc>
          <w:tcPr>
            <w:tcW w:w="1882" w:type="dxa"/>
            <w:shd w:val="clear" w:color="auto" w:fill="C5E0B3" w:themeFill="accent6" w:themeFillTint="66"/>
            <w:vAlign w:val="center"/>
          </w:tcPr>
          <w:p w14:paraId="55272550" w14:textId="77777777" w:rsidR="00ED234E" w:rsidRPr="003D04C7" w:rsidRDefault="00ED234E" w:rsidP="003D04C7">
            <w:pPr>
              <w:jc w:val="center"/>
            </w:pPr>
            <w:r w:rsidRPr="003D04C7">
              <w:t>Art</w:t>
            </w:r>
          </w:p>
        </w:tc>
        <w:tc>
          <w:tcPr>
            <w:tcW w:w="1882" w:type="dxa"/>
            <w:shd w:val="clear" w:color="auto" w:fill="F4B083" w:themeFill="accent2" w:themeFillTint="99"/>
            <w:vAlign w:val="center"/>
          </w:tcPr>
          <w:p w14:paraId="59CF6007" w14:textId="77777777" w:rsidR="00ED234E" w:rsidRPr="003D04C7" w:rsidRDefault="00ED234E" w:rsidP="003D04C7">
            <w:pPr>
              <w:jc w:val="center"/>
            </w:pPr>
            <w:r w:rsidRPr="003D04C7">
              <w:t>Geography</w:t>
            </w:r>
          </w:p>
        </w:tc>
        <w:tc>
          <w:tcPr>
            <w:tcW w:w="1885" w:type="dxa"/>
            <w:shd w:val="clear" w:color="auto" w:fill="FFD966" w:themeFill="accent4" w:themeFillTint="99"/>
            <w:vAlign w:val="center"/>
          </w:tcPr>
          <w:p w14:paraId="03A3D0F3" w14:textId="77777777" w:rsidR="00ED234E" w:rsidRPr="003D04C7" w:rsidRDefault="00ED234E" w:rsidP="003D04C7">
            <w:pPr>
              <w:jc w:val="center"/>
            </w:pPr>
            <w:r w:rsidRPr="003D04C7">
              <w:t>PE</w:t>
            </w:r>
          </w:p>
        </w:tc>
      </w:tr>
      <w:tr w:rsidR="00ED234E" w:rsidRPr="003D04C7" w14:paraId="6B39EF9A" w14:textId="77777777" w:rsidTr="003D04C7">
        <w:trPr>
          <w:trHeight w:val="579"/>
        </w:trPr>
        <w:tc>
          <w:tcPr>
            <w:tcW w:w="1882" w:type="dxa"/>
            <w:vAlign w:val="center"/>
          </w:tcPr>
          <w:p w14:paraId="44C7FC67" w14:textId="77777777" w:rsidR="00ED234E" w:rsidRPr="003D04C7" w:rsidRDefault="00ED234E" w:rsidP="003D04C7">
            <w:pPr>
              <w:jc w:val="center"/>
            </w:pPr>
          </w:p>
        </w:tc>
        <w:tc>
          <w:tcPr>
            <w:tcW w:w="1882" w:type="dxa"/>
            <w:shd w:val="clear" w:color="auto" w:fill="F7CAAC" w:themeFill="accent2" w:themeFillTint="66"/>
            <w:vAlign w:val="center"/>
          </w:tcPr>
          <w:p w14:paraId="472AD81B" w14:textId="77777777" w:rsidR="00ED234E" w:rsidRPr="003D04C7" w:rsidRDefault="00ED234E" w:rsidP="003D04C7">
            <w:pPr>
              <w:jc w:val="center"/>
            </w:pPr>
            <w:r w:rsidRPr="003D04C7">
              <w:t>RE</w:t>
            </w:r>
          </w:p>
        </w:tc>
        <w:tc>
          <w:tcPr>
            <w:tcW w:w="1882" w:type="dxa"/>
            <w:shd w:val="clear" w:color="auto" w:fill="BDD6EE" w:themeFill="accent1" w:themeFillTint="66"/>
            <w:vAlign w:val="center"/>
          </w:tcPr>
          <w:p w14:paraId="51B151BC" w14:textId="77777777" w:rsidR="00ED234E" w:rsidRPr="003D04C7" w:rsidRDefault="00ED234E" w:rsidP="003D04C7">
            <w:pPr>
              <w:jc w:val="center"/>
            </w:pPr>
            <w:r w:rsidRPr="003D04C7">
              <w:t>French</w:t>
            </w:r>
          </w:p>
        </w:tc>
        <w:tc>
          <w:tcPr>
            <w:tcW w:w="1882" w:type="dxa"/>
            <w:shd w:val="clear" w:color="auto" w:fill="DBDBDB" w:themeFill="accent3" w:themeFillTint="66"/>
            <w:vAlign w:val="center"/>
          </w:tcPr>
          <w:p w14:paraId="1A996F8B" w14:textId="77777777" w:rsidR="00ED234E" w:rsidRPr="003D04C7" w:rsidRDefault="00ED234E" w:rsidP="003D04C7">
            <w:pPr>
              <w:jc w:val="center"/>
            </w:pPr>
            <w:r w:rsidRPr="003D04C7">
              <w:t>PSHE</w:t>
            </w:r>
          </w:p>
        </w:tc>
        <w:tc>
          <w:tcPr>
            <w:tcW w:w="1885" w:type="dxa"/>
            <w:vAlign w:val="center"/>
          </w:tcPr>
          <w:p w14:paraId="0B58DD99" w14:textId="77777777" w:rsidR="00ED234E" w:rsidRPr="003D04C7" w:rsidRDefault="00ED234E" w:rsidP="003D04C7">
            <w:pPr>
              <w:jc w:val="center"/>
            </w:pPr>
          </w:p>
        </w:tc>
      </w:tr>
    </w:tbl>
    <w:p w14:paraId="14A60190" w14:textId="77777777" w:rsidR="00ED234E" w:rsidRPr="003D04C7" w:rsidRDefault="00ED234E"/>
    <w:p w14:paraId="0C82400D" w14:textId="77777777" w:rsidR="007A7AA4" w:rsidRDefault="007A7AA4" w:rsidP="007A7AA4">
      <w:r>
        <w:t xml:space="preserve">Please find a list below of learning that your child can take part in, now that school will be closed for the majority of pupils from Monday.  </w:t>
      </w:r>
    </w:p>
    <w:p w14:paraId="7BDFF5EE" w14:textId="77777777" w:rsidR="007A7AA4" w:rsidRDefault="007A7AA4" w:rsidP="007A7AA4">
      <w:r>
        <w:t>Children will need to log onto their class pages of the website for daily updates and also onto Purple Mash to complete tasks set.  You will find a knowledge organiser for each subject for the Spring Term on the class website which will help you with key Information to support learning at home.</w:t>
      </w:r>
    </w:p>
    <w:p w14:paraId="59EAA90A" w14:textId="77777777" w:rsidR="007A7AA4" w:rsidRDefault="007A7AA4" w:rsidP="007A7AA4">
      <w:r>
        <w:t xml:space="preserve">We suggest chunking up the time your child has in the day and focussing on short spells of learning in each subject.  We have included a basic timetable from school to support you with this. </w:t>
      </w:r>
    </w:p>
    <w:p w14:paraId="1A63CEF5" w14:textId="77777777" w:rsidR="007A7AA4" w:rsidRDefault="007A7AA4" w:rsidP="007A7AA4">
      <w:r>
        <w:t xml:space="preserve">Each child can, if requested, have a blank exercise book to record their work in, but we suggest just using a nice notebook from home. High standards of presentation should be maintained.  Any work in the book requires a date and a title.   Once we re-open the completed books and work should be sent back into school.  We are unable to mark this work but we will most definitely reward effort.  We suggest that a family member talks through tasks that the children have completed and we would welcome a written comment, smiley face or a note about any difficulties. </w:t>
      </w:r>
    </w:p>
    <w:p w14:paraId="02075D2E" w14:textId="77777777" w:rsidR="007A7AA4" w:rsidRDefault="007A7AA4" w:rsidP="007A7AA4">
      <w:r>
        <w:t xml:space="preserve">As </w:t>
      </w:r>
      <w:proofErr w:type="gramStart"/>
      <w:r>
        <w:t>always</w:t>
      </w:r>
      <w:proofErr w:type="gramEnd"/>
      <w:r>
        <w:t xml:space="preserve"> we would encourage project work and home research which our children (and Parents!) are so good at. </w:t>
      </w:r>
    </w:p>
    <w:p w14:paraId="6F8E6ED2" w14:textId="77777777" w:rsidR="007A7AA4" w:rsidRDefault="007A7AA4" w:rsidP="007A7AA4">
      <w:r>
        <w:t xml:space="preserve">Thank you for your continued support.  You can contact me via email between the hours of 9 am and 3pm with questions and queries related to learning. </w:t>
      </w:r>
    </w:p>
    <w:p w14:paraId="463E6893" w14:textId="77777777" w:rsidR="007A7AA4" w:rsidRDefault="007A7AA4" w:rsidP="007A7AA4">
      <w:r>
        <w:lastRenderedPageBreak/>
        <w:t>Although this is a really sad time and we will miss you all, keep on working hard and remember that we will all be back together very soon.  Enjoy your time at home, learning at your own pace.  Be kind, be helpful and we’ll see you soon.</w:t>
      </w:r>
    </w:p>
    <w:p w14:paraId="633EAABD" w14:textId="32CB12A4" w:rsidR="007A7AA4" w:rsidRDefault="007A7AA4" w:rsidP="007A7AA4">
      <w:pPr>
        <w:rPr>
          <w:i/>
          <w:color w:val="FF0000"/>
        </w:rPr>
      </w:pPr>
      <w:hyperlink r:id="rId11" w:history="1">
        <w:r w:rsidRPr="00752A02">
          <w:rPr>
            <w:rStyle w:val="Hyperlink"/>
            <w:i/>
          </w:rPr>
          <w:t>byrnel@sps.sefton.school</w:t>
        </w:r>
      </w:hyperlink>
      <w:r>
        <w:rPr>
          <w:i/>
          <w:color w:val="FF0000"/>
        </w:rPr>
        <w:t xml:space="preserve">  </w:t>
      </w:r>
      <w:r>
        <w:rPr>
          <w:i/>
          <w:color w:val="FF0000"/>
        </w:rPr>
        <w:t xml:space="preserve"> </w:t>
      </w:r>
      <w:hyperlink r:id="rId12" w:history="1">
        <w:r w:rsidRPr="00752A02">
          <w:rPr>
            <w:rStyle w:val="Hyperlink"/>
            <w:i/>
          </w:rPr>
          <w:t>affordj@sps.sefton.school</w:t>
        </w:r>
      </w:hyperlink>
      <w:r>
        <w:rPr>
          <w:i/>
          <w:color w:val="FF0000"/>
        </w:rPr>
        <w:t xml:space="preserve"> </w:t>
      </w:r>
    </w:p>
    <w:p w14:paraId="578B0234" w14:textId="6080A759" w:rsidR="00C86E0E" w:rsidRDefault="007A7AA4" w:rsidP="007A7AA4">
      <w:pPr>
        <w:rPr>
          <w:i/>
          <w:color w:val="FF0000"/>
        </w:rPr>
      </w:pPr>
      <w:r>
        <w:rPr>
          <w:i/>
          <w:color w:val="FF0000"/>
        </w:rPr>
        <w:t>M</w:t>
      </w:r>
      <w:r>
        <w:rPr>
          <w:i/>
          <w:color w:val="FF0000"/>
        </w:rPr>
        <w:t>iss</w:t>
      </w:r>
      <w:r>
        <w:rPr>
          <w:i/>
          <w:color w:val="FF0000"/>
        </w:rPr>
        <w:t xml:space="preserve"> </w:t>
      </w:r>
      <w:r>
        <w:rPr>
          <w:i/>
          <w:color w:val="FF0000"/>
        </w:rPr>
        <w:t>Byrne and Mrs Afford</w:t>
      </w:r>
    </w:p>
    <w:p w14:paraId="42A0F193" w14:textId="77777777" w:rsidR="007A7AA4" w:rsidRPr="007A7AA4" w:rsidRDefault="007A7AA4" w:rsidP="007A7AA4">
      <w:pPr>
        <w:rPr>
          <w:i/>
          <w:color w:val="FF0000"/>
        </w:rPr>
      </w:pPr>
    </w:p>
    <w:tbl>
      <w:tblPr>
        <w:tblStyle w:val="TableGrid"/>
        <w:tblW w:w="0" w:type="auto"/>
        <w:tblLook w:val="04A0" w:firstRow="1" w:lastRow="0" w:firstColumn="1" w:lastColumn="0" w:noHBand="0" w:noVBand="1"/>
      </w:tblPr>
      <w:tblGrid>
        <w:gridCol w:w="565"/>
        <w:gridCol w:w="2826"/>
        <w:gridCol w:w="5625"/>
      </w:tblGrid>
      <w:tr w:rsidR="00D241B5" w:rsidRPr="003D04C7" w14:paraId="6ADD5010" w14:textId="77777777" w:rsidTr="4C45C0F9">
        <w:tc>
          <w:tcPr>
            <w:tcW w:w="9016" w:type="dxa"/>
            <w:gridSpan w:val="3"/>
            <w:shd w:val="clear" w:color="auto" w:fill="F4B083" w:themeFill="accent2" w:themeFillTint="99"/>
          </w:tcPr>
          <w:p w14:paraId="5033F71A" w14:textId="77777777" w:rsidR="00D241B5" w:rsidRPr="003D04C7" w:rsidRDefault="00D241B5">
            <w:pPr>
              <w:rPr>
                <w:b/>
              </w:rPr>
            </w:pPr>
            <w:r w:rsidRPr="003D04C7">
              <w:rPr>
                <w:b/>
              </w:rPr>
              <w:t>English including phonics, reading, spelling, grammar and punctuation</w:t>
            </w:r>
          </w:p>
          <w:p w14:paraId="0AA0E05A" w14:textId="77777777" w:rsidR="008A1195" w:rsidRPr="003D04C7" w:rsidRDefault="008A1195">
            <w:pPr>
              <w:rPr>
                <w:b/>
              </w:rPr>
            </w:pPr>
          </w:p>
          <w:p w14:paraId="0907AFEB" w14:textId="203C8265" w:rsidR="008A1195" w:rsidRDefault="008A1195">
            <w:pPr>
              <w:rPr>
                <w:b/>
              </w:rPr>
            </w:pPr>
            <w:bookmarkStart w:id="0" w:name="_Hlk34983262"/>
            <w:r w:rsidRPr="003D04C7">
              <w:rPr>
                <w:b/>
              </w:rPr>
              <w:t>Brief overview of coverage until Easter</w:t>
            </w:r>
            <w:bookmarkEnd w:id="0"/>
          </w:p>
          <w:p w14:paraId="4C630FB8" w14:textId="7C654338" w:rsidR="00EB0B28" w:rsidRDefault="00EB0B28">
            <w:pPr>
              <w:rPr>
                <w:b/>
              </w:rPr>
            </w:pPr>
          </w:p>
          <w:p w14:paraId="53D0C297" w14:textId="381A9527" w:rsidR="00EB0B28" w:rsidRPr="003D04C7" w:rsidRDefault="00EB0B28">
            <w:pPr>
              <w:rPr>
                <w:b/>
              </w:rPr>
            </w:pPr>
            <w:r>
              <w:rPr>
                <w:b/>
              </w:rPr>
              <w:t>Stories from Other Cultures</w:t>
            </w:r>
          </w:p>
          <w:p w14:paraId="769A3FA8" w14:textId="1854E3B2" w:rsidR="008A1195" w:rsidRPr="003D04C7" w:rsidRDefault="008A1195" w:rsidP="00CC500C">
            <w:pPr>
              <w:rPr>
                <w:b/>
              </w:rPr>
            </w:pPr>
          </w:p>
        </w:tc>
      </w:tr>
      <w:tr w:rsidR="00033AB3" w:rsidRPr="003D04C7" w14:paraId="0C5453E4" w14:textId="77777777" w:rsidTr="00033AB3">
        <w:tc>
          <w:tcPr>
            <w:tcW w:w="565" w:type="dxa"/>
          </w:tcPr>
          <w:p w14:paraId="32795DD3" w14:textId="6AC2901F" w:rsidR="00033AB3" w:rsidRPr="003D04C7" w:rsidRDefault="00033AB3" w:rsidP="00944FF4">
            <w:pPr>
              <w:jc w:val="center"/>
            </w:pPr>
            <w:r w:rsidRPr="003D04C7">
              <w:t>Y4</w:t>
            </w:r>
          </w:p>
        </w:tc>
        <w:tc>
          <w:tcPr>
            <w:tcW w:w="2826" w:type="dxa"/>
          </w:tcPr>
          <w:p w14:paraId="72D1F653" w14:textId="77777777" w:rsidR="00033AB3" w:rsidRDefault="00033AB3" w:rsidP="4C45C0F9">
            <w:r w:rsidRPr="003D04C7">
              <w:t>Spellings</w:t>
            </w:r>
          </w:p>
          <w:p w14:paraId="02EB378F" w14:textId="413D96E0" w:rsidR="00033AB3" w:rsidRPr="003D04C7" w:rsidRDefault="00033AB3" w:rsidP="4C45C0F9"/>
        </w:tc>
        <w:tc>
          <w:tcPr>
            <w:tcW w:w="5625" w:type="dxa"/>
          </w:tcPr>
          <w:p w14:paraId="6A05A809" w14:textId="50748A0A" w:rsidR="00033AB3" w:rsidRPr="003D04C7" w:rsidRDefault="00033AB3">
            <w:r w:rsidRPr="003D04C7">
              <w:t>School website.</w:t>
            </w:r>
          </w:p>
        </w:tc>
      </w:tr>
      <w:tr w:rsidR="00033AB3" w:rsidRPr="003D04C7" w14:paraId="3F367628" w14:textId="77777777" w:rsidTr="00033AB3">
        <w:tc>
          <w:tcPr>
            <w:tcW w:w="565" w:type="dxa"/>
          </w:tcPr>
          <w:p w14:paraId="40971604" w14:textId="35889C97" w:rsidR="00033AB3" w:rsidRPr="003D04C7" w:rsidRDefault="00033AB3" w:rsidP="00944FF4">
            <w:pPr>
              <w:jc w:val="center"/>
            </w:pPr>
            <w:r w:rsidRPr="003D04C7">
              <w:t>Y4</w:t>
            </w:r>
          </w:p>
        </w:tc>
        <w:tc>
          <w:tcPr>
            <w:tcW w:w="2826" w:type="dxa"/>
          </w:tcPr>
          <w:p w14:paraId="3245F7BB" w14:textId="77777777" w:rsidR="00033AB3" w:rsidRDefault="00033AB3" w:rsidP="7BB0DE2B">
            <w:r w:rsidRPr="003D04C7">
              <w:t>Reading - Serial Mash</w:t>
            </w:r>
          </w:p>
          <w:p w14:paraId="41C8F396" w14:textId="6B08237A" w:rsidR="00033AB3" w:rsidRPr="003D04C7" w:rsidRDefault="00033AB3" w:rsidP="7BB0DE2B"/>
        </w:tc>
        <w:tc>
          <w:tcPr>
            <w:tcW w:w="5625" w:type="dxa"/>
          </w:tcPr>
          <w:p w14:paraId="72A3D3EC" w14:textId="092EB241" w:rsidR="00033AB3" w:rsidRPr="003D04C7" w:rsidRDefault="00033AB3" w:rsidP="7BB0DE2B">
            <w:r w:rsidRPr="003D04C7">
              <w:t>Purple Mash.</w:t>
            </w:r>
          </w:p>
        </w:tc>
      </w:tr>
      <w:tr w:rsidR="00033AB3" w:rsidRPr="003D04C7" w14:paraId="21E75DE9" w14:textId="77777777" w:rsidTr="00033AB3">
        <w:tc>
          <w:tcPr>
            <w:tcW w:w="565" w:type="dxa"/>
          </w:tcPr>
          <w:p w14:paraId="10CBBF9E" w14:textId="5F1A16CF" w:rsidR="00033AB3" w:rsidRPr="003D04C7" w:rsidRDefault="00033AB3" w:rsidP="00944FF4">
            <w:pPr>
              <w:jc w:val="center"/>
            </w:pPr>
            <w:r w:rsidRPr="003D04C7">
              <w:t>Y4</w:t>
            </w:r>
          </w:p>
        </w:tc>
        <w:tc>
          <w:tcPr>
            <w:tcW w:w="2826" w:type="dxa"/>
          </w:tcPr>
          <w:p w14:paraId="0F05C2A0" w14:textId="77777777" w:rsidR="00033AB3" w:rsidRDefault="00033AB3" w:rsidP="7BB0DE2B">
            <w:r w:rsidRPr="003D04C7">
              <w:t>Handwriting</w:t>
            </w:r>
          </w:p>
          <w:p w14:paraId="7382C37F" w14:textId="38CC41D1" w:rsidR="00033AB3" w:rsidRPr="003D04C7" w:rsidRDefault="00033AB3" w:rsidP="7BB0DE2B"/>
        </w:tc>
        <w:tc>
          <w:tcPr>
            <w:tcW w:w="5625" w:type="dxa"/>
          </w:tcPr>
          <w:p w14:paraId="7A92DAB1" w14:textId="69922CFF" w:rsidR="00033AB3" w:rsidRPr="003D04C7" w:rsidRDefault="00033AB3" w:rsidP="7BB0DE2B">
            <w:r w:rsidRPr="003D04C7">
              <w:t>Purple Mash.</w:t>
            </w:r>
          </w:p>
        </w:tc>
      </w:tr>
      <w:tr w:rsidR="00033AB3" w:rsidRPr="003D04C7" w14:paraId="3D6E8B1D" w14:textId="77777777" w:rsidTr="00033AB3">
        <w:tc>
          <w:tcPr>
            <w:tcW w:w="565" w:type="dxa"/>
          </w:tcPr>
          <w:p w14:paraId="08F09BC9" w14:textId="0119DD69" w:rsidR="00033AB3" w:rsidRPr="003D04C7" w:rsidRDefault="00033AB3" w:rsidP="00EB0B28">
            <w:pPr>
              <w:jc w:val="center"/>
            </w:pPr>
            <w:r w:rsidRPr="003D04C7">
              <w:t>Y4</w:t>
            </w:r>
          </w:p>
        </w:tc>
        <w:tc>
          <w:tcPr>
            <w:tcW w:w="2826" w:type="dxa"/>
          </w:tcPr>
          <w:p w14:paraId="5B17BD76" w14:textId="77777777" w:rsidR="00033AB3" w:rsidRDefault="00033AB3" w:rsidP="00EB0B28">
            <w:r w:rsidRPr="003D04C7">
              <w:t>Classroom secrets, free home learning packs.</w:t>
            </w:r>
          </w:p>
          <w:p w14:paraId="0E27B00A" w14:textId="4DC008A0" w:rsidR="00033AB3" w:rsidRPr="003D04C7" w:rsidRDefault="00033AB3" w:rsidP="00EB0B28"/>
        </w:tc>
        <w:tc>
          <w:tcPr>
            <w:tcW w:w="5625" w:type="dxa"/>
          </w:tcPr>
          <w:p w14:paraId="60061E4C" w14:textId="2816F112" w:rsidR="00033AB3" w:rsidRPr="003D04C7" w:rsidRDefault="007A7AA4" w:rsidP="00EB0B28">
            <w:pPr>
              <w:rPr>
                <w:rFonts w:ascii="Calibri" w:eastAsia="Calibri" w:hAnsi="Calibri" w:cs="Calibri"/>
              </w:rPr>
            </w:pPr>
            <w:hyperlink r:id="rId13" w:history="1">
              <w:r w:rsidR="00033AB3" w:rsidRPr="003D04C7">
                <w:rPr>
                  <w:rStyle w:val="Hyperlink"/>
                </w:rPr>
                <w:t>https://classroomsecrets.co.uk/home-online-learning/</w:t>
              </w:r>
            </w:hyperlink>
          </w:p>
        </w:tc>
      </w:tr>
      <w:tr w:rsidR="00033AB3" w:rsidRPr="003D04C7" w14:paraId="67065954" w14:textId="77777777" w:rsidTr="00033AB3">
        <w:tc>
          <w:tcPr>
            <w:tcW w:w="565" w:type="dxa"/>
          </w:tcPr>
          <w:p w14:paraId="0E34442F" w14:textId="0FC8415A" w:rsidR="00033AB3" w:rsidRPr="003D04C7" w:rsidRDefault="00033AB3" w:rsidP="00944FF4">
            <w:pPr>
              <w:jc w:val="center"/>
            </w:pPr>
            <w:r w:rsidRPr="003D04C7">
              <w:t>Y4</w:t>
            </w:r>
          </w:p>
        </w:tc>
        <w:tc>
          <w:tcPr>
            <w:tcW w:w="2826" w:type="dxa"/>
          </w:tcPr>
          <w:p w14:paraId="3B6A5B6E" w14:textId="77777777" w:rsidR="00033AB3" w:rsidRPr="003D04C7" w:rsidRDefault="00033AB3" w:rsidP="7BB0DE2B">
            <w:r w:rsidRPr="003D04C7">
              <w:t>Writing ideas with images, new prompt daily.</w:t>
            </w:r>
          </w:p>
          <w:p w14:paraId="4B94D5A5" w14:textId="132B1629" w:rsidR="00033AB3" w:rsidRPr="003D04C7" w:rsidRDefault="00033AB3" w:rsidP="7BB0DE2B"/>
        </w:tc>
        <w:tc>
          <w:tcPr>
            <w:tcW w:w="5625" w:type="dxa"/>
          </w:tcPr>
          <w:p w14:paraId="3DEEC669" w14:textId="02CB4404" w:rsidR="00033AB3" w:rsidRPr="003D04C7" w:rsidRDefault="007A7AA4" w:rsidP="7BB0DE2B">
            <w:pPr>
              <w:rPr>
                <w:rFonts w:ascii="Calibri" w:eastAsia="Calibri" w:hAnsi="Calibri" w:cs="Calibri"/>
              </w:rPr>
            </w:pPr>
            <w:hyperlink r:id="rId14" w:history="1">
              <w:r w:rsidR="00033AB3" w:rsidRPr="003D04C7">
                <w:rPr>
                  <w:rStyle w:val="Hyperlink"/>
                  <w:rFonts w:ascii="Calibri" w:eastAsia="Calibri" w:hAnsi="Calibri" w:cs="Calibri"/>
                </w:rPr>
                <w:t>http://www.pobble365.com/</w:t>
              </w:r>
            </w:hyperlink>
            <w:r w:rsidR="00033AB3" w:rsidRPr="003D04C7">
              <w:rPr>
                <w:rFonts w:ascii="Calibri" w:eastAsia="Calibri" w:hAnsi="Calibri" w:cs="Calibri"/>
              </w:rPr>
              <w:t xml:space="preserve"> </w:t>
            </w:r>
          </w:p>
        </w:tc>
      </w:tr>
      <w:tr w:rsidR="00033AB3" w:rsidRPr="003D04C7" w14:paraId="352E039A" w14:textId="77777777" w:rsidTr="00033AB3">
        <w:tc>
          <w:tcPr>
            <w:tcW w:w="565" w:type="dxa"/>
          </w:tcPr>
          <w:p w14:paraId="25707E06" w14:textId="23D8CF49" w:rsidR="00033AB3" w:rsidRPr="003D04C7" w:rsidRDefault="00033AB3" w:rsidP="00944FF4">
            <w:pPr>
              <w:jc w:val="center"/>
            </w:pPr>
            <w:r w:rsidRPr="003D04C7">
              <w:t>Y4</w:t>
            </w:r>
          </w:p>
        </w:tc>
        <w:tc>
          <w:tcPr>
            <w:tcW w:w="2826" w:type="dxa"/>
          </w:tcPr>
          <w:p w14:paraId="4DC15D5A" w14:textId="427B98B4" w:rsidR="00033AB3" w:rsidRPr="003D04C7" w:rsidRDefault="00033AB3" w:rsidP="7BB0DE2B">
            <w:r w:rsidRPr="003D04C7">
              <w:t>Writing</w:t>
            </w:r>
            <w:r>
              <w:t xml:space="preserve"> tasks.</w:t>
            </w:r>
          </w:p>
          <w:p w14:paraId="45FB0818" w14:textId="6ED8CF68" w:rsidR="00033AB3" w:rsidRPr="003D04C7" w:rsidRDefault="00033AB3" w:rsidP="7BB0DE2B"/>
        </w:tc>
        <w:tc>
          <w:tcPr>
            <w:tcW w:w="5625" w:type="dxa"/>
          </w:tcPr>
          <w:p w14:paraId="049F31CB" w14:textId="1281F3C4" w:rsidR="00033AB3" w:rsidRPr="003D04C7" w:rsidRDefault="00033AB3" w:rsidP="7BB0DE2B">
            <w:pPr>
              <w:rPr>
                <w:rFonts w:ascii="Calibri" w:eastAsia="Calibri" w:hAnsi="Calibri" w:cs="Calibri"/>
              </w:rPr>
            </w:pPr>
            <w:r w:rsidRPr="003D04C7">
              <w:rPr>
                <w:rFonts w:ascii="Calibri" w:eastAsia="Calibri" w:hAnsi="Calibri" w:cs="Calibri"/>
              </w:rPr>
              <w:t>Purple Mash</w:t>
            </w:r>
            <w:r>
              <w:rPr>
                <w:rFonts w:ascii="Calibri" w:eastAsia="Calibri" w:hAnsi="Calibri" w:cs="Calibri"/>
              </w:rPr>
              <w:t xml:space="preserve"> under ‘to </w:t>
            </w:r>
            <w:proofErr w:type="gramStart"/>
            <w:r>
              <w:rPr>
                <w:rFonts w:ascii="Calibri" w:eastAsia="Calibri" w:hAnsi="Calibri" w:cs="Calibri"/>
              </w:rPr>
              <w:t>dos’</w:t>
            </w:r>
            <w:proofErr w:type="gramEnd"/>
            <w:r>
              <w:rPr>
                <w:rFonts w:ascii="Calibri" w:eastAsia="Calibri" w:hAnsi="Calibri" w:cs="Calibri"/>
              </w:rPr>
              <w:t>.</w:t>
            </w:r>
          </w:p>
        </w:tc>
      </w:tr>
      <w:tr w:rsidR="00033AB3" w:rsidRPr="003D04C7" w14:paraId="35EADCB4" w14:textId="77777777" w:rsidTr="00033AB3">
        <w:tc>
          <w:tcPr>
            <w:tcW w:w="565" w:type="dxa"/>
          </w:tcPr>
          <w:p w14:paraId="096053F3" w14:textId="66473003" w:rsidR="00033AB3" w:rsidRPr="003D04C7" w:rsidRDefault="00033AB3" w:rsidP="00C8126D">
            <w:pPr>
              <w:jc w:val="center"/>
            </w:pPr>
            <w:r w:rsidRPr="003D04C7">
              <w:t>Y4</w:t>
            </w:r>
          </w:p>
        </w:tc>
        <w:tc>
          <w:tcPr>
            <w:tcW w:w="2826" w:type="dxa"/>
          </w:tcPr>
          <w:p w14:paraId="5409C9F7" w14:textId="77777777" w:rsidR="00033AB3" w:rsidRPr="003D04C7" w:rsidRDefault="00033AB3" w:rsidP="00C8126D">
            <w:r w:rsidRPr="003D04C7">
              <w:t>BBC Super Movers – PE twist on various subjects</w:t>
            </w:r>
          </w:p>
          <w:p w14:paraId="62486C05" w14:textId="76FDD578" w:rsidR="00033AB3" w:rsidRPr="003D04C7" w:rsidRDefault="00033AB3" w:rsidP="00C8126D"/>
        </w:tc>
        <w:tc>
          <w:tcPr>
            <w:tcW w:w="5625" w:type="dxa"/>
          </w:tcPr>
          <w:p w14:paraId="4101652C" w14:textId="0D5DB136" w:rsidR="00033AB3" w:rsidRPr="003D04C7" w:rsidRDefault="007A7AA4" w:rsidP="00C8126D">
            <w:pPr>
              <w:rPr>
                <w:rFonts w:ascii="Calibri" w:eastAsia="Calibri" w:hAnsi="Calibri" w:cs="Calibri"/>
              </w:rPr>
            </w:pPr>
            <w:hyperlink r:id="rId15" w:history="1">
              <w:r w:rsidR="00033AB3" w:rsidRPr="003D04C7">
                <w:rPr>
                  <w:rStyle w:val="Hyperlink"/>
                </w:rPr>
                <w:t>https://www.bbc.co.uk/teach/supermovers</w:t>
              </w:r>
            </w:hyperlink>
            <w:r w:rsidR="00033AB3" w:rsidRPr="003D04C7">
              <w:t xml:space="preserve"> </w:t>
            </w:r>
          </w:p>
        </w:tc>
      </w:tr>
      <w:tr w:rsidR="00033AB3" w:rsidRPr="003D04C7" w14:paraId="37B7722E" w14:textId="77777777" w:rsidTr="00033AB3">
        <w:tc>
          <w:tcPr>
            <w:tcW w:w="565" w:type="dxa"/>
          </w:tcPr>
          <w:p w14:paraId="47A09C8E" w14:textId="4207DE13" w:rsidR="00033AB3" w:rsidRPr="003D04C7" w:rsidRDefault="00033AB3" w:rsidP="00944FF4">
            <w:pPr>
              <w:jc w:val="center"/>
            </w:pPr>
            <w:r w:rsidRPr="003D04C7">
              <w:t>Y4</w:t>
            </w:r>
          </w:p>
        </w:tc>
        <w:tc>
          <w:tcPr>
            <w:tcW w:w="2826" w:type="dxa"/>
          </w:tcPr>
          <w:p w14:paraId="7582FA02" w14:textId="78C10728" w:rsidR="00033AB3" w:rsidRPr="003D04C7" w:rsidRDefault="00033AB3" w:rsidP="7BB0DE2B">
            <w:r w:rsidRPr="003D04C7">
              <w:t xml:space="preserve">The School Run </w:t>
            </w:r>
            <w:r>
              <w:t xml:space="preserve">for grammar or reading </w:t>
            </w:r>
            <w:r w:rsidRPr="003D04C7">
              <w:t>worksheets</w:t>
            </w:r>
          </w:p>
          <w:p w14:paraId="1299C43A" w14:textId="02F34DBD" w:rsidR="00033AB3" w:rsidRPr="003D04C7" w:rsidRDefault="00033AB3" w:rsidP="7BB0DE2B"/>
        </w:tc>
        <w:tc>
          <w:tcPr>
            <w:tcW w:w="5625" w:type="dxa"/>
          </w:tcPr>
          <w:p w14:paraId="4DDBEF00" w14:textId="27AA916A" w:rsidR="00033AB3" w:rsidRPr="003D04C7" w:rsidRDefault="007A7AA4" w:rsidP="7BB0DE2B">
            <w:pPr>
              <w:rPr>
                <w:rFonts w:ascii="Calibri" w:eastAsia="Calibri" w:hAnsi="Calibri" w:cs="Calibri"/>
              </w:rPr>
            </w:pPr>
            <w:hyperlink r:id="rId16" w:history="1">
              <w:r w:rsidR="00033AB3" w:rsidRPr="003D04C7">
                <w:rPr>
                  <w:rStyle w:val="Hyperlink"/>
                  <w:rFonts w:ascii="Calibri" w:eastAsia="Calibri" w:hAnsi="Calibri" w:cs="Calibri"/>
                </w:rPr>
                <w:t>https://www.theschoolrun.com/</w:t>
              </w:r>
            </w:hyperlink>
            <w:r w:rsidR="00033AB3" w:rsidRPr="003D04C7">
              <w:rPr>
                <w:rFonts w:ascii="Calibri" w:eastAsia="Calibri" w:hAnsi="Calibri" w:cs="Calibri"/>
              </w:rPr>
              <w:t xml:space="preserve"> </w:t>
            </w:r>
          </w:p>
        </w:tc>
      </w:tr>
      <w:tr w:rsidR="00033AB3" w:rsidRPr="003D04C7" w14:paraId="36E200E8" w14:textId="77777777" w:rsidTr="00033AB3">
        <w:tc>
          <w:tcPr>
            <w:tcW w:w="565" w:type="dxa"/>
          </w:tcPr>
          <w:p w14:paraId="4D416EEA" w14:textId="490BE50C" w:rsidR="00033AB3" w:rsidRPr="003D04C7" w:rsidRDefault="00033AB3" w:rsidP="00944FF4">
            <w:pPr>
              <w:jc w:val="center"/>
            </w:pPr>
            <w:r w:rsidRPr="003D04C7">
              <w:t>Y4</w:t>
            </w:r>
          </w:p>
        </w:tc>
        <w:tc>
          <w:tcPr>
            <w:tcW w:w="2826" w:type="dxa"/>
          </w:tcPr>
          <w:p w14:paraId="0DED72C3" w14:textId="77777777" w:rsidR="00033AB3" w:rsidRPr="003D04C7" w:rsidRDefault="00033AB3" w:rsidP="7BB0DE2B">
            <w:r w:rsidRPr="003D04C7">
              <w:t>Twinkl Home School Closure Pack</w:t>
            </w:r>
          </w:p>
          <w:p w14:paraId="6248D275" w14:textId="4AFA09ED" w:rsidR="00033AB3" w:rsidRPr="003D04C7" w:rsidRDefault="00033AB3" w:rsidP="7BB0DE2B"/>
        </w:tc>
        <w:tc>
          <w:tcPr>
            <w:tcW w:w="5625" w:type="dxa"/>
          </w:tcPr>
          <w:p w14:paraId="1EBECF56" w14:textId="35A4F222" w:rsidR="00033AB3" w:rsidRPr="003D04C7" w:rsidRDefault="007A7AA4" w:rsidP="7BB0DE2B">
            <w:pPr>
              <w:rPr>
                <w:rFonts w:ascii="Calibri" w:eastAsia="Calibri" w:hAnsi="Calibri" w:cs="Calibri"/>
              </w:rPr>
            </w:pPr>
            <w:hyperlink r:id="rId17" w:history="1">
              <w:r w:rsidR="00033AB3" w:rsidRPr="003D04C7">
                <w:rPr>
                  <w:rStyle w:val="Hyperlink"/>
                  <w:rFonts w:ascii="Calibri" w:eastAsia="Calibri" w:hAnsi="Calibri" w:cs="Calibri"/>
                </w:rPr>
                <w:t>https://www.twinkl.co.uk/resource/year-4-school-closure-home-learning-resource-pack-t-e-2549913</w:t>
              </w:r>
            </w:hyperlink>
            <w:r w:rsidR="00033AB3" w:rsidRPr="003D04C7">
              <w:rPr>
                <w:rFonts w:ascii="Calibri" w:eastAsia="Calibri" w:hAnsi="Calibri" w:cs="Calibri"/>
              </w:rPr>
              <w:t xml:space="preserve"> </w:t>
            </w:r>
          </w:p>
        </w:tc>
      </w:tr>
    </w:tbl>
    <w:p w14:paraId="3CF2D8B6" w14:textId="77777777" w:rsidR="00944FF4" w:rsidRPr="003D04C7" w:rsidRDefault="00944FF4"/>
    <w:tbl>
      <w:tblPr>
        <w:tblStyle w:val="TableGrid"/>
        <w:tblW w:w="9016" w:type="dxa"/>
        <w:tblLook w:val="04A0" w:firstRow="1" w:lastRow="0" w:firstColumn="1" w:lastColumn="0" w:noHBand="0" w:noVBand="1"/>
      </w:tblPr>
      <w:tblGrid>
        <w:gridCol w:w="672"/>
        <w:gridCol w:w="2991"/>
        <w:gridCol w:w="5353"/>
      </w:tblGrid>
      <w:tr w:rsidR="00D241B5" w:rsidRPr="003D04C7" w14:paraId="10D8A23F" w14:textId="77777777" w:rsidTr="00033AB3">
        <w:tc>
          <w:tcPr>
            <w:tcW w:w="9016" w:type="dxa"/>
            <w:gridSpan w:val="3"/>
            <w:shd w:val="clear" w:color="auto" w:fill="9CC2E5" w:themeFill="accent1" w:themeFillTint="99"/>
          </w:tcPr>
          <w:p w14:paraId="0B45F45D" w14:textId="77777777" w:rsidR="00D241B5" w:rsidRPr="003D04C7" w:rsidRDefault="00D241B5" w:rsidP="003D04C7">
            <w:pPr>
              <w:rPr>
                <w:b/>
              </w:rPr>
            </w:pPr>
            <w:r w:rsidRPr="003D04C7">
              <w:rPr>
                <w:b/>
              </w:rPr>
              <w:t xml:space="preserve">Maths including times tables </w:t>
            </w:r>
          </w:p>
          <w:p w14:paraId="16ED8500" w14:textId="77777777" w:rsidR="008A1195" w:rsidRPr="003D04C7" w:rsidRDefault="008A1195" w:rsidP="003D04C7">
            <w:pPr>
              <w:rPr>
                <w:b/>
              </w:rPr>
            </w:pPr>
          </w:p>
          <w:p w14:paraId="6A7DA827" w14:textId="52A992CC" w:rsidR="008A1195" w:rsidRPr="003D04C7" w:rsidRDefault="008A1195" w:rsidP="003D04C7">
            <w:pPr>
              <w:rPr>
                <w:b/>
              </w:rPr>
            </w:pPr>
            <w:r w:rsidRPr="003D04C7">
              <w:rPr>
                <w:b/>
              </w:rPr>
              <w:t>Brief overview of coverage until Easter</w:t>
            </w:r>
          </w:p>
          <w:p w14:paraId="4E716E3B" w14:textId="709EAA44" w:rsidR="003D04C7" w:rsidRPr="003D04C7" w:rsidRDefault="003D04C7" w:rsidP="003D04C7">
            <w:pPr>
              <w:rPr>
                <w:b/>
              </w:rPr>
            </w:pPr>
          </w:p>
          <w:p w14:paraId="11F6F4EF" w14:textId="74FF2E6B" w:rsidR="003D04C7" w:rsidRPr="003D04C7" w:rsidRDefault="003D04C7" w:rsidP="003D04C7">
            <w:pPr>
              <w:rPr>
                <w:b/>
              </w:rPr>
            </w:pPr>
            <w:r w:rsidRPr="003D04C7">
              <w:rPr>
                <w:b/>
              </w:rPr>
              <w:t xml:space="preserve">Decimals, tenths, hundredths, x10, x100, </w:t>
            </w:r>
            <w:r w:rsidRPr="003D04C7">
              <w:rPr>
                <w:rFonts w:cstheme="minorHAnsi"/>
                <w:b/>
              </w:rPr>
              <w:t>÷</w:t>
            </w:r>
            <w:r w:rsidRPr="003D04C7">
              <w:rPr>
                <w:b/>
              </w:rPr>
              <w:t xml:space="preserve">10 and </w:t>
            </w:r>
            <w:r w:rsidRPr="003D04C7">
              <w:rPr>
                <w:rFonts w:cstheme="minorHAnsi"/>
                <w:b/>
              </w:rPr>
              <w:t>÷</w:t>
            </w:r>
            <w:r w:rsidRPr="003D04C7">
              <w:rPr>
                <w:b/>
              </w:rPr>
              <w:t>100</w:t>
            </w:r>
          </w:p>
          <w:p w14:paraId="48D4591C" w14:textId="31141530" w:rsidR="008A1195" w:rsidRPr="003D04C7" w:rsidRDefault="008A1195" w:rsidP="003D04C7">
            <w:pPr>
              <w:rPr>
                <w:b/>
              </w:rPr>
            </w:pPr>
          </w:p>
        </w:tc>
      </w:tr>
      <w:tr w:rsidR="00033AB3" w:rsidRPr="003D04C7" w14:paraId="418FEBFC" w14:textId="77777777" w:rsidTr="00033AB3">
        <w:tc>
          <w:tcPr>
            <w:tcW w:w="672" w:type="dxa"/>
          </w:tcPr>
          <w:p w14:paraId="6D584018" w14:textId="1646E415" w:rsidR="00033AB3" w:rsidRPr="003D04C7" w:rsidRDefault="00033AB3" w:rsidP="003D04C7">
            <w:pPr>
              <w:jc w:val="center"/>
            </w:pPr>
            <w:r w:rsidRPr="003D04C7">
              <w:t>Y4</w:t>
            </w:r>
          </w:p>
        </w:tc>
        <w:tc>
          <w:tcPr>
            <w:tcW w:w="2991" w:type="dxa"/>
          </w:tcPr>
          <w:p w14:paraId="0FB78278" w14:textId="06427B19" w:rsidR="00033AB3" w:rsidRPr="003D04C7" w:rsidRDefault="00033AB3" w:rsidP="003D04C7">
            <w:r w:rsidRPr="003D04C7">
              <w:t>Times tables practice.</w:t>
            </w:r>
          </w:p>
        </w:tc>
        <w:tc>
          <w:tcPr>
            <w:tcW w:w="5353" w:type="dxa"/>
          </w:tcPr>
          <w:p w14:paraId="6AFDA6FF" w14:textId="77777777" w:rsidR="00033AB3" w:rsidRDefault="00033AB3" w:rsidP="11144FF8">
            <w:r w:rsidRPr="003D04C7">
              <w:t>Purple Mash, see website.</w:t>
            </w:r>
          </w:p>
          <w:p w14:paraId="1FC39945" w14:textId="7BE3BE04" w:rsidR="00033AB3" w:rsidRPr="003D04C7" w:rsidRDefault="00033AB3" w:rsidP="11144FF8"/>
        </w:tc>
      </w:tr>
      <w:tr w:rsidR="00033AB3" w:rsidRPr="003D04C7" w14:paraId="0B8694C1" w14:textId="77777777" w:rsidTr="00033AB3">
        <w:tc>
          <w:tcPr>
            <w:tcW w:w="672" w:type="dxa"/>
          </w:tcPr>
          <w:p w14:paraId="10F561A1" w14:textId="78C4ACDD" w:rsidR="00033AB3" w:rsidRPr="003D04C7" w:rsidRDefault="00033AB3" w:rsidP="003D04C7">
            <w:pPr>
              <w:jc w:val="center"/>
            </w:pPr>
            <w:r w:rsidRPr="003D04C7">
              <w:t>Y4</w:t>
            </w:r>
          </w:p>
        </w:tc>
        <w:tc>
          <w:tcPr>
            <w:tcW w:w="2991" w:type="dxa"/>
          </w:tcPr>
          <w:p w14:paraId="792306A9" w14:textId="6DE7A832" w:rsidR="00033AB3" w:rsidRPr="003D04C7" w:rsidRDefault="00033AB3" w:rsidP="11144FF8">
            <w:r w:rsidRPr="003D04C7">
              <w:t>White Rose small steps, order to learn concepts in</w:t>
            </w:r>
          </w:p>
          <w:p w14:paraId="6B699379" w14:textId="00FC8688" w:rsidR="00033AB3" w:rsidRPr="003D04C7" w:rsidRDefault="00033AB3" w:rsidP="11144FF8">
            <w:r w:rsidRPr="003D04C7">
              <w:rPr>
                <w:noProof/>
              </w:rPr>
              <w:lastRenderedPageBreak/>
              <w:drawing>
                <wp:inline distT="0" distB="0" distL="0" distR="0" wp14:anchorId="72C1B41E" wp14:editId="0373495F">
                  <wp:extent cx="942975" cy="754401"/>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44954" cy="755984"/>
                          </a:xfrm>
                          <a:prstGeom prst="rect">
                            <a:avLst/>
                          </a:prstGeom>
                        </pic:spPr>
                      </pic:pic>
                    </a:graphicData>
                  </a:graphic>
                </wp:inline>
              </w:drawing>
            </w:r>
          </w:p>
        </w:tc>
        <w:tc>
          <w:tcPr>
            <w:tcW w:w="5353" w:type="dxa"/>
          </w:tcPr>
          <w:p w14:paraId="203CE651" w14:textId="6A1C6335" w:rsidR="00033AB3" w:rsidRPr="003D04C7" w:rsidRDefault="007A7AA4" w:rsidP="11144FF8">
            <w:hyperlink r:id="rId19" w:history="1">
              <w:r w:rsidR="00033AB3" w:rsidRPr="003D04C7">
                <w:rPr>
                  <w:rStyle w:val="Hyperlink"/>
                </w:rPr>
                <w:t>https://whiterosemaths.com/resources/schemes-of-learning/primary-sols/</w:t>
              </w:r>
            </w:hyperlink>
            <w:r w:rsidR="00033AB3" w:rsidRPr="003D04C7">
              <w:t xml:space="preserve"> </w:t>
            </w:r>
          </w:p>
          <w:p w14:paraId="5E16CE3B" w14:textId="77777777" w:rsidR="00033AB3" w:rsidRPr="003D04C7" w:rsidRDefault="00033AB3" w:rsidP="11144FF8"/>
          <w:p w14:paraId="21454F7F" w14:textId="4B274C14" w:rsidR="00033AB3" w:rsidRPr="003D04C7" w:rsidRDefault="007A7AA4" w:rsidP="11144FF8">
            <w:hyperlink r:id="rId20" w:history="1">
              <w:r w:rsidR="00033AB3" w:rsidRPr="003D04C7">
                <w:rPr>
                  <w:rStyle w:val="Hyperlink"/>
                </w:rPr>
                <w:t>https://whiterosemaths.com/wp-content/uploads/2019/SoLs/Primary/SOL-Year-4-2018-19-Spring-Term-Block-4-FINAL.pdf</w:t>
              </w:r>
            </w:hyperlink>
            <w:r w:rsidR="00033AB3" w:rsidRPr="003D04C7">
              <w:t xml:space="preserve"> </w:t>
            </w:r>
          </w:p>
          <w:p w14:paraId="3FE9F23F" w14:textId="7B078D54" w:rsidR="00033AB3" w:rsidRPr="003D04C7" w:rsidRDefault="00033AB3" w:rsidP="11144FF8"/>
        </w:tc>
      </w:tr>
      <w:tr w:rsidR="00033AB3" w:rsidRPr="003D04C7" w14:paraId="67F7E48A" w14:textId="77777777" w:rsidTr="00033AB3">
        <w:tc>
          <w:tcPr>
            <w:tcW w:w="672" w:type="dxa"/>
          </w:tcPr>
          <w:p w14:paraId="2BB66384" w14:textId="557AB1A2" w:rsidR="00033AB3" w:rsidRPr="003D04C7" w:rsidRDefault="00033AB3" w:rsidP="003D04C7">
            <w:pPr>
              <w:jc w:val="center"/>
            </w:pPr>
            <w:r w:rsidRPr="003D04C7">
              <w:lastRenderedPageBreak/>
              <w:t>Y4</w:t>
            </w:r>
          </w:p>
        </w:tc>
        <w:tc>
          <w:tcPr>
            <w:tcW w:w="2991" w:type="dxa"/>
          </w:tcPr>
          <w:p w14:paraId="33255903" w14:textId="77777777" w:rsidR="00033AB3" w:rsidRDefault="00033AB3" w:rsidP="003D04C7">
            <w:r w:rsidRPr="003D04C7">
              <w:t>Classroom secrets, free home learning packs.</w:t>
            </w:r>
          </w:p>
          <w:p w14:paraId="0F147D12" w14:textId="1FFC751B" w:rsidR="00033AB3" w:rsidRPr="003D04C7" w:rsidRDefault="00033AB3" w:rsidP="003D04C7"/>
        </w:tc>
        <w:tc>
          <w:tcPr>
            <w:tcW w:w="5353" w:type="dxa"/>
          </w:tcPr>
          <w:p w14:paraId="200EE545" w14:textId="3C998323" w:rsidR="00033AB3" w:rsidRPr="003D04C7" w:rsidRDefault="007A7AA4" w:rsidP="003D04C7">
            <w:hyperlink r:id="rId21" w:history="1">
              <w:r w:rsidR="00033AB3" w:rsidRPr="003D04C7">
                <w:rPr>
                  <w:rStyle w:val="Hyperlink"/>
                </w:rPr>
                <w:t>https://classroomsecrets.co.uk/home-online-learning/</w:t>
              </w:r>
            </w:hyperlink>
          </w:p>
        </w:tc>
      </w:tr>
      <w:tr w:rsidR="00033AB3" w:rsidRPr="003D04C7" w14:paraId="0E1A909B" w14:textId="77777777" w:rsidTr="00033AB3">
        <w:tc>
          <w:tcPr>
            <w:tcW w:w="672" w:type="dxa"/>
          </w:tcPr>
          <w:p w14:paraId="1667489E" w14:textId="68489C25" w:rsidR="00033AB3" w:rsidRPr="003D04C7" w:rsidRDefault="00033AB3" w:rsidP="003D04C7">
            <w:pPr>
              <w:jc w:val="center"/>
            </w:pPr>
            <w:r w:rsidRPr="003D04C7">
              <w:t>Y4</w:t>
            </w:r>
          </w:p>
        </w:tc>
        <w:tc>
          <w:tcPr>
            <w:tcW w:w="2991" w:type="dxa"/>
          </w:tcPr>
          <w:p w14:paraId="449B2DC1" w14:textId="77777777" w:rsidR="00033AB3" w:rsidRPr="003D04C7" w:rsidRDefault="00033AB3" w:rsidP="003D04C7">
            <w:r w:rsidRPr="003D04C7">
              <w:t>Arithmetic practice</w:t>
            </w:r>
          </w:p>
          <w:p w14:paraId="135997DD" w14:textId="77777777" w:rsidR="00033AB3" w:rsidRPr="003D04C7" w:rsidRDefault="00033AB3" w:rsidP="003D04C7"/>
        </w:tc>
        <w:tc>
          <w:tcPr>
            <w:tcW w:w="5353" w:type="dxa"/>
          </w:tcPr>
          <w:p w14:paraId="6F23B12E" w14:textId="103717B0" w:rsidR="00033AB3" w:rsidRPr="003D04C7" w:rsidRDefault="007A7AA4" w:rsidP="003D04C7">
            <w:hyperlink r:id="rId22" w:history="1">
              <w:r w:rsidR="00033AB3" w:rsidRPr="003D04C7">
                <w:rPr>
                  <w:rStyle w:val="Hyperlink"/>
                </w:rPr>
                <w:t>http://mentalarithmetic.co.uk/</w:t>
              </w:r>
            </w:hyperlink>
            <w:r w:rsidR="00033AB3" w:rsidRPr="003D04C7">
              <w:t xml:space="preserve"> </w:t>
            </w:r>
          </w:p>
        </w:tc>
      </w:tr>
      <w:tr w:rsidR="00033AB3" w:rsidRPr="003D04C7" w14:paraId="73D5E1F6" w14:textId="77777777" w:rsidTr="00033AB3">
        <w:tc>
          <w:tcPr>
            <w:tcW w:w="672" w:type="dxa"/>
          </w:tcPr>
          <w:p w14:paraId="3463BFEA" w14:textId="072E3187" w:rsidR="00033AB3" w:rsidRPr="003D04C7" w:rsidRDefault="00033AB3" w:rsidP="00C8126D">
            <w:pPr>
              <w:jc w:val="center"/>
            </w:pPr>
            <w:r w:rsidRPr="003D04C7">
              <w:t>Y4</w:t>
            </w:r>
          </w:p>
        </w:tc>
        <w:tc>
          <w:tcPr>
            <w:tcW w:w="2991" w:type="dxa"/>
          </w:tcPr>
          <w:p w14:paraId="122EB0F5" w14:textId="77777777" w:rsidR="00033AB3" w:rsidRPr="003D04C7" w:rsidRDefault="00033AB3" w:rsidP="00C8126D">
            <w:r w:rsidRPr="003D04C7">
              <w:t>BBC Super Movers – PE twist on various subjects</w:t>
            </w:r>
          </w:p>
          <w:p w14:paraId="08CE6F91" w14:textId="62785688" w:rsidR="00033AB3" w:rsidRPr="003D04C7" w:rsidRDefault="00033AB3" w:rsidP="00C8126D"/>
        </w:tc>
        <w:tc>
          <w:tcPr>
            <w:tcW w:w="5353" w:type="dxa"/>
          </w:tcPr>
          <w:p w14:paraId="61CDCEAD" w14:textId="4A774A40" w:rsidR="00033AB3" w:rsidRPr="003D04C7" w:rsidRDefault="007A7AA4" w:rsidP="00C8126D">
            <w:hyperlink r:id="rId23" w:history="1">
              <w:r w:rsidR="00033AB3" w:rsidRPr="003D04C7">
                <w:rPr>
                  <w:rStyle w:val="Hyperlink"/>
                </w:rPr>
                <w:t>https://www.bbc.co.uk/teach/supermovers</w:t>
              </w:r>
            </w:hyperlink>
            <w:r w:rsidR="00033AB3" w:rsidRPr="003D04C7">
              <w:t xml:space="preserve"> </w:t>
            </w:r>
          </w:p>
        </w:tc>
      </w:tr>
      <w:tr w:rsidR="00033AB3" w:rsidRPr="003D04C7" w14:paraId="74B4A2BC" w14:textId="77777777" w:rsidTr="00033AB3">
        <w:tc>
          <w:tcPr>
            <w:tcW w:w="672" w:type="dxa"/>
          </w:tcPr>
          <w:p w14:paraId="1AA0EC55" w14:textId="496C40CC" w:rsidR="00033AB3" w:rsidRPr="003D04C7" w:rsidRDefault="00033AB3" w:rsidP="002216C9">
            <w:pPr>
              <w:jc w:val="center"/>
            </w:pPr>
            <w:r w:rsidRPr="003D04C7">
              <w:t>Y4</w:t>
            </w:r>
          </w:p>
        </w:tc>
        <w:tc>
          <w:tcPr>
            <w:tcW w:w="2991" w:type="dxa"/>
          </w:tcPr>
          <w:p w14:paraId="58FEAAF9" w14:textId="77777777" w:rsidR="00033AB3" w:rsidRPr="003D04C7" w:rsidRDefault="00033AB3" w:rsidP="002216C9">
            <w:r w:rsidRPr="003D04C7">
              <w:t>Twinkl Home School Closure Pack</w:t>
            </w:r>
          </w:p>
          <w:p w14:paraId="23DE523C" w14:textId="3D9C9651" w:rsidR="00033AB3" w:rsidRPr="003D04C7" w:rsidRDefault="00033AB3" w:rsidP="002216C9"/>
        </w:tc>
        <w:tc>
          <w:tcPr>
            <w:tcW w:w="5353" w:type="dxa"/>
          </w:tcPr>
          <w:p w14:paraId="52E56223" w14:textId="2922854A" w:rsidR="00033AB3" w:rsidRPr="003D04C7" w:rsidRDefault="007A7AA4" w:rsidP="002216C9">
            <w:hyperlink r:id="rId24" w:history="1">
              <w:r w:rsidR="00033AB3" w:rsidRPr="003D04C7">
                <w:rPr>
                  <w:rStyle w:val="Hyperlink"/>
                  <w:rFonts w:ascii="Calibri" w:eastAsia="Calibri" w:hAnsi="Calibri" w:cs="Calibri"/>
                </w:rPr>
                <w:t>https://www.twinkl.co.uk/resource/year-4-school-closure-home-learning-resource-pack-t-e-2549913</w:t>
              </w:r>
            </w:hyperlink>
            <w:r w:rsidR="00033AB3" w:rsidRPr="003D04C7">
              <w:rPr>
                <w:rFonts w:ascii="Calibri" w:eastAsia="Calibri" w:hAnsi="Calibri" w:cs="Calibri"/>
              </w:rPr>
              <w:t xml:space="preserve"> </w:t>
            </w:r>
          </w:p>
        </w:tc>
      </w:tr>
      <w:tr w:rsidR="00033AB3" w:rsidRPr="003D04C7" w14:paraId="459476DE" w14:textId="77777777" w:rsidTr="00033AB3">
        <w:tc>
          <w:tcPr>
            <w:tcW w:w="672" w:type="dxa"/>
          </w:tcPr>
          <w:p w14:paraId="7C9327F5" w14:textId="1953C0F9" w:rsidR="00033AB3" w:rsidRPr="003D04C7" w:rsidRDefault="00033AB3" w:rsidP="002216C9">
            <w:pPr>
              <w:jc w:val="center"/>
            </w:pPr>
            <w:r w:rsidRPr="003D04C7">
              <w:t>Y4</w:t>
            </w:r>
          </w:p>
        </w:tc>
        <w:tc>
          <w:tcPr>
            <w:tcW w:w="2991" w:type="dxa"/>
          </w:tcPr>
          <w:p w14:paraId="67560DD1" w14:textId="55F92913" w:rsidR="00033AB3" w:rsidRPr="003D04C7" w:rsidRDefault="00033AB3" w:rsidP="002216C9">
            <w:r w:rsidRPr="003D04C7">
              <w:t>Worksheets on key concepts, free to register</w:t>
            </w:r>
          </w:p>
          <w:p w14:paraId="3470D5C5" w14:textId="61604419" w:rsidR="00033AB3" w:rsidRPr="003D04C7" w:rsidRDefault="00033AB3" w:rsidP="002216C9"/>
        </w:tc>
        <w:tc>
          <w:tcPr>
            <w:tcW w:w="5353" w:type="dxa"/>
          </w:tcPr>
          <w:p w14:paraId="67C5B277" w14:textId="501A51E4" w:rsidR="00033AB3" w:rsidRPr="003D04C7" w:rsidRDefault="007A7AA4" w:rsidP="002216C9">
            <w:pPr>
              <w:rPr>
                <w:rFonts w:ascii="Calibri" w:eastAsia="Calibri" w:hAnsi="Calibri" w:cs="Calibri"/>
              </w:rPr>
            </w:pPr>
            <w:hyperlink r:id="rId25" w:history="1">
              <w:r w:rsidR="00033AB3" w:rsidRPr="003D04C7">
                <w:rPr>
                  <w:rStyle w:val="Hyperlink"/>
                  <w:rFonts w:ascii="Calibri" w:eastAsia="Calibri" w:hAnsi="Calibri" w:cs="Calibri"/>
                </w:rPr>
                <w:t>https://masterthecurriculum.co.uk/</w:t>
              </w:r>
            </w:hyperlink>
            <w:r w:rsidR="00033AB3" w:rsidRPr="003D04C7">
              <w:rPr>
                <w:rFonts w:ascii="Calibri" w:eastAsia="Calibri" w:hAnsi="Calibri" w:cs="Calibri"/>
              </w:rPr>
              <w:t xml:space="preserve"> </w:t>
            </w:r>
          </w:p>
        </w:tc>
      </w:tr>
    </w:tbl>
    <w:p w14:paraId="6DFB9E20" w14:textId="77777777" w:rsidR="00072050" w:rsidRPr="003D04C7" w:rsidRDefault="00072050"/>
    <w:tbl>
      <w:tblPr>
        <w:tblStyle w:val="TableGrid"/>
        <w:tblW w:w="0" w:type="auto"/>
        <w:tblLook w:val="04A0" w:firstRow="1" w:lastRow="0" w:firstColumn="1" w:lastColumn="0" w:noHBand="0" w:noVBand="1"/>
      </w:tblPr>
      <w:tblGrid>
        <w:gridCol w:w="592"/>
        <w:gridCol w:w="2585"/>
        <w:gridCol w:w="5839"/>
      </w:tblGrid>
      <w:tr w:rsidR="00D241B5" w:rsidRPr="003D04C7" w14:paraId="7ED9E73B" w14:textId="77777777" w:rsidTr="003D04C7">
        <w:tc>
          <w:tcPr>
            <w:tcW w:w="9016" w:type="dxa"/>
            <w:gridSpan w:val="3"/>
            <w:shd w:val="clear" w:color="auto" w:fill="A8D08D" w:themeFill="accent6" w:themeFillTint="99"/>
          </w:tcPr>
          <w:p w14:paraId="69A3D3D5" w14:textId="6D698A04" w:rsidR="008A1195" w:rsidRPr="003D04C7" w:rsidRDefault="00C86E0E" w:rsidP="003D04C7">
            <w:pPr>
              <w:rPr>
                <w:b/>
              </w:rPr>
            </w:pPr>
            <w:r w:rsidRPr="003D04C7">
              <w:rPr>
                <w:b/>
              </w:rPr>
              <w:t>French</w:t>
            </w:r>
          </w:p>
          <w:p w14:paraId="73BBD275" w14:textId="77777777" w:rsidR="008A1195" w:rsidRPr="003D04C7" w:rsidRDefault="008A1195" w:rsidP="003D04C7">
            <w:pPr>
              <w:rPr>
                <w:b/>
              </w:rPr>
            </w:pPr>
          </w:p>
          <w:p w14:paraId="3C8A42E7" w14:textId="77777777" w:rsidR="008A1195" w:rsidRPr="003D04C7" w:rsidRDefault="008A1195" w:rsidP="003D04C7">
            <w:pPr>
              <w:rPr>
                <w:b/>
              </w:rPr>
            </w:pPr>
            <w:r w:rsidRPr="003D04C7">
              <w:rPr>
                <w:b/>
              </w:rPr>
              <w:t>Brief overview of coverage until Easter</w:t>
            </w:r>
          </w:p>
          <w:p w14:paraId="68434A44" w14:textId="1F356EE9" w:rsidR="008A1195" w:rsidRPr="003D04C7" w:rsidRDefault="008A1195" w:rsidP="003D04C7">
            <w:pPr>
              <w:rPr>
                <w:b/>
              </w:rPr>
            </w:pPr>
          </w:p>
        </w:tc>
      </w:tr>
      <w:tr w:rsidR="00DD75A8" w:rsidRPr="003D04C7" w14:paraId="0931C645" w14:textId="77777777" w:rsidTr="00DD75A8">
        <w:tc>
          <w:tcPr>
            <w:tcW w:w="592" w:type="dxa"/>
          </w:tcPr>
          <w:p w14:paraId="51A37660" w14:textId="00832D44" w:rsidR="00DD75A8" w:rsidRPr="003D04C7" w:rsidRDefault="00DD75A8" w:rsidP="00C8126D">
            <w:pPr>
              <w:jc w:val="center"/>
            </w:pPr>
            <w:r w:rsidRPr="003D04C7">
              <w:t>Y4</w:t>
            </w:r>
          </w:p>
        </w:tc>
        <w:tc>
          <w:tcPr>
            <w:tcW w:w="2585" w:type="dxa"/>
          </w:tcPr>
          <w:p w14:paraId="2BDE0F17" w14:textId="77777777" w:rsidR="00DD75A8" w:rsidRPr="003D04C7" w:rsidRDefault="00DD75A8" w:rsidP="00C8126D">
            <w:r w:rsidRPr="003D04C7">
              <w:t>BBC Super Movers – PE twist on various subjects</w:t>
            </w:r>
          </w:p>
          <w:p w14:paraId="01F14C59" w14:textId="33A90254" w:rsidR="00DD75A8" w:rsidRPr="003D04C7" w:rsidRDefault="00DD75A8" w:rsidP="00C8126D"/>
        </w:tc>
        <w:tc>
          <w:tcPr>
            <w:tcW w:w="5839" w:type="dxa"/>
          </w:tcPr>
          <w:p w14:paraId="5D023510" w14:textId="301258D1" w:rsidR="00DD75A8" w:rsidRPr="003D04C7" w:rsidRDefault="007A7AA4" w:rsidP="00C8126D">
            <w:hyperlink r:id="rId26" w:history="1">
              <w:r w:rsidR="00DD75A8" w:rsidRPr="003D04C7">
                <w:rPr>
                  <w:rStyle w:val="Hyperlink"/>
                </w:rPr>
                <w:t>https://www.bbc.co.uk/teach/supermovers</w:t>
              </w:r>
            </w:hyperlink>
            <w:r w:rsidR="00DD75A8" w:rsidRPr="003D04C7">
              <w:t xml:space="preserve"> </w:t>
            </w:r>
          </w:p>
        </w:tc>
      </w:tr>
      <w:tr w:rsidR="00DD75A8" w:rsidRPr="003D04C7" w14:paraId="68E0B849" w14:textId="77777777" w:rsidTr="00DD75A8">
        <w:tc>
          <w:tcPr>
            <w:tcW w:w="592" w:type="dxa"/>
          </w:tcPr>
          <w:p w14:paraId="689A5758" w14:textId="2F25511F" w:rsidR="00DD75A8" w:rsidRPr="003D04C7" w:rsidRDefault="00DD75A8" w:rsidP="003D04C7">
            <w:pPr>
              <w:jc w:val="center"/>
            </w:pPr>
            <w:r w:rsidRPr="003D04C7">
              <w:t>Y4</w:t>
            </w:r>
          </w:p>
        </w:tc>
        <w:tc>
          <w:tcPr>
            <w:tcW w:w="2585" w:type="dxa"/>
          </w:tcPr>
          <w:p w14:paraId="30F20D6B" w14:textId="216EFC83" w:rsidR="00DD75A8" w:rsidRPr="003D04C7" w:rsidRDefault="00DD75A8" w:rsidP="003D04C7">
            <w:r w:rsidRPr="003D04C7">
              <w:t>Duolingo (also an app)</w:t>
            </w:r>
          </w:p>
          <w:p w14:paraId="70DF9E56" w14:textId="1E4C038B" w:rsidR="00DD75A8" w:rsidRPr="003D04C7" w:rsidRDefault="00DD75A8" w:rsidP="003D04C7"/>
        </w:tc>
        <w:tc>
          <w:tcPr>
            <w:tcW w:w="5839" w:type="dxa"/>
          </w:tcPr>
          <w:p w14:paraId="44E871BC" w14:textId="0110AC28" w:rsidR="00DD75A8" w:rsidRPr="003D04C7" w:rsidRDefault="007A7AA4" w:rsidP="003D04C7">
            <w:hyperlink r:id="rId27" w:history="1">
              <w:r w:rsidR="00DD75A8" w:rsidRPr="003D04C7">
                <w:rPr>
                  <w:rStyle w:val="Hyperlink"/>
                </w:rPr>
                <w:t>https://www.duolingo.com/</w:t>
              </w:r>
            </w:hyperlink>
            <w:r w:rsidR="00DD75A8" w:rsidRPr="003D04C7">
              <w:t xml:space="preserve"> </w:t>
            </w:r>
          </w:p>
        </w:tc>
      </w:tr>
      <w:tr w:rsidR="00DD75A8" w:rsidRPr="003D04C7" w14:paraId="31B5F44D" w14:textId="77777777" w:rsidTr="00DD75A8">
        <w:tc>
          <w:tcPr>
            <w:tcW w:w="592" w:type="dxa"/>
          </w:tcPr>
          <w:p w14:paraId="19DCBE01" w14:textId="62CA280F" w:rsidR="00DD75A8" w:rsidRPr="003D04C7" w:rsidRDefault="00DD75A8" w:rsidP="002C6B89">
            <w:pPr>
              <w:jc w:val="center"/>
            </w:pPr>
            <w:r w:rsidRPr="003D04C7">
              <w:t>Y4</w:t>
            </w:r>
          </w:p>
        </w:tc>
        <w:tc>
          <w:tcPr>
            <w:tcW w:w="2585" w:type="dxa"/>
          </w:tcPr>
          <w:p w14:paraId="006FB06E" w14:textId="77777777" w:rsidR="00DD75A8" w:rsidRPr="003D04C7" w:rsidRDefault="00DD75A8" w:rsidP="002C6B89">
            <w:r w:rsidRPr="003D04C7">
              <w:t>Twinkl Home School Closure Pack</w:t>
            </w:r>
          </w:p>
          <w:p w14:paraId="738610EB" w14:textId="3EC8AD31" w:rsidR="00DD75A8" w:rsidRPr="003D04C7" w:rsidRDefault="00DD75A8" w:rsidP="002C6B89"/>
        </w:tc>
        <w:tc>
          <w:tcPr>
            <w:tcW w:w="5839" w:type="dxa"/>
          </w:tcPr>
          <w:p w14:paraId="637805D2" w14:textId="603D7EDC" w:rsidR="00DD75A8" w:rsidRPr="003D04C7" w:rsidRDefault="007A7AA4" w:rsidP="002C6B89">
            <w:hyperlink r:id="rId28" w:history="1">
              <w:r w:rsidR="00DD75A8" w:rsidRPr="003D04C7">
                <w:rPr>
                  <w:rStyle w:val="Hyperlink"/>
                  <w:rFonts w:ascii="Calibri" w:eastAsia="Calibri" w:hAnsi="Calibri" w:cs="Calibri"/>
                </w:rPr>
                <w:t>https://www.twinkl.co.uk/resource/year-4-school-closure-home-learning-resource-pack-t-e-2549913</w:t>
              </w:r>
            </w:hyperlink>
            <w:r w:rsidR="00DD75A8" w:rsidRPr="003D04C7">
              <w:rPr>
                <w:rFonts w:ascii="Calibri" w:eastAsia="Calibri" w:hAnsi="Calibri" w:cs="Calibri"/>
              </w:rPr>
              <w:t xml:space="preserve"> </w:t>
            </w:r>
          </w:p>
        </w:tc>
      </w:tr>
      <w:tr w:rsidR="00DD75A8" w:rsidRPr="003D04C7" w14:paraId="178A2204" w14:textId="77777777" w:rsidTr="00DD75A8">
        <w:tc>
          <w:tcPr>
            <w:tcW w:w="592" w:type="dxa"/>
          </w:tcPr>
          <w:p w14:paraId="61344624" w14:textId="5FA33BB2" w:rsidR="00DD75A8" w:rsidRPr="003D04C7" w:rsidRDefault="00DD75A8" w:rsidP="003D04C7">
            <w:pPr>
              <w:jc w:val="center"/>
            </w:pPr>
            <w:r w:rsidRPr="003D04C7">
              <w:t>Y4</w:t>
            </w:r>
          </w:p>
        </w:tc>
        <w:tc>
          <w:tcPr>
            <w:tcW w:w="2585" w:type="dxa"/>
          </w:tcPr>
          <w:p w14:paraId="764BB9B2" w14:textId="77777777" w:rsidR="00DD75A8" w:rsidRPr="003D04C7" w:rsidRDefault="00DD75A8" w:rsidP="003D04C7">
            <w:r w:rsidRPr="003D04C7">
              <w:t>BBC Bitesize French resources</w:t>
            </w:r>
          </w:p>
          <w:p w14:paraId="3B7B4B86" w14:textId="7763679E" w:rsidR="00DD75A8" w:rsidRPr="003D04C7" w:rsidRDefault="00DD75A8" w:rsidP="003D04C7"/>
        </w:tc>
        <w:tc>
          <w:tcPr>
            <w:tcW w:w="5839" w:type="dxa"/>
          </w:tcPr>
          <w:p w14:paraId="3A0FF5F2" w14:textId="23B20B04" w:rsidR="00DD75A8" w:rsidRPr="003D04C7" w:rsidRDefault="007A7AA4" w:rsidP="003D04C7">
            <w:hyperlink r:id="rId29" w:history="1">
              <w:r w:rsidR="00DD75A8" w:rsidRPr="003D04C7">
                <w:rPr>
                  <w:rStyle w:val="Hyperlink"/>
                </w:rPr>
                <w:t>https://www.bbc.co.uk/bitesize/subjects/z39d7ty</w:t>
              </w:r>
            </w:hyperlink>
            <w:r w:rsidR="00DD75A8" w:rsidRPr="003D04C7">
              <w:t xml:space="preserve"> </w:t>
            </w:r>
          </w:p>
        </w:tc>
      </w:tr>
      <w:tr w:rsidR="00DD75A8" w:rsidRPr="003D04C7" w14:paraId="2FF636BA" w14:textId="77777777" w:rsidTr="00DD75A8">
        <w:tc>
          <w:tcPr>
            <w:tcW w:w="592" w:type="dxa"/>
          </w:tcPr>
          <w:p w14:paraId="65CE8968" w14:textId="1CCB6EDB" w:rsidR="00DD75A8" w:rsidRPr="003D04C7" w:rsidRDefault="00DD75A8" w:rsidP="003D04C7">
            <w:pPr>
              <w:jc w:val="center"/>
            </w:pPr>
            <w:r w:rsidRPr="003D04C7">
              <w:t>Y4</w:t>
            </w:r>
          </w:p>
        </w:tc>
        <w:tc>
          <w:tcPr>
            <w:tcW w:w="2585" w:type="dxa"/>
          </w:tcPr>
          <w:p w14:paraId="08C56B1D" w14:textId="77777777" w:rsidR="00DD75A8" w:rsidRDefault="00DD75A8" w:rsidP="003D04C7">
            <w:r w:rsidRPr="003D04C7">
              <w:t xml:space="preserve">Useful resources </w:t>
            </w:r>
          </w:p>
          <w:p w14:paraId="3F7A4ACD" w14:textId="3AD49784" w:rsidR="00DD75A8" w:rsidRPr="003D04C7" w:rsidRDefault="00DD75A8" w:rsidP="003D04C7"/>
        </w:tc>
        <w:tc>
          <w:tcPr>
            <w:tcW w:w="5839" w:type="dxa"/>
          </w:tcPr>
          <w:p w14:paraId="51946327" w14:textId="207CB6DF" w:rsidR="00DD75A8" w:rsidRPr="003D04C7" w:rsidRDefault="007A7AA4" w:rsidP="003D04C7">
            <w:hyperlink r:id="rId30" w:history="1">
              <w:r w:rsidR="00DD75A8" w:rsidRPr="003D04C7">
                <w:rPr>
                  <w:rStyle w:val="Hyperlink"/>
                </w:rPr>
                <w:t>http://www.primaryresources.co.uk/mfl/mfl_french.htm</w:t>
              </w:r>
            </w:hyperlink>
          </w:p>
        </w:tc>
      </w:tr>
    </w:tbl>
    <w:p w14:paraId="769D0D3C" w14:textId="77777777" w:rsidR="00072050" w:rsidRPr="003D04C7" w:rsidRDefault="00072050"/>
    <w:tbl>
      <w:tblPr>
        <w:tblStyle w:val="TableGrid"/>
        <w:tblW w:w="0" w:type="auto"/>
        <w:tblLook w:val="04A0" w:firstRow="1" w:lastRow="0" w:firstColumn="1" w:lastColumn="0" w:noHBand="0" w:noVBand="1"/>
      </w:tblPr>
      <w:tblGrid>
        <w:gridCol w:w="435"/>
        <w:gridCol w:w="1610"/>
        <w:gridCol w:w="6971"/>
      </w:tblGrid>
      <w:tr w:rsidR="00D241B5" w:rsidRPr="003D04C7" w14:paraId="6FC7A2E2" w14:textId="77777777" w:rsidTr="00D241B5">
        <w:tc>
          <w:tcPr>
            <w:tcW w:w="9016" w:type="dxa"/>
            <w:gridSpan w:val="3"/>
            <w:shd w:val="clear" w:color="auto" w:fill="C45911" w:themeFill="accent2" w:themeFillShade="BF"/>
          </w:tcPr>
          <w:p w14:paraId="26FEAFDA" w14:textId="5923940C" w:rsidR="008A1195" w:rsidRPr="003D04C7" w:rsidRDefault="00D241B5" w:rsidP="003D04C7">
            <w:pPr>
              <w:rPr>
                <w:b/>
              </w:rPr>
            </w:pPr>
            <w:r w:rsidRPr="003D04C7">
              <w:rPr>
                <w:b/>
              </w:rPr>
              <w:t>Humanities</w:t>
            </w:r>
            <w:r w:rsidR="00713B59" w:rsidRPr="003D04C7">
              <w:rPr>
                <w:b/>
              </w:rPr>
              <w:t xml:space="preserve"> -</w:t>
            </w:r>
            <w:r w:rsidRPr="003D04C7">
              <w:rPr>
                <w:b/>
              </w:rPr>
              <w:t xml:space="preserve"> Geography</w:t>
            </w:r>
            <w:r w:rsidR="00C86E0E" w:rsidRPr="003D04C7">
              <w:rPr>
                <w:b/>
              </w:rPr>
              <w:t xml:space="preserve"> </w:t>
            </w:r>
          </w:p>
          <w:p w14:paraId="67DFE2F6" w14:textId="77777777" w:rsidR="00713B59" w:rsidRPr="003D04C7" w:rsidRDefault="00713B59" w:rsidP="003D04C7">
            <w:pPr>
              <w:rPr>
                <w:b/>
              </w:rPr>
            </w:pPr>
          </w:p>
          <w:p w14:paraId="4AB0C784" w14:textId="77777777" w:rsidR="008A1195" w:rsidRPr="003D04C7" w:rsidRDefault="008A1195" w:rsidP="003D04C7">
            <w:pPr>
              <w:rPr>
                <w:b/>
              </w:rPr>
            </w:pPr>
            <w:r w:rsidRPr="003D04C7">
              <w:rPr>
                <w:b/>
              </w:rPr>
              <w:t>Brief overview of coverage until Easter</w:t>
            </w:r>
          </w:p>
          <w:p w14:paraId="6F6390C0" w14:textId="77777777" w:rsidR="00713B59" w:rsidRPr="003D04C7" w:rsidRDefault="00713B59" w:rsidP="003D04C7">
            <w:pPr>
              <w:rPr>
                <w:b/>
              </w:rPr>
            </w:pPr>
          </w:p>
          <w:p w14:paraId="752FCB89" w14:textId="77777777" w:rsidR="00713B59" w:rsidRDefault="00713B59" w:rsidP="003D04C7">
            <w:pPr>
              <w:rPr>
                <w:b/>
              </w:rPr>
            </w:pPr>
            <w:r w:rsidRPr="003D04C7">
              <w:rPr>
                <w:b/>
              </w:rPr>
              <w:t>Food for Thought</w:t>
            </w:r>
          </w:p>
          <w:p w14:paraId="03981D5B" w14:textId="087E6D32" w:rsidR="00DD75A8" w:rsidRPr="003D04C7" w:rsidRDefault="00DD75A8" w:rsidP="003D04C7">
            <w:pPr>
              <w:rPr>
                <w:b/>
              </w:rPr>
            </w:pPr>
          </w:p>
        </w:tc>
      </w:tr>
      <w:tr w:rsidR="00DD75A8" w:rsidRPr="003D04C7" w14:paraId="3B3C4695" w14:textId="77777777" w:rsidTr="00DD75A8">
        <w:tc>
          <w:tcPr>
            <w:tcW w:w="435" w:type="dxa"/>
          </w:tcPr>
          <w:p w14:paraId="05B32227" w14:textId="330EDEDB" w:rsidR="00DD75A8" w:rsidRPr="003D04C7" w:rsidRDefault="00DD75A8" w:rsidP="003D04C7">
            <w:pPr>
              <w:jc w:val="center"/>
            </w:pPr>
            <w:r w:rsidRPr="003D04C7">
              <w:t>Y4</w:t>
            </w:r>
          </w:p>
        </w:tc>
        <w:tc>
          <w:tcPr>
            <w:tcW w:w="1610" w:type="dxa"/>
          </w:tcPr>
          <w:p w14:paraId="54CD245A" w14:textId="3896F37D" w:rsidR="00DD75A8" w:rsidRPr="003D04C7" w:rsidRDefault="00DD75A8" w:rsidP="003D04C7">
            <w:r w:rsidRPr="003D04C7">
              <w:t xml:space="preserve">Maps </w:t>
            </w:r>
          </w:p>
        </w:tc>
        <w:tc>
          <w:tcPr>
            <w:tcW w:w="6971" w:type="dxa"/>
          </w:tcPr>
          <w:p w14:paraId="4610BE07" w14:textId="77777777" w:rsidR="00DD75A8" w:rsidRPr="003D04C7" w:rsidRDefault="007A7AA4" w:rsidP="003D04C7">
            <w:pPr>
              <w:rPr>
                <w:rStyle w:val="Hyperlink"/>
                <w:rFonts w:ascii="Arial" w:hAnsi="Arial" w:cs="Arial"/>
              </w:rPr>
            </w:pPr>
            <w:hyperlink r:id="rId31" w:history="1">
              <w:r w:rsidR="00DD75A8" w:rsidRPr="003D04C7">
                <w:rPr>
                  <w:rStyle w:val="Hyperlink"/>
                  <w:rFonts w:ascii="Arial" w:hAnsi="Arial" w:cs="Arial"/>
                </w:rPr>
                <w:t>www.google.co.uk/maps</w:t>
              </w:r>
            </w:hyperlink>
          </w:p>
          <w:p w14:paraId="295E5259" w14:textId="77777777" w:rsidR="00DD75A8" w:rsidRDefault="007A7AA4" w:rsidP="003D04C7">
            <w:pPr>
              <w:rPr>
                <w:rStyle w:val="Hyperlink"/>
                <w:rFonts w:ascii="Arial" w:hAnsi="Arial" w:cs="Arial"/>
              </w:rPr>
            </w:pPr>
            <w:hyperlink r:id="rId32" w:history="1">
              <w:r w:rsidR="00DD75A8" w:rsidRPr="003D04C7">
                <w:rPr>
                  <w:rStyle w:val="Hyperlink"/>
                  <w:rFonts w:ascii="Arial" w:hAnsi="Arial" w:cs="Arial"/>
                </w:rPr>
                <w:t>www.bing.com/maps</w:t>
              </w:r>
            </w:hyperlink>
          </w:p>
          <w:p w14:paraId="1231BE67" w14:textId="207E53B7" w:rsidR="00DD75A8" w:rsidRPr="003D04C7" w:rsidRDefault="00DD75A8" w:rsidP="003D04C7"/>
        </w:tc>
      </w:tr>
      <w:tr w:rsidR="00DD75A8" w:rsidRPr="003D04C7" w14:paraId="13CC1BEF" w14:textId="77777777" w:rsidTr="00DD75A8">
        <w:tc>
          <w:tcPr>
            <w:tcW w:w="435" w:type="dxa"/>
          </w:tcPr>
          <w:p w14:paraId="77527C22" w14:textId="6E16EBBF" w:rsidR="00DD75A8" w:rsidRPr="003D04C7" w:rsidRDefault="00DD75A8" w:rsidP="003D04C7">
            <w:pPr>
              <w:jc w:val="center"/>
            </w:pPr>
            <w:r w:rsidRPr="003D04C7">
              <w:t>Y4</w:t>
            </w:r>
          </w:p>
        </w:tc>
        <w:tc>
          <w:tcPr>
            <w:tcW w:w="1610" w:type="dxa"/>
          </w:tcPr>
          <w:p w14:paraId="334802B8" w14:textId="77777777" w:rsidR="00DD75A8" w:rsidRPr="003D04C7" w:rsidRDefault="00DD75A8" w:rsidP="003D04C7">
            <w:r w:rsidRPr="003D04C7">
              <w:t>Climate change effects</w:t>
            </w:r>
          </w:p>
          <w:p w14:paraId="6D072C0D" w14:textId="01FC1545" w:rsidR="00DD75A8" w:rsidRPr="003D04C7" w:rsidRDefault="00DD75A8" w:rsidP="003D04C7"/>
        </w:tc>
        <w:tc>
          <w:tcPr>
            <w:tcW w:w="6971" w:type="dxa"/>
          </w:tcPr>
          <w:p w14:paraId="1ED7039F" w14:textId="77777777" w:rsidR="00DD75A8" w:rsidRDefault="007A7AA4" w:rsidP="003D04C7">
            <w:pPr>
              <w:rPr>
                <w:rFonts w:ascii="Arial" w:eastAsia="Comic Sans MS" w:hAnsi="Arial" w:cs="Arial"/>
                <w:color w:val="0563C1"/>
                <w:u w:val="single"/>
              </w:rPr>
            </w:pPr>
            <w:hyperlink r:id="rId33">
              <w:r w:rsidR="00DD75A8" w:rsidRPr="003D04C7">
                <w:rPr>
                  <w:rFonts w:ascii="Arial" w:eastAsia="Comic Sans MS" w:hAnsi="Arial" w:cs="Arial"/>
                  <w:color w:val="0563C1"/>
                  <w:u w:val="single"/>
                </w:rPr>
                <w:t>https://www.theguardian.com/world/2017/aug/30/mumbai-paralysed-by-floods-as-india-and-region-hit-by-worst-monsoon-rains-in-years</w:t>
              </w:r>
            </w:hyperlink>
            <w:r w:rsidR="00DD75A8" w:rsidRPr="003D04C7">
              <w:rPr>
                <w:rFonts w:ascii="Arial" w:eastAsia="Comic Sans MS" w:hAnsi="Arial" w:cs="Arial"/>
                <w:color w:val="0563C1"/>
                <w:u w:val="single"/>
              </w:rPr>
              <w:t xml:space="preserve"> </w:t>
            </w:r>
          </w:p>
          <w:p w14:paraId="48A21919" w14:textId="2289E305" w:rsidR="00DD75A8" w:rsidRPr="003D04C7" w:rsidRDefault="00DD75A8" w:rsidP="003D04C7"/>
        </w:tc>
      </w:tr>
      <w:tr w:rsidR="00DD75A8" w:rsidRPr="003D04C7" w14:paraId="4AEF9D9A" w14:textId="77777777" w:rsidTr="00DD75A8">
        <w:tc>
          <w:tcPr>
            <w:tcW w:w="435" w:type="dxa"/>
          </w:tcPr>
          <w:p w14:paraId="05DFEBC9" w14:textId="005EE950" w:rsidR="00DD75A8" w:rsidRPr="003D04C7" w:rsidRDefault="00DD75A8" w:rsidP="003D04C7">
            <w:pPr>
              <w:jc w:val="center"/>
            </w:pPr>
            <w:r w:rsidRPr="003D04C7">
              <w:lastRenderedPageBreak/>
              <w:t>Y4</w:t>
            </w:r>
          </w:p>
        </w:tc>
        <w:tc>
          <w:tcPr>
            <w:tcW w:w="1610" w:type="dxa"/>
          </w:tcPr>
          <w:p w14:paraId="1578AFCF" w14:textId="77777777" w:rsidR="00DD75A8" w:rsidRDefault="00DD75A8" w:rsidP="003D04C7">
            <w:r w:rsidRPr="003D04C7">
              <w:t>Appeal for food in Africa video</w:t>
            </w:r>
          </w:p>
          <w:p w14:paraId="238601FE" w14:textId="39B2A535" w:rsidR="00DD75A8" w:rsidRPr="003D04C7" w:rsidRDefault="00DD75A8" w:rsidP="003D04C7"/>
        </w:tc>
        <w:tc>
          <w:tcPr>
            <w:tcW w:w="6971" w:type="dxa"/>
          </w:tcPr>
          <w:p w14:paraId="0F3CABC7" w14:textId="7676DD67" w:rsidR="00DD75A8" w:rsidRPr="003D04C7" w:rsidRDefault="007A7AA4" w:rsidP="003D04C7">
            <w:hyperlink r:id="rId34">
              <w:r w:rsidR="00DD75A8" w:rsidRPr="003D04C7">
                <w:rPr>
                  <w:rFonts w:ascii="Arial" w:eastAsia="Comic Sans MS" w:hAnsi="Arial" w:cs="Arial"/>
                  <w:color w:val="0563C1"/>
                  <w:u w:val="single"/>
                </w:rPr>
                <w:t>https://www.youtube.com/watch?v=KK8I9106cfc</w:t>
              </w:r>
            </w:hyperlink>
          </w:p>
        </w:tc>
      </w:tr>
      <w:tr w:rsidR="00DD75A8" w:rsidRPr="003D04C7" w14:paraId="03838174" w14:textId="77777777" w:rsidTr="00DD75A8">
        <w:tc>
          <w:tcPr>
            <w:tcW w:w="435" w:type="dxa"/>
          </w:tcPr>
          <w:p w14:paraId="25A16AA5" w14:textId="54295D54" w:rsidR="00DD75A8" w:rsidRPr="003D04C7" w:rsidRDefault="00DD75A8" w:rsidP="003D04C7">
            <w:pPr>
              <w:jc w:val="center"/>
            </w:pPr>
            <w:r w:rsidRPr="003D04C7">
              <w:t>Y4</w:t>
            </w:r>
          </w:p>
        </w:tc>
        <w:tc>
          <w:tcPr>
            <w:tcW w:w="1610" w:type="dxa"/>
          </w:tcPr>
          <w:p w14:paraId="7D4A1DA5" w14:textId="77777777" w:rsidR="00DD75A8" w:rsidRDefault="00DD75A8" w:rsidP="003D04C7">
            <w:pPr>
              <w:rPr>
                <w:noProof/>
              </w:rPr>
            </w:pPr>
            <w:r w:rsidRPr="003D04C7">
              <w:t>Activities related to food miles.</w:t>
            </w:r>
            <w:r w:rsidRPr="003D04C7">
              <w:rPr>
                <w:noProof/>
              </w:rPr>
              <w:t xml:space="preserve"> </w:t>
            </w:r>
          </w:p>
          <w:p w14:paraId="16DEB4AB" w14:textId="51FD4B99" w:rsidR="00DD75A8" w:rsidRPr="003D04C7" w:rsidRDefault="00DD75A8" w:rsidP="003D04C7"/>
        </w:tc>
        <w:tc>
          <w:tcPr>
            <w:tcW w:w="6971" w:type="dxa"/>
          </w:tcPr>
          <w:p w14:paraId="0AD9C6F4" w14:textId="6BFEE90C" w:rsidR="00DD75A8" w:rsidRPr="003D04C7" w:rsidRDefault="007A7AA4" w:rsidP="003D04C7">
            <w:hyperlink r:id="rId35" w:history="1">
              <w:r w:rsidR="00DD75A8" w:rsidRPr="003D04C7">
                <w:rPr>
                  <w:rStyle w:val="Hyperlink"/>
                </w:rPr>
                <w:t>https://www.stem.org.uk/resources/community/resource/311528/food-miles</w:t>
              </w:r>
            </w:hyperlink>
            <w:r w:rsidR="00DD75A8" w:rsidRPr="003D04C7">
              <w:t xml:space="preserve"> </w:t>
            </w:r>
          </w:p>
        </w:tc>
      </w:tr>
      <w:tr w:rsidR="00DD75A8" w:rsidRPr="003D04C7" w14:paraId="1A230115" w14:textId="77777777" w:rsidTr="00DD75A8">
        <w:tc>
          <w:tcPr>
            <w:tcW w:w="435" w:type="dxa"/>
          </w:tcPr>
          <w:p w14:paraId="66E83579" w14:textId="1B384772" w:rsidR="00DD75A8" w:rsidRPr="003D04C7" w:rsidRDefault="00DD75A8" w:rsidP="002C6B89">
            <w:pPr>
              <w:jc w:val="center"/>
            </w:pPr>
            <w:r w:rsidRPr="003D04C7">
              <w:t>Y4</w:t>
            </w:r>
          </w:p>
        </w:tc>
        <w:tc>
          <w:tcPr>
            <w:tcW w:w="1610" w:type="dxa"/>
          </w:tcPr>
          <w:p w14:paraId="59198E6B" w14:textId="77777777" w:rsidR="00DD75A8" w:rsidRPr="003D04C7" w:rsidRDefault="00DD75A8" w:rsidP="002C6B89">
            <w:r w:rsidRPr="003D04C7">
              <w:t>Twinkl Home School Closure Pack</w:t>
            </w:r>
          </w:p>
          <w:p w14:paraId="755844BC" w14:textId="43687604" w:rsidR="00DD75A8" w:rsidRPr="003D04C7" w:rsidRDefault="00DD75A8" w:rsidP="002C6B89"/>
        </w:tc>
        <w:tc>
          <w:tcPr>
            <w:tcW w:w="6971" w:type="dxa"/>
          </w:tcPr>
          <w:p w14:paraId="5651E212" w14:textId="13595DE8" w:rsidR="00DD75A8" w:rsidRPr="003D04C7" w:rsidRDefault="007A7AA4" w:rsidP="002C6B89">
            <w:hyperlink r:id="rId36" w:history="1">
              <w:r w:rsidR="00DD75A8" w:rsidRPr="003D04C7">
                <w:rPr>
                  <w:rStyle w:val="Hyperlink"/>
                  <w:rFonts w:ascii="Calibri" w:eastAsia="Calibri" w:hAnsi="Calibri" w:cs="Calibri"/>
                </w:rPr>
                <w:t>https://www.twinkl.co.uk/resource/year-4-school-closure-home-learning-resource-pack-t-e-2549913</w:t>
              </w:r>
            </w:hyperlink>
            <w:r w:rsidR="00DD75A8" w:rsidRPr="003D04C7">
              <w:rPr>
                <w:rFonts w:ascii="Calibri" w:eastAsia="Calibri" w:hAnsi="Calibri" w:cs="Calibri"/>
              </w:rPr>
              <w:t xml:space="preserve"> </w:t>
            </w:r>
          </w:p>
        </w:tc>
      </w:tr>
    </w:tbl>
    <w:p w14:paraId="5390B656" w14:textId="77777777" w:rsidR="00C86E0E" w:rsidRPr="003D04C7" w:rsidRDefault="00C86E0E" w:rsidP="00072050"/>
    <w:tbl>
      <w:tblPr>
        <w:tblStyle w:val="TableGrid"/>
        <w:tblW w:w="0" w:type="auto"/>
        <w:tblLook w:val="04A0" w:firstRow="1" w:lastRow="0" w:firstColumn="1" w:lastColumn="0" w:noHBand="0" w:noVBand="1"/>
      </w:tblPr>
      <w:tblGrid>
        <w:gridCol w:w="534"/>
        <w:gridCol w:w="1566"/>
        <w:gridCol w:w="6916"/>
      </w:tblGrid>
      <w:tr w:rsidR="00D241B5" w:rsidRPr="003D04C7" w14:paraId="3E63FE78" w14:textId="77777777" w:rsidTr="32662478">
        <w:tc>
          <w:tcPr>
            <w:tcW w:w="9016" w:type="dxa"/>
            <w:gridSpan w:val="3"/>
            <w:shd w:val="clear" w:color="auto" w:fill="FFD966" w:themeFill="accent4" w:themeFillTint="99"/>
          </w:tcPr>
          <w:p w14:paraId="26D79C0C" w14:textId="77777777" w:rsidR="00D241B5" w:rsidRPr="003D04C7" w:rsidRDefault="00D241B5" w:rsidP="003D04C7">
            <w:pPr>
              <w:rPr>
                <w:b/>
              </w:rPr>
            </w:pPr>
            <w:r w:rsidRPr="003D04C7">
              <w:rPr>
                <w:b/>
              </w:rPr>
              <w:t>Science</w:t>
            </w:r>
          </w:p>
          <w:p w14:paraId="29C5EB23" w14:textId="77777777" w:rsidR="008A1195" w:rsidRPr="003D04C7" w:rsidRDefault="008A1195" w:rsidP="003D04C7">
            <w:pPr>
              <w:rPr>
                <w:b/>
              </w:rPr>
            </w:pPr>
          </w:p>
          <w:p w14:paraId="7F9CA0D3" w14:textId="7C68D90A" w:rsidR="008A1195" w:rsidRPr="003D04C7" w:rsidRDefault="008A1195" w:rsidP="003D04C7">
            <w:pPr>
              <w:rPr>
                <w:b/>
              </w:rPr>
            </w:pPr>
            <w:r w:rsidRPr="003D04C7">
              <w:rPr>
                <w:b/>
              </w:rPr>
              <w:t>Brief overview of coverage until Easter</w:t>
            </w:r>
          </w:p>
          <w:p w14:paraId="5D5B41A7" w14:textId="10F28899" w:rsidR="00713B59" w:rsidRPr="003D04C7" w:rsidRDefault="00713B59" w:rsidP="003D04C7">
            <w:pPr>
              <w:rPr>
                <w:b/>
              </w:rPr>
            </w:pPr>
          </w:p>
          <w:p w14:paraId="4DB44C18" w14:textId="5EF6CA60" w:rsidR="008A1195" w:rsidRPr="003D04C7" w:rsidRDefault="00713B59" w:rsidP="003D04C7">
            <w:pPr>
              <w:rPr>
                <w:b/>
              </w:rPr>
            </w:pPr>
            <w:r w:rsidRPr="003D04C7">
              <w:rPr>
                <w:b/>
              </w:rPr>
              <w:t>States of Matter</w:t>
            </w:r>
            <w:r w:rsidR="00EB0B28">
              <w:rPr>
                <w:b/>
              </w:rPr>
              <w:t xml:space="preserve"> and the Water Cycle</w:t>
            </w:r>
          </w:p>
          <w:p w14:paraId="3D4CE94A" w14:textId="18D825DD" w:rsidR="008A1195" w:rsidRPr="003D04C7" w:rsidRDefault="008A1195" w:rsidP="003D04C7">
            <w:pPr>
              <w:rPr>
                <w:b/>
              </w:rPr>
            </w:pPr>
          </w:p>
        </w:tc>
      </w:tr>
      <w:tr w:rsidR="00DD75A8" w:rsidRPr="003D04C7" w14:paraId="6244BE4E" w14:textId="77777777" w:rsidTr="00DD75A8">
        <w:tc>
          <w:tcPr>
            <w:tcW w:w="534" w:type="dxa"/>
          </w:tcPr>
          <w:p w14:paraId="7E934AE5" w14:textId="0B128341" w:rsidR="00DD75A8" w:rsidRPr="003D04C7" w:rsidRDefault="00DD75A8" w:rsidP="002C6B89">
            <w:pPr>
              <w:jc w:val="center"/>
            </w:pPr>
            <w:r>
              <w:t>Y4</w:t>
            </w:r>
          </w:p>
        </w:tc>
        <w:tc>
          <w:tcPr>
            <w:tcW w:w="1566" w:type="dxa"/>
          </w:tcPr>
          <w:p w14:paraId="5BA5BBCC" w14:textId="5946FBB1" w:rsidR="00DD75A8" w:rsidRPr="003D04C7" w:rsidRDefault="00DD75A8" w:rsidP="002C6B89">
            <w:r>
              <w:t>Water cycle explanation videos</w:t>
            </w:r>
          </w:p>
        </w:tc>
        <w:tc>
          <w:tcPr>
            <w:tcW w:w="6916" w:type="dxa"/>
          </w:tcPr>
          <w:p w14:paraId="1A1996AB" w14:textId="77777777" w:rsidR="00DD75A8" w:rsidRDefault="007A7AA4" w:rsidP="002C6B89">
            <w:hyperlink r:id="rId37" w:history="1">
              <w:r w:rsidR="00DD75A8">
                <w:rPr>
                  <w:rStyle w:val="Hyperlink"/>
                </w:rPr>
                <w:t>https://www.bbc.co.uk/bitesize/clips/z8qtfg8</w:t>
              </w:r>
            </w:hyperlink>
          </w:p>
          <w:p w14:paraId="7769E765" w14:textId="77777777" w:rsidR="00DD75A8" w:rsidRDefault="00DD75A8" w:rsidP="002C6B89"/>
          <w:p w14:paraId="202E8D41" w14:textId="77777777" w:rsidR="00DD75A8" w:rsidRDefault="007A7AA4" w:rsidP="002C6B89">
            <w:hyperlink r:id="rId38" w:history="1">
              <w:r w:rsidR="00DD75A8">
                <w:rPr>
                  <w:rStyle w:val="Hyperlink"/>
                </w:rPr>
                <w:t>https://www.bbc.co.uk/bitesize/clips/zh4rkqt</w:t>
              </w:r>
            </w:hyperlink>
          </w:p>
          <w:p w14:paraId="21CA6AAB" w14:textId="77777777" w:rsidR="00DD75A8" w:rsidRDefault="00DD75A8" w:rsidP="002C6B89"/>
          <w:p w14:paraId="5D5F393E" w14:textId="77777777" w:rsidR="00DD75A8" w:rsidRDefault="007A7AA4" w:rsidP="002C6B89">
            <w:hyperlink r:id="rId39" w:history="1">
              <w:r w:rsidR="00DD75A8">
                <w:rPr>
                  <w:rStyle w:val="Hyperlink"/>
                </w:rPr>
                <w:t>https://www.bbc.co.uk/programmes/p01184wl</w:t>
              </w:r>
            </w:hyperlink>
          </w:p>
          <w:p w14:paraId="616A5E88" w14:textId="77777777" w:rsidR="00DD75A8" w:rsidRDefault="00DD75A8" w:rsidP="002C6B89"/>
          <w:p w14:paraId="4B898DC7" w14:textId="77777777" w:rsidR="00DD75A8" w:rsidRDefault="007A7AA4" w:rsidP="002C6B89">
            <w:hyperlink r:id="rId40" w:history="1">
              <w:r w:rsidR="00DD75A8">
                <w:rPr>
                  <w:rStyle w:val="Hyperlink"/>
                </w:rPr>
                <w:t>https://www.youtube.com/watch?v=y5gFI3pMvoI</w:t>
              </w:r>
            </w:hyperlink>
          </w:p>
          <w:p w14:paraId="098FAFFF" w14:textId="1F6046D1" w:rsidR="00DD75A8" w:rsidRPr="003D04C7" w:rsidRDefault="00DD75A8" w:rsidP="002C6B89"/>
        </w:tc>
      </w:tr>
      <w:tr w:rsidR="00DD75A8" w:rsidRPr="003D04C7" w14:paraId="586E9B55" w14:textId="77777777" w:rsidTr="00DD75A8">
        <w:tc>
          <w:tcPr>
            <w:tcW w:w="534" w:type="dxa"/>
          </w:tcPr>
          <w:p w14:paraId="6AECF704" w14:textId="7B51ADED" w:rsidR="00DD75A8" w:rsidRPr="003D04C7" w:rsidRDefault="00DD75A8" w:rsidP="002C6B89">
            <w:pPr>
              <w:jc w:val="center"/>
            </w:pPr>
            <w:r>
              <w:t>Y4</w:t>
            </w:r>
          </w:p>
        </w:tc>
        <w:tc>
          <w:tcPr>
            <w:tcW w:w="1566" w:type="dxa"/>
          </w:tcPr>
          <w:p w14:paraId="5C9DCD42" w14:textId="77777777" w:rsidR="00DD75A8" w:rsidRDefault="00DD75A8" w:rsidP="002C6B89">
            <w:r>
              <w:t>Activities based on water cycle.</w:t>
            </w:r>
          </w:p>
          <w:p w14:paraId="1FCD4E37" w14:textId="7710DA90" w:rsidR="00DD75A8" w:rsidRPr="003D04C7" w:rsidRDefault="00DD75A8" w:rsidP="002C6B89"/>
        </w:tc>
        <w:tc>
          <w:tcPr>
            <w:tcW w:w="6916" w:type="dxa"/>
          </w:tcPr>
          <w:p w14:paraId="223E4DE7" w14:textId="05E97475" w:rsidR="00DD75A8" w:rsidRPr="003D04C7" w:rsidRDefault="007A7AA4" w:rsidP="002C6B89">
            <w:pPr>
              <w:rPr>
                <w:rFonts w:ascii="Calibri" w:eastAsia="Calibri" w:hAnsi="Calibri" w:cs="Calibri"/>
              </w:rPr>
            </w:pPr>
            <w:hyperlink r:id="rId41" w:history="1">
              <w:r w:rsidR="00DD75A8">
                <w:rPr>
                  <w:rStyle w:val="Hyperlink"/>
                </w:rPr>
                <w:t>https://www.stem.org.uk/resources/elibrary/resource/33466/water-cycle</w:t>
              </w:r>
            </w:hyperlink>
          </w:p>
        </w:tc>
      </w:tr>
      <w:tr w:rsidR="00DD75A8" w:rsidRPr="003D04C7" w14:paraId="32DE6FCB" w14:textId="77777777" w:rsidTr="00DD75A8">
        <w:tc>
          <w:tcPr>
            <w:tcW w:w="534" w:type="dxa"/>
          </w:tcPr>
          <w:p w14:paraId="1D9C8323" w14:textId="169E93D0" w:rsidR="00DD75A8" w:rsidRPr="003D04C7" w:rsidRDefault="00DD75A8" w:rsidP="003D04C7">
            <w:pPr>
              <w:jc w:val="center"/>
            </w:pPr>
            <w:r>
              <w:t>Y4</w:t>
            </w:r>
          </w:p>
        </w:tc>
        <w:tc>
          <w:tcPr>
            <w:tcW w:w="1566" w:type="dxa"/>
          </w:tcPr>
          <w:p w14:paraId="7E84F88B" w14:textId="77777777" w:rsidR="00DD75A8" w:rsidRDefault="00DD75A8" w:rsidP="32662478">
            <w:r>
              <w:t>Water cycle in a bag.</w:t>
            </w:r>
          </w:p>
          <w:p w14:paraId="31126E5D" w14:textId="2CD83C10" w:rsidR="00DD75A8" w:rsidRPr="003D04C7" w:rsidRDefault="00DD75A8" w:rsidP="32662478"/>
        </w:tc>
        <w:tc>
          <w:tcPr>
            <w:tcW w:w="6916" w:type="dxa"/>
          </w:tcPr>
          <w:p w14:paraId="2DE403A5" w14:textId="3751FEEB" w:rsidR="00DD75A8" w:rsidRPr="003D04C7" w:rsidRDefault="007A7AA4" w:rsidP="32662478">
            <w:pPr>
              <w:rPr>
                <w:rFonts w:ascii="Calibri" w:eastAsia="Calibri" w:hAnsi="Calibri" w:cs="Calibri"/>
              </w:rPr>
            </w:pPr>
            <w:hyperlink r:id="rId42" w:history="1">
              <w:r w:rsidR="00DD75A8">
                <w:rPr>
                  <w:rStyle w:val="Hyperlink"/>
                </w:rPr>
                <w:t>https://www.mobileedproductions.com/blog/how-to-make-a-water-cycle-in-a-bag</w:t>
              </w:r>
            </w:hyperlink>
          </w:p>
        </w:tc>
      </w:tr>
      <w:tr w:rsidR="00DD75A8" w:rsidRPr="003D04C7" w14:paraId="4BD47C8A" w14:textId="77777777" w:rsidTr="00DD75A8">
        <w:tc>
          <w:tcPr>
            <w:tcW w:w="534" w:type="dxa"/>
          </w:tcPr>
          <w:p w14:paraId="72EFE67E" w14:textId="701318C2" w:rsidR="00DD75A8" w:rsidRPr="003D04C7" w:rsidRDefault="00DD75A8" w:rsidP="003D04C7">
            <w:pPr>
              <w:jc w:val="center"/>
            </w:pPr>
            <w:r>
              <w:t>Y4</w:t>
            </w:r>
          </w:p>
        </w:tc>
        <w:tc>
          <w:tcPr>
            <w:tcW w:w="1566" w:type="dxa"/>
          </w:tcPr>
          <w:p w14:paraId="025A83F4" w14:textId="77777777" w:rsidR="00DD75A8" w:rsidRDefault="00DD75A8" w:rsidP="32662478">
            <w:r>
              <w:t>Water cycle resources</w:t>
            </w:r>
          </w:p>
          <w:p w14:paraId="49E398E2" w14:textId="4E3FD851" w:rsidR="00DD75A8" w:rsidRPr="003D04C7" w:rsidRDefault="00DD75A8" w:rsidP="32662478"/>
        </w:tc>
        <w:tc>
          <w:tcPr>
            <w:tcW w:w="6916" w:type="dxa"/>
          </w:tcPr>
          <w:p w14:paraId="16287F21" w14:textId="0AF68244" w:rsidR="00DD75A8" w:rsidRPr="003D04C7" w:rsidRDefault="007A7AA4" w:rsidP="32662478">
            <w:pPr>
              <w:rPr>
                <w:rFonts w:ascii="Calibri" w:eastAsia="Calibri" w:hAnsi="Calibri" w:cs="Calibri"/>
              </w:rPr>
            </w:pPr>
            <w:hyperlink r:id="rId43" w:history="1">
              <w:r w:rsidR="00DD75A8">
                <w:rPr>
                  <w:rStyle w:val="Hyperlink"/>
                </w:rPr>
                <w:t>https://thewaterproject.org/resources/the_water_cycle</w:t>
              </w:r>
            </w:hyperlink>
          </w:p>
        </w:tc>
      </w:tr>
      <w:tr w:rsidR="00DD75A8" w:rsidRPr="003D04C7" w14:paraId="1227C760" w14:textId="77777777" w:rsidTr="00DD75A8">
        <w:tc>
          <w:tcPr>
            <w:tcW w:w="534" w:type="dxa"/>
          </w:tcPr>
          <w:p w14:paraId="60FAACA9" w14:textId="3778E382" w:rsidR="00DD75A8" w:rsidRPr="003D04C7" w:rsidRDefault="00DD75A8" w:rsidP="00EB0B28">
            <w:pPr>
              <w:jc w:val="center"/>
            </w:pPr>
            <w:r w:rsidRPr="003D04C7">
              <w:t>Y4</w:t>
            </w:r>
          </w:p>
        </w:tc>
        <w:tc>
          <w:tcPr>
            <w:tcW w:w="1566" w:type="dxa"/>
          </w:tcPr>
          <w:p w14:paraId="33BCCD44" w14:textId="77777777" w:rsidR="00DD75A8" w:rsidRPr="003D04C7" w:rsidRDefault="00DD75A8" w:rsidP="00EB0B28">
            <w:r w:rsidRPr="003D04C7">
              <w:t>Twinkl Home School Closure Pack</w:t>
            </w:r>
          </w:p>
          <w:p w14:paraId="06971CD3" w14:textId="2A33A794" w:rsidR="00DD75A8" w:rsidRPr="003D04C7" w:rsidRDefault="00DD75A8" w:rsidP="00EB0B28"/>
        </w:tc>
        <w:tc>
          <w:tcPr>
            <w:tcW w:w="6916" w:type="dxa"/>
          </w:tcPr>
          <w:p w14:paraId="2A1F701D" w14:textId="6D1B77C7" w:rsidR="00DD75A8" w:rsidRPr="003D04C7" w:rsidRDefault="007A7AA4" w:rsidP="00EB0B28">
            <w:pPr>
              <w:rPr>
                <w:rFonts w:ascii="Calibri" w:eastAsia="Calibri" w:hAnsi="Calibri" w:cs="Calibri"/>
              </w:rPr>
            </w:pPr>
            <w:hyperlink r:id="rId44" w:history="1">
              <w:r w:rsidR="00DD75A8" w:rsidRPr="003D04C7">
                <w:rPr>
                  <w:rStyle w:val="Hyperlink"/>
                  <w:rFonts w:ascii="Calibri" w:eastAsia="Calibri" w:hAnsi="Calibri" w:cs="Calibri"/>
                </w:rPr>
                <w:t>https://www.twinkl.co.uk/resource/year-4-school-closure-home-learning-resource-pack-t-e-2549913</w:t>
              </w:r>
            </w:hyperlink>
            <w:r w:rsidR="00DD75A8" w:rsidRPr="003D04C7">
              <w:rPr>
                <w:rFonts w:ascii="Calibri" w:eastAsia="Calibri" w:hAnsi="Calibri" w:cs="Calibri"/>
              </w:rPr>
              <w:t xml:space="preserve"> </w:t>
            </w:r>
          </w:p>
        </w:tc>
      </w:tr>
      <w:tr w:rsidR="00DD75A8" w:rsidRPr="003D04C7" w14:paraId="24AE8A85" w14:textId="77777777" w:rsidTr="00DD75A8">
        <w:tc>
          <w:tcPr>
            <w:tcW w:w="534" w:type="dxa"/>
          </w:tcPr>
          <w:p w14:paraId="461E1EBF" w14:textId="6D734D6F" w:rsidR="00DD75A8" w:rsidRPr="003D04C7" w:rsidRDefault="00DD75A8" w:rsidP="00EB0B28">
            <w:pPr>
              <w:jc w:val="center"/>
            </w:pPr>
            <w:r>
              <w:t>Y4</w:t>
            </w:r>
          </w:p>
        </w:tc>
        <w:tc>
          <w:tcPr>
            <w:tcW w:w="1566" w:type="dxa"/>
          </w:tcPr>
          <w:p w14:paraId="3712E5D6" w14:textId="77777777" w:rsidR="00DD75A8" w:rsidRDefault="00DD75A8" w:rsidP="00EB0B28">
            <w:r>
              <w:t>States of matter revision</w:t>
            </w:r>
          </w:p>
          <w:p w14:paraId="0C8E4E85" w14:textId="6584EA06" w:rsidR="00DD75A8" w:rsidRPr="003D04C7" w:rsidRDefault="00DD75A8" w:rsidP="00EB0B28"/>
        </w:tc>
        <w:tc>
          <w:tcPr>
            <w:tcW w:w="6916" w:type="dxa"/>
          </w:tcPr>
          <w:p w14:paraId="4A670295" w14:textId="47FBEBAD" w:rsidR="00DD75A8" w:rsidRPr="003D04C7" w:rsidRDefault="007A7AA4" w:rsidP="00EB0B28">
            <w:pPr>
              <w:rPr>
                <w:rFonts w:ascii="Calibri" w:eastAsia="Calibri" w:hAnsi="Calibri" w:cs="Calibri"/>
              </w:rPr>
            </w:pPr>
            <w:hyperlink r:id="rId45" w:history="1">
              <w:r w:rsidR="00DD75A8">
                <w:rPr>
                  <w:rStyle w:val="Hyperlink"/>
                </w:rPr>
                <w:t>https://www.bbc.co.uk/bitesize/topics/zkgg87h/articles/zsgwwxs</w:t>
              </w:r>
            </w:hyperlink>
          </w:p>
        </w:tc>
      </w:tr>
    </w:tbl>
    <w:p w14:paraId="5220BBB2" w14:textId="77777777" w:rsidR="00D241B5" w:rsidRPr="003D04C7" w:rsidRDefault="00D241B5" w:rsidP="00072050"/>
    <w:tbl>
      <w:tblPr>
        <w:tblStyle w:val="TableGrid"/>
        <w:tblW w:w="0" w:type="auto"/>
        <w:tblLook w:val="04A0" w:firstRow="1" w:lastRow="0" w:firstColumn="1" w:lastColumn="0" w:noHBand="0" w:noVBand="1"/>
      </w:tblPr>
      <w:tblGrid>
        <w:gridCol w:w="708"/>
        <w:gridCol w:w="2776"/>
        <w:gridCol w:w="4320"/>
        <w:gridCol w:w="1212"/>
      </w:tblGrid>
      <w:tr w:rsidR="00D241B5" w:rsidRPr="003D04C7" w14:paraId="56BFE5D9" w14:textId="77777777" w:rsidTr="46B5149E">
        <w:tc>
          <w:tcPr>
            <w:tcW w:w="9016" w:type="dxa"/>
            <w:gridSpan w:val="4"/>
            <w:shd w:val="clear" w:color="auto" w:fill="BFBFBF" w:themeFill="background1" w:themeFillShade="BF"/>
          </w:tcPr>
          <w:p w14:paraId="61B8274A" w14:textId="77777777" w:rsidR="00D241B5" w:rsidRPr="003D04C7" w:rsidRDefault="46B5149E" w:rsidP="46B5149E">
            <w:pPr>
              <w:rPr>
                <w:b/>
                <w:bCs/>
              </w:rPr>
            </w:pPr>
            <w:r w:rsidRPr="003D04C7">
              <w:rPr>
                <w:b/>
                <w:bCs/>
              </w:rPr>
              <w:t xml:space="preserve">Design Technology </w:t>
            </w:r>
          </w:p>
          <w:p w14:paraId="49F5E1B2" w14:textId="77777777" w:rsidR="008A1195" w:rsidRPr="003D04C7" w:rsidRDefault="008A1195" w:rsidP="46B5149E">
            <w:pPr>
              <w:rPr>
                <w:b/>
                <w:bCs/>
              </w:rPr>
            </w:pPr>
          </w:p>
          <w:p w14:paraId="283E1BA1" w14:textId="77777777" w:rsidR="008A1195" w:rsidRPr="003D04C7" w:rsidRDefault="008A1195" w:rsidP="46B5149E">
            <w:pPr>
              <w:rPr>
                <w:b/>
              </w:rPr>
            </w:pPr>
            <w:r w:rsidRPr="003D04C7">
              <w:rPr>
                <w:b/>
              </w:rPr>
              <w:t>Brief overview of coverage until Easter</w:t>
            </w:r>
          </w:p>
          <w:p w14:paraId="0DD2DD0E" w14:textId="4DFAC400" w:rsidR="008A1195" w:rsidRPr="003D04C7" w:rsidRDefault="008A1195" w:rsidP="46B5149E">
            <w:pPr>
              <w:rPr>
                <w:b/>
                <w:bCs/>
              </w:rPr>
            </w:pPr>
          </w:p>
        </w:tc>
      </w:tr>
      <w:tr w:rsidR="008A1195" w:rsidRPr="003D04C7" w14:paraId="462F7649" w14:textId="77777777" w:rsidTr="00C8126D">
        <w:tc>
          <w:tcPr>
            <w:tcW w:w="708" w:type="dxa"/>
          </w:tcPr>
          <w:p w14:paraId="27E129BA" w14:textId="29357666" w:rsidR="008A1195" w:rsidRPr="003D04C7" w:rsidRDefault="00C8126D" w:rsidP="003D04C7">
            <w:pPr>
              <w:jc w:val="center"/>
            </w:pPr>
            <w:r w:rsidRPr="003D04C7">
              <w:lastRenderedPageBreak/>
              <w:t xml:space="preserve">Y4 </w:t>
            </w:r>
          </w:p>
        </w:tc>
        <w:tc>
          <w:tcPr>
            <w:tcW w:w="2776" w:type="dxa"/>
          </w:tcPr>
          <w:p w14:paraId="13E365F4" w14:textId="77777777" w:rsidR="008A1195" w:rsidRPr="003D04C7" w:rsidRDefault="00C8126D" w:rsidP="003D04C7">
            <w:r w:rsidRPr="003D04C7">
              <w:t xml:space="preserve">Enjoy making something creative with your child! </w:t>
            </w:r>
          </w:p>
          <w:p w14:paraId="040A7EDE" w14:textId="386C053C" w:rsidR="00C8126D" w:rsidRPr="003D04C7" w:rsidRDefault="00C8126D" w:rsidP="003D04C7"/>
        </w:tc>
        <w:tc>
          <w:tcPr>
            <w:tcW w:w="4320" w:type="dxa"/>
          </w:tcPr>
          <w:p w14:paraId="21B1CA44" w14:textId="4AED4A9F" w:rsidR="008A1195" w:rsidRPr="003D04C7" w:rsidRDefault="007A7AA4" w:rsidP="003D04C7">
            <w:hyperlink r:id="rId46" w:history="1">
              <w:r w:rsidR="00C8126D" w:rsidRPr="003D04C7">
                <w:rPr>
                  <w:rStyle w:val="Hyperlink"/>
                </w:rPr>
                <w:t>https://www.youtube.com/user/mistermaker</w:t>
              </w:r>
            </w:hyperlink>
            <w:r w:rsidR="00C8126D" w:rsidRPr="003D04C7">
              <w:t xml:space="preserve"> </w:t>
            </w:r>
          </w:p>
        </w:tc>
        <w:tc>
          <w:tcPr>
            <w:tcW w:w="1212" w:type="dxa"/>
          </w:tcPr>
          <w:p w14:paraId="3CA94E59" w14:textId="77777777" w:rsidR="008A1195" w:rsidRPr="003D04C7" w:rsidRDefault="008A1195" w:rsidP="003D04C7"/>
        </w:tc>
      </w:tr>
    </w:tbl>
    <w:p w14:paraId="38337FC1" w14:textId="6B0824AC" w:rsidR="00C86E0E" w:rsidRDefault="00C86E0E" w:rsidP="00072050"/>
    <w:p w14:paraId="3273C3D6" w14:textId="1E2CAB35" w:rsidR="00033AB3" w:rsidRDefault="00033AB3" w:rsidP="00072050"/>
    <w:p w14:paraId="32B0C827" w14:textId="77777777" w:rsidR="00033AB3" w:rsidRPr="003D04C7" w:rsidRDefault="00033AB3" w:rsidP="00072050"/>
    <w:tbl>
      <w:tblPr>
        <w:tblStyle w:val="TableGrid"/>
        <w:tblW w:w="0" w:type="auto"/>
        <w:tblLook w:val="04A0" w:firstRow="1" w:lastRow="0" w:firstColumn="1" w:lastColumn="0" w:noHBand="0" w:noVBand="1"/>
      </w:tblPr>
      <w:tblGrid>
        <w:gridCol w:w="436"/>
        <w:gridCol w:w="1503"/>
        <w:gridCol w:w="7077"/>
      </w:tblGrid>
      <w:tr w:rsidR="00D241B5" w:rsidRPr="003D04C7" w14:paraId="442FD650" w14:textId="77777777" w:rsidTr="46B5149E">
        <w:tc>
          <w:tcPr>
            <w:tcW w:w="9016" w:type="dxa"/>
            <w:gridSpan w:val="3"/>
            <w:shd w:val="clear" w:color="auto" w:fill="8496B0" w:themeFill="text2" w:themeFillTint="99"/>
          </w:tcPr>
          <w:p w14:paraId="7B27C1CB" w14:textId="77777777" w:rsidR="00D241B5" w:rsidRPr="003D04C7" w:rsidRDefault="46B5149E" w:rsidP="46B5149E">
            <w:pPr>
              <w:spacing w:line="259" w:lineRule="auto"/>
              <w:rPr>
                <w:b/>
                <w:bCs/>
              </w:rPr>
            </w:pPr>
            <w:r w:rsidRPr="003D04C7">
              <w:rPr>
                <w:b/>
                <w:bCs/>
              </w:rPr>
              <w:t xml:space="preserve">PE </w:t>
            </w:r>
          </w:p>
          <w:p w14:paraId="7780F8F4" w14:textId="77777777" w:rsidR="008A1195" w:rsidRPr="003D04C7" w:rsidRDefault="008A1195" w:rsidP="46B5149E">
            <w:pPr>
              <w:spacing w:line="259" w:lineRule="auto"/>
              <w:rPr>
                <w:b/>
                <w:bCs/>
              </w:rPr>
            </w:pPr>
          </w:p>
          <w:p w14:paraId="2BAD88CF" w14:textId="29DBA360" w:rsidR="008A1195" w:rsidRPr="003D04C7" w:rsidRDefault="008A1195" w:rsidP="46B5149E">
            <w:pPr>
              <w:spacing w:line="259" w:lineRule="auto"/>
              <w:rPr>
                <w:b/>
                <w:bCs/>
              </w:rPr>
            </w:pPr>
            <w:r w:rsidRPr="003D04C7">
              <w:rPr>
                <w:b/>
              </w:rPr>
              <w:t>Brief overview of coverage until Easter</w:t>
            </w:r>
          </w:p>
        </w:tc>
      </w:tr>
      <w:tr w:rsidR="00DD75A8" w:rsidRPr="003D04C7" w14:paraId="142CED9F" w14:textId="77777777" w:rsidTr="00DD75A8">
        <w:tc>
          <w:tcPr>
            <w:tcW w:w="436" w:type="dxa"/>
          </w:tcPr>
          <w:p w14:paraId="47F96CFA" w14:textId="0A742884" w:rsidR="00DD75A8" w:rsidRPr="003D04C7" w:rsidRDefault="00DD75A8" w:rsidP="003D04C7">
            <w:pPr>
              <w:jc w:val="center"/>
            </w:pPr>
            <w:r w:rsidRPr="003D04C7">
              <w:t>Y4</w:t>
            </w:r>
          </w:p>
        </w:tc>
        <w:tc>
          <w:tcPr>
            <w:tcW w:w="1503" w:type="dxa"/>
          </w:tcPr>
          <w:p w14:paraId="3CDEB13F" w14:textId="77777777" w:rsidR="00DD75A8" w:rsidRDefault="00DD75A8" w:rsidP="003D04C7">
            <w:r w:rsidRPr="003D04C7">
              <w:t>The Body Coach – Joe Wicks</w:t>
            </w:r>
          </w:p>
          <w:p w14:paraId="62199465" w14:textId="42FB46FA" w:rsidR="00DD75A8" w:rsidRPr="003D04C7" w:rsidRDefault="00DD75A8" w:rsidP="003D04C7"/>
        </w:tc>
        <w:tc>
          <w:tcPr>
            <w:tcW w:w="7077" w:type="dxa"/>
          </w:tcPr>
          <w:p w14:paraId="0DA123B1" w14:textId="11C702F5" w:rsidR="00DD75A8" w:rsidRPr="003D04C7" w:rsidRDefault="007A7AA4" w:rsidP="003D04C7">
            <w:hyperlink r:id="rId47" w:history="1">
              <w:r w:rsidR="00DD75A8" w:rsidRPr="003D04C7">
                <w:rPr>
                  <w:rStyle w:val="Hyperlink"/>
                </w:rPr>
                <w:t>https://www.youtube.com/playlist?list=PLyCLoPd4VxBuxu3sLztrvWFehzv-LnR2c</w:t>
              </w:r>
            </w:hyperlink>
            <w:r w:rsidR="00DD75A8" w:rsidRPr="003D04C7">
              <w:t xml:space="preserve"> </w:t>
            </w:r>
          </w:p>
        </w:tc>
      </w:tr>
      <w:tr w:rsidR="00DD75A8" w:rsidRPr="003D04C7" w14:paraId="5560EE67" w14:textId="77777777" w:rsidTr="00DD75A8">
        <w:tc>
          <w:tcPr>
            <w:tcW w:w="436" w:type="dxa"/>
          </w:tcPr>
          <w:p w14:paraId="39428FFC" w14:textId="6C0E63A5" w:rsidR="00DD75A8" w:rsidRPr="003D04C7" w:rsidRDefault="00DD75A8" w:rsidP="003D04C7">
            <w:pPr>
              <w:jc w:val="center"/>
            </w:pPr>
            <w:r w:rsidRPr="003D04C7">
              <w:t>Y4</w:t>
            </w:r>
          </w:p>
        </w:tc>
        <w:tc>
          <w:tcPr>
            <w:tcW w:w="1503" w:type="dxa"/>
          </w:tcPr>
          <w:p w14:paraId="0555FA24" w14:textId="77777777" w:rsidR="00DD75A8" w:rsidRDefault="00DD75A8" w:rsidP="003D04C7">
            <w:r w:rsidRPr="003D04C7">
              <w:t>Go Noodle movement and games</w:t>
            </w:r>
          </w:p>
          <w:p w14:paraId="50895670" w14:textId="4642A237" w:rsidR="00DD75A8" w:rsidRPr="003D04C7" w:rsidRDefault="00DD75A8" w:rsidP="003D04C7"/>
        </w:tc>
        <w:tc>
          <w:tcPr>
            <w:tcW w:w="7077" w:type="dxa"/>
          </w:tcPr>
          <w:p w14:paraId="38C1F859" w14:textId="76160691" w:rsidR="00DD75A8" w:rsidRPr="003D04C7" w:rsidRDefault="007A7AA4" w:rsidP="003D04C7">
            <w:hyperlink r:id="rId48" w:history="1">
              <w:r w:rsidR="00DD75A8" w:rsidRPr="003D04C7">
                <w:rPr>
                  <w:rStyle w:val="Hyperlink"/>
                </w:rPr>
                <w:t>https://www.gonoodle.com/</w:t>
              </w:r>
            </w:hyperlink>
            <w:r w:rsidR="00DD75A8" w:rsidRPr="003D04C7">
              <w:t xml:space="preserve"> </w:t>
            </w:r>
          </w:p>
        </w:tc>
      </w:tr>
      <w:tr w:rsidR="00DD75A8" w:rsidRPr="003D04C7" w14:paraId="3BF0AE3D" w14:textId="77777777" w:rsidTr="00DD75A8">
        <w:tc>
          <w:tcPr>
            <w:tcW w:w="436" w:type="dxa"/>
          </w:tcPr>
          <w:p w14:paraId="6CF06A0F" w14:textId="7EDCFB25" w:rsidR="00DD75A8" w:rsidRPr="003D04C7" w:rsidRDefault="00DD75A8" w:rsidP="003D04C7">
            <w:pPr>
              <w:jc w:val="center"/>
            </w:pPr>
            <w:r w:rsidRPr="003D04C7">
              <w:t>Y4</w:t>
            </w:r>
          </w:p>
        </w:tc>
        <w:tc>
          <w:tcPr>
            <w:tcW w:w="1503" w:type="dxa"/>
          </w:tcPr>
          <w:p w14:paraId="500D5E9F" w14:textId="77777777" w:rsidR="00DD75A8" w:rsidRDefault="00DD75A8" w:rsidP="003D04C7">
            <w:r w:rsidRPr="003D04C7">
              <w:t>Cosmic Kids Yoga</w:t>
            </w:r>
          </w:p>
          <w:p w14:paraId="41004F19" w14:textId="4E69E89B" w:rsidR="00DD75A8" w:rsidRPr="003D04C7" w:rsidRDefault="00DD75A8" w:rsidP="003D04C7"/>
        </w:tc>
        <w:tc>
          <w:tcPr>
            <w:tcW w:w="7077" w:type="dxa"/>
          </w:tcPr>
          <w:p w14:paraId="67C0C651" w14:textId="106B7F60" w:rsidR="00DD75A8" w:rsidRPr="003D04C7" w:rsidRDefault="007A7AA4" w:rsidP="003D04C7">
            <w:hyperlink r:id="rId49" w:history="1">
              <w:r w:rsidR="00DD75A8" w:rsidRPr="003D04C7">
                <w:rPr>
                  <w:rStyle w:val="Hyperlink"/>
                </w:rPr>
                <w:t>https://www.youtube.com/user/CosmicKidsYoga</w:t>
              </w:r>
            </w:hyperlink>
            <w:r w:rsidR="00DD75A8" w:rsidRPr="003D04C7">
              <w:t xml:space="preserve"> </w:t>
            </w:r>
          </w:p>
        </w:tc>
      </w:tr>
      <w:tr w:rsidR="00DD75A8" w:rsidRPr="003D04C7" w14:paraId="3F3E7B09" w14:textId="77777777" w:rsidTr="00DD75A8">
        <w:tc>
          <w:tcPr>
            <w:tcW w:w="436" w:type="dxa"/>
          </w:tcPr>
          <w:p w14:paraId="06D8E2A5" w14:textId="7F2F6DE6" w:rsidR="00DD75A8" w:rsidRPr="003D04C7" w:rsidRDefault="00DD75A8" w:rsidP="003D04C7">
            <w:pPr>
              <w:jc w:val="center"/>
            </w:pPr>
            <w:r w:rsidRPr="003D04C7">
              <w:t>Y4</w:t>
            </w:r>
          </w:p>
        </w:tc>
        <w:tc>
          <w:tcPr>
            <w:tcW w:w="1503" w:type="dxa"/>
          </w:tcPr>
          <w:p w14:paraId="74DCE20E" w14:textId="77777777" w:rsidR="00DD75A8" w:rsidRPr="003D04C7" w:rsidRDefault="00DD75A8" w:rsidP="003D04C7">
            <w:r w:rsidRPr="003D04C7">
              <w:t>Change 4 Life</w:t>
            </w:r>
          </w:p>
          <w:p w14:paraId="797E50C6" w14:textId="6AA112B2" w:rsidR="00DD75A8" w:rsidRPr="003D04C7" w:rsidRDefault="00DD75A8" w:rsidP="003D04C7"/>
        </w:tc>
        <w:tc>
          <w:tcPr>
            <w:tcW w:w="7077" w:type="dxa"/>
          </w:tcPr>
          <w:p w14:paraId="7B04FA47" w14:textId="6CA1B311" w:rsidR="00DD75A8" w:rsidRPr="003D04C7" w:rsidRDefault="007A7AA4" w:rsidP="003D04C7">
            <w:hyperlink r:id="rId50" w:history="1">
              <w:r w:rsidR="00DD75A8" w:rsidRPr="003D04C7">
                <w:rPr>
                  <w:rStyle w:val="Hyperlink"/>
                </w:rPr>
                <w:t>https://www.nhs.uk/change4life/about-change4life</w:t>
              </w:r>
            </w:hyperlink>
            <w:r w:rsidR="00DD75A8" w:rsidRPr="003D04C7">
              <w:t xml:space="preserve"> </w:t>
            </w:r>
          </w:p>
        </w:tc>
      </w:tr>
      <w:tr w:rsidR="00DD75A8" w:rsidRPr="003D04C7" w14:paraId="3046F690" w14:textId="77777777" w:rsidTr="00DD75A8">
        <w:tc>
          <w:tcPr>
            <w:tcW w:w="436" w:type="dxa"/>
          </w:tcPr>
          <w:p w14:paraId="69C598D2" w14:textId="4BB67A04" w:rsidR="00DD75A8" w:rsidRPr="003D04C7" w:rsidRDefault="00DD75A8" w:rsidP="003D04C7">
            <w:pPr>
              <w:jc w:val="center"/>
            </w:pPr>
            <w:r w:rsidRPr="003D04C7">
              <w:t>Y4</w:t>
            </w:r>
          </w:p>
        </w:tc>
        <w:tc>
          <w:tcPr>
            <w:tcW w:w="1503" w:type="dxa"/>
          </w:tcPr>
          <w:p w14:paraId="42C79B1A" w14:textId="77777777" w:rsidR="00DD75A8" w:rsidRDefault="00DD75A8" w:rsidP="003D04C7">
            <w:r w:rsidRPr="003D04C7">
              <w:t>Free Active cards</w:t>
            </w:r>
          </w:p>
          <w:p w14:paraId="1A939487" w14:textId="2BF3CB36" w:rsidR="00DD75A8" w:rsidRPr="003D04C7" w:rsidRDefault="00DD75A8" w:rsidP="003D04C7"/>
        </w:tc>
        <w:tc>
          <w:tcPr>
            <w:tcW w:w="7077" w:type="dxa"/>
          </w:tcPr>
          <w:p w14:paraId="6AA258D8" w14:textId="0955516F" w:rsidR="00DD75A8" w:rsidRPr="003D04C7" w:rsidRDefault="00DD75A8" w:rsidP="003D04C7">
            <w:r w:rsidRPr="003D04C7">
              <w:t>School website.</w:t>
            </w:r>
          </w:p>
        </w:tc>
      </w:tr>
      <w:tr w:rsidR="00DD75A8" w:rsidRPr="003D04C7" w14:paraId="5F123FBE" w14:textId="77777777" w:rsidTr="00DD75A8">
        <w:tc>
          <w:tcPr>
            <w:tcW w:w="436" w:type="dxa"/>
          </w:tcPr>
          <w:p w14:paraId="39B4B7F6" w14:textId="1AA6EBC6" w:rsidR="00DD75A8" w:rsidRPr="003D04C7" w:rsidRDefault="00DD75A8" w:rsidP="003D04C7">
            <w:pPr>
              <w:jc w:val="center"/>
            </w:pPr>
            <w:r w:rsidRPr="003D04C7">
              <w:t>Y4</w:t>
            </w:r>
          </w:p>
        </w:tc>
        <w:tc>
          <w:tcPr>
            <w:tcW w:w="1503" w:type="dxa"/>
          </w:tcPr>
          <w:p w14:paraId="1864FCD0" w14:textId="5BEAD5A8" w:rsidR="00DD75A8" w:rsidRPr="003D04C7" w:rsidRDefault="00DD75A8" w:rsidP="003D04C7">
            <w:r w:rsidRPr="003D04C7">
              <w:t>BBC Super Movers – PE twist on various subjects</w:t>
            </w:r>
          </w:p>
          <w:p w14:paraId="30DCCCAD" w14:textId="5653DF0E" w:rsidR="00DD75A8" w:rsidRPr="003D04C7" w:rsidRDefault="00DD75A8" w:rsidP="003D04C7"/>
        </w:tc>
        <w:tc>
          <w:tcPr>
            <w:tcW w:w="7077" w:type="dxa"/>
          </w:tcPr>
          <w:p w14:paraId="36AF6883" w14:textId="7DBA6EAA" w:rsidR="00DD75A8" w:rsidRPr="003D04C7" w:rsidRDefault="007A7AA4" w:rsidP="003D04C7">
            <w:hyperlink r:id="rId51" w:history="1">
              <w:r w:rsidR="00DD75A8" w:rsidRPr="003D04C7">
                <w:rPr>
                  <w:rStyle w:val="Hyperlink"/>
                </w:rPr>
                <w:t>https://www.bbc.co.uk/teach/supermovers</w:t>
              </w:r>
            </w:hyperlink>
            <w:r w:rsidR="00DD75A8" w:rsidRPr="003D04C7">
              <w:t xml:space="preserve"> </w:t>
            </w:r>
          </w:p>
        </w:tc>
      </w:tr>
    </w:tbl>
    <w:p w14:paraId="6052EBD4" w14:textId="682E0D5D" w:rsidR="00C86E0E" w:rsidRPr="003D04C7" w:rsidRDefault="00C86E0E" w:rsidP="00072050"/>
    <w:p w14:paraId="49C39176" w14:textId="77777777" w:rsidR="00C86E0E" w:rsidRPr="003D04C7" w:rsidRDefault="00C86E0E" w:rsidP="00072050"/>
    <w:tbl>
      <w:tblPr>
        <w:tblStyle w:val="TableGrid"/>
        <w:tblW w:w="9016" w:type="dxa"/>
        <w:tblLook w:val="04A0" w:firstRow="1" w:lastRow="0" w:firstColumn="1" w:lastColumn="0" w:noHBand="0" w:noVBand="1"/>
      </w:tblPr>
      <w:tblGrid>
        <w:gridCol w:w="616"/>
        <w:gridCol w:w="2814"/>
        <w:gridCol w:w="5586"/>
      </w:tblGrid>
      <w:tr w:rsidR="00D241B5" w:rsidRPr="003D04C7" w14:paraId="53BE133F" w14:textId="77777777" w:rsidTr="11144FF8">
        <w:tc>
          <w:tcPr>
            <w:tcW w:w="9016" w:type="dxa"/>
            <w:gridSpan w:val="3"/>
            <w:shd w:val="clear" w:color="auto" w:fill="8496B0" w:themeFill="text2" w:themeFillTint="99"/>
          </w:tcPr>
          <w:p w14:paraId="79FAC3CC" w14:textId="6E8C88D1" w:rsidR="00D241B5" w:rsidRPr="003D04C7" w:rsidRDefault="00D241B5" w:rsidP="003D04C7">
            <w:pPr>
              <w:rPr>
                <w:b/>
              </w:rPr>
            </w:pPr>
            <w:r w:rsidRPr="003D04C7">
              <w:rPr>
                <w:b/>
              </w:rPr>
              <w:t xml:space="preserve">RE </w:t>
            </w:r>
          </w:p>
          <w:p w14:paraId="2069B6D5" w14:textId="77777777" w:rsidR="00713B59" w:rsidRPr="003D04C7" w:rsidRDefault="00713B59" w:rsidP="003D04C7">
            <w:pPr>
              <w:rPr>
                <w:b/>
              </w:rPr>
            </w:pPr>
          </w:p>
          <w:p w14:paraId="6CCFD69B" w14:textId="77777777" w:rsidR="00713B59" w:rsidRPr="003D04C7" w:rsidRDefault="00713B59" w:rsidP="00713B59">
            <w:pPr>
              <w:spacing w:line="259" w:lineRule="auto"/>
              <w:rPr>
                <w:b/>
              </w:rPr>
            </w:pPr>
            <w:r w:rsidRPr="003D04C7">
              <w:rPr>
                <w:b/>
              </w:rPr>
              <w:t>Brief overview of coverage until Easter</w:t>
            </w:r>
          </w:p>
          <w:p w14:paraId="53035B62" w14:textId="77777777" w:rsidR="000C3D0B" w:rsidRPr="003D04C7" w:rsidRDefault="000C3D0B" w:rsidP="003D04C7">
            <w:pPr>
              <w:rPr>
                <w:b/>
              </w:rPr>
            </w:pPr>
          </w:p>
          <w:p w14:paraId="70D82D57" w14:textId="623068B9" w:rsidR="000C3D0B" w:rsidRPr="003D04C7" w:rsidRDefault="00713B59" w:rsidP="003D04C7">
            <w:pPr>
              <w:rPr>
                <w:b/>
              </w:rPr>
            </w:pPr>
            <w:r w:rsidRPr="003D04C7">
              <w:rPr>
                <w:b/>
              </w:rPr>
              <w:t>Easter as a Story of Trust and Betrayal</w:t>
            </w:r>
          </w:p>
        </w:tc>
      </w:tr>
      <w:tr w:rsidR="00DD75A8" w:rsidRPr="003D04C7" w14:paraId="036D7681" w14:textId="77777777" w:rsidTr="00DD75A8">
        <w:tc>
          <w:tcPr>
            <w:tcW w:w="616" w:type="dxa"/>
          </w:tcPr>
          <w:p w14:paraId="7BCD38A0" w14:textId="418A116A" w:rsidR="00DD75A8" w:rsidRPr="003D04C7" w:rsidRDefault="00DD75A8" w:rsidP="003D04C7">
            <w:pPr>
              <w:jc w:val="center"/>
            </w:pPr>
            <w:r w:rsidRPr="003D04C7">
              <w:t xml:space="preserve">Y4 </w:t>
            </w:r>
          </w:p>
        </w:tc>
        <w:tc>
          <w:tcPr>
            <w:tcW w:w="2814" w:type="dxa"/>
          </w:tcPr>
          <w:p w14:paraId="20C59FAC" w14:textId="77777777" w:rsidR="00DD75A8" w:rsidRPr="003D04C7" w:rsidRDefault="00DD75A8" w:rsidP="003D04C7">
            <w:r w:rsidRPr="003D04C7">
              <w:t xml:space="preserve">Easter </w:t>
            </w:r>
          </w:p>
          <w:p w14:paraId="526770CE" w14:textId="7E960F08" w:rsidR="00DD75A8" w:rsidRPr="003D04C7" w:rsidRDefault="00DD75A8" w:rsidP="003D04C7"/>
        </w:tc>
        <w:tc>
          <w:tcPr>
            <w:tcW w:w="5586" w:type="dxa"/>
          </w:tcPr>
          <w:p w14:paraId="7CBEED82" w14:textId="50E16B5A" w:rsidR="00DD75A8" w:rsidRPr="003D04C7" w:rsidRDefault="00DD75A8" w:rsidP="11144FF8">
            <w:hyperlink r:id="rId52" w:history="1">
              <w:r w:rsidRPr="003D04C7">
                <w:rPr>
                  <w:rStyle w:val="Hyperlink"/>
                </w:rPr>
                <w:t>https://www.topmarks.co.uk/easter/easterstory.aspx</w:t>
              </w:r>
            </w:hyperlink>
            <w:r w:rsidRPr="003D04C7">
              <w:t xml:space="preserve"> </w:t>
            </w:r>
          </w:p>
        </w:tc>
      </w:tr>
      <w:tr w:rsidR="00DD75A8" w:rsidRPr="003D04C7" w14:paraId="0B7B557D" w14:textId="77777777" w:rsidTr="00DD75A8">
        <w:tc>
          <w:tcPr>
            <w:tcW w:w="616" w:type="dxa"/>
          </w:tcPr>
          <w:p w14:paraId="60AD104E" w14:textId="0408DC4B" w:rsidR="00DD75A8" w:rsidRPr="003D04C7" w:rsidRDefault="00DD75A8" w:rsidP="00EB0B28">
            <w:pPr>
              <w:jc w:val="center"/>
            </w:pPr>
            <w:r>
              <w:t>Y4</w:t>
            </w:r>
          </w:p>
        </w:tc>
        <w:tc>
          <w:tcPr>
            <w:tcW w:w="2814" w:type="dxa"/>
          </w:tcPr>
          <w:p w14:paraId="6668CC18" w14:textId="77777777" w:rsidR="00DD75A8" w:rsidRDefault="00DD75A8" w:rsidP="00EB0B28">
            <w:r>
              <w:t xml:space="preserve">Easter writing ideas- Purple mash </w:t>
            </w:r>
          </w:p>
          <w:p w14:paraId="6A575FB8" w14:textId="5DCB96E6" w:rsidR="00DD75A8" w:rsidRPr="003D04C7" w:rsidRDefault="00DD75A8" w:rsidP="00EB0B28"/>
        </w:tc>
        <w:tc>
          <w:tcPr>
            <w:tcW w:w="5586" w:type="dxa"/>
          </w:tcPr>
          <w:p w14:paraId="34FFF873" w14:textId="6F9FB8BF" w:rsidR="00DD75A8" w:rsidRPr="003D04C7" w:rsidRDefault="007A7AA4" w:rsidP="00EB0B28">
            <w:hyperlink r:id="rId53" w:anchor="tab/pm-home/topics/religiouseducation/re_christian/easter" w:history="1">
              <w:r w:rsidR="00DD75A8">
                <w:rPr>
                  <w:rStyle w:val="Hyperlink"/>
                </w:rPr>
                <w:t>https://www.purplemash.com/#tab/pm-home/topics/religiouseducation/re_christian/easter</w:t>
              </w:r>
            </w:hyperlink>
          </w:p>
        </w:tc>
      </w:tr>
      <w:tr w:rsidR="00DD75A8" w:rsidRPr="003D04C7" w14:paraId="74325DBC" w14:textId="77777777" w:rsidTr="00DD75A8">
        <w:tc>
          <w:tcPr>
            <w:tcW w:w="616" w:type="dxa"/>
          </w:tcPr>
          <w:p w14:paraId="1FCE0858" w14:textId="0CA80BB7" w:rsidR="00DD75A8" w:rsidRPr="003D04C7" w:rsidRDefault="00DD75A8" w:rsidP="003D04C7">
            <w:pPr>
              <w:jc w:val="center"/>
            </w:pPr>
            <w:r w:rsidRPr="003D04C7">
              <w:t>Y4</w:t>
            </w:r>
          </w:p>
        </w:tc>
        <w:tc>
          <w:tcPr>
            <w:tcW w:w="2814" w:type="dxa"/>
          </w:tcPr>
          <w:p w14:paraId="1A227F8B" w14:textId="77777777" w:rsidR="00DD75A8" w:rsidRPr="003D04C7" w:rsidRDefault="00DD75A8" w:rsidP="003D04C7">
            <w:r w:rsidRPr="003D04C7">
              <w:t>Useful resources and videos.</w:t>
            </w:r>
          </w:p>
          <w:p w14:paraId="38645DC7" w14:textId="4057251C" w:rsidR="00DD75A8" w:rsidRPr="003D04C7" w:rsidRDefault="00DD75A8" w:rsidP="003D04C7"/>
        </w:tc>
        <w:tc>
          <w:tcPr>
            <w:tcW w:w="5586" w:type="dxa"/>
          </w:tcPr>
          <w:p w14:paraId="135E58C4" w14:textId="036EA69C" w:rsidR="00DD75A8" w:rsidRPr="003D04C7" w:rsidRDefault="007A7AA4" w:rsidP="11144FF8">
            <w:hyperlink r:id="rId54" w:history="1">
              <w:r w:rsidR="00DD75A8" w:rsidRPr="003D04C7">
                <w:rPr>
                  <w:rStyle w:val="Hyperlink"/>
                </w:rPr>
                <w:t>https://www.reonline.org.uk/</w:t>
              </w:r>
            </w:hyperlink>
            <w:r w:rsidR="00DD75A8" w:rsidRPr="003D04C7">
              <w:t xml:space="preserve"> </w:t>
            </w:r>
          </w:p>
        </w:tc>
      </w:tr>
      <w:tr w:rsidR="00DD75A8" w:rsidRPr="003D04C7" w14:paraId="564B58E9" w14:textId="77777777" w:rsidTr="00DD75A8">
        <w:tc>
          <w:tcPr>
            <w:tcW w:w="616" w:type="dxa"/>
          </w:tcPr>
          <w:p w14:paraId="43FCB1DC" w14:textId="233A7EEC" w:rsidR="00DD75A8" w:rsidRPr="003D04C7" w:rsidRDefault="00DD75A8" w:rsidP="003D04C7">
            <w:pPr>
              <w:jc w:val="center"/>
            </w:pPr>
            <w:r w:rsidRPr="003D04C7">
              <w:t>Y4</w:t>
            </w:r>
          </w:p>
        </w:tc>
        <w:tc>
          <w:tcPr>
            <w:tcW w:w="2814" w:type="dxa"/>
          </w:tcPr>
          <w:p w14:paraId="7C31542D" w14:textId="77777777" w:rsidR="00DD75A8" w:rsidRPr="003D04C7" w:rsidRDefault="00DD75A8" w:rsidP="003D04C7">
            <w:r w:rsidRPr="003D04C7">
              <w:t>Easter related resources.</w:t>
            </w:r>
          </w:p>
          <w:p w14:paraId="0C6C2CD5" w14:textId="6A3772F8" w:rsidR="00DD75A8" w:rsidRPr="003D04C7" w:rsidRDefault="00DD75A8" w:rsidP="003D04C7"/>
        </w:tc>
        <w:tc>
          <w:tcPr>
            <w:tcW w:w="5586" w:type="dxa"/>
          </w:tcPr>
          <w:p w14:paraId="5AD23EEB" w14:textId="77777777" w:rsidR="00DD75A8" w:rsidRDefault="007A7AA4" w:rsidP="11144FF8">
            <w:hyperlink r:id="rId55" w:history="1">
              <w:r w:rsidR="00DD75A8" w:rsidRPr="003D04C7">
                <w:rPr>
                  <w:rStyle w:val="Hyperlink"/>
                </w:rPr>
                <w:t>https://www.barnabasinschools.org.uk/lent-and-easter-support-material</w:t>
              </w:r>
            </w:hyperlink>
            <w:r w:rsidR="00DD75A8" w:rsidRPr="003D04C7">
              <w:t xml:space="preserve"> </w:t>
            </w:r>
          </w:p>
          <w:p w14:paraId="709E88E4" w14:textId="536167A6" w:rsidR="00DD75A8" w:rsidRPr="003D04C7" w:rsidRDefault="00DD75A8" w:rsidP="11144FF8"/>
        </w:tc>
      </w:tr>
    </w:tbl>
    <w:p w14:paraId="58E6DD4E" w14:textId="77777777" w:rsidR="00D241B5" w:rsidRPr="003D04C7" w:rsidRDefault="00D241B5" w:rsidP="00072050"/>
    <w:p w14:paraId="689E435C" w14:textId="4EC4A1A0" w:rsidR="26FB320C" w:rsidRDefault="26FB320C" w:rsidP="26FB320C"/>
    <w:p w14:paraId="68795250" w14:textId="1157A314" w:rsidR="00033AB3" w:rsidRDefault="00033AB3" w:rsidP="26FB320C"/>
    <w:p w14:paraId="6A17EBD6" w14:textId="77777777" w:rsidR="00033AB3" w:rsidRPr="003D04C7" w:rsidRDefault="00033AB3" w:rsidP="26FB320C"/>
    <w:tbl>
      <w:tblPr>
        <w:tblStyle w:val="TableGrid"/>
        <w:tblW w:w="0" w:type="auto"/>
        <w:tblLook w:val="04A0" w:firstRow="1" w:lastRow="0" w:firstColumn="1" w:lastColumn="0" w:noHBand="0" w:noVBand="1"/>
      </w:tblPr>
      <w:tblGrid>
        <w:gridCol w:w="890"/>
        <w:gridCol w:w="3418"/>
        <w:gridCol w:w="4708"/>
      </w:tblGrid>
      <w:tr w:rsidR="46C7DE69" w:rsidRPr="003D04C7" w14:paraId="6C2091CA" w14:textId="77777777" w:rsidTr="46C7DE69">
        <w:trPr>
          <w:trHeight w:val="300"/>
        </w:trPr>
        <w:tc>
          <w:tcPr>
            <w:tcW w:w="9016" w:type="dxa"/>
            <w:gridSpan w:val="3"/>
            <w:shd w:val="clear" w:color="auto" w:fill="FFC000" w:themeFill="accent4"/>
          </w:tcPr>
          <w:p w14:paraId="3A019A02" w14:textId="77777777" w:rsidR="46C7DE69" w:rsidRPr="003D04C7" w:rsidRDefault="46C7DE69" w:rsidP="46C7DE69">
            <w:pPr>
              <w:spacing w:line="259" w:lineRule="auto"/>
              <w:rPr>
                <w:b/>
                <w:bCs/>
              </w:rPr>
            </w:pPr>
            <w:r w:rsidRPr="003D04C7">
              <w:rPr>
                <w:b/>
                <w:bCs/>
              </w:rPr>
              <w:t>PSHE</w:t>
            </w:r>
          </w:p>
          <w:p w14:paraId="043BF06F" w14:textId="77777777" w:rsidR="008A1195" w:rsidRPr="003D04C7" w:rsidRDefault="008A1195" w:rsidP="46C7DE69">
            <w:pPr>
              <w:spacing w:line="259" w:lineRule="auto"/>
              <w:rPr>
                <w:b/>
                <w:bCs/>
              </w:rPr>
            </w:pPr>
          </w:p>
          <w:p w14:paraId="2085D3D4" w14:textId="77777777" w:rsidR="008A1195" w:rsidRPr="003D04C7" w:rsidRDefault="008A1195" w:rsidP="46C7DE69">
            <w:pPr>
              <w:spacing w:line="259" w:lineRule="auto"/>
              <w:rPr>
                <w:b/>
              </w:rPr>
            </w:pPr>
            <w:r w:rsidRPr="003D04C7">
              <w:rPr>
                <w:b/>
              </w:rPr>
              <w:t>Brief overview of coverage until Easter</w:t>
            </w:r>
          </w:p>
          <w:p w14:paraId="45BF3E0E" w14:textId="5488D5FB" w:rsidR="000C3D0B" w:rsidRPr="003D04C7" w:rsidRDefault="000C3D0B" w:rsidP="46C7DE69">
            <w:pPr>
              <w:spacing w:line="259" w:lineRule="auto"/>
              <w:rPr>
                <w:b/>
                <w:bCs/>
              </w:rPr>
            </w:pPr>
          </w:p>
        </w:tc>
      </w:tr>
      <w:tr w:rsidR="46C7DE69" w:rsidRPr="003D04C7" w14:paraId="5FA39503" w14:textId="77777777" w:rsidTr="002C6B89">
        <w:trPr>
          <w:trHeight w:val="300"/>
        </w:trPr>
        <w:tc>
          <w:tcPr>
            <w:tcW w:w="890" w:type="dxa"/>
          </w:tcPr>
          <w:p w14:paraId="76EEFFB4" w14:textId="0971AF39" w:rsidR="46C7DE69" w:rsidRPr="003D04C7" w:rsidRDefault="00CC500C" w:rsidP="46C7DE69">
            <w:pPr>
              <w:jc w:val="center"/>
            </w:pPr>
            <w:r w:rsidRPr="003D04C7">
              <w:t>Y4</w:t>
            </w:r>
          </w:p>
        </w:tc>
        <w:tc>
          <w:tcPr>
            <w:tcW w:w="3418" w:type="dxa"/>
          </w:tcPr>
          <w:p w14:paraId="0C1B1147" w14:textId="77777777" w:rsidR="46C7DE69" w:rsidRPr="003D04C7" w:rsidRDefault="00C86E0E" w:rsidP="46C7DE69">
            <w:r w:rsidRPr="003D04C7">
              <w:t>One Decision</w:t>
            </w:r>
            <w:r w:rsidR="00CC500C" w:rsidRPr="003D04C7">
              <w:t xml:space="preserve"> – Keeping Safe</w:t>
            </w:r>
          </w:p>
          <w:p w14:paraId="4A7CE3C4" w14:textId="32BF6C13" w:rsidR="002216C9" w:rsidRPr="003D04C7" w:rsidRDefault="002216C9" w:rsidP="46C7DE69"/>
        </w:tc>
        <w:tc>
          <w:tcPr>
            <w:tcW w:w="4708" w:type="dxa"/>
          </w:tcPr>
          <w:p w14:paraId="75487ED3" w14:textId="77777777" w:rsidR="46C7DE69" w:rsidRPr="003D04C7" w:rsidRDefault="007A7AA4" w:rsidP="46C7DE69">
            <w:hyperlink r:id="rId56" w:history="1">
              <w:r w:rsidR="002216C9" w:rsidRPr="003D04C7">
                <w:rPr>
                  <w:rStyle w:val="Hyperlink"/>
                </w:rPr>
                <w:t>https://www.1decision.co.uk/</w:t>
              </w:r>
            </w:hyperlink>
            <w:r w:rsidR="002216C9" w:rsidRPr="003D04C7">
              <w:t xml:space="preserve"> </w:t>
            </w:r>
          </w:p>
          <w:p w14:paraId="36B0F857" w14:textId="77777777" w:rsidR="002C6B89" w:rsidRPr="003D04C7" w:rsidRDefault="002C6B89" w:rsidP="46C7DE69"/>
          <w:p w14:paraId="056016F2" w14:textId="77777777" w:rsidR="002C6B89" w:rsidRPr="00033AB3" w:rsidRDefault="002C6B89" w:rsidP="46C7DE69">
            <w:pPr>
              <w:rPr>
                <w:b/>
              </w:rPr>
            </w:pPr>
            <w:r w:rsidRPr="00033AB3">
              <w:rPr>
                <w:b/>
              </w:rPr>
              <w:t xml:space="preserve">UN: </w:t>
            </w:r>
            <w:proofErr w:type="spellStart"/>
            <w:r w:rsidRPr="00033AB3">
              <w:rPr>
                <w:b/>
              </w:rPr>
              <w:t>stphilipsprimary</w:t>
            </w:r>
            <w:proofErr w:type="spellEnd"/>
          </w:p>
          <w:p w14:paraId="033401FE" w14:textId="77777777" w:rsidR="002C6B89" w:rsidRPr="00033AB3" w:rsidRDefault="002C6B89" w:rsidP="46C7DE69">
            <w:pPr>
              <w:rPr>
                <w:b/>
              </w:rPr>
            </w:pPr>
            <w:r w:rsidRPr="00033AB3">
              <w:rPr>
                <w:b/>
              </w:rPr>
              <w:t>PW: stphilipsps6ss</w:t>
            </w:r>
          </w:p>
          <w:p w14:paraId="3A68F584" w14:textId="74A1EDFD" w:rsidR="00033AB3" w:rsidRPr="003D04C7" w:rsidRDefault="00033AB3" w:rsidP="46C7DE69"/>
        </w:tc>
      </w:tr>
      <w:tr w:rsidR="46C7DE69" w:rsidRPr="003D04C7" w14:paraId="05C9DF5C" w14:textId="77777777" w:rsidTr="002C6B89">
        <w:trPr>
          <w:trHeight w:val="300"/>
        </w:trPr>
        <w:tc>
          <w:tcPr>
            <w:tcW w:w="890" w:type="dxa"/>
          </w:tcPr>
          <w:p w14:paraId="6113F6DB" w14:textId="50DC36C1" w:rsidR="46C7DE69" w:rsidRPr="003D04C7" w:rsidRDefault="002C6B89" w:rsidP="46C7DE69">
            <w:pPr>
              <w:jc w:val="center"/>
            </w:pPr>
            <w:r w:rsidRPr="003D04C7">
              <w:t>Y4</w:t>
            </w:r>
          </w:p>
        </w:tc>
        <w:tc>
          <w:tcPr>
            <w:tcW w:w="3418" w:type="dxa"/>
          </w:tcPr>
          <w:p w14:paraId="375C1535" w14:textId="77777777" w:rsidR="46C7DE69" w:rsidRPr="003D04C7" w:rsidRDefault="002216C9" w:rsidP="46C7DE69">
            <w:r w:rsidRPr="003D04C7">
              <w:t>BBC PSHE resources</w:t>
            </w:r>
          </w:p>
          <w:p w14:paraId="325EBC8F" w14:textId="6C427F17" w:rsidR="002216C9" w:rsidRPr="003D04C7" w:rsidRDefault="002216C9" w:rsidP="46C7DE69"/>
        </w:tc>
        <w:tc>
          <w:tcPr>
            <w:tcW w:w="4708" w:type="dxa"/>
          </w:tcPr>
          <w:p w14:paraId="3CFB21B7" w14:textId="05780EF6" w:rsidR="46C7DE69" w:rsidRPr="003D04C7" w:rsidRDefault="007A7AA4" w:rsidP="46C7DE69">
            <w:hyperlink r:id="rId57" w:history="1">
              <w:r w:rsidR="00C8126D" w:rsidRPr="003D04C7">
                <w:rPr>
                  <w:rStyle w:val="Hyperlink"/>
                </w:rPr>
                <w:t>https://www.bbc.co.uk/bitesize/subjects/zqtnvcw</w:t>
              </w:r>
            </w:hyperlink>
            <w:r w:rsidR="00C8126D" w:rsidRPr="003D04C7">
              <w:t xml:space="preserve"> </w:t>
            </w:r>
          </w:p>
        </w:tc>
      </w:tr>
    </w:tbl>
    <w:p w14:paraId="37F6776E" w14:textId="30B22193" w:rsidR="46C7DE69" w:rsidRPr="003D04C7" w:rsidRDefault="46C7DE69" w:rsidP="46C7DE69"/>
    <w:p w14:paraId="69E2BB2B" w14:textId="77777777" w:rsidR="00D241B5" w:rsidRPr="003D04C7" w:rsidRDefault="00D241B5" w:rsidP="00072050"/>
    <w:tbl>
      <w:tblPr>
        <w:tblStyle w:val="TableGrid"/>
        <w:tblW w:w="0" w:type="auto"/>
        <w:tblLook w:val="04A0" w:firstRow="1" w:lastRow="0" w:firstColumn="1" w:lastColumn="0" w:noHBand="0" w:noVBand="1"/>
      </w:tblPr>
      <w:tblGrid>
        <w:gridCol w:w="481"/>
        <w:gridCol w:w="2606"/>
        <w:gridCol w:w="5929"/>
      </w:tblGrid>
      <w:tr w:rsidR="00C8126D" w:rsidRPr="003D04C7" w14:paraId="10900F81" w14:textId="77777777" w:rsidTr="00C8126D">
        <w:trPr>
          <w:trHeight w:val="300"/>
        </w:trPr>
        <w:tc>
          <w:tcPr>
            <w:tcW w:w="9016" w:type="dxa"/>
            <w:gridSpan w:val="3"/>
            <w:shd w:val="clear" w:color="auto" w:fill="E2EFD9" w:themeFill="accent6" w:themeFillTint="33"/>
          </w:tcPr>
          <w:p w14:paraId="6822DD53" w14:textId="312C59EA" w:rsidR="00C8126D" w:rsidRPr="003D04C7" w:rsidRDefault="00C8126D" w:rsidP="00C8126D">
            <w:pPr>
              <w:shd w:val="clear" w:color="auto" w:fill="E2EFD9" w:themeFill="accent6" w:themeFillTint="33"/>
              <w:spacing w:line="259" w:lineRule="auto"/>
              <w:rPr>
                <w:b/>
                <w:bCs/>
              </w:rPr>
            </w:pPr>
            <w:r w:rsidRPr="003D04C7">
              <w:rPr>
                <w:b/>
                <w:bCs/>
              </w:rPr>
              <w:t>Music</w:t>
            </w:r>
          </w:p>
          <w:p w14:paraId="1C91AC78" w14:textId="77777777" w:rsidR="00C8126D" w:rsidRPr="003D04C7" w:rsidRDefault="00C8126D" w:rsidP="003D04C7">
            <w:pPr>
              <w:spacing w:line="259" w:lineRule="auto"/>
              <w:rPr>
                <w:b/>
                <w:bCs/>
              </w:rPr>
            </w:pPr>
          </w:p>
          <w:p w14:paraId="1B923FFA" w14:textId="77777777" w:rsidR="00C8126D" w:rsidRPr="003D04C7" w:rsidRDefault="00C8126D" w:rsidP="003D04C7">
            <w:pPr>
              <w:spacing w:line="259" w:lineRule="auto"/>
              <w:rPr>
                <w:b/>
              </w:rPr>
            </w:pPr>
            <w:r w:rsidRPr="003D04C7">
              <w:rPr>
                <w:b/>
              </w:rPr>
              <w:t>Brief overview of coverage until Easter</w:t>
            </w:r>
          </w:p>
          <w:p w14:paraId="54AD1F21" w14:textId="77777777" w:rsidR="00C8126D" w:rsidRPr="003D04C7" w:rsidRDefault="00C8126D" w:rsidP="003D04C7">
            <w:pPr>
              <w:spacing w:line="259" w:lineRule="auto"/>
              <w:rPr>
                <w:b/>
                <w:bCs/>
              </w:rPr>
            </w:pPr>
          </w:p>
        </w:tc>
      </w:tr>
      <w:tr w:rsidR="00C8126D" w:rsidRPr="003D04C7" w14:paraId="7C0F5F19" w14:textId="77777777" w:rsidTr="002C6B89">
        <w:trPr>
          <w:trHeight w:val="300"/>
        </w:trPr>
        <w:tc>
          <w:tcPr>
            <w:tcW w:w="481" w:type="dxa"/>
          </w:tcPr>
          <w:p w14:paraId="01AF8B87" w14:textId="77777777" w:rsidR="00C8126D" w:rsidRPr="003D04C7" w:rsidRDefault="00C8126D" w:rsidP="003D04C7">
            <w:pPr>
              <w:jc w:val="center"/>
            </w:pPr>
            <w:r w:rsidRPr="003D04C7">
              <w:t>Y4</w:t>
            </w:r>
          </w:p>
        </w:tc>
        <w:tc>
          <w:tcPr>
            <w:tcW w:w="2606" w:type="dxa"/>
          </w:tcPr>
          <w:p w14:paraId="05D844EB" w14:textId="77777777" w:rsidR="00C8126D" w:rsidRPr="003D04C7" w:rsidRDefault="00C8126D" w:rsidP="003D04C7">
            <w:r w:rsidRPr="003D04C7">
              <w:t xml:space="preserve">BBC Bring the Noise </w:t>
            </w:r>
          </w:p>
          <w:p w14:paraId="46886E58" w14:textId="7C192BEE" w:rsidR="00C8126D" w:rsidRPr="003D04C7" w:rsidRDefault="00C8126D" w:rsidP="003D04C7"/>
        </w:tc>
        <w:tc>
          <w:tcPr>
            <w:tcW w:w="5929" w:type="dxa"/>
          </w:tcPr>
          <w:p w14:paraId="7AFDF791" w14:textId="6474CA5F" w:rsidR="00C8126D" w:rsidRPr="003D04C7" w:rsidRDefault="007A7AA4" w:rsidP="003D04C7">
            <w:hyperlink r:id="rId58" w:history="1">
              <w:r w:rsidR="003D04C7" w:rsidRPr="003D04C7">
                <w:rPr>
                  <w:rStyle w:val="Hyperlink"/>
                </w:rPr>
                <w:t>https://www.bbc.co.uk/teach/bring-the-noise</w:t>
              </w:r>
            </w:hyperlink>
            <w:r w:rsidR="003D04C7" w:rsidRPr="003D04C7">
              <w:t xml:space="preserve"> </w:t>
            </w:r>
          </w:p>
        </w:tc>
      </w:tr>
      <w:tr w:rsidR="00C8126D" w:rsidRPr="003D04C7" w14:paraId="7896EC2D" w14:textId="77777777" w:rsidTr="002C6B89">
        <w:trPr>
          <w:trHeight w:val="300"/>
        </w:trPr>
        <w:tc>
          <w:tcPr>
            <w:tcW w:w="481" w:type="dxa"/>
          </w:tcPr>
          <w:p w14:paraId="74C031CC" w14:textId="70B0B949" w:rsidR="00C8126D" w:rsidRPr="003D04C7" w:rsidRDefault="00C8126D" w:rsidP="003D04C7">
            <w:pPr>
              <w:jc w:val="center"/>
            </w:pPr>
            <w:r w:rsidRPr="003D04C7">
              <w:t xml:space="preserve">Y4 </w:t>
            </w:r>
          </w:p>
        </w:tc>
        <w:tc>
          <w:tcPr>
            <w:tcW w:w="2606" w:type="dxa"/>
          </w:tcPr>
          <w:p w14:paraId="5CC1C5D7" w14:textId="77777777" w:rsidR="00C8126D" w:rsidRPr="003D04C7" w:rsidRDefault="00C8126D" w:rsidP="003D04C7">
            <w:pPr>
              <w:rPr>
                <w:noProof/>
              </w:rPr>
            </w:pPr>
            <w:r w:rsidRPr="003D04C7">
              <w:rPr>
                <w:noProof/>
              </w:rPr>
              <w:t>BBC Music 4-11</w:t>
            </w:r>
          </w:p>
          <w:p w14:paraId="0C4358B9" w14:textId="38E674BC" w:rsidR="00C8126D" w:rsidRPr="003D04C7" w:rsidRDefault="00C8126D" w:rsidP="003D04C7"/>
        </w:tc>
        <w:tc>
          <w:tcPr>
            <w:tcW w:w="5929" w:type="dxa"/>
          </w:tcPr>
          <w:p w14:paraId="0EAF5D31" w14:textId="138832D2" w:rsidR="00C8126D" w:rsidRPr="003D04C7" w:rsidRDefault="007A7AA4" w:rsidP="003D04C7">
            <w:hyperlink r:id="rId59" w:history="1">
              <w:r w:rsidR="003D04C7" w:rsidRPr="003D04C7">
                <w:rPr>
                  <w:rStyle w:val="Hyperlink"/>
                </w:rPr>
                <w:t>http://www.bbc.co.uk/schools/websites/4_11/site/music.shtml</w:t>
              </w:r>
            </w:hyperlink>
            <w:r w:rsidR="003D04C7" w:rsidRPr="003D04C7">
              <w:t xml:space="preserve"> </w:t>
            </w:r>
          </w:p>
        </w:tc>
      </w:tr>
      <w:tr w:rsidR="003D04C7" w:rsidRPr="003D04C7" w14:paraId="1967029E" w14:textId="77777777" w:rsidTr="002C6B89">
        <w:trPr>
          <w:trHeight w:val="300"/>
        </w:trPr>
        <w:tc>
          <w:tcPr>
            <w:tcW w:w="481" w:type="dxa"/>
          </w:tcPr>
          <w:p w14:paraId="2A57AEC8" w14:textId="10BFF797" w:rsidR="003D04C7" w:rsidRPr="003D04C7" w:rsidRDefault="003D04C7" w:rsidP="003D04C7">
            <w:pPr>
              <w:jc w:val="center"/>
            </w:pPr>
            <w:r w:rsidRPr="003D04C7">
              <w:t>Y4</w:t>
            </w:r>
          </w:p>
        </w:tc>
        <w:tc>
          <w:tcPr>
            <w:tcW w:w="2606" w:type="dxa"/>
          </w:tcPr>
          <w:p w14:paraId="75343E01" w14:textId="77777777" w:rsidR="003D04C7" w:rsidRDefault="003D04C7" w:rsidP="003D04C7">
            <w:r w:rsidRPr="003D04C7">
              <w:t xml:space="preserve">Orchestra music </w:t>
            </w:r>
          </w:p>
          <w:p w14:paraId="00D8FB76" w14:textId="440E5734" w:rsidR="00033AB3" w:rsidRPr="003D04C7" w:rsidRDefault="00033AB3" w:rsidP="003D04C7">
            <w:pPr>
              <w:rPr>
                <w:noProof/>
              </w:rPr>
            </w:pPr>
          </w:p>
        </w:tc>
        <w:tc>
          <w:tcPr>
            <w:tcW w:w="5929" w:type="dxa"/>
          </w:tcPr>
          <w:p w14:paraId="1F339850" w14:textId="12769432" w:rsidR="003D04C7" w:rsidRPr="003D04C7" w:rsidRDefault="007A7AA4" w:rsidP="003D04C7">
            <w:hyperlink r:id="rId60" w:history="1">
              <w:r w:rsidR="003D04C7" w:rsidRPr="003D04C7">
                <w:rPr>
                  <w:rStyle w:val="Hyperlink"/>
                </w:rPr>
                <w:t>https://www.bbc.co.uk/teach/ten-pieces</w:t>
              </w:r>
            </w:hyperlink>
          </w:p>
        </w:tc>
      </w:tr>
      <w:tr w:rsidR="007A7AA4" w:rsidRPr="003D04C7" w14:paraId="4213B406" w14:textId="77777777" w:rsidTr="002C6B89">
        <w:trPr>
          <w:trHeight w:val="300"/>
        </w:trPr>
        <w:tc>
          <w:tcPr>
            <w:tcW w:w="481" w:type="dxa"/>
          </w:tcPr>
          <w:p w14:paraId="17317CF4" w14:textId="32674B4F" w:rsidR="007A7AA4" w:rsidRPr="003D04C7" w:rsidRDefault="007A7AA4" w:rsidP="003D04C7">
            <w:pPr>
              <w:jc w:val="center"/>
            </w:pPr>
            <w:r>
              <w:t>Y4</w:t>
            </w:r>
          </w:p>
        </w:tc>
        <w:tc>
          <w:tcPr>
            <w:tcW w:w="2606" w:type="dxa"/>
          </w:tcPr>
          <w:p w14:paraId="609351C3" w14:textId="46D34EA0" w:rsidR="007A7AA4" w:rsidRPr="003D04C7" w:rsidRDefault="007A7AA4" w:rsidP="003D04C7">
            <w:r>
              <w:t>From Mr Dempsey</w:t>
            </w:r>
            <w:bookmarkStart w:id="1" w:name="_GoBack"/>
            <w:bookmarkEnd w:id="1"/>
          </w:p>
        </w:tc>
        <w:tc>
          <w:tcPr>
            <w:tcW w:w="5929" w:type="dxa"/>
          </w:tcPr>
          <w:p w14:paraId="2820125A" w14:textId="77777777" w:rsidR="007A7AA4" w:rsidRDefault="007A7AA4" w:rsidP="003D04C7">
            <w:pPr>
              <w:rPr>
                <w:rFonts w:ascii="Segoe UI" w:hAnsi="Segoe UI" w:cs="Segoe UI"/>
                <w:color w:val="323130"/>
                <w:shd w:val="clear" w:color="auto" w:fill="FFFFFF"/>
              </w:rPr>
            </w:pPr>
            <w:hyperlink r:id="rId61" w:history="1">
              <w:r w:rsidRPr="00752A02">
                <w:rPr>
                  <w:rStyle w:val="Hyperlink"/>
                  <w:rFonts w:ascii="Segoe UI" w:hAnsi="Segoe UI" w:cs="Segoe UI"/>
                  <w:bdr w:val="none" w:sz="0" w:space="0" w:color="auto" w:frame="1"/>
                  <w:shd w:val="clear" w:color="auto" w:fill="FFFFFF"/>
                </w:rPr>
                <w:t>www.tacklemusic.co.uk/stphilips</w:t>
              </w:r>
            </w:hyperlink>
            <w:r>
              <w:rPr>
                <w:rFonts w:ascii="Segoe UI" w:hAnsi="Segoe UI" w:cs="Segoe UI"/>
                <w:color w:val="323130"/>
                <w:shd w:val="clear" w:color="auto" w:fill="FFFFFF"/>
              </w:rPr>
              <w:t xml:space="preserve">  </w:t>
            </w:r>
          </w:p>
          <w:p w14:paraId="0EB49DBA" w14:textId="43A83C5A" w:rsidR="007A7AA4" w:rsidRDefault="007A7AA4" w:rsidP="003D04C7">
            <w:r>
              <w:rPr>
                <w:rFonts w:ascii="Segoe UI" w:hAnsi="Segoe UI" w:cs="Segoe UI"/>
                <w:color w:val="323130"/>
                <w:shd w:val="clear" w:color="auto" w:fill="FFFFFF"/>
              </w:rPr>
              <w:t xml:space="preserve">Password - </w:t>
            </w:r>
            <w:proofErr w:type="spellStart"/>
            <w:r>
              <w:rPr>
                <w:rFonts w:ascii="Segoe UI" w:hAnsi="Segoe UI" w:cs="Segoe UI"/>
                <w:color w:val="323130"/>
                <w:shd w:val="clear" w:color="auto" w:fill="FFFFFF"/>
              </w:rPr>
              <w:t>StPhilipsSouthport</w:t>
            </w:r>
            <w:proofErr w:type="spellEnd"/>
          </w:p>
        </w:tc>
      </w:tr>
    </w:tbl>
    <w:p w14:paraId="3C0395D3" w14:textId="0AE84775" w:rsidR="00072050" w:rsidRPr="003D04C7" w:rsidRDefault="00072050" w:rsidP="002C6B89"/>
    <w:tbl>
      <w:tblPr>
        <w:tblStyle w:val="TableGrid"/>
        <w:tblW w:w="0" w:type="auto"/>
        <w:tblLook w:val="04A0" w:firstRow="1" w:lastRow="0" w:firstColumn="1" w:lastColumn="0" w:noHBand="0" w:noVBand="1"/>
      </w:tblPr>
      <w:tblGrid>
        <w:gridCol w:w="481"/>
        <w:gridCol w:w="2606"/>
        <w:gridCol w:w="5929"/>
      </w:tblGrid>
      <w:tr w:rsidR="00713B59" w:rsidRPr="003D04C7" w14:paraId="14576E4F" w14:textId="77777777" w:rsidTr="00713B59">
        <w:trPr>
          <w:trHeight w:val="300"/>
        </w:trPr>
        <w:tc>
          <w:tcPr>
            <w:tcW w:w="9016" w:type="dxa"/>
            <w:gridSpan w:val="3"/>
            <w:shd w:val="clear" w:color="auto" w:fill="BDD6EE" w:themeFill="accent1" w:themeFillTint="66"/>
          </w:tcPr>
          <w:p w14:paraId="79E28406" w14:textId="67B869F7" w:rsidR="00713B59" w:rsidRPr="003D04C7" w:rsidRDefault="00713B59" w:rsidP="00713B59">
            <w:pPr>
              <w:shd w:val="clear" w:color="auto" w:fill="BDD6EE" w:themeFill="accent1" w:themeFillTint="66"/>
              <w:spacing w:line="259" w:lineRule="auto"/>
              <w:rPr>
                <w:b/>
                <w:bCs/>
              </w:rPr>
            </w:pPr>
            <w:r w:rsidRPr="003D04C7">
              <w:rPr>
                <w:b/>
                <w:bCs/>
              </w:rPr>
              <w:t>Computing</w:t>
            </w:r>
          </w:p>
          <w:p w14:paraId="01EFC1F6" w14:textId="77777777" w:rsidR="00713B59" w:rsidRPr="003D04C7" w:rsidRDefault="00713B59" w:rsidP="003D04C7">
            <w:pPr>
              <w:spacing w:line="259" w:lineRule="auto"/>
              <w:rPr>
                <w:b/>
                <w:bCs/>
              </w:rPr>
            </w:pPr>
          </w:p>
          <w:p w14:paraId="65F09D82" w14:textId="77777777" w:rsidR="00713B59" w:rsidRPr="003D04C7" w:rsidRDefault="00713B59" w:rsidP="003D04C7">
            <w:pPr>
              <w:spacing w:line="259" w:lineRule="auto"/>
              <w:rPr>
                <w:b/>
              </w:rPr>
            </w:pPr>
            <w:r w:rsidRPr="003D04C7">
              <w:rPr>
                <w:b/>
              </w:rPr>
              <w:t>Brief overview of coverage until Easter</w:t>
            </w:r>
          </w:p>
          <w:p w14:paraId="5AD76556" w14:textId="77777777" w:rsidR="00713B59" w:rsidRPr="003D04C7" w:rsidRDefault="00713B59" w:rsidP="003D04C7">
            <w:pPr>
              <w:spacing w:line="259" w:lineRule="auto"/>
              <w:rPr>
                <w:b/>
                <w:bCs/>
              </w:rPr>
            </w:pPr>
          </w:p>
        </w:tc>
      </w:tr>
      <w:tr w:rsidR="00713B59" w:rsidRPr="003D04C7" w14:paraId="679D132A" w14:textId="77777777" w:rsidTr="003D04C7">
        <w:trPr>
          <w:trHeight w:val="300"/>
        </w:trPr>
        <w:tc>
          <w:tcPr>
            <w:tcW w:w="481" w:type="dxa"/>
          </w:tcPr>
          <w:p w14:paraId="792F8CE9" w14:textId="7FD8DF96" w:rsidR="00713B59" w:rsidRPr="003D04C7" w:rsidRDefault="003D04C7" w:rsidP="003D04C7">
            <w:pPr>
              <w:jc w:val="center"/>
            </w:pPr>
            <w:r w:rsidRPr="003D04C7">
              <w:t>Y4</w:t>
            </w:r>
          </w:p>
        </w:tc>
        <w:tc>
          <w:tcPr>
            <w:tcW w:w="2606" w:type="dxa"/>
          </w:tcPr>
          <w:p w14:paraId="3A19224A" w14:textId="77777777" w:rsidR="00713B59" w:rsidRDefault="003D04C7" w:rsidP="003D04C7">
            <w:r w:rsidRPr="003D04C7">
              <w:t>Purple Mash objectives</w:t>
            </w:r>
          </w:p>
          <w:p w14:paraId="4B16BA9E" w14:textId="703B9D94" w:rsidR="00033AB3" w:rsidRPr="003D04C7" w:rsidRDefault="00033AB3" w:rsidP="003D04C7"/>
        </w:tc>
        <w:tc>
          <w:tcPr>
            <w:tcW w:w="5929" w:type="dxa"/>
          </w:tcPr>
          <w:p w14:paraId="420226F3" w14:textId="0C0B8C26" w:rsidR="00713B59" w:rsidRPr="003D04C7" w:rsidRDefault="00EB0B28" w:rsidP="00EB0B28">
            <w:r>
              <w:t>See to dos on Purple Mash.</w:t>
            </w:r>
          </w:p>
        </w:tc>
      </w:tr>
      <w:tr w:rsidR="00713B59" w:rsidRPr="003D04C7" w14:paraId="070F6B79" w14:textId="77777777" w:rsidTr="003D04C7">
        <w:trPr>
          <w:trHeight w:val="300"/>
        </w:trPr>
        <w:tc>
          <w:tcPr>
            <w:tcW w:w="481" w:type="dxa"/>
          </w:tcPr>
          <w:p w14:paraId="0FF518C3" w14:textId="1D536042" w:rsidR="00713B59" w:rsidRPr="003D04C7" w:rsidRDefault="00EB0B28" w:rsidP="003D04C7">
            <w:pPr>
              <w:jc w:val="center"/>
            </w:pPr>
            <w:r>
              <w:t>Y4</w:t>
            </w:r>
          </w:p>
        </w:tc>
        <w:tc>
          <w:tcPr>
            <w:tcW w:w="2606" w:type="dxa"/>
          </w:tcPr>
          <w:p w14:paraId="085683A5" w14:textId="77777777" w:rsidR="00713B59" w:rsidRDefault="00EB0B28" w:rsidP="003D04C7">
            <w:r>
              <w:t>BBC Bitesize Computing resources for revision</w:t>
            </w:r>
          </w:p>
          <w:p w14:paraId="174C6907" w14:textId="71453D88" w:rsidR="00033AB3" w:rsidRPr="003D04C7" w:rsidRDefault="00033AB3" w:rsidP="003D04C7"/>
        </w:tc>
        <w:tc>
          <w:tcPr>
            <w:tcW w:w="5929" w:type="dxa"/>
          </w:tcPr>
          <w:p w14:paraId="6965F25B" w14:textId="1EB917B4" w:rsidR="00713B59" w:rsidRPr="003D04C7" w:rsidRDefault="007A7AA4" w:rsidP="003D04C7">
            <w:hyperlink r:id="rId62" w:history="1">
              <w:r w:rsidR="00EB0B28">
                <w:rPr>
                  <w:rStyle w:val="Hyperlink"/>
                </w:rPr>
                <w:t>https://www.bbc.co.uk/bitesize/subjects/zvnrq6f</w:t>
              </w:r>
            </w:hyperlink>
          </w:p>
        </w:tc>
      </w:tr>
    </w:tbl>
    <w:p w14:paraId="0C0A155F" w14:textId="45073AB4" w:rsidR="00713B59" w:rsidRPr="003D04C7" w:rsidRDefault="00713B59" w:rsidP="002C6B89"/>
    <w:p w14:paraId="2AFF529F" w14:textId="7A050085" w:rsidR="003D04C7" w:rsidRPr="003D04C7" w:rsidRDefault="003D04C7" w:rsidP="003D04C7">
      <w:pPr>
        <w:rPr>
          <w:b/>
        </w:rPr>
      </w:pPr>
      <w:r w:rsidRPr="003D04C7">
        <w:rPr>
          <w:b/>
        </w:rPr>
        <w:t>Useful websites for all subjects - free parent account</w:t>
      </w:r>
      <w:r w:rsidR="00033AB3">
        <w:rPr>
          <w:b/>
        </w:rPr>
        <w:t>s</w:t>
      </w:r>
      <w:r w:rsidRPr="003D04C7">
        <w:rPr>
          <w:b/>
        </w:rPr>
        <w:t xml:space="preserve"> may need to be created.</w:t>
      </w:r>
    </w:p>
    <w:p w14:paraId="7EFA03AC" w14:textId="77777777" w:rsidR="00EB0B28" w:rsidRDefault="007A7AA4" w:rsidP="003D04C7">
      <w:hyperlink r:id="rId63" w:history="1">
        <w:r w:rsidR="00EB0B28">
          <w:rPr>
            <w:rStyle w:val="Hyperlink"/>
          </w:rPr>
          <w:t>https://www.purplemash.com/login/</w:t>
        </w:r>
      </w:hyperlink>
      <w:r w:rsidR="00EB0B28">
        <w:t xml:space="preserve"> </w:t>
      </w:r>
    </w:p>
    <w:p w14:paraId="06275043" w14:textId="0330B770" w:rsidR="003D04C7" w:rsidRPr="003D04C7" w:rsidRDefault="007A7AA4" w:rsidP="003D04C7">
      <w:pPr>
        <w:rPr>
          <w:rFonts w:ascii="Calibri" w:eastAsia="Calibri" w:hAnsi="Calibri" w:cs="Calibri"/>
        </w:rPr>
      </w:pPr>
      <w:hyperlink r:id="rId64" w:history="1">
        <w:r w:rsidR="003D04C7" w:rsidRPr="003D04C7">
          <w:rPr>
            <w:rStyle w:val="Hyperlink"/>
            <w:rFonts w:ascii="Calibri" w:eastAsia="Calibri" w:hAnsi="Calibri" w:cs="Calibri"/>
          </w:rPr>
          <w:t>https://www.twinkl.co.uk/resource/year-4-school-closure-home-learning-resource-pack-t-e-2549913</w:t>
        </w:r>
      </w:hyperlink>
    </w:p>
    <w:p w14:paraId="55DEC661" w14:textId="7400A994" w:rsidR="003D04C7" w:rsidRDefault="007A7AA4" w:rsidP="003D04C7">
      <w:pPr>
        <w:rPr>
          <w:rStyle w:val="Hyperlink"/>
        </w:rPr>
      </w:pPr>
      <w:hyperlink r:id="rId65" w:history="1">
        <w:r w:rsidR="003D04C7" w:rsidRPr="003D04C7">
          <w:rPr>
            <w:rStyle w:val="Hyperlink"/>
          </w:rPr>
          <w:t>https://classroomsecrets.co.uk/free-home-learning-packs/</w:t>
        </w:r>
      </w:hyperlink>
    </w:p>
    <w:p w14:paraId="5876790B" w14:textId="540E7296" w:rsidR="00EB0B28" w:rsidRPr="003D04C7" w:rsidRDefault="007A7AA4" w:rsidP="003D04C7">
      <w:hyperlink r:id="rId66" w:history="1">
        <w:r w:rsidR="00EB0B28" w:rsidRPr="003D04C7">
          <w:rPr>
            <w:rStyle w:val="Hyperlink"/>
          </w:rPr>
          <w:t>https://www.bbc.co.uk/teach/supermovers</w:t>
        </w:r>
      </w:hyperlink>
    </w:p>
    <w:p w14:paraId="721F0492" w14:textId="600A8E7D" w:rsidR="003D04C7" w:rsidRDefault="007A7AA4" w:rsidP="002C6B89">
      <w:pPr>
        <w:rPr>
          <w:rFonts w:ascii="Calibri" w:eastAsia="Calibri" w:hAnsi="Calibri" w:cs="Calibri"/>
        </w:rPr>
      </w:pPr>
      <w:hyperlink r:id="rId67" w:history="1">
        <w:r w:rsidR="00EB0B28" w:rsidRPr="003D04C7">
          <w:rPr>
            <w:rStyle w:val="Hyperlink"/>
            <w:rFonts w:ascii="Calibri" w:eastAsia="Calibri" w:hAnsi="Calibri" w:cs="Calibri"/>
          </w:rPr>
          <w:t>https://www.theschoolrun.com/</w:t>
        </w:r>
      </w:hyperlink>
    </w:p>
    <w:p w14:paraId="10092FAC" w14:textId="2BA933FE" w:rsidR="00EB0B28" w:rsidRPr="003D04C7" w:rsidRDefault="007A7AA4" w:rsidP="002C6B89">
      <w:hyperlink r:id="rId68" w:history="1">
        <w:r w:rsidR="00EB0B28">
          <w:rPr>
            <w:rStyle w:val="Hyperlink"/>
          </w:rPr>
          <w:t>https://www.topmarks.co.uk/</w:t>
        </w:r>
      </w:hyperlink>
    </w:p>
    <w:sectPr w:rsidR="00EB0B28" w:rsidRPr="003D04C7">
      <w:headerReference w:type="default" r:id="rId69"/>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E9592" w14:textId="77777777" w:rsidR="003D04C7" w:rsidRDefault="003D04C7" w:rsidP="00D241B5">
      <w:pPr>
        <w:spacing w:after="0" w:line="240" w:lineRule="auto"/>
      </w:pPr>
      <w:r>
        <w:separator/>
      </w:r>
    </w:p>
  </w:endnote>
  <w:endnote w:type="continuationSeparator" w:id="0">
    <w:p w14:paraId="269E314A" w14:textId="77777777" w:rsidR="003D04C7" w:rsidRDefault="003D04C7" w:rsidP="00D24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255065"/>
      <w:docPartObj>
        <w:docPartGallery w:val="Page Numbers (Bottom of Page)"/>
        <w:docPartUnique/>
      </w:docPartObj>
    </w:sdtPr>
    <w:sdtEndPr>
      <w:rPr>
        <w:noProof/>
      </w:rPr>
    </w:sdtEndPr>
    <w:sdtContent>
      <w:p w14:paraId="3D3D22A9" w14:textId="77777777" w:rsidR="003D04C7" w:rsidRDefault="003D04C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254BC2F" w14:textId="77777777" w:rsidR="003D04C7" w:rsidRDefault="003D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41341" w14:textId="77777777" w:rsidR="003D04C7" w:rsidRDefault="003D04C7" w:rsidP="00D241B5">
      <w:pPr>
        <w:spacing w:after="0" w:line="240" w:lineRule="auto"/>
      </w:pPr>
      <w:r>
        <w:separator/>
      </w:r>
    </w:p>
  </w:footnote>
  <w:footnote w:type="continuationSeparator" w:id="0">
    <w:p w14:paraId="42EF2083" w14:textId="77777777" w:rsidR="003D04C7" w:rsidRDefault="003D04C7" w:rsidP="00D24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0B4C6" w14:textId="01C1C2DF" w:rsidR="003D04C7" w:rsidRDefault="003D04C7">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E66"/>
    <w:rsid w:val="00033AB3"/>
    <w:rsid w:val="00072050"/>
    <w:rsid w:val="00080596"/>
    <w:rsid w:val="000C3D0B"/>
    <w:rsid w:val="001F3489"/>
    <w:rsid w:val="002216C9"/>
    <w:rsid w:val="002C6B89"/>
    <w:rsid w:val="003D04C7"/>
    <w:rsid w:val="00404567"/>
    <w:rsid w:val="004972EF"/>
    <w:rsid w:val="006F3AAC"/>
    <w:rsid w:val="00713B59"/>
    <w:rsid w:val="007A7AA4"/>
    <w:rsid w:val="00816E66"/>
    <w:rsid w:val="008A1195"/>
    <w:rsid w:val="00944FF4"/>
    <w:rsid w:val="00AE431A"/>
    <w:rsid w:val="00C8126D"/>
    <w:rsid w:val="00C86E0E"/>
    <w:rsid w:val="00CC500C"/>
    <w:rsid w:val="00D241B5"/>
    <w:rsid w:val="00D9279C"/>
    <w:rsid w:val="00DD718B"/>
    <w:rsid w:val="00DD75A8"/>
    <w:rsid w:val="00EB0B28"/>
    <w:rsid w:val="00ED234E"/>
    <w:rsid w:val="00F25336"/>
    <w:rsid w:val="00F2543C"/>
    <w:rsid w:val="00F35D1C"/>
    <w:rsid w:val="11144FF8"/>
    <w:rsid w:val="26FB320C"/>
    <w:rsid w:val="32662478"/>
    <w:rsid w:val="46B5149E"/>
    <w:rsid w:val="46C7DE69"/>
    <w:rsid w:val="4C45C0F9"/>
    <w:rsid w:val="7BB0D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7B7DC5"/>
  <w15:chartTrackingRefBased/>
  <w15:docId w15:val="{8B928AAC-2E3F-403B-8426-53C7DEA3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4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4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1B5"/>
  </w:style>
  <w:style w:type="paragraph" w:styleId="Footer">
    <w:name w:val="footer"/>
    <w:basedOn w:val="Normal"/>
    <w:link w:val="FooterChar"/>
    <w:uiPriority w:val="99"/>
    <w:unhideWhenUsed/>
    <w:rsid w:val="00D24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1B5"/>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8059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80596"/>
    <w:rPr>
      <w:rFonts w:ascii="Segoe UI" w:hAnsi="Segoe UI"/>
      <w:sz w:val="18"/>
      <w:szCs w:val="18"/>
    </w:rPr>
  </w:style>
  <w:style w:type="character" w:styleId="UnresolvedMention">
    <w:name w:val="Unresolved Mention"/>
    <w:basedOn w:val="DefaultParagraphFont"/>
    <w:uiPriority w:val="99"/>
    <w:semiHidden/>
    <w:unhideWhenUsed/>
    <w:rsid w:val="00ED234E"/>
    <w:rPr>
      <w:color w:val="605E5C"/>
      <w:shd w:val="clear" w:color="auto" w:fill="E1DFDD"/>
    </w:rPr>
  </w:style>
  <w:style w:type="character" w:styleId="FollowedHyperlink">
    <w:name w:val="FollowedHyperlink"/>
    <w:basedOn w:val="DefaultParagraphFont"/>
    <w:uiPriority w:val="99"/>
    <w:semiHidden/>
    <w:unhideWhenUsed/>
    <w:rsid w:val="003D04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bc.co.uk/teach/supermovers" TargetMode="External"/><Relationship Id="rId21" Type="http://schemas.openxmlformats.org/officeDocument/2006/relationships/hyperlink" Target="https://classroomsecrets.co.uk/home-online-learning/" TargetMode="External"/><Relationship Id="rId42" Type="http://schemas.openxmlformats.org/officeDocument/2006/relationships/hyperlink" Target="https://www.mobileedproductions.com/blog/how-to-make-a-water-cycle-in-a-bag" TargetMode="External"/><Relationship Id="rId47" Type="http://schemas.openxmlformats.org/officeDocument/2006/relationships/hyperlink" Target="https://www.youtube.com/playlist?list=PLyCLoPd4VxBuxu3sLztrvWFehzv-LnR2c" TargetMode="External"/><Relationship Id="rId63" Type="http://schemas.openxmlformats.org/officeDocument/2006/relationships/hyperlink" Target="https://www.purplemash.com/login/" TargetMode="External"/><Relationship Id="rId68" Type="http://schemas.openxmlformats.org/officeDocument/2006/relationships/hyperlink" Target="https://www.topmarks.co.uk/" TargetMode="External"/><Relationship Id="rId7" Type="http://schemas.openxmlformats.org/officeDocument/2006/relationships/webSettings" Target="web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schoolrun.com/" TargetMode="External"/><Relationship Id="rId29" Type="http://schemas.openxmlformats.org/officeDocument/2006/relationships/hyperlink" Target="https://www.bbc.co.uk/bitesize/subjects/z39d7ty" TargetMode="External"/><Relationship Id="rId11" Type="http://schemas.openxmlformats.org/officeDocument/2006/relationships/hyperlink" Target="mailto:byrnel@sps.sefton.school" TargetMode="External"/><Relationship Id="rId24" Type="http://schemas.openxmlformats.org/officeDocument/2006/relationships/hyperlink" Target="https://www.twinkl.co.uk/resource/year-4-school-closure-home-learning-resource-pack-t-e-2549913" TargetMode="External"/><Relationship Id="rId32" Type="http://schemas.openxmlformats.org/officeDocument/2006/relationships/hyperlink" Target="http://www.bing.com/maps" TargetMode="External"/><Relationship Id="rId37" Type="http://schemas.openxmlformats.org/officeDocument/2006/relationships/hyperlink" Target="https://www.bbc.co.uk/bitesize/clips/z8qtfg8" TargetMode="External"/><Relationship Id="rId40" Type="http://schemas.openxmlformats.org/officeDocument/2006/relationships/hyperlink" Target="https://www.youtube.com/watch?v=y5gFI3pMvoI" TargetMode="External"/><Relationship Id="rId45" Type="http://schemas.openxmlformats.org/officeDocument/2006/relationships/hyperlink" Target="https://www.bbc.co.uk/bitesize/topics/zkgg87h/articles/zsgwwxs" TargetMode="External"/><Relationship Id="rId53" Type="http://schemas.openxmlformats.org/officeDocument/2006/relationships/hyperlink" Target="https://www.purplemash.com/" TargetMode="External"/><Relationship Id="rId58" Type="http://schemas.openxmlformats.org/officeDocument/2006/relationships/hyperlink" Target="https://www.bbc.co.uk/teach/bring-the-noise" TargetMode="External"/><Relationship Id="rId66" Type="http://schemas.openxmlformats.org/officeDocument/2006/relationships/hyperlink" Target="https://www.bbc.co.uk/teach/supermovers" TargetMode="External"/><Relationship Id="rId5" Type="http://schemas.openxmlformats.org/officeDocument/2006/relationships/styles" Target="styles.xml"/><Relationship Id="rId61" Type="http://schemas.openxmlformats.org/officeDocument/2006/relationships/hyperlink" Target="http://www.tacklemusic.co.uk/stphilips" TargetMode="External"/><Relationship Id="rId19" Type="http://schemas.openxmlformats.org/officeDocument/2006/relationships/hyperlink" Target="https://whiterosemaths.com/resources/schemes-of-learning/primary-sols/" TargetMode="External"/><Relationship Id="rId14" Type="http://schemas.openxmlformats.org/officeDocument/2006/relationships/hyperlink" Target="http://www.pobble365.com/" TargetMode="External"/><Relationship Id="rId22" Type="http://schemas.openxmlformats.org/officeDocument/2006/relationships/hyperlink" Target="http://mentalarithmetic.co.uk/" TargetMode="External"/><Relationship Id="rId27" Type="http://schemas.openxmlformats.org/officeDocument/2006/relationships/hyperlink" Target="https://www.duolingo.com/" TargetMode="External"/><Relationship Id="rId30" Type="http://schemas.openxmlformats.org/officeDocument/2006/relationships/hyperlink" Target="http://www.primaryresources.co.uk/mfl/mfl_french.htm" TargetMode="External"/><Relationship Id="rId35" Type="http://schemas.openxmlformats.org/officeDocument/2006/relationships/hyperlink" Target="https://www.stem.org.uk/resources/community/resource/311528/food-miles" TargetMode="External"/><Relationship Id="rId43" Type="http://schemas.openxmlformats.org/officeDocument/2006/relationships/hyperlink" Target="https://thewaterproject.org/resources/the_water_cycle" TargetMode="External"/><Relationship Id="rId48" Type="http://schemas.openxmlformats.org/officeDocument/2006/relationships/hyperlink" Target="https://www.gonoodle.com/" TargetMode="External"/><Relationship Id="rId56" Type="http://schemas.openxmlformats.org/officeDocument/2006/relationships/hyperlink" Target="https://www.1decision.co.uk/" TargetMode="External"/><Relationship Id="rId64" Type="http://schemas.openxmlformats.org/officeDocument/2006/relationships/hyperlink" Target="https://www.twinkl.co.uk/resource/year-4-school-closure-home-learning-resource-pack-t-e-2549913" TargetMode="External"/><Relationship Id="rId69"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www.bbc.co.uk/teach/supermovers"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affordj@sps.sefton.school" TargetMode="External"/><Relationship Id="rId17" Type="http://schemas.openxmlformats.org/officeDocument/2006/relationships/hyperlink" Target="https://www.twinkl.co.uk/resource/year-4-school-closure-home-learning-resource-pack-t-e-2549913" TargetMode="External"/><Relationship Id="rId25" Type="http://schemas.openxmlformats.org/officeDocument/2006/relationships/hyperlink" Target="https://masterthecurriculum.co.uk/" TargetMode="External"/><Relationship Id="rId33" Type="http://schemas.openxmlformats.org/officeDocument/2006/relationships/hyperlink" Target="https://www.theguardian.com/world/2017/aug/30/mumbai-paralysed-by-floods-as-india-and-region-hit-by-worst-monsoon-rains-in-years" TargetMode="External"/><Relationship Id="rId38" Type="http://schemas.openxmlformats.org/officeDocument/2006/relationships/hyperlink" Target="https://www.bbc.co.uk/bitesize/clips/zh4rkqt" TargetMode="External"/><Relationship Id="rId46" Type="http://schemas.openxmlformats.org/officeDocument/2006/relationships/hyperlink" Target="https://www.youtube.com/user/mistermaker" TargetMode="External"/><Relationship Id="rId59" Type="http://schemas.openxmlformats.org/officeDocument/2006/relationships/hyperlink" Target="http://www.bbc.co.uk/schools/websites/4_11/site/music.shtml" TargetMode="External"/><Relationship Id="rId67" Type="http://schemas.openxmlformats.org/officeDocument/2006/relationships/hyperlink" Target="https://www.theschoolrun.com/" TargetMode="External"/><Relationship Id="rId20" Type="http://schemas.openxmlformats.org/officeDocument/2006/relationships/hyperlink" Target="https://whiterosemaths.com/wp-content/uploads/2019/SoLs/Primary/SOL-Year-4-2018-19-Spring-Term-Block-4-FINAL.pdf" TargetMode="External"/><Relationship Id="rId41" Type="http://schemas.openxmlformats.org/officeDocument/2006/relationships/hyperlink" Target="https://www.stem.org.uk/resources/elibrary/resource/33466/water-cycle" TargetMode="External"/><Relationship Id="rId54" Type="http://schemas.openxmlformats.org/officeDocument/2006/relationships/hyperlink" Target="https://www.reonline.org.uk/" TargetMode="External"/><Relationship Id="rId62" Type="http://schemas.openxmlformats.org/officeDocument/2006/relationships/hyperlink" Target="https://www.bbc.co.uk/bitesize/subjects/zvnrq6f"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bbc.co.uk/teach/supermovers" TargetMode="External"/><Relationship Id="rId23" Type="http://schemas.openxmlformats.org/officeDocument/2006/relationships/hyperlink" Target="https://www.bbc.co.uk/teach/supermovers" TargetMode="External"/><Relationship Id="rId28" Type="http://schemas.openxmlformats.org/officeDocument/2006/relationships/hyperlink" Target="https://www.twinkl.co.uk/resource/year-4-school-closure-home-learning-resource-pack-t-e-2549913" TargetMode="External"/><Relationship Id="rId36" Type="http://schemas.openxmlformats.org/officeDocument/2006/relationships/hyperlink" Target="https://www.twinkl.co.uk/resource/year-4-school-closure-home-learning-resource-pack-t-e-2549913" TargetMode="External"/><Relationship Id="rId49" Type="http://schemas.openxmlformats.org/officeDocument/2006/relationships/hyperlink" Target="https://www.youtube.com/user/CosmicKidsYoga" TargetMode="External"/><Relationship Id="rId57" Type="http://schemas.openxmlformats.org/officeDocument/2006/relationships/hyperlink" Target="https://www.bbc.co.uk/bitesize/subjects/zqtnvcw" TargetMode="External"/><Relationship Id="rId10" Type="http://schemas.openxmlformats.org/officeDocument/2006/relationships/image" Target="media/image1.jpeg"/><Relationship Id="rId31" Type="http://schemas.openxmlformats.org/officeDocument/2006/relationships/hyperlink" Target="http://www.google.co.uk/maps" TargetMode="External"/><Relationship Id="rId44" Type="http://schemas.openxmlformats.org/officeDocument/2006/relationships/hyperlink" Target="https://www.twinkl.co.uk/resource/year-4-school-closure-home-learning-resource-pack-t-e-2549913" TargetMode="External"/><Relationship Id="rId52" Type="http://schemas.openxmlformats.org/officeDocument/2006/relationships/hyperlink" Target="https://www.topmarks.co.uk/easter/easterstory.aspx" TargetMode="External"/><Relationship Id="rId60" Type="http://schemas.openxmlformats.org/officeDocument/2006/relationships/hyperlink" Target="https://www.bbc.co.uk/teach/ten-pieces" TargetMode="External"/><Relationship Id="rId65" Type="http://schemas.openxmlformats.org/officeDocument/2006/relationships/hyperlink" Target="https://classroomsecrets.co.uk/free-home-learning-packs/" TargetMode="Externa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classroomsecrets.co.uk/home-online-learning/" TargetMode="External"/><Relationship Id="rId18" Type="http://schemas.openxmlformats.org/officeDocument/2006/relationships/image" Target="media/image2.png"/><Relationship Id="rId39" Type="http://schemas.openxmlformats.org/officeDocument/2006/relationships/hyperlink" Target="https://www.bbc.co.uk/programmes/p01184wl" TargetMode="External"/><Relationship Id="rId34" Type="http://schemas.openxmlformats.org/officeDocument/2006/relationships/hyperlink" Target="https://www.youtube.com/watch?v=KK8I9106cfc" TargetMode="External"/><Relationship Id="rId50" Type="http://schemas.openxmlformats.org/officeDocument/2006/relationships/hyperlink" Target="https://www.nhs.uk/change4life/about-change4life" TargetMode="External"/><Relationship Id="rId55" Type="http://schemas.openxmlformats.org/officeDocument/2006/relationships/hyperlink" Target="https://www.barnabasinschools.org.uk/lent-and-easter-support-mater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5FB845C4AAF74B8B40E2E85F201FE5" ma:contentTypeVersion="10" ma:contentTypeDescription="Create a new document." ma:contentTypeScope="" ma:versionID="c495243c1553b788e551bdade65f90d8">
  <xsd:schema xmlns:xsd="http://www.w3.org/2001/XMLSchema" xmlns:xs="http://www.w3.org/2001/XMLSchema" xmlns:p="http://schemas.microsoft.com/office/2006/metadata/properties" xmlns:ns3="4337044b-b61f-4256-adc3-b8a64c5c03b3" targetNamespace="http://schemas.microsoft.com/office/2006/metadata/properties" ma:root="true" ma:fieldsID="49fdb0588629f193b5bd426c963df52e" ns3:_="">
    <xsd:import namespace="4337044b-b61f-4256-adc3-b8a64c5c03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044b-b61f-4256-adc3-b8a64c5c03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420DE-0504-438E-9343-B2441C72D36E}">
  <ds:schemaRefs>
    <ds:schemaRef ds:uri="http://www.w3.org/XML/1998/namespace"/>
    <ds:schemaRef ds:uri="http://schemas.microsoft.com/office/infopath/2007/PartnerControls"/>
    <ds:schemaRef ds:uri="http://purl.org/dc/dcmitype/"/>
    <ds:schemaRef ds:uri="http://schemas.openxmlformats.org/package/2006/metadata/core-properties"/>
    <ds:schemaRef ds:uri="4337044b-b61f-4256-adc3-b8a64c5c03b3"/>
    <ds:schemaRef ds:uri="http://schemas.microsoft.com/office/2006/documentManagement/types"/>
    <ds:schemaRef ds:uri="http://purl.org/dc/elements/1.1/"/>
    <ds:schemaRef ds:uri="http://purl.org/dc/terms/"/>
    <ds:schemaRef ds:uri="http://schemas.microsoft.com/office/2006/metadata/properties"/>
  </ds:schemaRefs>
</ds:datastoreItem>
</file>

<file path=customXml/itemProps2.xml><?xml version="1.0" encoding="utf-8"?>
<ds:datastoreItem xmlns:ds="http://schemas.openxmlformats.org/officeDocument/2006/customXml" ds:itemID="{D187BA3B-0759-4936-9CED-39503E8D41BC}">
  <ds:schemaRefs>
    <ds:schemaRef ds:uri="http://schemas.microsoft.com/sharepoint/v3/contenttype/forms"/>
  </ds:schemaRefs>
</ds:datastoreItem>
</file>

<file path=customXml/itemProps3.xml><?xml version="1.0" encoding="utf-8"?>
<ds:datastoreItem xmlns:ds="http://schemas.openxmlformats.org/officeDocument/2006/customXml" ds:itemID="{AF9F5326-B60D-4507-B8DA-5F32216BB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044b-b61f-4256-adc3-b8a64c5c0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396F30-0355-45B9-8CBE-3835F2331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57997665</Template>
  <TotalTime>105</TotalTime>
  <Pages>7</Pages>
  <Words>1785</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Edward</dc:creator>
  <cp:keywords/>
  <dc:description/>
  <cp:lastModifiedBy>Lucy Byrne</cp:lastModifiedBy>
  <cp:revision>7</cp:revision>
  <cp:lastPrinted>2020-03-13T10:04:00Z</cp:lastPrinted>
  <dcterms:created xsi:type="dcterms:W3CDTF">2020-03-17T11:19:00Z</dcterms:created>
  <dcterms:modified xsi:type="dcterms:W3CDTF">2020-03-19T08:56:00Z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0x010100985FB845C4AAF74B8B40E2E85F201FE5</vt:lpwstr>
  </property>
</Properties>
</file>