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39A5F" w14:textId="5CA4A033" w:rsidR="00930436" w:rsidRDefault="00930436">
      <w:pPr>
        <w:rPr>
          <w:rFonts w:ascii="XCCW Joined 7a" w:hAnsi="XCCW Joined 7a"/>
        </w:rPr>
      </w:pPr>
      <w:r w:rsidRPr="00600D48">
        <w:rPr>
          <w:rFonts w:ascii="XCCW Joined 7a" w:hAnsi="XCCW Joined 7a"/>
          <w:noProof/>
        </w:rPr>
        <w:drawing>
          <wp:anchor distT="0" distB="0" distL="114300" distR="114300" simplePos="0" relativeHeight="251668480" behindDoc="1" locked="0" layoutInCell="1" allowOverlap="1" wp14:anchorId="707272D1" wp14:editId="1CF1BB97">
            <wp:simplePos x="0" y="0"/>
            <wp:positionH relativeFrom="margin">
              <wp:posOffset>-659998</wp:posOffset>
            </wp:positionH>
            <wp:positionV relativeFrom="paragraph">
              <wp:posOffset>16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662EFAE4">
                <wp:simplePos x="0" y="0"/>
                <wp:positionH relativeFrom="margin">
                  <wp:posOffset>520612</wp:posOffset>
                </wp:positionH>
                <wp:positionV relativeFrom="paragraph">
                  <wp:posOffset>-682770</wp:posOffset>
                </wp:positionV>
                <wp:extent cx="4467828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828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C6D0FB" w14:textId="77777777" w:rsidR="00930436" w:rsidRPr="00930436" w:rsidRDefault="00930436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Homework</w:t>
                            </w:r>
                          </w:p>
                          <w:p w14:paraId="64C1AB48" w14:textId="726CB774" w:rsidR="00375F8D" w:rsidRPr="00930436" w:rsidRDefault="00375F8D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My </w:t>
                            </w:r>
                            <w:r w:rsidR="00930436"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Year 4 </w:t>
                            </w: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pt;margin-top:-53.75pt;width:351.8pt;height:2in;z-index:251652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" filled="f" stroked="f">
                <v:textbox style="mso-fit-shape-to-text:t">
                  <w:txbxContent>
                    <w:p w14:paraId="4FC6D0FB" w14:textId="77777777" w:rsidR="00930436" w:rsidRPr="00930436" w:rsidRDefault="00930436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Homework</w:t>
                      </w:r>
                    </w:p>
                    <w:p w14:paraId="64C1AB48" w14:textId="726CB774" w:rsidR="00375F8D" w:rsidRPr="00930436" w:rsidRDefault="00375F8D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My </w:t>
                      </w:r>
                      <w:r w:rsidR="00930436"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Year 4 </w:t>
                      </w: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E116E0" w14:textId="309E6A4A" w:rsidR="00365997" w:rsidRPr="00930436" w:rsidRDefault="00930436"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2A8AB55D">
                <wp:simplePos x="0" y="0"/>
                <wp:positionH relativeFrom="margin">
                  <wp:posOffset>-463550</wp:posOffset>
                </wp:positionH>
                <wp:positionV relativeFrom="paragraph">
                  <wp:posOffset>394970</wp:posOffset>
                </wp:positionV>
                <wp:extent cx="6744335" cy="1851660"/>
                <wp:effectExtent l="0" t="0" r="1841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4335" cy="185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4FAD96F8" w:rsidR="00375F8D" w:rsidRPr="00600D48" w:rsidRDefault="00375F8D" w:rsidP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>My Weekend entry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 for 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color w:val="FF0000"/>
                                <w:u w:val="single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Pages read:_________________________</w:t>
                            </w:r>
                          </w:p>
                          <w:p w14:paraId="6D7E3FF6" w14:textId="777777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What has happened in the book: </w:t>
                            </w:r>
                          </w:p>
                          <w:p w14:paraId="1F68ADD7" w14:textId="4487F781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36.5pt;margin-top:31.1pt;width:531.05pt;height:145.8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" strokecolor="white [3212]">
                <v:textbox>
                  <w:txbxContent>
                    <w:p w14:paraId="24B35AFF" w14:textId="4FAD96F8" w:rsidR="00375F8D" w:rsidRPr="00600D48" w:rsidRDefault="00375F8D" w:rsidP="00600D48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  <w:u w:val="single"/>
                        </w:rPr>
                        <w:t>My Weekend entry</w:t>
                      </w:r>
                      <w:r w:rsidR="006E7B88" w:rsidRPr="00600D48">
                        <w:rPr>
                          <w:rFonts w:ascii="XCCW Joined 7a" w:hAnsi="XCCW Joined 7a"/>
                          <w:u w:val="single"/>
                        </w:rPr>
                        <w:t xml:space="preserve"> for </w:t>
                      </w:r>
                      <w:r w:rsidR="006E7B88" w:rsidRPr="00600D48">
                        <w:rPr>
                          <w:rFonts w:ascii="XCCW Joined 7a" w:hAnsi="XCCW Joined 7a"/>
                          <w:color w:val="FF0000"/>
                          <w:u w:val="single"/>
                        </w:rPr>
                        <w:t>my own choice of reading book</w:t>
                      </w:r>
                    </w:p>
                    <w:p w14:paraId="0FB6A901" w14:textId="777777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Pages read:_________________________</w:t>
                      </w:r>
                    </w:p>
                    <w:p w14:paraId="6D7E3FF6" w14:textId="777777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 xml:space="preserve">What has happened in the book: </w:t>
                      </w:r>
                    </w:p>
                    <w:p w14:paraId="1F68ADD7" w14:textId="4487F781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42285C0C">
                <wp:simplePos x="0" y="0"/>
                <wp:positionH relativeFrom="margin">
                  <wp:align>center</wp:align>
                </wp:positionH>
                <wp:positionV relativeFrom="paragraph">
                  <wp:posOffset>304173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FE182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0;margin-top:23.95pt;width:563.55pt;height:159.7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" filled="f" strokecolor="black [3213]" strokeweight="3pt">
                <w10:wrap anchorx="margin"/>
              </v:shape>
            </w:pict>
          </mc:Fallback>
        </mc:AlternateContent>
      </w:r>
      <w:r w:rsidR="00375F8D" w:rsidRPr="00600D48">
        <w:rPr>
          <w:rFonts w:ascii="XCCW Joined 7a" w:hAnsi="XCCW Joined 7a"/>
        </w:rPr>
        <w:t>Reading scheme book I am reading</w:t>
      </w:r>
      <w:r w:rsidR="00375F8D" w:rsidRPr="004732C8">
        <w:rPr>
          <w:rFonts w:ascii="CCW Cursive Writing 7" w:hAnsi="CCW Cursive Writing 7"/>
        </w:rPr>
        <w:t xml:space="preserve"> _________________________</w:t>
      </w:r>
      <w:r w:rsidR="00600D48">
        <w:rPr>
          <w:rFonts w:ascii="CCW Cursive Writing 7" w:hAnsi="CCW Cursive Writing 7"/>
        </w:rPr>
        <w:t>__________</w: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78052F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77777777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78052F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00A426E0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D0C0E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rFonts w:ascii="CCW Cursive Writing 7" w:hAnsi="CCW Cursive Writing 7"/>
        </w:rPr>
        <w:t>___</w:t>
      </w:r>
    </w:p>
    <w:p w14:paraId="0F1CBFAB" w14:textId="265C74AC" w:rsidR="001B6959" w:rsidRPr="00D26AAA" w:rsidRDefault="00930436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01638DFF">
                <wp:simplePos x="0" y="0"/>
                <wp:positionH relativeFrom="margin">
                  <wp:align>center</wp:align>
                </wp:positionH>
                <wp:positionV relativeFrom="paragraph">
                  <wp:posOffset>2129155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D00B7" w14:textId="77777777" w:rsidR="00375F8D" w:rsidRPr="00600D48" w:rsidRDefault="00375F8D" w:rsidP="001B6959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My Week day entry </w:t>
                            </w:r>
                            <w:r w:rsidRPr="00600D48">
                              <w:rPr>
                                <w:rFonts w:ascii="XCCW Joined 7a" w:hAnsi="XCCW Joined 7a"/>
                                <w:b/>
                                <w:color w:val="FF0000"/>
                                <w:u w:val="single"/>
                              </w:rPr>
                              <w:t>for my reading scheme book:</w:t>
                            </w:r>
                          </w:p>
                          <w:p w14:paraId="0FC125A7" w14:textId="777777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Pages read:_________________________</w:t>
                            </w:r>
                          </w:p>
                          <w:p w14:paraId="7FCE41D8" w14:textId="777777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What has happened in the book: </w:t>
                            </w:r>
                          </w:p>
                          <w:p w14:paraId="26C0F4EE" w14:textId="79E810A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0;margin-top:167.65pt;width:537.45pt;height:146.1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" strokecolor="white [3212]">
                <v:textbox>
                  <w:txbxContent>
                    <w:p w14:paraId="2B6D00B7" w14:textId="77777777" w:rsidR="00375F8D" w:rsidRPr="00600D48" w:rsidRDefault="00375F8D" w:rsidP="001B6959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  <w:u w:val="single"/>
                        </w:rPr>
                        <w:t xml:space="preserve">My Week day entry </w:t>
                      </w:r>
                      <w:r w:rsidRPr="00600D48">
                        <w:rPr>
                          <w:rFonts w:ascii="XCCW Joined 7a" w:hAnsi="XCCW Joined 7a"/>
                          <w:b/>
                          <w:color w:val="FF0000"/>
                          <w:u w:val="single"/>
                        </w:rPr>
                        <w:t>for my reading scheme book:</w:t>
                      </w:r>
                    </w:p>
                    <w:p w14:paraId="0FC125A7" w14:textId="777777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Pages read:_________________________</w:t>
                      </w:r>
                    </w:p>
                    <w:p w14:paraId="7FCE41D8" w14:textId="777777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 xml:space="preserve">What has happened in the book: </w:t>
                      </w:r>
                    </w:p>
                    <w:p w14:paraId="26C0F4EE" w14:textId="79E810A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22E40D" wp14:editId="362FAC56">
                <wp:simplePos x="0" y="0"/>
                <wp:positionH relativeFrom="margin">
                  <wp:align>center</wp:align>
                </wp:positionH>
                <wp:positionV relativeFrom="paragraph">
                  <wp:posOffset>2059128</wp:posOffset>
                </wp:positionV>
                <wp:extent cx="7157085" cy="2028890"/>
                <wp:effectExtent l="19050" t="19050" r="24765" b="28575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79A4A" id="Flowchart: Alternate Process 7" o:spid="_x0000_s1026" type="#_x0000_t176" style="position:absolute;margin-left:0;margin-top:162.15pt;width:563.55pt;height:159.75pt;z-index: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sarwIAALcFAAAOAAAAZHJzL2Uyb0RvYy54bWysVE1v2zAMvQ/YfxB0X21nzZI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0BFE344" wp14:editId="3CDC6BC2">
                <wp:simplePos x="0" y="0"/>
                <wp:positionH relativeFrom="margin">
                  <wp:posOffset>4653887</wp:posOffset>
                </wp:positionH>
                <wp:positionV relativeFrom="paragraph">
                  <wp:posOffset>2738715</wp:posOffset>
                </wp:positionV>
                <wp:extent cx="1327150" cy="471823"/>
                <wp:effectExtent l="38100" t="19050" r="6350" b="444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7150" cy="471823"/>
                          <a:chOff x="0" y="394138"/>
                          <a:chExt cx="2033751" cy="911554"/>
                        </a:xfrm>
                      </wpg:grpSpPr>
                      <wps:wsp>
                        <wps:cNvPr id="10" name="Text Box 10"/>
                        <wps:cNvSpPr txBox="1"/>
                        <wps:spPr>
                          <a:xfrm>
                            <a:off x="0" y="851667"/>
                            <a:ext cx="1929563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9BDC8A2" w14:textId="77777777" w:rsidR="00375F8D" w:rsidRPr="0078052F" w:rsidRDefault="00375F8D" w:rsidP="00375F8D">
                              <w:pPr>
                                <w:jc w:val="center"/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</w:pPr>
                              <w:r w:rsidRPr="0078052F"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Rate your reading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11" name="Star: 5 Points 11"/>
                        <wps:cNvSpPr/>
                        <wps:spPr>
                          <a:xfrm>
                            <a:off x="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ar: 5 Points 12"/>
                        <wps:cNvSpPr/>
                        <wps:spPr>
                          <a:xfrm>
                            <a:off x="3941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Star: 5 Points 13"/>
                        <wps:cNvSpPr/>
                        <wps:spPr>
                          <a:xfrm>
                            <a:off x="8513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Star: 5 Points 14"/>
                        <wps:cNvSpPr/>
                        <wps:spPr>
                          <a:xfrm>
                            <a:off x="1277007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ar: 5 Points 15"/>
                        <wps:cNvSpPr/>
                        <wps:spPr>
                          <a:xfrm>
                            <a:off x="168691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BFE344" id="Group 3" o:spid="_x0000_s1030" style="position:absolute;margin-left:366.45pt;margin-top:215.65pt;width:104.5pt;height:37.15pt;z-index:251667456;mso-position-horizontal-relative:margin;mso-width-relative:margin;mso-height-relative:margin" coordorigin=",3941" coordsize="20337,9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">
                <v:shape id="Text Box 10" o:spid="_x0000_s1031" type="#_x0000_t202" style="position:absolute;top:8516;width:19295;height:4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19BDC8A2" w14:textId="77777777" w:rsidR="00375F8D" w:rsidRPr="0078052F" w:rsidRDefault="00375F8D" w:rsidP="00375F8D">
                        <w:pPr>
                          <w:jc w:val="center"/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</w:pPr>
                        <w:r w:rsidRPr="0078052F"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Rate your reading</w:t>
                        </w:r>
                      </w:p>
                    </w:txbxContent>
                  </v:textbox>
                </v:shape>
                <v:shape id="Star: 5 Points 11" o:spid="_x0000_s1032" style="position:absolute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2" o:spid="_x0000_s1033" style="position:absolute;left:3941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3" o:spid="_x0000_s1034" style="position:absolute;left:8513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v0hwwAAANsAAAAPAAAAZHJzL2Rvd25yZXYueG1sRE9NawIx&#10;EL0X+h/CFHopmrWi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V779I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4" o:spid="_x0000_s1035" style="position:absolute;left:12770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2VVwwAAANsAAAAPAAAAZHJzL2Rvd25yZXYueG1sRE9NawIx&#10;EL0X+h/CFHopmrWo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2FdlV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5" o:spid="_x0000_s1036" style="position:absolute;left:16869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w10:wrap anchorx="margin"/>
              </v:group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6" o:title=""/>
              </v:shape>
            </w:pict>
          </mc:Fallback>
        </mc:AlternateContent>
      </w:r>
    </w:p>
    <w:p w14:paraId="6DF54E22" w14:textId="69FAC909" w:rsidR="006E7B88" w:rsidRPr="00600D48" w:rsidRDefault="00930436" w:rsidP="00947921">
      <w:pPr>
        <w:rPr>
          <w:rFonts w:ascii="XCCW Joined 7a" w:hAnsi="XCCW Joined 7a"/>
          <w:b/>
          <w:bCs/>
          <w:u w:val="single"/>
        </w:rPr>
      </w:pPr>
      <w:r w:rsidRPr="00BD3641">
        <w:rPr>
          <w:rFonts w:ascii="XCCW Joined 7a" w:hAnsi="XCCW Joined 7a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29C2182" wp14:editId="74D0A2E7">
                <wp:simplePos x="0" y="0"/>
                <wp:positionH relativeFrom="column">
                  <wp:posOffset>3384976</wp:posOffset>
                </wp:positionH>
                <wp:positionV relativeFrom="paragraph">
                  <wp:posOffset>19163</wp:posOffset>
                </wp:positionV>
                <wp:extent cx="2797810" cy="1958975"/>
                <wp:effectExtent l="0" t="0" r="21590" b="2222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7810" cy="195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BCD48" w14:textId="3DB4CF0F" w:rsidR="00BD3641" w:rsidRPr="00600D48" w:rsidRDefault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Find out some facts about the artists;</w:t>
                            </w:r>
                          </w:p>
                          <w:p w14:paraId="3C25466D" w14:textId="7327A51F" w:rsidR="00600D48" w:rsidRPr="00600D48" w:rsidRDefault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Jean </w:t>
                            </w:r>
                            <w:proofErr w:type="spellStart"/>
                            <w:r w:rsidRPr="00600D48">
                              <w:rPr>
                                <w:rFonts w:ascii="XCCW Joined 7a" w:hAnsi="XCCW Joined 7a"/>
                              </w:rPr>
                              <w:t>Metzinger</w:t>
                            </w:r>
                            <w:proofErr w:type="spellEnd"/>
                          </w:p>
                          <w:p w14:paraId="7CF26FBE" w14:textId="5C7859EC" w:rsidR="00600D48" w:rsidRPr="00600D48" w:rsidRDefault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Claude Monet</w:t>
                            </w:r>
                          </w:p>
                          <w:p w14:paraId="101EAD05" w14:textId="39C90708" w:rsidR="00600D48" w:rsidRDefault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proofErr w:type="gramStart"/>
                            <w:r w:rsidRPr="00600D48">
                              <w:rPr>
                                <w:rFonts w:ascii="XCCW Joined 7a" w:hAnsi="XCCW Joined 7a"/>
                              </w:rPr>
                              <w:t>Who’s</w:t>
                            </w:r>
                            <w:proofErr w:type="gramEnd"/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 work do you like best?</w:t>
                            </w:r>
                          </w:p>
                          <w:p w14:paraId="701F926C" w14:textId="3737B953" w:rsidR="00600D48" w:rsidRPr="00600D48" w:rsidRDefault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Why?</w:t>
                            </w:r>
                          </w:p>
                          <w:p w14:paraId="31820298" w14:textId="63AA3F1C" w:rsidR="00BD3641" w:rsidRDefault="00BD3641"/>
                          <w:p w14:paraId="1543F05D" w14:textId="6A68D56E" w:rsidR="00BD3641" w:rsidRDefault="00BD3641"/>
                          <w:p w14:paraId="52D0DF43" w14:textId="77777777" w:rsidR="00BD3641" w:rsidRDefault="00BD36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C2182" id="_x0000_s1037" type="#_x0000_t202" style="position:absolute;margin-left:266.55pt;margin-top:1.5pt;width:220.3pt;height:154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">
                <v:textbox>
                  <w:txbxContent>
                    <w:p w14:paraId="756BCD48" w14:textId="3DB4CF0F" w:rsidR="00BD3641" w:rsidRPr="00600D48" w:rsidRDefault="00600D48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Find out some facts about the artists;</w:t>
                      </w:r>
                    </w:p>
                    <w:p w14:paraId="3C25466D" w14:textId="7327A51F" w:rsidR="00600D48" w:rsidRPr="00600D48" w:rsidRDefault="00600D48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 xml:space="preserve">Jean </w:t>
                      </w:r>
                      <w:proofErr w:type="spellStart"/>
                      <w:r w:rsidRPr="00600D48">
                        <w:rPr>
                          <w:rFonts w:ascii="XCCW Joined 7a" w:hAnsi="XCCW Joined 7a"/>
                        </w:rPr>
                        <w:t>Metzinger</w:t>
                      </w:r>
                      <w:proofErr w:type="spellEnd"/>
                    </w:p>
                    <w:p w14:paraId="7CF26FBE" w14:textId="5C7859EC" w:rsidR="00600D48" w:rsidRPr="00600D48" w:rsidRDefault="00600D48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Claude Monet</w:t>
                      </w:r>
                    </w:p>
                    <w:p w14:paraId="101EAD05" w14:textId="39C90708" w:rsidR="00600D48" w:rsidRDefault="00600D48">
                      <w:pPr>
                        <w:rPr>
                          <w:rFonts w:ascii="XCCW Joined 7a" w:hAnsi="XCCW Joined 7a"/>
                        </w:rPr>
                      </w:pPr>
                      <w:proofErr w:type="gramStart"/>
                      <w:r w:rsidRPr="00600D48">
                        <w:rPr>
                          <w:rFonts w:ascii="XCCW Joined 7a" w:hAnsi="XCCW Joined 7a"/>
                        </w:rPr>
                        <w:t>Who’s</w:t>
                      </w:r>
                      <w:proofErr w:type="gramEnd"/>
                      <w:r w:rsidRPr="00600D48">
                        <w:rPr>
                          <w:rFonts w:ascii="XCCW Joined 7a" w:hAnsi="XCCW Joined 7a"/>
                        </w:rPr>
                        <w:t xml:space="preserve"> work do you like best?</w:t>
                      </w:r>
                    </w:p>
                    <w:p w14:paraId="701F926C" w14:textId="3737B953" w:rsidR="00600D48" w:rsidRPr="00600D48" w:rsidRDefault="00600D48">
                      <w:p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Why?</w:t>
                      </w:r>
                    </w:p>
                    <w:p w14:paraId="31820298" w14:textId="63AA3F1C" w:rsidR="00BD3641" w:rsidRDefault="00BD3641"/>
                    <w:p w14:paraId="1543F05D" w14:textId="6A68D56E" w:rsidR="00BD3641" w:rsidRDefault="00BD3641"/>
                    <w:p w14:paraId="52D0DF43" w14:textId="77777777" w:rsidR="00BD3641" w:rsidRDefault="00BD3641"/>
                  </w:txbxContent>
                </v:textbox>
                <w10:wrap type="square"/>
              </v:shape>
            </w:pict>
          </mc:Fallback>
        </mc:AlternateContent>
      </w:r>
      <w:r w:rsidR="006E7B88" w:rsidRPr="00600D48">
        <w:rPr>
          <w:rFonts w:ascii="XCCW Joined 7a" w:hAnsi="XCCW Joined 7a"/>
          <w:b/>
          <w:bCs/>
          <w:u w:val="single"/>
        </w:rPr>
        <w:t xml:space="preserve">Set </w:t>
      </w:r>
      <w:r w:rsidR="005C2997" w:rsidRPr="00600D48">
        <w:rPr>
          <w:rFonts w:ascii="XCCW Joined 7a" w:hAnsi="XCCW Joined 7a"/>
          <w:b/>
          <w:bCs/>
          <w:u w:val="single"/>
        </w:rPr>
        <w:t>Fri</w:t>
      </w:r>
      <w:r w:rsidR="00B41047" w:rsidRPr="00600D48">
        <w:rPr>
          <w:rFonts w:ascii="XCCW Joined 7a" w:hAnsi="XCCW Joined 7a"/>
          <w:b/>
          <w:bCs/>
          <w:u w:val="single"/>
        </w:rPr>
        <w:t xml:space="preserve">day </w:t>
      </w:r>
      <w:r w:rsidR="00600D48" w:rsidRPr="00600D48">
        <w:rPr>
          <w:rFonts w:ascii="XCCW Joined 7a" w:hAnsi="XCCW Joined 7a"/>
          <w:b/>
          <w:bCs/>
          <w:u w:val="single"/>
        </w:rPr>
        <w:t>18</w:t>
      </w:r>
      <w:r w:rsidR="00600D48" w:rsidRPr="00600D48">
        <w:rPr>
          <w:rFonts w:ascii="XCCW Joined 7a" w:hAnsi="XCCW Joined 7a"/>
          <w:b/>
          <w:bCs/>
          <w:u w:val="single"/>
          <w:vertAlign w:val="superscript"/>
        </w:rPr>
        <w:t>th</w:t>
      </w:r>
      <w:r w:rsidR="00600D48" w:rsidRPr="00600D48">
        <w:rPr>
          <w:rFonts w:ascii="XCCW Joined 7a" w:hAnsi="XCCW Joined 7a"/>
          <w:b/>
          <w:bCs/>
          <w:u w:val="single"/>
        </w:rPr>
        <w:t xml:space="preserve"> September </w:t>
      </w:r>
      <w:r w:rsidR="007D6EFD" w:rsidRPr="00600D48">
        <w:rPr>
          <w:rFonts w:ascii="XCCW Joined 7a" w:hAnsi="XCCW Joined 7a"/>
          <w:b/>
          <w:bCs/>
          <w:u w:val="single"/>
        </w:rPr>
        <w:t>and due in b</w:t>
      </w:r>
      <w:r w:rsidR="00F1300E" w:rsidRPr="00600D48">
        <w:rPr>
          <w:rFonts w:ascii="XCCW Joined 7a" w:hAnsi="XCCW Joined 7a"/>
          <w:b/>
          <w:bCs/>
          <w:u w:val="single"/>
        </w:rPr>
        <w:t xml:space="preserve">y </w:t>
      </w:r>
      <w:r w:rsidR="007D6EFD" w:rsidRPr="00600D48">
        <w:rPr>
          <w:rFonts w:ascii="XCCW Joined 7a" w:hAnsi="XCCW Joined 7a"/>
          <w:b/>
          <w:bCs/>
          <w:u w:val="single"/>
        </w:rPr>
        <w:t xml:space="preserve">Weds </w:t>
      </w:r>
      <w:r w:rsidR="00600D48" w:rsidRPr="00600D48">
        <w:rPr>
          <w:rFonts w:ascii="XCCW Joined 7a" w:hAnsi="XCCW Joined 7a"/>
          <w:b/>
          <w:bCs/>
          <w:u w:val="single"/>
        </w:rPr>
        <w:t>23</w:t>
      </w:r>
      <w:r w:rsidR="00600D48" w:rsidRPr="00600D48">
        <w:rPr>
          <w:rFonts w:ascii="XCCW Joined 7a" w:hAnsi="XCCW Joined 7a"/>
          <w:b/>
          <w:bCs/>
          <w:u w:val="single"/>
          <w:vertAlign w:val="superscript"/>
        </w:rPr>
        <w:t>rd</w:t>
      </w:r>
      <w:r w:rsidR="00600D48" w:rsidRPr="00600D48">
        <w:rPr>
          <w:rFonts w:ascii="XCCW Joined 7a" w:hAnsi="XCCW Joined 7a"/>
          <w:b/>
          <w:bCs/>
          <w:u w:val="single"/>
        </w:rPr>
        <w:t xml:space="preserve"> September</w:t>
      </w:r>
    </w:p>
    <w:p w14:paraId="0105978C" w14:textId="3BD62AF7" w:rsidR="006E7B88" w:rsidRPr="00600D48" w:rsidRDefault="00111E33" w:rsidP="005C2997">
      <w:pPr>
        <w:rPr>
          <w:rFonts w:ascii="XCCW Joined 7a" w:hAnsi="XCCW Joined 7a"/>
        </w:rPr>
      </w:pPr>
      <w:r w:rsidRPr="00600D48">
        <w:rPr>
          <w:rFonts w:ascii="XCCW Joined 7a" w:hAnsi="XCCW Joined 7a"/>
          <w:b/>
          <w:bCs/>
        </w:rPr>
        <w:t>Reading-</w:t>
      </w:r>
      <w:r w:rsidRPr="00600D48">
        <w:rPr>
          <w:rFonts w:ascii="XCCW Joined 7a" w:hAnsi="XCCW Joined 7a"/>
        </w:rPr>
        <w:t xml:space="preserve"> </w:t>
      </w:r>
      <w:r w:rsidR="0078052F" w:rsidRPr="00600D48">
        <w:rPr>
          <w:rFonts w:ascii="XCCW Joined 7a" w:hAnsi="XCCW Joined 7a"/>
        </w:rPr>
        <w:t>Complete your reading journal.</w:t>
      </w:r>
    </w:p>
    <w:p w14:paraId="7070B6EB" w14:textId="434F1E76" w:rsidR="00E57596" w:rsidRPr="00600D48" w:rsidRDefault="006E7B88" w:rsidP="00E57596">
      <w:pPr>
        <w:rPr>
          <w:rFonts w:ascii="XCCW Joined 7a" w:hAnsi="XCCW Joined 7a"/>
        </w:rPr>
      </w:pPr>
      <w:r w:rsidRPr="00600D48">
        <w:rPr>
          <w:rFonts w:ascii="XCCW Joined 7a" w:hAnsi="XCCW Joined 7a"/>
          <w:b/>
          <w:bCs/>
        </w:rPr>
        <w:t xml:space="preserve">Spelling homework— </w:t>
      </w:r>
      <w:r w:rsidR="00600D48" w:rsidRPr="00600D48">
        <w:rPr>
          <w:rFonts w:ascii="XCCW Joined 7a" w:hAnsi="XCCW Joined 7a"/>
        </w:rPr>
        <w:t xml:space="preserve">learn </w:t>
      </w:r>
      <w:r w:rsidR="006E01D9">
        <w:rPr>
          <w:rFonts w:ascii="XCCW Joined 7a" w:hAnsi="XCCW Joined 7a"/>
        </w:rPr>
        <w:t>the spellings given out in your Home Spelling Book to be tested on 25.09.20</w:t>
      </w:r>
      <w:bookmarkStart w:id="0" w:name="_GoBack"/>
      <w:bookmarkEnd w:id="0"/>
    </w:p>
    <w:p w14:paraId="399DCF5F" w14:textId="72C8E92E" w:rsidR="007D69E1" w:rsidRPr="00600D48" w:rsidRDefault="007D69E1" w:rsidP="00E57596">
      <w:pPr>
        <w:rPr>
          <w:rFonts w:ascii="XCCW Joined 7a" w:hAnsi="XCCW Joined 7a"/>
          <w:b/>
        </w:rPr>
      </w:pPr>
      <w:r w:rsidRPr="00600D48">
        <w:rPr>
          <w:rFonts w:ascii="XCCW Joined 7a" w:hAnsi="XCCW Joined 7a"/>
          <w:b/>
          <w:bCs/>
        </w:rPr>
        <w:t>Maths homework book</w:t>
      </w:r>
      <w:r w:rsidRPr="00600D48">
        <w:rPr>
          <w:rFonts w:ascii="XCCW Joined 7a" w:hAnsi="XCCW Joined 7a"/>
          <w:bCs/>
        </w:rPr>
        <w:t xml:space="preserve">- </w:t>
      </w:r>
      <w:r w:rsidR="00600D48" w:rsidRPr="00600D48">
        <w:rPr>
          <w:rFonts w:ascii="XCCW Joined 7a" w:hAnsi="XCCW Joined 7a"/>
          <w:bCs/>
        </w:rPr>
        <w:t xml:space="preserve">page </w:t>
      </w:r>
      <w:r w:rsidR="00930436">
        <w:rPr>
          <w:rFonts w:ascii="XCCW Joined 7a" w:hAnsi="XCCW Joined 7a"/>
          <w:bCs/>
        </w:rPr>
        <w:t>7</w:t>
      </w:r>
      <w:r w:rsidR="00600D48" w:rsidRPr="00600D48">
        <w:rPr>
          <w:rFonts w:ascii="XCCW Joined 7a" w:hAnsi="XCCW Joined 7a"/>
          <w:bCs/>
        </w:rPr>
        <w:t xml:space="preserve"> Rounding numbers</w:t>
      </w:r>
      <w:r w:rsidR="000D5A1E" w:rsidRPr="00600D48">
        <w:rPr>
          <w:rFonts w:ascii="XCCW Joined 7a" w:hAnsi="XCCW Joined 7a"/>
          <w:bCs/>
        </w:rPr>
        <w:t xml:space="preserve"> </w:t>
      </w:r>
    </w:p>
    <w:p w14:paraId="4EAE0EFA" w14:textId="0F549F7B" w:rsidR="00E57596" w:rsidRPr="00600D48" w:rsidRDefault="00E57596" w:rsidP="00E57596">
      <w:pPr>
        <w:rPr>
          <w:rFonts w:ascii="XCCW Joined 7a" w:hAnsi="XCCW Joined 7a"/>
        </w:rPr>
      </w:pPr>
      <w:r w:rsidRPr="00600D48">
        <w:rPr>
          <w:rFonts w:ascii="XCCW Joined 7a" w:hAnsi="XCCW Joined 7a"/>
        </w:rPr>
        <w:t xml:space="preserve">Parent signature: </w:t>
      </w:r>
      <w:r w:rsidR="00930436">
        <w:rPr>
          <w:rFonts w:ascii="XCCW Joined 7a" w:hAnsi="XCCW Joined 7a"/>
        </w:rPr>
        <w:t>___________________________________________________________________</w:t>
      </w:r>
    </w:p>
    <w:p w14:paraId="02B9AADF" w14:textId="20299686" w:rsidR="006E7B88" w:rsidRPr="00600D48" w:rsidRDefault="00600D48" w:rsidP="00185C29">
      <w:pPr>
        <w:rPr>
          <w:rFonts w:ascii="Lucida Handwriting" w:hAnsi="Lucida Handwriting"/>
        </w:rPr>
      </w:pPr>
      <w:r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D1EC1B4" wp14:editId="43424683">
                <wp:simplePos x="0" y="0"/>
                <wp:positionH relativeFrom="margin">
                  <wp:posOffset>4267200</wp:posOffset>
                </wp:positionH>
                <wp:positionV relativeFrom="paragraph">
                  <wp:posOffset>10160</wp:posOffset>
                </wp:positionV>
                <wp:extent cx="1955800" cy="1400175"/>
                <wp:effectExtent l="0" t="0" r="2540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5800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95B917" w14:textId="263F7F20" w:rsidR="00600D48" w:rsidRDefault="00600D48" w:rsidP="00600D4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B336CE" wp14:editId="43DBD78C">
                                  <wp:extent cx="1766570" cy="1295400"/>
                                  <wp:effectExtent l="0" t="0" r="5080" b="0"/>
                                  <wp:docPr id="25" name="Picture 25" descr="The Iconic Claude Monet Paintings - iTravelWith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The Iconic Claude Monet Paintings - iTravelWith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6570" cy="12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D1EC1B4" id="Text Box 23" o:spid="_x0000_s1038" type="#_x0000_t202" style="position:absolute;margin-left:336pt;margin-top:.8pt;width:154pt;height:110.2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" fillcolor="white [3201]" strokeweight=".5pt">
                <v:textbox>
                  <w:txbxContent>
                    <w:p w14:paraId="2F95B917" w14:textId="263F7F20" w:rsidR="00600D48" w:rsidRDefault="00600D48" w:rsidP="00600D48">
                      <w:r>
                        <w:rPr>
                          <w:noProof/>
                        </w:rPr>
                        <w:drawing>
                          <wp:inline distT="0" distB="0" distL="0" distR="0" wp14:anchorId="35B336CE" wp14:editId="43DBD78C">
                            <wp:extent cx="1766570" cy="1295400"/>
                            <wp:effectExtent l="0" t="0" r="5080" b="0"/>
                            <wp:docPr id="25" name="Picture 25" descr="The Iconic Claude Monet Paintings - iTravelWith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The Iconic Claude Monet Paintings - iTravelWith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6570" cy="12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D645EE" wp14:editId="2CCBB126">
                <wp:simplePos x="0" y="0"/>
                <wp:positionH relativeFrom="margin">
                  <wp:posOffset>2173605</wp:posOffset>
                </wp:positionH>
                <wp:positionV relativeFrom="paragraph">
                  <wp:posOffset>6350</wp:posOffset>
                </wp:positionV>
                <wp:extent cx="1955800" cy="1400175"/>
                <wp:effectExtent l="0" t="0" r="2540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5800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B2A19D" w14:textId="7DC13BA0" w:rsidR="00600D48" w:rsidRDefault="00600D4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5E17A2" wp14:editId="223D784B">
                                  <wp:extent cx="1766570" cy="1290320"/>
                                  <wp:effectExtent l="0" t="0" r="5080" b="5080"/>
                                  <wp:docPr id="22" name="Picture 22" descr="The Tour De Batz At Sunset Artwork By Jean Metzinger Oil Painting &amp; Art  Prints On Canvas For Sale - PaintingStar.com Art Online Sto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Tour De Batz At Sunset Artwork By Jean Metzinger Oil Painting &amp; Art  Prints On Canvas For Sale - PaintingStar.com Art Online Sto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6570" cy="1290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ED645EE" id="Text Box 21" o:spid="_x0000_s1039" type="#_x0000_t202" style="position:absolute;margin-left:171.15pt;margin-top:.5pt;width:154pt;height:110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" fillcolor="white [3201]" strokeweight=".5pt">
                <v:textbox>
                  <w:txbxContent>
                    <w:p w14:paraId="7EB2A19D" w14:textId="7DC13BA0" w:rsidR="00600D48" w:rsidRDefault="00600D48">
                      <w:r>
                        <w:rPr>
                          <w:noProof/>
                        </w:rPr>
                        <w:drawing>
                          <wp:inline distT="0" distB="0" distL="0" distR="0" wp14:anchorId="125E17A2" wp14:editId="223D784B">
                            <wp:extent cx="1766570" cy="1290320"/>
                            <wp:effectExtent l="0" t="0" r="5080" b="5080"/>
                            <wp:docPr id="22" name="Picture 22" descr="The Tour De Batz At Sunset Artwork By Jean Metzinger Oil Painting &amp; Art  Prints On Canvas For Sale - PaintingStar.com Art Online Sto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Tour De Batz At Sunset Artwork By Jean Metzinger Oil Painting &amp; Art  Prints On Canvas For Sale - PaintingStar.com Art Online Sto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6570" cy="1290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6AAA" w:rsidRPr="00600D48">
        <w:rPr>
          <w:rFonts w:ascii="XCCW Joined 7a" w:hAnsi="XCCW Joined 7a"/>
        </w:rPr>
        <w:t xml:space="preserve">Mrs </w:t>
      </w:r>
      <w:r w:rsidR="00185C29" w:rsidRPr="00600D48">
        <w:rPr>
          <w:rFonts w:ascii="XCCW Joined 7a" w:hAnsi="XCCW Joined 7a"/>
        </w:rPr>
        <w:t>Afford</w:t>
      </w:r>
      <w:r w:rsidR="00D26AAA" w:rsidRPr="00600D48">
        <w:rPr>
          <w:rFonts w:ascii="XCCW Joined 7a" w:hAnsi="XCCW Joined 7a"/>
        </w:rPr>
        <w:t xml:space="preserve"> </w:t>
      </w:r>
      <w:r w:rsidR="00D26AAA" w:rsidRPr="00600D48">
        <w:rPr>
          <w:rFonts w:ascii="XCCW Joined 7a" w:hAnsi="XCCW Joined 7a"/>
        </w:rPr>
        <w:sym w:font="Wingdings" w:char="F04A"/>
      </w:r>
    </w:p>
    <w:p w14:paraId="7475EF3F" w14:textId="2B840685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0A169A49" w:rsidR="003C66F1" w:rsidRDefault="00600D48" w:rsidP="003C66F1">
      <w:r>
        <w:t xml:space="preserve"> </w:t>
      </w:r>
    </w:p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96743"/>
    <w:rsid w:val="000D5A1E"/>
    <w:rsid w:val="00111E33"/>
    <w:rsid w:val="00185C29"/>
    <w:rsid w:val="00196412"/>
    <w:rsid w:val="001A005A"/>
    <w:rsid w:val="001B6959"/>
    <w:rsid w:val="001D70AA"/>
    <w:rsid w:val="001E40B8"/>
    <w:rsid w:val="00215A43"/>
    <w:rsid w:val="00241341"/>
    <w:rsid w:val="002D5667"/>
    <w:rsid w:val="00365997"/>
    <w:rsid w:val="00375F8D"/>
    <w:rsid w:val="003C66F1"/>
    <w:rsid w:val="003E2F53"/>
    <w:rsid w:val="003F233D"/>
    <w:rsid w:val="0040557E"/>
    <w:rsid w:val="00420028"/>
    <w:rsid w:val="0042117B"/>
    <w:rsid w:val="004350E4"/>
    <w:rsid w:val="004636BB"/>
    <w:rsid w:val="004B5745"/>
    <w:rsid w:val="005537E8"/>
    <w:rsid w:val="005559D2"/>
    <w:rsid w:val="005A0CFF"/>
    <w:rsid w:val="005C2997"/>
    <w:rsid w:val="005D6EBE"/>
    <w:rsid w:val="00600D48"/>
    <w:rsid w:val="006340A9"/>
    <w:rsid w:val="00654F61"/>
    <w:rsid w:val="00657444"/>
    <w:rsid w:val="00667BDE"/>
    <w:rsid w:val="00684C95"/>
    <w:rsid w:val="006C56CE"/>
    <w:rsid w:val="006D60ED"/>
    <w:rsid w:val="006E01D9"/>
    <w:rsid w:val="006E7B88"/>
    <w:rsid w:val="0070427E"/>
    <w:rsid w:val="00761F27"/>
    <w:rsid w:val="0076444D"/>
    <w:rsid w:val="0078052F"/>
    <w:rsid w:val="00785B90"/>
    <w:rsid w:val="0078706E"/>
    <w:rsid w:val="007A20E2"/>
    <w:rsid w:val="007D4CAE"/>
    <w:rsid w:val="007D69E1"/>
    <w:rsid w:val="007D6EFD"/>
    <w:rsid w:val="007F0604"/>
    <w:rsid w:val="008466F2"/>
    <w:rsid w:val="008A21CB"/>
    <w:rsid w:val="008C1012"/>
    <w:rsid w:val="009025F5"/>
    <w:rsid w:val="00904D8D"/>
    <w:rsid w:val="00912802"/>
    <w:rsid w:val="00921989"/>
    <w:rsid w:val="00930436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C68C2"/>
    <w:rsid w:val="00B41047"/>
    <w:rsid w:val="00B4237F"/>
    <w:rsid w:val="00B7263D"/>
    <w:rsid w:val="00B902A0"/>
    <w:rsid w:val="00BD3641"/>
    <w:rsid w:val="00C27669"/>
    <w:rsid w:val="00C90643"/>
    <w:rsid w:val="00CD7087"/>
    <w:rsid w:val="00D26AAA"/>
    <w:rsid w:val="00D52133"/>
    <w:rsid w:val="00D728F4"/>
    <w:rsid w:val="00D92125"/>
    <w:rsid w:val="00DD1C20"/>
    <w:rsid w:val="00DE6FBE"/>
    <w:rsid w:val="00E00ED0"/>
    <w:rsid w:val="00E57596"/>
    <w:rsid w:val="00E63297"/>
    <w:rsid w:val="00EC4915"/>
    <w:rsid w:val="00F1300E"/>
    <w:rsid w:val="00F3483C"/>
    <w:rsid w:val="00F52289"/>
    <w:rsid w:val="00F55F53"/>
    <w:rsid w:val="00F75A23"/>
    <w:rsid w:val="00F86068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customXml" Target="ink/ink1.xml"/><Relationship Id="rId10" Type="http://schemas.openxmlformats.org/officeDocument/2006/relationships/image" Target="media/image30.jpeg"/><Relationship Id="rId4" Type="http://schemas.openxmlformats.org/officeDocument/2006/relationships/image" Target="media/image1.png"/><Relationship Id="rId9" Type="http://schemas.openxmlformats.org/officeDocument/2006/relationships/image" Target="media/image3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D04DD19A</Template>
  <TotalTime>12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Jane Afford</cp:lastModifiedBy>
  <cp:revision>4</cp:revision>
  <cp:lastPrinted>2020-01-24T08:20:00Z</cp:lastPrinted>
  <dcterms:created xsi:type="dcterms:W3CDTF">2020-09-17T19:18:00Z</dcterms:created>
  <dcterms:modified xsi:type="dcterms:W3CDTF">2020-09-18T08:52:00Z</dcterms:modified>
</cp:coreProperties>
</file>