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F7A18" w14:textId="53C7E9A1" w:rsidR="003509F1" w:rsidRDefault="003509F1" w:rsidP="00375F8D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CCCD21A">
                <wp:simplePos x="0" y="0"/>
                <wp:positionH relativeFrom="margin">
                  <wp:posOffset>-676275</wp:posOffset>
                </wp:positionH>
                <wp:positionV relativeFrom="paragraph">
                  <wp:posOffset>352425</wp:posOffset>
                </wp:positionV>
                <wp:extent cx="7157085" cy="3771900"/>
                <wp:effectExtent l="19050" t="19050" r="24765" b="1905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77190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9B11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3.25pt;margin-top:27.75pt;width:563.55pt;height:297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68480" behindDoc="1" locked="0" layoutInCell="1" allowOverlap="1" wp14:anchorId="707272D1" wp14:editId="5381C8CF">
            <wp:simplePos x="0" y="0"/>
            <wp:positionH relativeFrom="margin">
              <wp:posOffset>-381000</wp:posOffset>
            </wp:positionH>
            <wp:positionV relativeFrom="paragraph">
              <wp:posOffset>635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4E9A3803">
                <wp:simplePos x="0" y="0"/>
                <wp:positionH relativeFrom="margin">
                  <wp:align>center</wp:align>
                </wp:positionH>
                <wp:positionV relativeFrom="paragraph">
                  <wp:posOffset>-716915</wp:posOffset>
                </wp:positionV>
                <wp:extent cx="1828800" cy="1828800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51F2F7" w14:textId="77777777" w:rsidR="003509F1" w:rsidRPr="00515420" w:rsidRDefault="003509F1" w:rsidP="00375F8D">
                            <w:pPr>
                              <w:jc w:val="center"/>
                              <w:rPr>
                                <w:rFonts w:ascii="XCCW Joined 7a" w:hAnsi="XCCW Joined 7a"/>
                                <w:color w:val="002060"/>
                                <w:sz w:val="40"/>
                                <w:szCs w:val="4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5420">
                              <w:rPr>
                                <w:rFonts w:ascii="XCCW Joined 7a" w:hAnsi="XCCW Joined 7a"/>
                                <w:color w:val="002060"/>
                                <w:sz w:val="40"/>
                                <w:szCs w:val="4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Homework</w:t>
                            </w:r>
                          </w:p>
                          <w:p w14:paraId="64C1AB48" w14:textId="53639B84" w:rsidR="00375F8D" w:rsidRPr="003509F1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color w:val="002060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9F1">
                              <w:rPr>
                                <w:rFonts w:ascii="XCCW Joined 7a" w:hAnsi="XCCW Joined 7a"/>
                                <w:color w:val="002060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6.45pt;width:2in;height:2in;z-index:25165209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FQZr7TcAAAACQEAAA8AAAAAAAAAAAAAAAAAdwQAAGRycy9kb3ducmV2LnhtbFBL&#10;BQYAAAAABAAEAPMAAACABQAAAAA=&#10;" filled="f" stroked="f">
                <v:textbox style="mso-fit-shape-to-text:t">
                  <w:txbxContent>
                    <w:p w14:paraId="2F51F2F7" w14:textId="77777777" w:rsidR="003509F1" w:rsidRPr="00515420" w:rsidRDefault="003509F1" w:rsidP="00375F8D">
                      <w:pPr>
                        <w:jc w:val="center"/>
                        <w:rPr>
                          <w:rFonts w:ascii="XCCW Joined 7a" w:hAnsi="XCCW Joined 7a"/>
                          <w:color w:val="002060"/>
                          <w:sz w:val="40"/>
                          <w:szCs w:val="4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5420">
                        <w:rPr>
                          <w:rFonts w:ascii="XCCW Joined 7a" w:hAnsi="XCCW Joined 7a"/>
                          <w:color w:val="002060"/>
                          <w:sz w:val="40"/>
                          <w:szCs w:val="4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Homework</w:t>
                      </w:r>
                    </w:p>
                    <w:p w14:paraId="64C1AB48" w14:textId="53639B84" w:rsidR="00375F8D" w:rsidRPr="003509F1" w:rsidRDefault="00375F8D" w:rsidP="00375F8D">
                      <w:pPr>
                        <w:jc w:val="center"/>
                        <w:rPr>
                          <w:rFonts w:ascii="XCCW Joined 7a" w:hAnsi="XCCW Joined 7a"/>
                          <w:color w:val="002060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9F1">
                        <w:rPr>
                          <w:rFonts w:ascii="XCCW Joined 7a" w:hAnsi="XCCW Joined 7a"/>
                          <w:color w:val="002060"/>
                          <w:sz w:val="32"/>
                          <w:szCs w:val="3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9F489B" w14:textId="70A6F781" w:rsidR="00375F8D" w:rsidRPr="004732C8" w:rsidRDefault="00A7378B" w:rsidP="00375F8D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2A9AF4C0">
                <wp:simplePos x="0" y="0"/>
                <wp:positionH relativeFrom="margin">
                  <wp:posOffset>-504825</wp:posOffset>
                </wp:positionH>
                <wp:positionV relativeFrom="paragraph">
                  <wp:posOffset>236855</wp:posOffset>
                </wp:positionV>
                <wp:extent cx="6800850" cy="3343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B447F" w14:textId="77777777" w:rsidR="003509F1" w:rsidRDefault="003509F1" w:rsidP="003509F1">
                            <w:pPr>
                              <w:ind w:left="720" w:firstLine="720"/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Book title ___________________________________________________________</w:t>
                            </w:r>
                          </w:p>
                          <w:p w14:paraId="0FB6A901" w14:textId="6ADBCE9B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 w:rsidR="003509F1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</w:p>
                          <w:p w14:paraId="6D7E3FF6" w14:textId="275D5CA3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3509F1">
                              <w:rPr>
                                <w:rFonts w:ascii="XCCW Joined 7a" w:hAnsi="XCCW Joined 7a"/>
                              </w:rPr>
                              <w:t xml:space="preserve"> so far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: </w:t>
                            </w:r>
                          </w:p>
                          <w:p w14:paraId="1F68ADD7" w14:textId="23F74FAE" w:rsidR="00375F8D" w:rsidRPr="003509F1" w:rsidRDefault="00375F8D" w:rsidP="00375F8D">
                            <w:pPr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</w:pPr>
                            <w:r w:rsidRPr="003509F1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 w:rsidRPr="003509F1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_______________</w:t>
                            </w:r>
                          </w:p>
                          <w:p w14:paraId="109D9184" w14:textId="5C11FE64" w:rsidR="003509F1" w:rsidRDefault="003509F1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3509F1">
                              <w:rPr>
                                <w:rFonts w:ascii="XCCW Joined 7a" w:hAnsi="XCCW Joined 7a"/>
                              </w:rPr>
                              <w:t>Who is your favourite character?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______________________________________________________________</w:t>
                            </w:r>
                          </w:p>
                          <w:p w14:paraId="395923A9" w14:textId="66E6B577" w:rsidR="003509F1" w:rsidRDefault="003509F1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Why? ______________________________________________________________________________________________________</w:t>
                            </w:r>
                          </w:p>
                          <w:p w14:paraId="3BCC7B16" w14:textId="138EFD6C" w:rsidR="003509F1" w:rsidRPr="003509F1" w:rsidRDefault="003509F1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9.75pt;margin-top:18.65pt;width:535.5pt;height:263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" strokecolor="white [3212]">
                <v:textbox>
                  <w:txbxContent>
                    <w:p w14:paraId="70CB447F" w14:textId="77777777" w:rsidR="003509F1" w:rsidRDefault="003509F1" w:rsidP="003509F1">
                      <w:pPr>
                        <w:ind w:left="720" w:firstLine="720"/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Book title ___________________________________________________________</w:t>
                      </w:r>
                    </w:p>
                    <w:p w14:paraId="0FB6A901" w14:textId="6ADBCE9B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Pages read:</w:t>
                      </w:r>
                      <w:r w:rsidR="003509F1"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600D48">
                        <w:rPr>
                          <w:rFonts w:ascii="XCCW Joined 7a" w:hAnsi="XCCW Joined 7a"/>
                        </w:rPr>
                        <w:t>_________________________</w:t>
                      </w:r>
                    </w:p>
                    <w:p w14:paraId="6D7E3FF6" w14:textId="275D5CA3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3509F1">
                        <w:rPr>
                          <w:rFonts w:ascii="XCCW Joined 7a" w:hAnsi="XCCW Joined 7a"/>
                        </w:rPr>
                        <w:t xml:space="preserve"> so far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: </w:t>
                      </w:r>
                    </w:p>
                    <w:p w14:paraId="1F68ADD7" w14:textId="23F74FAE" w:rsidR="00375F8D" w:rsidRPr="003509F1" w:rsidRDefault="00375F8D" w:rsidP="00375F8D">
                      <w:pPr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</w:pPr>
                      <w:r w:rsidRPr="003509F1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 w:rsidRPr="003509F1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_______________</w:t>
                      </w:r>
                    </w:p>
                    <w:p w14:paraId="109D9184" w14:textId="5C11FE64" w:rsidR="003509F1" w:rsidRDefault="003509F1" w:rsidP="00375F8D">
                      <w:pPr>
                        <w:rPr>
                          <w:rFonts w:ascii="XCCW Joined 7a" w:hAnsi="XCCW Joined 7a"/>
                        </w:rPr>
                      </w:pPr>
                      <w:r w:rsidRPr="003509F1">
                        <w:rPr>
                          <w:rFonts w:ascii="XCCW Joined 7a" w:hAnsi="XCCW Joined 7a"/>
                        </w:rPr>
                        <w:t>Who is your favourite character?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______________________________________________________________</w:t>
                      </w:r>
                    </w:p>
                    <w:p w14:paraId="395923A9" w14:textId="66E6B577" w:rsidR="003509F1" w:rsidRDefault="003509F1" w:rsidP="00375F8D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Why? ______________________________________________________________________________________________________</w:t>
                      </w:r>
                    </w:p>
                    <w:p w14:paraId="3BCC7B16" w14:textId="138EFD6C" w:rsidR="003509F1" w:rsidRPr="003509F1" w:rsidRDefault="003509F1" w:rsidP="00375F8D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09F1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DB90395">
                <wp:simplePos x="0" y="0"/>
                <wp:positionH relativeFrom="rightMargin">
                  <wp:posOffset>-962025</wp:posOffset>
                </wp:positionH>
                <wp:positionV relativeFrom="paragraph">
                  <wp:posOffset>669925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28" style="position:absolute;margin-left:-75.75pt;margin-top:52.75pt;width:104.5pt;height:37.15pt;z-index:251667456;mso-position-horizontal-relative:right-margin-area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3Lu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">
                <v:shape id="Text Box 10" o:spid="_x0000_s1029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0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1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2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3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4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</w:p>
    <w:p w14:paraId="43E116E0" w14:textId="62CD916C" w:rsidR="00365997" w:rsidRDefault="00365997">
      <w:pPr>
        <w:rPr>
          <w:rFonts w:ascii="CCW Cursive Writing 7" w:hAnsi="CCW Cursive Writing 7"/>
        </w:rPr>
      </w:pPr>
      <w:bookmarkStart w:id="0" w:name="_GoBack"/>
      <w:bookmarkEnd w:id="0"/>
    </w:p>
    <w:p w14:paraId="6DF54E22" w14:textId="55417BC7" w:rsidR="006E7B88" w:rsidRPr="00616B3E" w:rsidRDefault="0042117B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616B3E">
        <w:rPr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0B2358EA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A3BE15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">
                <v:imagedata r:id="rId6" o:title=""/>
              </v:shape>
            </w:pict>
          </mc:Fallback>
        </mc:AlternateContent>
      </w:r>
      <w:r w:rsidR="003509F1" w:rsidRPr="00616B3E">
        <w:rPr>
          <w:rFonts w:ascii="XCCW Joined 7a" w:hAnsi="XCCW Joined 7a"/>
          <w:b/>
          <w:bCs/>
          <w:sz w:val="20"/>
          <w:szCs w:val="20"/>
          <w:u w:val="single"/>
        </w:rPr>
        <w:t>S</w:t>
      </w:r>
      <w:r w:rsidR="006E7B88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et </w:t>
      </w:r>
      <w:r w:rsidR="005C2997" w:rsidRPr="00616B3E">
        <w:rPr>
          <w:rFonts w:ascii="XCCW Joined 7a" w:hAnsi="XCCW Joined 7a"/>
          <w:b/>
          <w:bCs/>
          <w:sz w:val="20"/>
          <w:szCs w:val="20"/>
          <w:u w:val="single"/>
        </w:rPr>
        <w:t>Fri</w:t>
      </w:r>
      <w:r w:rsidR="00B41047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day </w:t>
      </w:r>
      <w:r w:rsidR="003509F1" w:rsidRPr="00616B3E">
        <w:rPr>
          <w:rFonts w:ascii="XCCW Joined 7a" w:hAnsi="XCCW Joined 7a"/>
          <w:b/>
          <w:bCs/>
          <w:sz w:val="20"/>
          <w:szCs w:val="20"/>
          <w:u w:val="single"/>
        </w:rPr>
        <w:t>25</w:t>
      </w:r>
      <w:r w:rsidR="00600D48" w:rsidRPr="00616B3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600D48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 </w:t>
      </w:r>
      <w:r w:rsidR="007D6EFD" w:rsidRPr="00616B3E">
        <w:rPr>
          <w:rFonts w:ascii="XCCW Joined 7a" w:hAnsi="XCCW Joined 7a"/>
          <w:b/>
          <w:bCs/>
          <w:sz w:val="20"/>
          <w:szCs w:val="20"/>
          <w:u w:val="single"/>
        </w:rPr>
        <w:t>and due in b</w:t>
      </w:r>
      <w:r w:rsidR="00F1300E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y </w:t>
      </w:r>
      <w:r w:rsidR="007D6EFD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Weds </w:t>
      </w:r>
      <w:r w:rsidR="003509F1" w:rsidRPr="00616B3E">
        <w:rPr>
          <w:rFonts w:ascii="XCCW Joined 7a" w:hAnsi="XCCW Joined 7a"/>
          <w:b/>
          <w:bCs/>
          <w:sz w:val="20"/>
          <w:szCs w:val="20"/>
          <w:u w:val="single"/>
        </w:rPr>
        <w:t>30th</w:t>
      </w:r>
      <w:r w:rsidR="00600D48" w:rsidRPr="00616B3E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</w:t>
      </w:r>
    </w:p>
    <w:p w14:paraId="0105978C" w14:textId="7985C509" w:rsidR="006E7B88" w:rsidRPr="00616B3E" w:rsidRDefault="00111E33" w:rsidP="005C2997">
      <w:pPr>
        <w:rPr>
          <w:rFonts w:ascii="XCCW Joined 7a" w:hAnsi="XCCW Joined 7a"/>
          <w:sz w:val="20"/>
          <w:szCs w:val="20"/>
        </w:rPr>
      </w:pPr>
      <w:r w:rsidRPr="00616B3E">
        <w:rPr>
          <w:rFonts w:ascii="XCCW Joined 7a" w:hAnsi="XCCW Joined 7a"/>
          <w:b/>
          <w:bCs/>
          <w:sz w:val="20"/>
          <w:szCs w:val="20"/>
        </w:rPr>
        <w:t>Reading-</w:t>
      </w:r>
      <w:r w:rsidRPr="00616B3E">
        <w:rPr>
          <w:rFonts w:ascii="XCCW Joined 7a" w:hAnsi="XCCW Joined 7a"/>
          <w:sz w:val="20"/>
          <w:szCs w:val="20"/>
        </w:rPr>
        <w:t xml:space="preserve"> </w:t>
      </w:r>
      <w:r w:rsidR="0078052F" w:rsidRPr="00616B3E">
        <w:rPr>
          <w:rFonts w:ascii="XCCW Joined 7a" w:hAnsi="XCCW Joined 7a"/>
          <w:sz w:val="20"/>
          <w:szCs w:val="20"/>
        </w:rPr>
        <w:t>Complete your reading journal</w:t>
      </w:r>
      <w:r w:rsidR="003509F1" w:rsidRPr="00616B3E">
        <w:rPr>
          <w:rFonts w:ascii="XCCW Joined 7a" w:hAnsi="XCCW Joined 7a"/>
          <w:sz w:val="20"/>
          <w:szCs w:val="20"/>
        </w:rPr>
        <w:t xml:space="preserve"> (above) and read for 10 minutes each evening.</w:t>
      </w:r>
    </w:p>
    <w:p w14:paraId="7070B6EB" w14:textId="5C657693" w:rsidR="00E57596" w:rsidRPr="00616B3E" w:rsidRDefault="006E7B88" w:rsidP="00E57596">
      <w:pPr>
        <w:rPr>
          <w:rFonts w:ascii="XCCW Joined 7a" w:hAnsi="XCCW Joined 7a"/>
          <w:sz w:val="20"/>
          <w:szCs w:val="20"/>
        </w:rPr>
      </w:pPr>
      <w:r w:rsidRPr="00616B3E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600D48" w:rsidRPr="00616B3E">
        <w:rPr>
          <w:rFonts w:ascii="XCCW Joined 7a" w:hAnsi="XCCW Joined 7a"/>
          <w:sz w:val="20"/>
          <w:szCs w:val="20"/>
        </w:rPr>
        <w:t xml:space="preserve">learn </w:t>
      </w:r>
      <w:r w:rsidR="006E01D9" w:rsidRPr="00616B3E">
        <w:rPr>
          <w:rFonts w:ascii="XCCW Joined 7a" w:hAnsi="XCCW Joined 7a"/>
          <w:sz w:val="20"/>
          <w:szCs w:val="20"/>
        </w:rPr>
        <w:t xml:space="preserve">the spellings given out in your Home Spelling Book to be tested on </w:t>
      </w:r>
      <w:r w:rsidR="003509F1" w:rsidRPr="00616B3E">
        <w:rPr>
          <w:rFonts w:ascii="XCCW Joined 7a" w:hAnsi="XCCW Joined 7a"/>
          <w:sz w:val="20"/>
          <w:szCs w:val="20"/>
        </w:rPr>
        <w:t>2</w:t>
      </w:r>
      <w:r w:rsidR="006E01D9" w:rsidRPr="00616B3E">
        <w:rPr>
          <w:rFonts w:ascii="XCCW Joined 7a" w:hAnsi="XCCW Joined 7a"/>
          <w:sz w:val="20"/>
          <w:szCs w:val="20"/>
        </w:rPr>
        <w:t>.</w:t>
      </w:r>
      <w:r w:rsidR="003509F1" w:rsidRPr="00616B3E">
        <w:rPr>
          <w:rFonts w:ascii="XCCW Joined 7a" w:hAnsi="XCCW Joined 7a"/>
          <w:sz w:val="20"/>
          <w:szCs w:val="20"/>
        </w:rPr>
        <w:t>10</w:t>
      </w:r>
      <w:r w:rsidR="006E01D9" w:rsidRPr="00616B3E">
        <w:rPr>
          <w:rFonts w:ascii="XCCW Joined 7a" w:hAnsi="XCCW Joined 7a"/>
          <w:sz w:val="20"/>
          <w:szCs w:val="20"/>
        </w:rPr>
        <w:t>.20</w:t>
      </w:r>
      <w:r w:rsidR="003509F1" w:rsidRPr="00616B3E">
        <w:rPr>
          <w:rFonts w:ascii="XCCW Joined 7a" w:hAnsi="XCCW Joined 7a"/>
          <w:sz w:val="20"/>
          <w:szCs w:val="20"/>
        </w:rPr>
        <w:t xml:space="preserve"> These can also be found on the Year 4 webpage.</w:t>
      </w:r>
    </w:p>
    <w:p w14:paraId="399DCF5F" w14:textId="3B82DCC4" w:rsidR="007D69E1" w:rsidRPr="00616B3E" w:rsidRDefault="0071599A" w:rsidP="00E57596">
      <w:pPr>
        <w:rPr>
          <w:rFonts w:ascii="XCCW Joined 7a" w:hAnsi="XCCW Joined 7a"/>
          <w:b/>
          <w:sz w:val="20"/>
          <w:szCs w:val="20"/>
        </w:rPr>
      </w:pPr>
      <w:r w:rsidRPr="00616B3E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DF9B8DA" wp14:editId="14EA57C3">
                <wp:simplePos x="0" y="0"/>
                <wp:positionH relativeFrom="margin">
                  <wp:posOffset>4343400</wp:posOffset>
                </wp:positionH>
                <wp:positionV relativeFrom="paragraph">
                  <wp:posOffset>9525</wp:posOffset>
                </wp:positionV>
                <wp:extent cx="1885950" cy="24384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83633" w14:textId="28886938" w:rsidR="0071599A" w:rsidRDefault="00616B3E" w:rsidP="00616B3E">
                            <w:pPr>
                              <w:rPr>
                                <w:noProof/>
                              </w:rPr>
                            </w:pP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Topic work: Geography </w:t>
                            </w:r>
                            <w:r w:rsidR="00FE5E2D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- T</w:t>
                            </w: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o look over Ordnance Survey map symbols. Then choose three symbols to draw and label from memory in your homework b</w:t>
                            </w:r>
                            <w:r w:rsidR="0071599A">
                              <w:rPr>
                                <w:noProof/>
                              </w:rPr>
                              <w:t>ook.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  <w:p w14:paraId="07496176" w14:textId="68D4B918" w:rsidR="00616B3E" w:rsidRDefault="0071599A" w:rsidP="00616B3E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</w:t>
                            </w:r>
                            <w:r w:rsidR="00616B3E">
                              <w:rPr>
                                <w:noProof/>
                              </w:rPr>
                              <w:drawing>
                                <wp:inline distT="0" distB="0" distL="0" distR="0" wp14:anchorId="1238C019" wp14:editId="3177735E">
                                  <wp:extent cx="855345" cy="504650"/>
                                  <wp:effectExtent l="0" t="0" r="1905" b="0"/>
                                  <wp:docPr id="8" name="Picture 8" descr="OS Map Symbols - Unlocking the Code - Dennis Map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S Map Symbols - Unlocking the Code - Dennis Map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417" cy="5247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2CA20B" w14:textId="454A8DE3" w:rsidR="00616B3E" w:rsidRPr="00616B3E" w:rsidRDefault="00616B3E" w:rsidP="00616B3E">
                            <w:pPr>
                              <w:rPr>
                                <w:rFonts w:ascii="XCCW Joined 7a" w:hAnsi="XCCW Joined 7a"/>
                              </w:rPr>
                            </w:pPr>
                          </w:p>
                          <w:p w14:paraId="3C513FFC" w14:textId="77777777" w:rsidR="00616B3E" w:rsidRDefault="00616B3E" w:rsidP="00616B3E"/>
                          <w:p w14:paraId="14108509" w14:textId="77777777" w:rsidR="00616B3E" w:rsidRDefault="00616B3E" w:rsidP="00616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9B8DA" id="_x0000_s1035" type="#_x0000_t202" style="position:absolute;margin-left:342pt;margin-top:.75pt;width:148.5pt;height:19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GSJgIAAEw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">
                <v:textbox>
                  <w:txbxContent>
                    <w:p w14:paraId="02983633" w14:textId="28886938" w:rsidR="0071599A" w:rsidRDefault="00616B3E" w:rsidP="00616B3E">
                      <w:pPr>
                        <w:rPr>
                          <w:noProof/>
                        </w:rPr>
                      </w:pP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Topic work: Geography </w:t>
                      </w:r>
                      <w:r w:rsidR="00FE5E2D">
                        <w:rPr>
                          <w:rFonts w:ascii="XCCW Joined 7a" w:hAnsi="XCCW Joined 7a"/>
                          <w:sz w:val="20"/>
                          <w:szCs w:val="20"/>
                        </w:rPr>
                        <w:t>- T</w:t>
                      </w: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>o look over Ordnance Survey map symbols. Then choose three symbols to draw and label from memory in your homework b</w:t>
                      </w:r>
                      <w:r w:rsidR="0071599A">
                        <w:rPr>
                          <w:noProof/>
                        </w:rPr>
                        <w:t>ook.</w:t>
                      </w:r>
                      <w:r>
                        <w:rPr>
                          <w:noProof/>
                        </w:rPr>
                        <w:t xml:space="preserve">  </w:t>
                      </w:r>
                    </w:p>
                    <w:p w14:paraId="07496176" w14:textId="68D4B918" w:rsidR="00616B3E" w:rsidRDefault="0071599A" w:rsidP="00616B3E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noProof/>
                        </w:rPr>
                        <w:t xml:space="preserve">        </w:t>
                      </w:r>
                      <w:r w:rsidR="00616B3E">
                        <w:rPr>
                          <w:noProof/>
                        </w:rPr>
                        <w:drawing>
                          <wp:inline distT="0" distB="0" distL="0" distR="0" wp14:anchorId="1238C019" wp14:editId="3177735E">
                            <wp:extent cx="855345" cy="504650"/>
                            <wp:effectExtent l="0" t="0" r="1905" b="0"/>
                            <wp:docPr id="8" name="Picture 8" descr="OS Map Symbols - Unlocking the Code - Dennis Map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S Map Symbols - Unlocking the Code - Dennis Map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417" cy="524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2CA20B" w14:textId="454A8DE3" w:rsidR="00616B3E" w:rsidRPr="00616B3E" w:rsidRDefault="00616B3E" w:rsidP="00616B3E">
                      <w:pPr>
                        <w:rPr>
                          <w:rFonts w:ascii="XCCW Joined 7a" w:hAnsi="XCCW Joined 7a"/>
                        </w:rPr>
                      </w:pPr>
                    </w:p>
                    <w:p w14:paraId="3C513FFC" w14:textId="77777777" w:rsidR="00616B3E" w:rsidRDefault="00616B3E" w:rsidP="00616B3E"/>
                    <w:p w14:paraId="14108509" w14:textId="77777777" w:rsidR="00616B3E" w:rsidRDefault="00616B3E" w:rsidP="00616B3E"/>
                  </w:txbxContent>
                </v:textbox>
                <w10:wrap type="square" anchorx="margin"/>
              </v:shape>
            </w:pict>
          </mc:Fallback>
        </mc:AlternateContent>
      </w:r>
      <w:r w:rsidR="007D69E1" w:rsidRPr="00616B3E">
        <w:rPr>
          <w:rFonts w:ascii="XCCW Joined 7a" w:hAnsi="XCCW Joined 7a"/>
          <w:b/>
          <w:bCs/>
          <w:sz w:val="20"/>
          <w:szCs w:val="20"/>
        </w:rPr>
        <w:t xml:space="preserve">Maths </w:t>
      </w:r>
      <w:r w:rsidR="003509F1" w:rsidRPr="00616B3E">
        <w:rPr>
          <w:rFonts w:ascii="XCCW Joined 7a" w:hAnsi="XCCW Joined 7a"/>
          <w:bCs/>
          <w:sz w:val="20"/>
          <w:szCs w:val="20"/>
        </w:rPr>
        <w:t>–</w:t>
      </w:r>
      <w:r w:rsidR="007D69E1" w:rsidRPr="00616B3E">
        <w:rPr>
          <w:rFonts w:ascii="XCCW Joined 7a" w:hAnsi="XCCW Joined 7a"/>
          <w:bCs/>
          <w:sz w:val="20"/>
          <w:szCs w:val="20"/>
        </w:rPr>
        <w:t xml:space="preserve"> </w:t>
      </w:r>
      <w:r w:rsidR="003509F1" w:rsidRPr="00616B3E">
        <w:rPr>
          <w:rFonts w:ascii="XCCW Joined 7a" w:hAnsi="XCCW Joined 7a"/>
          <w:bCs/>
          <w:sz w:val="20"/>
          <w:szCs w:val="20"/>
        </w:rPr>
        <w:t>Counting in 1000s</w:t>
      </w:r>
      <w:r w:rsidR="000D5A1E" w:rsidRPr="00616B3E">
        <w:rPr>
          <w:rFonts w:ascii="XCCW Joined 7a" w:hAnsi="XCCW Joined 7a"/>
          <w:bCs/>
          <w:sz w:val="20"/>
          <w:szCs w:val="20"/>
        </w:rPr>
        <w:t xml:space="preserve"> </w:t>
      </w:r>
      <w:r w:rsidR="00CF53B9" w:rsidRPr="00616B3E">
        <w:rPr>
          <w:rFonts w:ascii="XCCW Joined 7a" w:hAnsi="XCCW Joined 7a"/>
          <w:bCs/>
          <w:sz w:val="20"/>
          <w:szCs w:val="20"/>
        </w:rPr>
        <w:t>worksheet</w:t>
      </w:r>
    </w:p>
    <w:p w14:paraId="4E11F8A5" w14:textId="5570616D" w:rsidR="00616B3E" w:rsidRDefault="0071599A" w:rsidP="00E57596">
      <w:pPr>
        <w:rPr>
          <w:rFonts w:ascii="XCCW Joined 7a" w:hAnsi="XCCW Joined 7a"/>
        </w:rPr>
      </w:pPr>
      <w:r w:rsidRPr="00616B3E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9C2182" wp14:editId="21A1922E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2171700" cy="21240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20298" w14:textId="5D6C8640" w:rsidR="00BD3641" w:rsidRPr="00616B3E" w:rsidRDefault="00616B3E">
                            <w:pP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Topic work: </w:t>
                            </w:r>
                            <w:r w:rsidR="0071599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S</w:t>
                            </w: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cience</w:t>
                            </w:r>
                            <w:r w:rsidR="0071599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In science we are looking a</w:t>
                            </w:r>
                            <w:r w:rsidR="00FE5E2D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t</w:t>
                            </w: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classification keys and next week children will be creating their own . </w:t>
                            </w:r>
                            <w:r w:rsidR="00FE5E2D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T</w:t>
                            </w:r>
                            <w:r w:rsidRPr="00616B3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his will be more fun using sweets. Please can you bring in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a small bag of Haribo or similar?</w:t>
                            </w:r>
                          </w:p>
                          <w:p w14:paraId="227E50AA" w14:textId="4AA57F33" w:rsidR="00616B3E" w:rsidRPr="00616B3E" w:rsidRDefault="00616B3E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543F05D" w14:textId="6A68D56E" w:rsidR="00BD3641" w:rsidRDefault="00BD3641"/>
                          <w:p w14:paraId="52D0DF43" w14:textId="77777777" w:rsidR="00BD3641" w:rsidRDefault="00BD3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2182" id="_x0000_s1036" type="#_x0000_t202" style="position:absolute;margin-left:0;margin-top:.6pt;width:171pt;height:167.2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">
                <v:textbox>
                  <w:txbxContent>
                    <w:p w14:paraId="31820298" w14:textId="5D6C8640" w:rsidR="00BD3641" w:rsidRPr="00616B3E" w:rsidRDefault="00616B3E">
                      <w:pPr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Topic work: </w:t>
                      </w:r>
                      <w:r w:rsidR="0071599A">
                        <w:rPr>
                          <w:rFonts w:ascii="XCCW Joined 7a" w:hAnsi="XCCW Joined 7a"/>
                          <w:sz w:val="20"/>
                          <w:szCs w:val="20"/>
                        </w:rPr>
                        <w:t>S</w:t>
                      </w: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>cience</w:t>
                      </w:r>
                      <w:r w:rsidR="0071599A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-</w:t>
                      </w: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In science we are looking a</w:t>
                      </w:r>
                      <w:r w:rsidR="00FE5E2D">
                        <w:rPr>
                          <w:rFonts w:ascii="XCCW Joined 7a" w:hAnsi="XCCW Joined 7a"/>
                          <w:sz w:val="20"/>
                          <w:szCs w:val="20"/>
                        </w:rPr>
                        <w:t>t</w:t>
                      </w: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classification keys and next week children will be creating their own . </w:t>
                      </w:r>
                      <w:r w:rsidR="00FE5E2D">
                        <w:rPr>
                          <w:rFonts w:ascii="XCCW Joined 7a" w:hAnsi="XCCW Joined 7a"/>
                          <w:sz w:val="20"/>
                          <w:szCs w:val="20"/>
                        </w:rPr>
                        <w:t>T</w:t>
                      </w:r>
                      <w:r w:rsidRPr="00616B3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his will be more fun using sweets. Please can you bring in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a small bag of Haribo or similar?</w:t>
                      </w:r>
                    </w:p>
                    <w:p w14:paraId="227E50AA" w14:textId="4AA57F33" w:rsidR="00616B3E" w:rsidRPr="00616B3E" w:rsidRDefault="00616B3E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543F05D" w14:textId="6A68D56E" w:rsidR="00BD3641" w:rsidRDefault="00BD3641"/>
                    <w:p w14:paraId="52D0DF43" w14:textId="77777777" w:rsidR="00BD3641" w:rsidRDefault="00BD3641"/>
                  </w:txbxContent>
                </v:textbox>
                <w10:wrap type="square" anchorx="margin"/>
              </v:shape>
            </w:pict>
          </mc:Fallback>
        </mc:AlternateContent>
      </w:r>
    </w:p>
    <w:p w14:paraId="245E0340" w14:textId="77777777" w:rsidR="00616B3E" w:rsidRDefault="00616B3E" w:rsidP="00E57596">
      <w:pPr>
        <w:rPr>
          <w:rFonts w:ascii="XCCW Joined 7a" w:hAnsi="XCCW Joined 7a"/>
        </w:rPr>
      </w:pPr>
    </w:p>
    <w:p w14:paraId="79AB9009" w14:textId="77777777" w:rsidR="00616B3E" w:rsidRDefault="00616B3E" w:rsidP="00E57596">
      <w:pPr>
        <w:rPr>
          <w:rFonts w:ascii="XCCW Joined 7a" w:hAnsi="XCCW Joined 7a"/>
        </w:rPr>
      </w:pPr>
    </w:p>
    <w:p w14:paraId="2DA425EA" w14:textId="77777777" w:rsidR="00616B3E" w:rsidRDefault="00616B3E" w:rsidP="00E57596">
      <w:pPr>
        <w:rPr>
          <w:rFonts w:ascii="XCCW Joined 7a" w:hAnsi="XCCW Joined 7a"/>
        </w:rPr>
      </w:pPr>
    </w:p>
    <w:p w14:paraId="379A8FFB" w14:textId="77777777" w:rsidR="00616B3E" w:rsidRDefault="00616B3E" w:rsidP="00E57596">
      <w:pPr>
        <w:rPr>
          <w:rFonts w:ascii="XCCW Joined 7a" w:hAnsi="XCCW Joined 7a"/>
        </w:rPr>
      </w:pPr>
    </w:p>
    <w:p w14:paraId="6D312E69" w14:textId="77777777" w:rsidR="00616B3E" w:rsidRDefault="00616B3E" w:rsidP="00E57596">
      <w:pPr>
        <w:rPr>
          <w:rFonts w:ascii="XCCW Joined 7a" w:hAnsi="XCCW Joined 7a"/>
        </w:rPr>
      </w:pPr>
    </w:p>
    <w:p w14:paraId="156A2DA1" w14:textId="77777777" w:rsidR="00616B3E" w:rsidRDefault="00616B3E" w:rsidP="00E57596">
      <w:pPr>
        <w:rPr>
          <w:rFonts w:ascii="XCCW Joined 7a" w:hAnsi="XCCW Joined 7a"/>
        </w:rPr>
      </w:pPr>
    </w:p>
    <w:p w14:paraId="4EAE0EFA" w14:textId="12CE74F9" w:rsidR="00E57596" w:rsidRPr="00600D48" w:rsidRDefault="00616B3E" w:rsidP="00E57596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Parent signature </w:t>
      </w:r>
      <w:r w:rsidR="003509F1">
        <w:rPr>
          <w:rFonts w:ascii="XCCW Joined 7a" w:hAnsi="XCCW Joined 7a"/>
        </w:rPr>
        <w:t>___________________________________________________</w:t>
      </w:r>
    </w:p>
    <w:p w14:paraId="7475EF3F" w14:textId="14003449" w:rsidR="006E7B88" w:rsidRDefault="00D26AAA" w:rsidP="00616B3E">
      <w:pPr>
        <w:rPr>
          <w:rFonts w:ascii="Times New Roman" w:hAnsi="Times New Roman"/>
          <w:sz w:val="20"/>
          <w:szCs w:val="20"/>
        </w:rPr>
      </w:pPr>
      <w:r w:rsidRPr="00600D48">
        <w:rPr>
          <w:rFonts w:ascii="XCCW Joined 7a" w:hAnsi="XCCW Joined 7a"/>
        </w:rPr>
        <w:t xml:space="preserve">Mrs </w:t>
      </w:r>
      <w:r w:rsidR="00185C29" w:rsidRPr="00600D48">
        <w:rPr>
          <w:rFonts w:ascii="XCCW Joined 7a" w:hAnsi="XCCW Joined 7a"/>
        </w:rPr>
        <w:t>Afford</w:t>
      </w:r>
      <w:r w:rsidRPr="00600D48">
        <w:rPr>
          <w:rFonts w:ascii="XCCW Joined 7a" w:hAnsi="XCCW Joined 7a"/>
        </w:rPr>
        <w:t xml:space="preserve"> </w:t>
      </w:r>
      <w:r w:rsidR="00616B3E">
        <w:rPr>
          <w:rFonts w:ascii="XCCW Joined 7a" w:hAnsi="XCCW Joined 7a"/>
        </w:rPr>
        <w:t xml:space="preserve">&amp; Miss Hankinson </w:t>
      </w:r>
      <w:r w:rsidRPr="00600D48">
        <w:rPr>
          <w:rFonts w:ascii="XCCW Joined 7a" w:hAnsi="XCCW Joined 7a"/>
        </w:rPr>
        <w:sym w:font="Wingdings" w:char="F04A"/>
      </w:r>
      <w:r w:rsidR="006E7B88">
        <w:t> </w:t>
      </w:r>
    </w:p>
    <w:p w14:paraId="61D6E1A6" w14:textId="49D7280C" w:rsidR="003C66F1" w:rsidRDefault="00600D48" w:rsidP="003C66F1">
      <w:r>
        <w:t xml:space="preserve"> </w:t>
      </w:r>
    </w:p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96743"/>
    <w:rsid w:val="000D5A1E"/>
    <w:rsid w:val="00111E33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3509F1"/>
    <w:rsid w:val="0036599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B5745"/>
    <w:rsid w:val="004D0348"/>
    <w:rsid w:val="00515420"/>
    <w:rsid w:val="00542D7B"/>
    <w:rsid w:val="005537E8"/>
    <w:rsid w:val="005559D2"/>
    <w:rsid w:val="005A0CFF"/>
    <w:rsid w:val="005C2997"/>
    <w:rsid w:val="005D6EBE"/>
    <w:rsid w:val="00600D48"/>
    <w:rsid w:val="00616B3E"/>
    <w:rsid w:val="006340A9"/>
    <w:rsid w:val="00654F61"/>
    <w:rsid w:val="00657444"/>
    <w:rsid w:val="00667BDE"/>
    <w:rsid w:val="00684C95"/>
    <w:rsid w:val="006C56CE"/>
    <w:rsid w:val="006D60ED"/>
    <w:rsid w:val="006E01D9"/>
    <w:rsid w:val="006E7B88"/>
    <w:rsid w:val="0070427E"/>
    <w:rsid w:val="0071599A"/>
    <w:rsid w:val="00761F27"/>
    <w:rsid w:val="0076444D"/>
    <w:rsid w:val="0078052F"/>
    <w:rsid w:val="00785B90"/>
    <w:rsid w:val="0078706E"/>
    <w:rsid w:val="007A20E2"/>
    <w:rsid w:val="007D4CAE"/>
    <w:rsid w:val="007D69E1"/>
    <w:rsid w:val="007D6EFD"/>
    <w:rsid w:val="007F0604"/>
    <w:rsid w:val="008466F2"/>
    <w:rsid w:val="00862D95"/>
    <w:rsid w:val="008A21CB"/>
    <w:rsid w:val="008C1012"/>
    <w:rsid w:val="009025F5"/>
    <w:rsid w:val="00904D8D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7378B"/>
    <w:rsid w:val="00AC68C2"/>
    <w:rsid w:val="00B41047"/>
    <w:rsid w:val="00B4237F"/>
    <w:rsid w:val="00B7263D"/>
    <w:rsid w:val="00B902A0"/>
    <w:rsid w:val="00BD3641"/>
    <w:rsid w:val="00C27669"/>
    <w:rsid w:val="00C90643"/>
    <w:rsid w:val="00CD7087"/>
    <w:rsid w:val="00CF53B9"/>
    <w:rsid w:val="00D26AAA"/>
    <w:rsid w:val="00D52133"/>
    <w:rsid w:val="00D728F4"/>
    <w:rsid w:val="00D92125"/>
    <w:rsid w:val="00DD1C20"/>
    <w:rsid w:val="00DE6FBE"/>
    <w:rsid w:val="00E00ED0"/>
    <w:rsid w:val="00E57596"/>
    <w:rsid w:val="00E63297"/>
    <w:rsid w:val="00EC4915"/>
    <w:rsid w:val="00F1300E"/>
    <w:rsid w:val="00F3483C"/>
    <w:rsid w:val="00F52289"/>
    <w:rsid w:val="00F55F53"/>
    <w:rsid w:val="00F75A23"/>
    <w:rsid w:val="00F86068"/>
    <w:rsid w:val="00FE2794"/>
    <w:rsid w:val="00FE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customXml" Target="ink/ink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730CCDD7</Template>
  <TotalTime>19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8</cp:revision>
  <cp:lastPrinted>2020-09-24T15:39:00Z</cp:lastPrinted>
  <dcterms:created xsi:type="dcterms:W3CDTF">2020-09-23T21:29:00Z</dcterms:created>
  <dcterms:modified xsi:type="dcterms:W3CDTF">2020-09-24T15:42:00Z</dcterms:modified>
</cp:coreProperties>
</file>