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6"/>
        <w:gridCol w:w="1879"/>
        <w:gridCol w:w="1825"/>
        <w:gridCol w:w="1825"/>
        <w:gridCol w:w="1771"/>
      </w:tblGrid>
      <w:tr w:rsidR="009932E0" w:rsidRPr="002F53A5" w:rsidTr="009932E0">
        <w:tc>
          <w:tcPr>
            <w:tcW w:w="2405" w:type="dxa"/>
          </w:tcPr>
          <w:p w:rsidR="009932E0" w:rsidRPr="00C76A62" w:rsidRDefault="009932E0" w:rsidP="00761A7D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9932E0" w:rsidRPr="00C76A62" w:rsidRDefault="009932E0" w:rsidP="009932E0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Gold year 1 words and Year 1 end of term words.  </w:t>
            </w:r>
          </w:p>
          <w:p w:rsidR="00B074DE" w:rsidRPr="00C76A62" w:rsidRDefault="00B074DE" w:rsidP="009932E0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be practised in school.</w:t>
            </w:r>
          </w:p>
        </w:tc>
        <w:tc>
          <w:tcPr>
            <w:tcW w:w="2835" w:type="dxa"/>
          </w:tcPr>
          <w:p w:rsidR="009932E0" w:rsidRPr="00C76A62" w:rsidRDefault="009932E0" w:rsidP="009932E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B074DE" w:rsidRPr="00C76A62" w:rsidRDefault="009932E0" w:rsidP="009932E0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>Children will be tested on the Gold year 1 words and Year 1 end of term words.</w:t>
            </w:r>
          </w:p>
          <w:p w:rsidR="009932E0" w:rsidRPr="00C76A62" w:rsidRDefault="00B074DE" w:rsidP="009932E0">
            <w:pPr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be practised in school.</w:t>
            </w:r>
            <w:r w:rsidR="009932E0"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693" w:type="dxa"/>
          </w:tcPr>
          <w:p w:rsidR="009932E0" w:rsidRPr="00C76A62" w:rsidRDefault="009932E0" w:rsidP="009932E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B074DE" w:rsidRPr="00C76A62" w:rsidRDefault="009932E0" w:rsidP="009932E0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>Children will be tested on the Gold year 1 words and Year 1 end of term words.</w:t>
            </w:r>
          </w:p>
          <w:p w:rsidR="009932E0" w:rsidRPr="00C76A62" w:rsidRDefault="00B074DE" w:rsidP="009932E0">
            <w:pPr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be practised in school.</w:t>
            </w:r>
            <w:r w:rsidR="009932E0"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694" w:type="dxa"/>
          </w:tcPr>
          <w:p w:rsidR="009932E0" w:rsidRPr="00C76A62" w:rsidRDefault="009932E0" w:rsidP="009932E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B074DE" w:rsidRPr="00C76A62" w:rsidRDefault="009932E0" w:rsidP="009932E0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Gold year 1 words and Year 1 end of term words. </w:t>
            </w:r>
          </w:p>
          <w:p w:rsidR="009932E0" w:rsidRPr="00C76A62" w:rsidRDefault="00B074DE" w:rsidP="009932E0">
            <w:pPr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be practised in school.</w:t>
            </w:r>
            <w:r w:rsidR="009932E0"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9932E0" w:rsidRPr="00C76A62" w:rsidRDefault="009932E0" w:rsidP="009932E0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9932E0" w:rsidRPr="00C76A62" w:rsidRDefault="009932E0" w:rsidP="003C4004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Gold year 1 words and Year 1 end of term words.  </w:t>
            </w:r>
          </w:p>
          <w:p w:rsidR="00B074DE" w:rsidRPr="00C76A62" w:rsidRDefault="00B074DE" w:rsidP="003C4004">
            <w:pPr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be practised in school.</w:t>
            </w:r>
          </w:p>
        </w:tc>
        <w:bookmarkStart w:id="0" w:name="_GoBack"/>
        <w:bookmarkEnd w:id="0"/>
      </w:tr>
      <w:tr w:rsidR="003C4004" w:rsidRPr="002F53A5" w:rsidTr="009932E0">
        <w:tc>
          <w:tcPr>
            <w:tcW w:w="2405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no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come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love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where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there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my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by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go</w:t>
            </w:r>
          </w:p>
        </w:tc>
        <w:tc>
          <w:tcPr>
            <w:tcW w:w="2835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no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come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love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where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there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my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by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go</w:t>
            </w:r>
          </w:p>
        </w:tc>
        <w:tc>
          <w:tcPr>
            <w:tcW w:w="2693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no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come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love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where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there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my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by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go</w:t>
            </w:r>
          </w:p>
        </w:tc>
        <w:tc>
          <w:tcPr>
            <w:tcW w:w="2694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no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come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love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where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there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my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by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go</w:t>
            </w:r>
          </w:p>
        </w:tc>
        <w:tc>
          <w:tcPr>
            <w:tcW w:w="2551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no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come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love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where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there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here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my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by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so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go</w:t>
            </w:r>
          </w:p>
        </w:tc>
      </w:tr>
      <w:tr w:rsidR="003C4004" w:rsidRPr="002F53A5" w:rsidTr="009932E0">
        <w:tc>
          <w:tcPr>
            <w:tcW w:w="2405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once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ask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friend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school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house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our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push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put</w:t>
            </w:r>
          </w:p>
        </w:tc>
        <w:tc>
          <w:tcPr>
            <w:tcW w:w="2835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once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ask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friend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school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house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our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push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put</w:t>
            </w:r>
          </w:p>
        </w:tc>
        <w:tc>
          <w:tcPr>
            <w:tcW w:w="2693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once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ask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friend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school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house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our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push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put</w:t>
            </w:r>
          </w:p>
        </w:tc>
        <w:tc>
          <w:tcPr>
            <w:tcW w:w="2694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once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ask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friend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school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house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our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push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put</w:t>
            </w:r>
          </w:p>
        </w:tc>
        <w:tc>
          <w:tcPr>
            <w:tcW w:w="2551" w:type="dxa"/>
          </w:tcPr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once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ask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friend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school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house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our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full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push</w:t>
            </w:r>
          </w:p>
          <w:p w:rsidR="003C4004" w:rsidRPr="00C76A62" w:rsidRDefault="003C4004" w:rsidP="003C4004">
            <w:pPr>
              <w:rPr>
                <w:rFonts w:ascii="XCCW Joined 7a" w:hAnsi="XCCW Joined 7a"/>
                <w:sz w:val="24"/>
                <w:szCs w:val="24"/>
              </w:rPr>
            </w:pPr>
            <w:r w:rsidRPr="00C76A62">
              <w:rPr>
                <w:rFonts w:ascii="XCCW Joined 7a" w:hAnsi="XCCW Joined 7a"/>
                <w:sz w:val="24"/>
                <w:szCs w:val="24"/>
              </w:rPr>
              <w:t>put</w:t>
            </w: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p w:rsidR="003C4004" w:rsidRDefault="003C4004">
      <w:pPr>
        <w:rPr>
          <w:rFonts w:ascii="XCCW Joined 7a" w:hAnsi="XCCW Joined 7a"/>
          <w:color w:val="FF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2"/>
        <w:gridCol w:w="1283"/>
        <w:gridCol w:w="1204"/>
        <w:gridCol w:w="1246"/>
        <w:gridCol w:w="1184"/>
        <w:gridCol w:w="1351"/>
        <w:gridCol w:w="1227"/>
        <w:gridCol w:w="219"/>
      </w:tblGrid>
      <w:tr w:rsidR="00071539" w:rsidRPr="002F53A5" w:rsidTr="00B81D96">
        <w:tc>
          <w:tcPr>
            <w:tcW w:w="13027" w:type="dxa"/>
            <w:gridSpan w:val="8"/>
          </w:tcPr>
          <w:p w:rsidR="00071539" w:rsidRDefault="00071539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915F51">
              <w:rPr>
                <w:rFonts w:ascii="XCCW Joined 7a" w:hAnsi="XCCW Joined 7a"/>
                <w:sz w:val="28"/>
                <w:szCs w:val="28"/>
              </w:rPr>
              <w:t>Lamb’s/Mrs Parson’s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group</w:t>
            </w:r>
          </w:p>
        </w:tc>
      </w:tr>
      <w:tr w:rsidR="00915F51" w:rsidRPr="002F53A5" w:rsidTr="00B81D96">
        <w:tc>
          <w:tcPr>
            <w:tcW w:w="141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11.9.20</w:t>
            </w:r>
          </w:p>
        </w:tc>
        <w:tc>
          <w:tcPr>
            <w:tcW w:w="159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18.9.20</w:t>
            </w:r>
          </w:p>
        </w:tc>
        <w:tc>
          <w:tcPr>
            <w:tcW w:w="1606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25.9.20</w:t>
            </w:r>
          </w:p>
        </w:tc>
        <w:tc>
          <w:tcPr>
            <w:tcW w:w="1997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2.10.20</w:t>
            </w:r>
          </w:p>
        </w:tc>
        <w:tc>
          <w:tcPr>
            <w:tcW w:w="1492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9.10.20</w:t>
            </w:r>
          </w:p>
        </w:tc>
        <w:tc>
          <w:tcPr>
            <w:tcW w:w="1611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16.10.20</w:t>
            </w:r>
          </w:p>
        </w:tc>
        <w:tc>
          <w:tcPr>
            <w:tcW w:w="1762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23.10.20</w:t>
            </w:r>
          </w:p>
        </w:tc>
        <w:tc>
          <w:tcPr>
            <w:tcW w:w="1545" w:type="dxa"/>
          </w:tcPr>
          <w:p w:rsidR="00915F51" w:rsidRPr="002F53A5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915F51" w:rsidRPr="002F53A5" w:rsidTr="00B81D96">
        <w:tc>
          <w:tcPr>
            <w:tcW w:w="141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86"/>
            </w:tblGrid>
            <w:tr w:rsidR="00915F51" w:rsidRPr="00B81D96" w:rsidTr="00B81D96">
              <w:trPr>
                <w:trHeight w:val="2741"/>
              </w:trPr>
              <w:tc>
                <w:tcPr>
                  <w:tcW w:w="1784" w:type="dxa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knock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know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knee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knitting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knife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gnaw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gnash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gnome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gnarled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5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67"/>
            </w:tblGrid>
            <w:tr w:rsidR="00915F51" w:rsidRPr="00B81D96"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 write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written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wrote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wrong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wrap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wrist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wreck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wrestle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wriggle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wren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60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88"/>
            </w:tblGrid>
            <w:tr w:rsidR="00915F51" w:rsidRPr="00B81D96"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race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ice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cell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city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fancy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face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space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bicycle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circle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spicy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9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30"/>
            </w:tblGrid>
            <w:tr w:rsidR="00915F51" w:rsidRPr="00B81D96"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badge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edge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bridge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dodge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fudge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age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huge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change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charge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village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4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68"/>
            </w:tblGrid>
            <w:tr w:rsidR="00915F51" w:rsidRPr="00B81D96"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gem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giant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magic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giraffe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energy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jacket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jar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jog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join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adjust 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6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35"/>
            </w:tblGrid>
            <w:tr w:rsidR="00915F51" w:rsidRPr="00B81D96">
              <w:trPr>
                <w:trHeight w:val="2741"/>
              </w:trPr>
              <w:tc>
                <w:tcPr>
                  <w:tcW w:w="0" w:type="auto"/>
                </w:tcPr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>door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 xml:space="preserve">floor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again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wild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lastRenderedPageBreak/>
                    <w:t xml:space="preserve">children 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climb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parents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most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only</w:t>
                  </w:r>
                </w:p>
                <w:p w:rsidR="00915F51" w:rsidRPr="00B81D96" w:rsidRDefault="00915F51" w:rsidP="00B81D96">
                  <w:pPr>
                    <w:pStyle w:val="NoSpacing"/>
                    <w:rPr>
                      <w:rFonts w:ascii="XCCW Joined 7a" w:hAnsi="XCCW Joined 7a"/>
                      <w:sz w:val="36"/>
                      <w:szCs w:val="36"/>
                    </w:rPr>
                  </w:pPr>
                  <w:r w:rsidRPr="00B81D96">
                    <w:rPr>
                      <w:rFonts w:ascii="XCCW Joined 7a" w:hAnsi="XCCW Joined 7a"/>
                      <w:sz w:val="36"/>
                      <w:szCs w:val="36"/>
                    </w:rPr>
                    <w:t>both</w:t>
                  </w:r>
                </w:p>
              </w:tc>
            </w:tr>
          </w:tbl>
          <w:p w:rsidR="00915F51" w:rsidRPr="00B81D96" w:rsidRDefault="00915F51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</w:p>
        </w:tc>
        <w:tc>
          <w:tcPr>
            <w:tcW w:w="1762" w:type="dxa"/>
          </w:tcPr>
          <w:p w:rsidR="00915F51" w:rsidRPr="00B81D96" w:rsidRDefault="00B81D96" w:rsidP="00B81D96">
            <w:pPr>
              <w:pStyle w:val="NoSpacing"/>
              <w:rPr>
                <w:rFonts w:ascii="XCCW Joined 7a" w:hAnsi="XCCW Joined 7a"/>
                <w:color w:val="FF0000"/>
                <w:sz w:val="36"/>
                <w:szCs w:val="36"/>
              </w:rPr>
            </w:pPr>
            <w:r w:rsidRPr="00B81D96">
              <w:rPr>
                <w:rFonts w:ascii="XCCW Joined 7a" w:hAnsi="XCCW Joined 7a"/>
                <w:color w:val="FF0000"/>
                <w:sz w:val="36"/>
                <w:szCs w:val="36"/>
              </w:rPr>
              <w:lastRenderedPageBreak/>
              <w:t>Random test of half term spellings</w:t>
            </w:r>
          </w:p>
        </w:tc>
        <w:tc>
          <w:tcPr>
            <w:tcW w:w="1545" w:type="dxa"/>
          </w:tcPr>
          <w:p w:rsidR="00915F51" w:rsidRDefault="00915F51" w:rsidP="00915F5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56383E" w:rsidRPr="00127CAA" w:rsidRDefault="0056383E">
      <w:pPr>
        <w:rPr>
          <w:rFonts w:ascii="XCCW Joined 7a" w:hAnsi="XCCW Joined 7a"/>
          <w:color w:val="FF0000"/>
          <w:sz w:val="28"/>
          <w:szCs w:val="28"/>
        </w:rPr>
      </w:pPr>
    </w:p>
    <w:sectPr w:rsidR="0056383E" w:rsidRPr="00127CAA" w:rsidSect="00C76A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4016F"/>
    <w:rsid w:val="001C62CF"/>
    <w:rsid w:val="002F53A5"/>
    <w:rsid w:val="00335DF6"/>
    <w:rsid w:val="003712BC"/>
    <w:rsid w:val="003C4004"/>
    <w:rsid w:val="005210F2"/>
    <w:rsid w:val="00530F94"/>
    <w:rsid w:val="0056383E"/>
    <w:rsid w:val="005925B1"/>
    <w:rsid w:val="00642293"/>
    <w:rsid w:val="006522AF"/>
    <w:rsid w:val="006A2208"/>
    <w:rsid w:val="00761A7D"/>
    <w:rsid w:val="00915F51"/>
    <w:rsid w:val="009932E0"/>
    <w:rsid w:val="009940B2"/>
    <w:rsid w:val="00B074DE"/>
    <w:rsid w:val="00B36B13"/>
    <w:rsid w:val="00B81D96"/>
    <w:rsid w:val="00C76A62"/>
    <w:rsid w:val="00D21D67"/>
    <w:rsid w:val="00FD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079616-B208-46F1-978A-A2B981DB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2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15F5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15F51"/>
    <w:pPr>
      <w:spacing w:line="20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B81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AFE392D3</Template>
  <TotalTime>3</TotalTime>
  <Pages>3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4</cp:revision>
  <cp:lastPrinted>2020-10-08T15:27:00Z</cp:lastPrinted>
  <dcterms:created xsi:type="dcterms:W3CDTF">2020-10-13T20:05:00Z</dcterms:created>
  <dcterms:modified xsi:type="dcterms:W3CDTF">2020-10-15T11:28:00Z</dcterms:modified>
</cp:coreProperties>
</file>