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B69C66B" w:rsidR="00375F8D" w:rsidRPr="004732C8" w:rsidRDefault="00A42823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>
        <w:rPr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F8D" w:rsidRPr="004732C8">
        <w:rPr>
          <w:rFonts w:ascii="CCW Cursive Writing 7" w:hAnsi="CCW Cursive Writing 7"/>
        </w:rPr>
        <w:t>Reading scheme book I am reading _________________________</w:t>
      </w:r>
    </w:p>
    <w:p w14:paraId="43E116E0" w14:textId="2D9E70E6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116D81C2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7B96D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317F7EF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4FAD96F8" w:rsidR="00375F8D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  <w:r w:rsidR="006E7B8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for </w:t>
                            </w:r>
                            <w:r w:rsidR="006E7B88" w:rsidRPr="00B902A0">
                              <w:rPr>
                                <w:rFonts w:ascii="CCW Cursive Writing 7" w:hAnsi="CCW Cursive Writing 7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6D7E3FF6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1F68ADD7" w14:textId="4487F781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24B35AFF" w14:textId="4FAD96F8" w:rsidR="00375F8D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  <w:r w:rsidR="006E7B88">
                        <w:rPr>
                          <w:rFonts w:ascii="CCW Cursive Writing 7" w:hAnsi="CCW Cursive Writing 7"/>
                          <w:u w:val="single"/>
                        </w:rPr>
                        <w:t xml:space="preserve"> for </w:t>
                      </w:r>
                      <w:r w:rsidR="006E7B88" w:rsidRPr="00B902A0">
                        <w:rPr>
                          <w:rFonts w:ascii="CCW Cursive Writing 7" w:hAnsi="CCW Cursive Writing 7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6D7E3FF6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1F68ADD7" w14:textId="4487F781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="00375F8D" w:rsidRPr="004732C8">
        <w:rPr>
          <w:rFonts w:ascii="CCW Cursive Writing 7" w:hAnsi="CCW Cursive Writing 7"/>
        </w:rPr>
        <w:t xml:space="preserve">Book I am reading this week: </w:t>
      </w:r>
      <w:r w:rsidR="00365997">
        <w:rPr>
          <w:rFonts w:ascii="CCW Cursive Writing 7" w:hAnsi="CCW Cursive Writing 7"/>
        </w:rPr>
        <w:t>_______________________________</w:t>
      </w:r>
    </w:p>
    <w:p w14:paraId="048FD3ED" w14:textId="6B535F1D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E0244B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77777777" w:rsidR="00375F8D" w:rsidRDefault="00375F8D" w:rsidP="001B695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  <w:r w:rsidRPr="00EB0C8E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u w:val="single"/>
                              </w:rPr>
                              <w:t>for my reading scheme book:</w:t>
                            </w:r>
                          </w:p>
                          <w:p w14:paraId="0FC125A7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7FCE41D8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26C0F4EE" w14:textId="79E810A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B6D00B7" w14:textId="77777777" w:rsidR="00375F8D" w:rsidRDefault="00375F8D" w:rsidP="001B6959">
                      <w:pPr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  <w:r w:rsidRPr="00EB0C8E">
                        <w:rPr>
                          <w:rFonts w:ascii="CCW Cursive Writing 7" w:hAnsi="CCW Cursive Writing 7"/>
                          <w:b/>
                          <w:color w:val="FF0000"/>
                          <w:u w:val="single"/>
                        </w:rPr>
                        <w:t>for my reading scheme book:</w:t>
                      </w:r>
                    </w:p>
                    <w:p w14:paraId="0FC125A7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7FCE41D8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26C0F4EE" w14:textId="79E810A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2E40D" wp14:editId="1271B74B">
                <wp:simplePos x="0" y="0"/>
                <wp:positionH relativeFrom="margin">
                  <wp:posOffset>-668845</wp:posOffset>
                </wp:positionH>
                <wp:positionV relativeFrom="paragraph">
                  <wp:posOffset>2168525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E4A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7" o:spid="_x0000_s1026" type="#_x0000_t176" style="position:absolute;margin-left:-52.65pt;margin-top:170.75pt;width:563.55pt;height:159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6F4EB585">
                <wp:simplePos x="0" y="0"/>
                <wp:positionH relativeFrom="margin">
                  <wp:posOffset>4653887</wp:posOffset>
                </wp:positionH>
                <wp:positionV relativeFrom="paragraph">
                  <wp:posOffset>2738715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30" style="position:absolute;margin-left:366.45pt;margin-top:215.65pt;width:104.5pt;height:37.15pt;z-index:251667456;mso-position-horizontal-relative:margin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ni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">
                <v:shape id="Text Box 10" o:spid="_x0000_s1031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2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3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4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5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6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57998ABD" w14:textId="22819ACC" w:rsidR="00CC34B2" w:rsidRDefault="00CC34B2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306FF0A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354710">
        <w:rPr>
          <w:rFonts w:ascii="XCCW Joined 7a" w:hAnsi="XCCW Joined 7a"/>
          <w:b/>
          <w:bCs/>
          <w:sz w:val="20"/>
          <w:szCs w:val="20"/>
          <w:u w:val="single"/>
        </w:rPr>
        <w:t>24</w:t>
      </w:r>
      <w:r w:rsidR="00511E62" w:rsidRPr="00511E62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 xml:space="preserve"> 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354710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354710" w:rsidRPr="0035471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35471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>Reading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F16E6DD" w:rsidR="006E7B88" w:rsidRDefault="00111E33" w:rsidP="005C2997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Reading-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 reading journal.</w:t>
      </w:r>
    </w:p>
    <w:p w14:paraId="7CA368F9" w14:textId="69212F2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handwriting practice on sheet given</w:t>
      </w:r>
    </w:p>
    <w:p w14:paraId="7070B6EB" w14:textId="4EC8DB11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Mrs Parsons will send these home tomorrow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6CD87240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C037C0" w:rsidRPr="00C037C0">
        <w:rPr>
          <w:rFonts w:ascii="XCCW Joined 7a" w:hAnsi="XCCW Joined 7a"/>
          <w:sz w:val="20"/>
          <w:szCs w:val="20"/>
        </w:rPr>
        <w:t xml:space="preserve">to </w:t>
      </w:r>
      <w:r w:rsidR="00354710">
        <w:rPr>
          <w:rFonts w:ascii="XCCW Joined 7a" w:hAnsi="XCCW Joined 7a"/>
          <w:sz w:val="20"/>
          <w:szCs w:val="20"/>
        </w:rPr>
        <w:t>compare numbers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5F4FEC90" w14:textId="033750F7" w:rsidR="00E57596" w:rsidRPr="00C87DCC" w:rsidRDefault="00E57596" w:rsidP="001D377D">
      <w:pPr>
        <w:rPr>
          <w:rFonts w:ascii="XCCW Joined 7a" w:hAnsi="XCCW Joined 7a"/>
          <w:sz w:val="18"/>
          <w:szCs w:val="18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4E2A5C50" w14:textId="7777777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4D8D"/>
    <w:rsid w:val="00907808"/>
    <w:rsid w:val="00912802"/>
    <w:rsid w:val="00921989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D41DD0D1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2</cp:revision>
  <cp:lastPrinted>2020-03-17T08:13:00Z</cp:lastPrinted>
  <dcterms:created xsi:type="dcterms:W3CDTF">2020-09-23T07:25:00Z</dcterms:created>
  <dcterms:modified xsi:type="dcterms:W3CDTF">2020-09-23T07:25:00Z</dcterms:modified>
</cp:coreProperties>
</file>