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ADAA6AE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</w:t>
                            </w:r>
                            <w:r w:rsidR="00762361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ADAA6AE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</w:t>
                      </w:r>
                      <w:r w:rsidR="00762361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453110F0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1939211C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083597">
        <w:rPr>
          <w:rFonts w:ascii="XCCW Joined 7a" w:hAnsi="XCCW Joined 7a"/>
          <w:b/>
          <w:bCs/>
          <w:sz w:val="20"/>
          <w:szCs w:val="20"/>
          <w:u w:val="single"/>
        </w:rPr>
        <w:t>6</w:t>
      </w:r>
      <w:r w:rsidR="00090D49" w:rsidRPr="00090D49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090D49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083597">
        <w:rPr>
          <w:rFonts w:ascii="XCCW Joined 7a" w:hAnsi="XCCW Joined 7a"/>
          <w:b/>
          <w:bCs/>
          <w:sz w:val="20"/>
          <w:szCs w:val="20"/>
          <w:u w:val="single"/>
        </w:rPr>
        <w:t>May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083597">
        <w:rPr>
          <w:rFonts w:ascii="XCCW Joined 7a" w:hAnsi="XCCW Joined 7a"/>
          <w:b/>
          <w:bCs/>
          <w:sz w:val="20"/>
          <w:szCs w:val="20"/>
          <w:u w:val="single"/>
        </w:rPr>
        <w:t>10</w:t>
      </w:r>
      <w:r w:rsidR="00083597" w:rsidRPr="00083597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08359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090D49">
        <w:rPr>
          <w:rFonts w:ascii="XCCW Joined 7a" w:hAnsi="XCCW Joined 7a"/>
          <w:b/>
          <w:bCs/>
          <w:sz w:val="20"/>
          <w:szCs w:val="20"/>
          <w:u w:val="single"/>
        </w:rPr>
        <w:t>May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817482">
        <w:rPr>
          <w:rFonts w:ascii="XCCW Joined 7a" w:hAnsi="XCCW Joined 7a"/>
          <w:b/>
          <w:bCs/>
          <w:sz w:val="20"/>
          <w:szCs w:val="20"/>
          <w:u w:val="single"/>
        </w:rPr>
        <w:t>writing a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256128ED" w:rsidR="00E57596" w:rsidRPr="004D4073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 w:rsidRPr="004D4073">
        <w:rPr>
          <w:rFonts w:ascii="XCCW Joined 7a" w:hAnsi="XCCW Joined 7a"/>
          <w:bCs/>
          <w:sz w:val="20"/>
          <w:szCs w:val="20"/>
        </w:rPr>
        <w:t xml:space="preserve">Mrs Parsons will send </w:t>
      </w:r>
      <w:proofErr w:type="gramStart"/>
      <w:r w:rsidR="00511E62" w:rsidRPr="004D4073">
        <w:rPr>
          <w:rFonts w:ascii="XCCW Joined 7a" w:hAnsi="XCCW Joined 7a"/>
          <w:bCs/>
          <w:sz w:val="20"/>
          <w:szCs w:val="20"/>
        </w:rPr>
        <w:t>these home</w:t>
      </w:r>
      <w:proofErr w:type="gramEnd"/>
      <w:r w:rsidR="00511E62" w:rsidRPr="004D4073">
        <w:rPr>
          <w:rFonts w:ascii="XCCW Joined 7a" w:hAnsi="XCCW Joined 7a"/>
          <w:bCs/>
          <w:sz w:val="20"/>
          <w:szCs w:val="20"/>
        </w:rPr>
        <w:t xml:space="preserve"> </w:t>
      </w:r>
      <w:r w:rsidR="00762361" w:rsidRPr="004D4073">
        <w:rPr>
          <w:rFonts w:ascii="XCCW Joined 7a" w:hAnsi="XCCW Joined 7a"/>
          <w:bCs/>
          <w:sz w:val="20"/>
          <w:szCs w:val="20"/>
        </w:rPr>
        <w:t>in your spelling book</w:t>
      </w:r>
    </w:p>
    <w:p w14:paraId="61117538" w14:textId="498D9A99" w:rsidR="00511E62" w:rsidRPr="002079DD" w:rsidRDefault="00511E62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</w:t>
      </w:r>
      <w:r w:rsidR="00260CF6">
        <w:rPr>
          <w:rFonts w:ascii="XCCW Joined 7a" w:hAnsi="XCCW Joined 7a"/>
          <w:b/>
          <w:sz w:val="20"/>
          <w:szCs w:val="20"/>
        </w:rPr>
        <w:t xml:space="preserve">k </w:t>
      </w:r>
      <w:r w:rsidR="004D4073">
        <w:rPr>
          <w:rFonts w:ascii="XCCW Joined 7a" w:hAnsi="XCCW Joined 7a"/>
          <w:b/>
          <w:sz w:val="20"/>
          <w:szCs w:val="20"/>
        </w:rPr>
        <w:t>–</w:t>
      </w:r>
      <w:r w:rsidR="00260CF6">
        <w:rPr>
          <w:rFonts w:ascii="XCCW Joined 7a" w:hAnsi="XCCW Joined 7a"/>
          <w:b/>
          <w:sz w:val="20"/>
          <w:szCs w:val="20"/>
        </w:rPr>
        <w:t xml:space="preserve"> </w:t>
      </w:r>
      <w:r w:rsidR="00D03A9D">
        <w:rPr>
          <w:rFonts w:ascii="XCCW Joined 7a" w:hAnsi="XCCW Joined 7a"/>
          <w:sz w:val="20"/>
          <w:szCs w:val="20"/>
        </w:rPr>
        <w:t xml:space="preserve">complete arithmetic from morning activity and </w:t>
      </w:r>
      <w:r w:rsidR="00083597">
        <w:rPr>
          <w:rFonts w:ascii="XCCW Joined 7a" w:hAnsi="XCCW Joined 7a"/>
          <w:sz w:val="20"/>
          <w:szCs w:val="20"/>
        </w:rPr>
        <w:t xml:space="preserve">reasoning questions. </w:t>
      </w:r>
      <w:bookmarkStart w:id="0" w:name="_GoBack"/>
      <w:bookmarkEnd w:id="0"/>
    </w:p>
    <w:p w14:paraId="35886EBC" w14:textId="093733CA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 w:rsidRPr="002C5BC3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2C5BC3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You will have the blended learning books back at home</w:t>
      </w:r>
      <w:r w:rsidR="002C5BC3">
        <w:rPr>
          <w:rFonts w:ascii="XCCW Joined 7a" w:hAnsi="XCCW Joined 7a"/>
          <w:bCs/>
          <w:color w:val="FF0000"/>
          <w:sz w:val="20"/>
          <w:szCs w:val="20"/>
        </w:rPr>
        <w:t xml:space="preserve"> now</w:t>
      </w:r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.</w:t>
      </w:r>
      <w:r w:rsidR="002C5BC3">
        <w:rPr>
          <w:rFonts w:ascii="XCCW Joined 7a" w:hAnsi="XCCW Joined 7a"/>
          <w:bCs/>
          <w:color w:val="FF0000"/>
          <w:sz w:val="20"/>
          <w:szCs w:val="20"/>
        </w:rPr>
        <w:t xml:space="preserve"> </w:t>
      </w:r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Hopefully they won’t be needed but if you require a new one please let us know.</w:t>
      </w:r>
      <w:r w:rsidR="00770A8C">
        <w:rPr>
          <w:rFonts w:ascii="XCCW Joined 7a" w:hAnsi="XCCW Joined 7a"/>
          <w:bCs/>
          <w:sz w:val="20"/>
          <w:szCs w:val="20"/>
        </w:rPr>
        <w:t xml:space="preserve"> </w:t>
      </w:r>
    </w:p>
    <w:p w14:paraId="39849633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487CE544" w14:textId="58DD369A" w:rsidR="002E5912" w:rsidRDefault="00E57596" w:rsidP="006E7B88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</w:t>
      </w:r>
    </w:p>
    <w:p w14:paraId="59818521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02B9AADF" w14:textId="0E6C9B2D" w:rsidR="006E7B88" w:rsidRPr="00D52133" w:rsidRDefault="00CC34B2" w:rsidP="00762361">
      <w:pPr>
        <w:rPr>
          <w:rFonts w:ascii="Lucida Handwriting" w:hAnsi="Lucida Handwriting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23448E">
        <w:rPr>
          <w:rFonts w:ascii="XCCW Joined 7a" w:hAnsi="XCCW Joined 7a"/>
          <w:sz w:val="20"/>
          <w:szCs w:val="20"/>
        </w:rPr>
        <w:t>T</w:t>
      </w:r>
      <w:r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3597"/>
    <w:rsid w:val="00084185"/>
    <w:rsid w:val="00090D49"/>
    <w:rsid w:val="00096743"/>
    <w:rsid w:val="000B0D52"/>
    <w:rsid w:val="000C7230"/>
    <w:rsid w:val="000D5A1E"/>
    <w:rsid w:val="00111E33"/>
    <w:rsid w:val="00151CEA"/>
    <w:rsid w:val="00156EED"/>
    <w:rsid w:val="00196412"/>
    <w:rsid w:val="001A005A"/>
    <w:rsid w:val="001B6959"/>
    <w:rsid w:val="001D377D"/>
    <w:rsid w:val="001D70AA"/>
    <w:rsid w:val="001E40B8"/>
    <w:rsid w:val="002079DD"/>
    <w:rsid w:val="00215A43"/>
    <w:rsid w:val="00226AA3"/>
    <w:rsid w:val="0023448E"/>
    <w:rsid w:val="00241341"/>
    <w:rsid w:val="00260CF6"/>
    <w:rsid w:val="00277ECF"/>
    <w:rsid w:val="002A5733"/>
    <w:rsid w:val="002B0D14"/>
    <w:rsid w:val="002C5BC3"/>
    <w:rsid w:val="002D5667"/>
    <w:rsid w:val="002E5912"/>
    <w:rsid w:val="00301FCB"/>
    <w:rsid w:val="00354710"/>
    <w:rsid w:val="00365997"/>
    <w:rsid w:val="00375F8D"/>
    <w:rsid w:val="003761A1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D4073"/>
    <w:rsid w:val="004F4AB0"/>
    <w:rsid w:val="00511E62"/>
    <w:rsid w:val="00514B83"/>
    <w:rsid w:val="005316E0"/>
    <w:rsid w:val="005537E8"/>
    <w:rsid w:val="005559D2"/>
    <w:rsid w:val="005A0CFF"/>
    <w:rsid w:val="005A5DF5"/>
    <w:rsid w:val="005C2997"/>
    <w:rsid w:val="005D6EBE"/>
    <w:rsid w:val="005D7D02"/>
    <w:rsid w:val="005E0BC1"/>
    <w:rsid w:val="00601FA5"/>
    <w:rsid w:val="006249AE"/>
    <w:rsid w:val="006340A9"/>
    <w:rsid w:val="006504F4"/>
    <w:rsid w:val="00654F61"/>
    <w:rsid w:val="00657444"/>
    <w:rsid w:val="00667BDE"/>
    <w:rsid w:val="00684C95"/>
    <w:rsid w:val="006C2A3D"/>
    <w:rsid w:val="006C56CE"/>
    <w:rsid w:val="006D60ED"/>
    <w:rsid w:val="006E7B88"/>
    <w:rsid w:val="0070427E"/>
    <w:rsid w:val="00761F27"/>
    <w:rsid w:val="00762361"/>
    <w:rsid w:val="0076444D"/>
    <w:rsid w:val="00770A8C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1748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78E6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861DE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03A9D"/>
    <w:rsid w:val="00D26AAA"/>
    <w:rsid w:val="00D52133"/>
    <w:rsid w:val="00D728F4"/>
    <w:rsid w:val="00D92125"/>
    <w:rsid w:val="00DA313C"/>
    <w:rsid w:val="00DB3148"/>
    <w:rsid w:val="00DD1C20"/>
    <w:rsid w:val="00DD1F30"/>
    <w:rsid w:val="00DD596F"/>
    <w:rsid w:val="00E00ED0"/>
    <w:rsid w:val="00E1142D"/>
    <w:rsid w:val="00E3634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1A6EFEEA</Template>
  <TotalTime>1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Heather Parsons</cp:lastModifiedBy>
  <cp:revision>3</cp:revision>
  <cp:lastPrinted>2021-04-21T09:57:00Z</cp:lastPrinted>
  <dcterms:created xsi:type="dcterms:W3CDTF">2021-05-06T07:00:00Z</dcterms:created>
  <dcterms:modified xsi:type="dcterms:W3CDTF">2021-05-06T07:01:00Z</dcterms:modified>
</cp:coreProperties>
</file>