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ADAA6AE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</w:t>
                            </w:r>
                            <w:r w:rsidR="00762361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ADAA6AE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</w:t>
                      </w:r>
                      <w:r w:rsidR="00762361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453110F0">
                <wp:simplePos x="0" y="0"/>
                <wp:positionH relativeFrom="margin">
                  <wp:posOffset>-534860</wp:posOffset>
                </wp:positionH>
                <wp:positionV relativeFrom="paragraph">
                  <wp:posOffset>2270818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.1pt;margin-top:178.8pt;width:537.45pt;height:146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537CADCE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DA313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2079DD">
        <w:rPr>
          <w:rFonts w:ascii="XCCW Joined 7a" w:hAnsi="XCCW Joined 7a"/>
          <w:b/>
          <w:bCs/>
          <w:sz w:val="20"/>
          <w:szCs w:val="20"/>
          <w:u w:val="single"/>
        </w:rPr>
        <w:t>2</w:t>
      </w:r>
      <w:r w:rsidR="00090D49">
        <w:rPr>
          <w:rFonts w:ascii="XCCW Joined 7a" w:hAnsi="XCCW Joined 7a"/>
          <w:b/>
          <w:bCs/>
          <w:sz w:val="20"/>
          <w:szCs w:val="20"/>
          <w:u w:val="single"/>
        </w:rPr>
        <w:t>9</w:t>
      </w:r>
      <w:r w:rsidR="00090D49" w:rsidRPr="00090D49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090D49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5D7D02">
        <w:rPr>
          <w:rFonts w:ascii="XCCW Joined 7a" w:hAnsi="XCCW Joined 7a"/>
          <w:b/>
          <w:bCs/>
          <w:sz w:val="20"/>
          <w:szCs w:val="20"/>
          <w:u w:val="single"/>
        </w:rPr>
        <w:t>April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090D49">
        <w:rPr>
          <w:rFonts w:ascii="XCCW Joined 7a" w:hAnsi="XCCW Joined 7a"/>
          <w:b/>
          <w:bCs/>
          <w:sz w:val="20"/>
          <w:szCs w:val="20"/>
          <w:u w:val="single"/>
        </w:rPr>
        <w:t>3</w:t>
      </w:r>
      <w:r w:rsidR="00090D49" w:rsidRPr="00090D49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rd</w:t>
      </w:r>
      <w:r w:rsidR="00090D49">
        <w:rPr>
          <w:rFonts w:ascii="XCCW Joined 7a" w:hAnsi="XCCW Joined 7a"/>
          <w:b/>
          <w:bCs/>
          <w:sz w:val="20"/>
          <w:szCs w:val="20"/>
          <w:u w:val="single"/>
        </w:rPr>
        <w:t xml:space="preserve"> May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817482">
        <w:rPr>
          <w:rFonts w:ascii="XCCW Joined 7a" w:hAnsi="XCCW Joined 7a"/>
          <w:b/>
          <w:bCs/>
          <w:sz w:val="20"/>
          <w:szCs w:val="20"/>
          <w:u w:val="single"/>
        </w:rPr>
        <w:t>writing a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256128ED" w:rsidR="00E57596" w:rsidRPr="004D4073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 w:rsidRPr="004D4073">
        <w:rPr>
          <w:rFonts w:ascii="XCCW Joined 7a" w:hAnsi="XCCW Joined 7a"/>
          <w:bCs/>
          <w:sz w:val="20"/>
          <w:szCs w:val="20"/>
        </w:rPr>
        <w:t xml:space="preserve">Mrs Parsons will send </w:t>
      </w:r>
      <w:proofErr w:type="gramStart"/>
      <w:r w:rsidR="00511E62" w:rsidRPr="004D4073">
        <w:rPr>
          <w:rFonts w:ascii="XCCW Joined 7a" w:hAnsi="XCCW Joined 7a"/>
          <w:bCs/>
          <w:sz w:val="20"/>
          <w:szCs w:val="20"/>
        </w:rPr>
        <w:t>these home</w:t>
      </w:r>
      <w:proofErr w:type="gramEnd"/>
      <w:r w:rsidR="00511E62" w:rsidRPr="004D4073">
        <w:rPr>
          <w:rFonts w:ascii="XCCW Joined 7a" w:hAnsi="XCCW Joined 7a"/>
          <w:bCs/>
          <w:sz w:val="20"/>
          <w:szCs w:val="20"/>
        </w:rPr>
        <w:t xml:space="preserve"> </w:t>
      </w:r>
      <w:r w:rsidR="00762361" w:rsidRPr="004D4073">
        <w:rPr>
          <w:rFonts w:ascii="XCCW Joined 7a" w:hAnsi="XCCW Joined 7a"/>
          <w:bCs/>
          <w:sz w:val="20"/>
          <w:szCs w:val="20"/>
        </w:rPr>
        <w:t>in your spelling book</w:t>
      </w:r>
    </w:p>
    <w:p w14:paraId="61117538" w14:textId="1D723BAD" w:rsidR="00511E62" w:rsidRPr="002079DD" w:rsidRDefault="00511E62" w:rsidP="00C87DCC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</w:t>
      </w:r>
      <w:r w:rsidR="00260CF6">
        <w:rPr>
          <w:rFonts w:ascii="XCCW Joined 7a" w:hAnsi="XCCW Joined 7a"/>
          <w:b/>
          <w:sz w:val="20"/>
          <w:szCs w:val="20"/>
        </w:rPr>
        <w:t xml:space="preserve">k </w:t>
      </w:r>
      <w:r w:rsidR="004D4073">
        <w:rPr>
          <w:rFonts w:ascii="XCCW Joined 7a" w:hAnsi="XCCW Joined 7a"/>
          <w:b/>
          <w:sz w:val="20"/>
          <w:szCs w:val="20"/>
        </w:rPr>
        <w:t>–</w:t>
      </w:r>
      <w:r w:rsidR="00260CF6">
        <w:rPr>
          <w:rFonts w:ascii="XCCW Joined 7a" w:hAnsi="XCCW Joined 7a"/>
          <w:b/>
          <w:sz w:val="20"/>
          <w:szCs w:val="20"/>
        </w:rPr>
        <w:t xml:space="preserve"> </w:t>
      </w:r>
      <w:r w:rsidR="00D03A9D">
        <w:rPr>
          <w:rFonts w:ascii="XCCW Joined 7a" w:hAnsi="XCCW Joined 7a"/>
          <w:sz w:val="20"/>
          <w:szCs w:val="20"/>
        </w:rPr>
        <w:t xml:space="preserve">complete arithmetic from morning activity and </w:t>
      </w:r>
      <w:r w:rsidR="006C2A3D">
        <w:rPr>
          <w:rFonts w:ascii="XCCW Joined 7a" w:hAnsi="XCCW Joined 7a"/>
          <w:sz w:val="20"/>
          <w:szCs w:val="20"/>
        </w:rPr>
        <w:t>word problems</w:t>
      </w:r>
    </w:p>
    <w:p w14:paraId="35886EBC" w14:textId="093733CA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 w:rsidRPr="002C5BC3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2C5BC3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770A8C" w:rsidRPr="002C5BC3">
        <w:rPr>
          <w:rFonts w:ascii="XCCW Joined 7a" w:hAnsi="XCCW Joined 7a"/>
          <w:bCs/>
          <w:color w:val="FF0000"/>
          <w:sz w:val="20"/>
          <w:szCs w:val="20"/>
        </w:rPr>
        <w:t>You will have the blended learning books back at home</w:t>
      </w:r>
      <w:r w:rsidR="002C5BC3">
        <w:rPr>
          <w:rFonts w:ascii="XCCW Joined 7a" w:hAnsi="XCCW Joined 7a"/>
          <w:bCs/>
          <w:color w:val="FF0000"/>
          <w:sz w:val="20"/>
          <w:szCs w:val="20"/>
        </w:rPr>
        <w:t xml:space="preserve"> now</w:t>
      </w:r>
      <w:r w:rsidR="00770A8C" w:rsidRPr="002C5BC3">
        <w:rPr>
          <w:rFonts w:ascii="XCCW Joined 7a" w:hAnsi="XCCW Joined 7a"/>
          <w:bCs/>
          <w:color w:val="FF0000"/>
          <w:sz w:val="20"/>
          <w:szCs w:val="20"/>
        </w:rPr>
        <w:t>.</w:t>
      </w:r>
      <w:r w:rsidR="002C5BC3">
        <w:rPr>
          <w:rFonts w:ascii="XCCW Joined 7a" w:hAnsi="XCCW Joined 7a"/>
          <w:bCs/>
          <w:color w:val="FF0000"/>
          <w:sz w:val="20"/>
          <w:szCs w:val="20"/>
        </w:rPr>
        <w:t xml:space="preserve"> </w:t>
      </w:r>
      <w:bookmarkStart w:id="0" w:name="_GoBack"/>
      <w:bookmarkEnd w:id="0"/>
      <w:r w:rsidR="00770A8C" w:rsidRPr="002C5BC3">
        <w:rPr>
          <w:rFonts w:ascii="XCCW Joined 7a" w:hAnsi="XCCW Joined 7a"/>
          <w:bCs/>
          <w:color w:val="FF0000"/>
          <w:sz w:val="20"/>
          <w:szCs w:val="20"/>
        </w:rPr>
        <w:t>Hopefully they won’t be needed but if you require a new one please let us know.</w:t>
      </w:r>
      <w:r w:rsidR="00770A8C">
        <w:rPr>
          <w:rFonts w:ascii="XCCW Joined 7a" w:hAnsi="XCCW Joined 7a"/>
          <w:bCs/>
          <w:sz w:val="20"/>
          <w:szCs w:val="20"/>
        </w:rPr>
        <w:t xml:space="preserve"> </w:t>
      </w:r>
    </w:p>
    <w:p w14:paraId="39849633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487CE544" w14:textId="58DD369A" w:rsidR="002E5912" w:rsidRDefault="00E57596" w:rsidP="006E7B88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</w:t>
      </w:r>
    </w:p>
    <w:p w14:paraId="59818521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02B9AADF" w14:textId="0E6C9B2D" w:rsidR="006E7B88" w:rsidRPr="00D52133" w:rsidRDefault="00CC34B2" w:rsidP="00762361">
      <w:pPr>
        <w:rPr>
          <w:rFonts w:ascii="Lucida Handwriting" w:hAnsi="Lucida Handwriting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23448E">
        <w:rPr>
          <w:rFonts w:ascii="XCCW Joined 7a" w:hAnsi="XCCW Joined 7a"/>
          <w:sz w:val="20"/>
          <w:szCs w:val="20"/>
        </w:rPr>
        <w:t>T</w:t>
      </w:r>
      <w:r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0D49"/>
    <w:rsid w:val="00096743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079DD"/>
    <w:rsid w:val="00215A43"/>
    <w:rsid w:val="00226AA3"/>
    <w:rsid w:val="0023448E"/>
    <w:rsid w:val="00241341"/>
    <w:rsid w:val="00260CF6"/>
    <w:rsid w:val="00277ECF"/>
    <w:rsid w:val="002A5733"/>
    <w:rsid w:val="002B0D14"/>
    <w:rsid w:val="002C5BC3"/>
    <w:rsid w:val="002D5667"/>
    <w:rsid w:val="002E5912"/>
    <w:rsid w:val="00301FCB"/>
    <w:rsid w:val="00354710"/>
    <w:rsid w:val="00365997"/>
    <w:rsid w:val="00375F8D"/>
    <w:rsid w:val="003761A1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D4073"/>
    <w:rsid w:val="004F4AB0"/>
    <w:rsid w:val="00511E62"/>
    <w:rsid w:val="00514B83"/>
    <w:rsid w:val="005316E0"/>
    <w:rsid w:val="005537E8"/>
    <w:rsid w:val="005559D2"/>
    <w:rsid w:val="005A0CFF"/>
    <w:rsid w:val="005A5DF5"/>
    <w:rsid w:val="005C2997"/>
    <w:rsid w:val="005D6EBE"/>
    <w:rsid w:val="005D7D02"/>
    <w:rsid w:val="005E0BC1"/>
    <w:rsid w:val="00601FA5"/>
    <w:rsid w:val="006249AE"/>
    <w:rsid w:val="006340A9"/>
    <w:rsid w:val="006504F4"/>
    <w:rsid w:val="00654F61"/>
    <w:rsid w:val="00657444"/>
    <w:rsid w:val="00667BDE"/>
    <w:rsid w:val="00684C95"/>
    <w:rsid w:val="006C2A3D"/>
    <w:rsid w:val="006C56CE"/>
    <w:rsid w:val="006D60ED"/>
    <w:rsid w:val="006E7B88"/>
    <w:rsid w:val="0070427E"/>
    <w:rsid w:val="00761F27"/>
    <w:rsid w:val="00762361"/>
    <w:rsid w:val="0076444D"/>
    <w:rsid w:val="00770A8C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1748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78E6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861DE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03A9D"/>
    <w:rsid w:val="00D26AAA"/>
    <w:rsid w:val="00D52133"/>
    <w:rsid w:val="00D728F4"/>
    <w:rsid w:val="00D92125"/>
    <w:rsid w:val="00DA313C"/>
    <w:rsid w:val="00DB3148"/>
    <w:rsid w:val="00DD1C20"/>
    <w:rsid w:val="00DD1F30"/>
    <w:rsid w:val="00DD596F"/>
    <w:rsid w:val="00E00ED0"/>
    <w:rsid w:val="00E1142D"/>
    <w:rsid w:val="00E3634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BF9E9849</Template>
  <TotalTime>7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Heather Parsons</cp:lastModifiedBy>
  <cp:revision>6</cp:revision>
  <cp:lastPrinted>2021-04-21T09:57:00Z</cp:lastPrinted>
  <dcterms:created xsi:type="dcterms:W3CDTF">2021-04-28T10:55:00Z</dcterms:created>
  <dcterms:modified xsi:type="dcterms:W3CDTF">2021-04-29T06:59:00Z</dcterms:modified>
</cp:coreProperties>
</file>