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6C4CAEE3" w:rsidR="00947921" w:rsidRPr="001B6959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4DE3978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AB6454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E960F48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145A0">
        <w:rPr>
          <w:rFonts w:ascii="XCCW Joined 7a" w:hAnsi="XCCW Joined 7a"/>
          <w:b/>
          <w:bCs/>
          <w:sz w:val="20"/>
          <w:szCs w:val="20"/>
          <w:u w:val="single"/>
        </w:rPr>
        <w:t>10</w:t>
      </w:r>
      <w:r w:rsidR="000145A0" w:rsidRPr="000145A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145A0">
        <w:rPr>
          <w:rFonts w:ascii="XCCW Joined 7a" w:hAnsi="XCCW Joined 7a"/>
          <w:b/>
          <w:bCs/>
          <w:sz w:val="20"/>
          <w:szCs w:val="20"/>
          <w:u w:val="single"/>
        </w:rPr>
        <w:t xml:space="preserve"> 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145A0">
        <w:rPr>
          <w:rFonts w:ascii="XCCW Joined 7a" w:hAnsi="XCCW Joined 7a"/>
          <w:b/>
          <w:bCs/>
          <w:sz w:val="20"/>
          <w:szCs w:val="20"/>
          <w:u w:val="single"/>
        </w:rPr>
        <w:t>14</w:t>
      </w:r>
      <w:r w:rsidR="000145A0" w:rsidRPr="000145A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145A0">
        <w:rPr>
          <w:rFonts w:ascii="XCCW Joined 7a" w:hAnsi="XCCW Joined 7a"/>
          <w:b/>
          <w:bCs/>
          <w:sz w:val="20"/>
          <w:szCs w:val="20"/>
          <w:u w:val="single"/>
        </w:rPr>
        <w:t xml:space="preserve"> June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00A5D59B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6659FE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1AE4EE74" w:rsidR="00E57596" w:rsidRPr="004D4073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4D4073">
        <w:rPr>
          <w:rFonts w:ascii="XCCW Joined 7a" w:hAnsi="XCCW Joined 7a"/>
          <w:bCs/>
          <w:sz w:val="20"/>
          <w:szCs w:val="20"/>
        </w:rPr>
        <w:t>Mrs Parsons will send the</w:t>
      </w:r>
      <w:r w:rsidR="00E905EC">
        <w:rPr>
          <w:rFonts w:ascii="XCCW Joined 7a" w:hAnsi="XCCW Joined 7a"/>
          <w:bCs/>
          <w:sz w:val="20"/>
          <w:szCs w:val="20"/>
        </w:rPr>
        <w:t xml:space="preserve">m </w:t>
      </w:r>
      <w:r w:rsidR="00511E62" w:rsidRPr="004D4073">
        <w:rPr>
          <w:rFonts w:ascii="XCCW Joined 7a" w:hAnsi="XCCW Joined 7a"/>
          <w:bCs/>
          <w:sz w:val="20"/>
          <w:szCs w:val="20"/>
        </w:rPr>
        <w:t xml:space="preserve">home </w:t>
      </w:r>
      <w:r w:rsidR="00762361" w:rsidRPr="004D4073">
        <w:rPr>
          <w:rFonts w:ascii="XCCW Joined 7a" w:hAnsi="XCCW Joined 7a"/>
          <w:bCs/>
          <w:sz w:val="20"/>
          <w:szCs w:val="20"/>
        </w:rPr>
        <w:t>in your spelling book</w:t>
      </w:r>
    </w:p>
    <w:p w14:paraId="61117538" w14:textId="03C17DCB" w:rsidR="00511E62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</w:t>
      </w:r>
      <w:r w:rsidR="00260CF6">
        <w:rPr>
          <w:rFonts w:ascii="XCCW Joined 7a" w:hAnsi="XCCW Joined 7a"/>
          <w:b/>
          <w:sz w:val="20"/>
          <w:szCs w:val="20"/>
        </w:rPr>
        <w:t xml:space="preserve">k </w:t>
      </w:r>
      <w:r w:rsidR="004D4073">
        <w:rPr>
          <w:rFonts w:ascii="XCCW Joined 7a" w:hAnsi="XCCW Joined 7a"/>
          <w:b/>
          <w:sz w:val="20"/>
          <w:szCs w:val="20"/>
        </w:rPr>
        <w:t>–</w:t>
      </w:r>
      <w:r w:rsidR="00260CF6">
        <w:rPr>
          <w:rFonts w:ascii="XCCW Joined 7a" w:hAnsi="XCCW Joined 7a"/>
          <w:b/>
          <w:sz w:val="20"/>
          <w:szCs w:val="20"/>
        </w:rPr>
        <w:t xml:space="preserve"> </w:t>
      </w:r>
      <w:r w:rsidR="00D03A9D">
        <w:rPr>
          <w:rFonts w:ascii="XCCW Joined 7a" w:hAnsi="XCCW Joined 7a"/>
          <w:sz w:val="20"/>
          <w:szCs w:val="20"/>
        </w:rPr>
        <w:t>complete arithmetic from morning activity</w:t>
      </w:r>
      <w:r w:rsidR="006659FE">
        <w:rPr>
          <w:rFonts w:ascii="XCCW Joined 7a" w:hAnsi="XCCW Joined 7a"/>
          <w:sz w:val="20"/>
          <w:szCs w:val="20"/>
        </w:rPr>
        <w:t>, if not finished</w:t>
      </w:r>
      <w:r w:rsidR="00D03A9D">
        <w:rPr>
          <w:rFonts w:ascii="XCCW Joined 7a" w:hAnsi="XCCW Joined 7a"/>
          <w:sz w:val="20"/>
          <w:szCs w:val="20"/>
        </w:rPr>
        <w:t xml:space="preserve"> </w:t>
      </w:r>
      <w:r w:rsidR="006659FE">
        <w:rPr>
          <w:rFonts w:ascii="XCCW Joined 7a" w:hAnsi="XCCW Joined 7a"/>
          <w:sz w:val="20"/>
          <w:szCs w:val="20"/>
        </w:rPr>
        <w:t>in class</w:t>
      </w:r>
      <w:r w:rsidR="00083597">
        <w:rPr>
          <w:rFonts w:ascii="XCCW Joined 7a" w:hAnsi="XCCW Joined 7a"/>
          <w:sz w:val="20"/>
          <w:szCs w:val="20"/>
        </w:rPr>
        <w:t xml:space="preserve">. </w:t>
      </w:r>
    </w:p>
    <w:p w14:paraId="16FE6519" w14:textId="2B0ED61A" w:rsidR="006659FE" w:rsidRDefault="000145A0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Time</w:t>
      </w:r>
      <w:r w:rsidR="00E905EC">
        <w:rPr>
          <w:rFonts w:ascii="XCCW Joined 7a" w:hAnsi="XCCW Joined 7a"/>
          <w:b/>
          <w:sz w:val="20"/>
          <w:szCs w:val="20"/>
        </w:rPr>
        <w:t xml:space="preserve"> </w:t>
      </w:r>
      <w:r w:rsidR="006659FE">
        <w:rPr>
          <w:rFonts w:ascii="XCCW Joined 7a" w:hAnsi="XCCW Joined 7a"/>
          <w:b/>
          <w:sz w:val="20"/>
          <w:szCs w:val="20"/>
        </w:rPr>
        <w:t xml:space="preserve">- </w:t>
      </w:r>
      <w:r w:rsidR="006659FE" w:rsidRPr="006659FE">
        <w:rPr>
          <w:rFonts w:ascii="XCCW Joined 7a" w:hAnsi="XCCW Joined 7a"/>
          <w:sz w:val="20"/>
          <w:szCs w:val="20"/>
        </w:rPr>
        <w:t>Please complete the questions.</w:t>
      </w:r>
      <w:r w:rsidR="006659FE">
        <w:rPr>
          <w:rFonts w:ascii="XCCW Joined 7a" w:hAnsi="XCCW Joined 7a"/>
          <w:b/>
          <w:sz w:val="20"/>
          <w:szCs w:val="20"/>
        </w:rPr>
        <w:t xml:space="preserve"> </w:t>
      </w:r>
    </w:p>
    <w:p w14:paraId="78102CFC" w14:textId="1F9AC479" w:rsidR="006659FE" w:rsidRDefault="006659FE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0F70126D" w14:textId="5C268D22" w:rsidR="006659FE" w:rsidRPr="006659FE" w:rsidRDefault="006659FE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bookmarkStart w:id="0" w:name="_GoBack"/>
      <w:bookmarkEnd w:id="0"/>
      <w:r>
        <w:rPr>
          <w:rFonts w:ascii="XCCW Joined 7a" w:hAnsi="XCCW Joined 7a"/>
          <w:b/>
          <w:sz w:val="20"/>
          <w:szCs w:val="20"/>
        </w:rPr>
        <w:t xml:space="preserve">The arithmetic questions are our 8.45 activity on a Thursday and children are encouraged to complete these prior to the register being taken, any unfinished work is sent home as homework. </w:t>
      </w:r>
    </w:p>
    <w:p w14:paraId="35886EBC" w14:textId="093733CA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You will have the blended learning books back at home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now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.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Hopefully they won’t be needed but if you require a new one please let us know.</w:t>
      </w:r>
      <w:r w:rsidR="00770A8C">
        <w:rPr>
          <w:rFonts w:ascii="XCCW Joined 7a" w:hAnsi="XCCW Joined 7a"/>
          <w:bCs/>
          <w:sz w:val="20"/>
          <w:szCs w:val="20"/>
        </w:rPr>
        <w:t xml:space="preserve"> </w: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45A0"/>
    <w:rsid w:val="00021A44"/>
    <w:rsid w:val="00077A96"/>
    <w:rsid w:val="00083597"/>
    <w:rsid w:val="00084185"/>
    <w:rsid w:val="00090D49"/>
    <w:rsid w:val="00096743"/>
    <w:rsid w:val="000B0D52"/>
    <w:rsid w:val="000C7230"/>
    <w:rsid w:val="000D5A1E"/>
    <w:rsid w:val="00111E33"/>
    <w:rsid w:val="00151CEA"/>
    <w:rsid w:val="00156EED"/>
    <w:rsid w:val="00196412"/>
    <w:rsid w:val="001A005A"/>
    <w:rsid w:val="001B6959"/>
    <w:rsid w:val="001D377D"/>
    <w:rsid w:val="001D70AA"/>
    <w:rsid w:val="001E40B8"/>
    <w:rsid w:val="002079DD"/>
    <w:rsid w:val="00215A43"/>
    <w:rsid w:val="00226AA3"/>
    <w:rsid w:val="0023448E"/>
    <w:rsid w:val="00241341"/>
    <w:rsid w:val="00260CF6"/>
    <w:rsid w:val="00277ECF"/>
    <w:rsid w:val="002A5733"/>
    <w:rsid w:val="002B0D14"/>
    <w:rsid w:val="002C5BC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D4073"/>
    <w:rsid w:val="004F4AB0"/>
    <w:rsid w:val="00511E62"/>
    <w:rsid w:val="00514B83"/>
    <w:rsid w:val="005316E0"/>
    <w:rsid w:val="005537E8"/>
    <w:rsid w:val="005559D2"/>
    <w:rsid w:val="005A0CFF"/>
    <w:rsid w:val="005A5DF5"/>
    <w:rsid w:val="005C05E0"/>
    <w:rsid w:val="005C2997"/>
    <w:rsid w:val="005D6EBE"/>
    <w:rsid w:val="005D7D02"/>
    <w:rsid w:val="005E0BC1"/>
    <w:rsid w:val="00601FA5"/>
    <w:rsid w:val="006249AE"/>
    <w:rsid w:val="006340A9"/>
    <w:rsid w:val="006504F4"/>
    <w:rsid w:val="00654F61"/>
    <w:rsid w:val="00657444"/>
    <w:rsid w:val="006659FE"/>
    <w:rsid w:val="00667BDE"/>
    <w:rsid w:val="00684C95"/>
    <w:rsid w:val="006C2A3D"/>
    <w:rsid w:val="006C56CE"/>
    <w:rsid w:val="006D60ED"/>
    <w:rsid w:val="006E7B88"/>
    <w:rsid w:val="0070427E"/>
    <w:rsid w:val="00761F27"/>
    <w:rsid w:val="00762361"/>
    <w:rsid w:val="0076444D"/>
    <w:rsid w:val="00770A8C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75489"/>
    <w:rsid w:val="00A95A0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03A9D"/>
    <w:rsid w:val="00D26AAA"/>
    <w:rsid w:val="00D52133"/>
    <w:rsid w:val="00D728F4"/>
    <w:rsid w:val="00D92125"/>
    <w:rsid w:val="00DA313C"/>
    <w:rsid w:val="00DB3148"/>
    <w:rsid w:val="00DC3854"/>
    <w:rsid w:val="00DD1C20"/>
    <w:rsid w:val="00DD1F30"/>
    <w:rsid w:val="00DD596F"/>
    <w:rsid w:val="00E00ED0"/>
    <w:rsid w:val="00E1142D"/>
    <w:rsid w:val="00E36348"/>
    <w:rsid w:val="00E57596"/>
    <w:rsid w:val="00E63297"/>
    <w:rsid w:val="00E905EC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CE56283</Template>
  <TotalTime>4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Goulbourne</dc:creator>
  <cp:keywords/>
  <dc:description/>
  <cp:lastModifiedBy>Heather Parsons</cp:lastModifiedBy>
  <cp:revision>3</cp:revision>
  <cp:lastPrinted>2021-04-21T09:57:00Z</cp:lastPrinted>
  <dcterms:created xsi:type="dcterms:W3CDTF">2021-06-09T07:35:00Z</dcterms:created>
  <dcterms:modified xsi:type="dcterms:W3CDTF">2021-06-09T07:37:00Z</dcterms:modified>
</cp:coreProperties>
</file>