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55ED" w:rsidRPr="00AE55ED" w:rsidRDefault="00AE55ED" w:rsidP="00AE55ED">
      <w:pPr>
        <w:rPr>
          <w:sz w:val="28"/>
          <w:szCs w:val="28"/>
        </w:rPr>
      </w:pPr>
      <w:r w:rsidRPr="00AE55ED">
        <w:rPr>
          <w:sz w:val="28"/>
          <w:szCs w:val="28"/>
        </w:rPr>
        <w:t>9</w:t>
      </w:r>
      <w:r w:rsidRPr="00AE55ED">
        <w:rPr>
          <w:sz w:val="28"/>
          <w:szCs w:val="28"/>
          <w:vertAlign w:val="superscript"/>
        </w:rPr>
        <w:t>th</w:t>
      </w:r>
      <w:r w:rsidRPr="00AE55ED">
        <w:rPr>
          <w:sz w:val="28"/>
          <w:szCs w:val="28"/>
        </w:rPr>
        <w:t xml:space="preserve"> June 2021 </w:t>
      </w:r>
    </w:p>
    <w:p w:rsidR="00AE55ED" w:rsidRDefault="00AE55ED" w:rsidP="00AE55ED">
      <w:pPr>
        <w:rPr>
          <w:sz w:val="28"/>
          <w:szCs w:val="28"/>
        </w:rPr>
      </w:pPr>
      <w:r w:rsidRPr="00AE55ED">
        <w:rPr>
          <w:sz w:val="28"/>
          <w:szCs w:val="28"/>
        </w:rPr>
        <w:t xml:space="preserve">LO: I am learning to organise my writing into paragraphs  </w:t>
      </w:r>
    </w:p>
    <w:p w:rsidR="00AE55ED" w:rsidRDefault="00AE55ED">
      <w:pPr>
        <w:rPr>
          <w:sz w:val="28"/>
          <w:szCs w:val="28"/>
        </w:rPr>
      </w:pPr>
    </w:p>
    <w:p w:rsidR="00AE55ED" w:rsidRDefault="00AE55ED">
      <w:pPr>
        <w:rPr>
          <w:sz w:val="28"/>
          <w:szCs w:val="28"/>
        </w:rPr>
      </w:pPr>
      <w:r>
        <w:rPr>
          <w:sz w:val="28"/>
          <w:szCs w:val="28"/>
        </w:rPr>
        <w:t xml:space="preserve">Rewrite the text below into 3 sensible paragraphs. </w:t>
      </w:r>
    </w:p>
    <w:p w:rsidR="00AE55ED" w:rsidRDefault="00AE55ED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br w:type="page"/>
      </w:r>
    </w:p>
    <w:p w:rsidR="00AE55ED" w:rsidRPr="00AE55ED" w:rsidRDefault="00AE55ED">
      <w:pPr>
        <w:rPr>
          <w:sz w:val="28"/>
          <w:szCs w:val="28"/>
        </w:rPr>
      </w:pPr>
      <w:r w:rsidRPr="00AE55ED">
        <w:rPr>
          <w:sz w:val="28"/>
          <w:szCs w:val="28"/>
        </w:rPr>
        <w:lastRenderedPageBreak/>
        <w:t>9</w:t>
      </w:r>
      <w:r w:rsidRPr="00AE55ED">
        <w:rPr>
          <w:sz w:val="28"/>
          <w:szCs w:val="28"/>
          <w:vertAlign w:val="superscript"/>
        </w:rPr>
        <w:t>th</w:t>
      </w:r>
      <w:r w:rsidRPr="00AE55ED">
        <w:rPr>
          <w:sz w:val="28"/>
          <w:szCs w:val="28"/>
        </w:rPr>
        <w:t xml:space="preserve"> June 2021 </w:t>
      </w:r>
    </w:p>
    <w:p w:rsidR="00DE4877" w:rsidRDefault="00AE55ED">
      <w:pPr>
        <w:rPr>
          <w:sz w:val="28"/>
          <w:szCs w:val="28"/>
        </w:rPr>
      </w:pPr>
      <w:r w:rsidRPr="00AE55ED">
        <w:rPr>
          <w:sz w:val="28"/>
          <w:szCs w:val="28"/>
        </w:rPr>
        <w:t xml:space="preserve">LO: I am learning to organise my writing into paragraphs </w:t>
      </w:r>
      <w:r w:rsidR="00DE4877" w:rsidRPr="00AE55ED">
        <w:rPr>
          <w:sz w:val="28"/>
          <w:szCs w:val="28"/>
        </w:rPr>
        <w:t xml:space="preserve"> </w:t>
      </w:r>
    </w:p>
    <w:p w:rsidR="00AE55ED" w:rsidRPr="00AE55ED" w:rsidRDefault="00AE55ED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736A6AFC" wp14:editId="3C641DB5">
            <wp:extent cx="5300025" cy="74877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8256" t="13144" r="30675" b="9499"/>
                    <a:stretch/>
                  </pic:blipFill>
                  <pic:spPr bwMode="auto">
                    <a:xfrm>
                      <a:off x="0" y="0"/>
                      <a:ext cx="5327566" cy="75266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E55ED" w:rsidRPr="00AE55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5ED" w:rsidRDefault="00AE55ED" w:rsidP="00AE55ED">
      <w:pPr>
        <w:spacing w:after="0" w:line="240" w:lineRule="auto"/>
      </w:pPr>
      <w:r>
        <w:separator/>
      </w:r>
    </w:p>
  </w:endnote>
  <w:endnote w:type="continuationSeparator" w:id="0">
    <w:p w:rsidR="00AE55ED" w:rsidRDefault="00AE55ED" w:rsidP="00AE5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5ED" w:rsidRDefault="00AE55ED" w:rsidP="00AE55ED">
      <w:pPr>
        <w:spacing w:after="0" w:line="240" w:lineRule="auto"/>
      </w:pPr>
      <w:r>
        <w:separator/>
      </w:r>
    </w:p>
  </w:footnote>
  <w:footnote w:type="continuationSeparator" w:id="0">
    <w:p w:rsidR="00AE55ED" w:rsidRDefault="00AE55ED" w:rsidP="00AE55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877"/>
    <w:rsid w:val="00203A95"/>
    <w:rsid w:val="00AE55ED"/>
    <w:rsid w:val="00DE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0A8F9"/>
  <w15:chartTrackingRefBased/>
  <w15:docId w15:val="{7665C1FA-0692-4FE3-8B4A-4E764F7AC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48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87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E5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5ED"/>
  </w:style>
  <w:style w:type="paragraph" w:styleId="Footer">
    <w:name w:val="footer"/>
    <w:basedOn w:val="Normal"/>
    <w:link w:val="FooterChar"/>
    <w:uiPriority w:val="99"/>
    <w:unhideWhenUsed/>
    <w:rsid w:val="00AE55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BCECA7BB</Template>
  <TotalTime>0</TotalTime>
  <Pages>2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Sinead Maguire</dc:creator>
  <cp:keywords/>
  <dc:description/>
  <cp:lastModifiedBy>Sinead Maguire</cp:lastModifiedBy>
  <cp:revision>2</cp:revision>
  <dcterms:created xsi:type="dcterms:W3CDTF">2021-06-08T15:38:00Z</dcterms:created>
  <dcterms:modified xsi:type="dcterms:W3CDTF">2021-06-08T15:38:00Z</dcterms:modified>
</cp:coreProperties>
</file>