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F4A" w:rsidRPr="000A3C69" w:rsidRDefault="000A3C69">
      <w:pPr>
        <w:rPr>
          <w:rFonts w:ascii="CCW Cursive Writing 7" w:hAnsi="CCW Cursive Writing 7"/>
          <w:u w:val="single"/>
        </w:rPr>
      </w:pPr>
      <w:r w:rsidRPr="000A3C69">
        <w:rPr>
          <w:rFonts w:ascii="CCW Cursive Writing 7" w:hAnsi="CCW Cursive Writing 7"/>
          <w:u w:val="single"/>
        </w:rPr>
        <w:t>4</w:t>
      </w:r>
      <w:r w:rsidRPr="000A3C69">
        <w:rPr>
          <w:rFonts w:ascii="CCW Cursive Writing 7" w:hAnsi="CCW Cursive Writing 7"/>
          <w:u w:val="single"/>
          <w:vertAlign w:val="superscript"/>
        </w:rPr>
        <w:t>th</w:t>
      </w:r>
      <w:r w:rsidRPr="000A3C69">
        <w:rPr>
          <w:rFonts w:ascii="CCW Cursive Writing 7" w:hAnsi="CCW Cursive Writing 7"/>
          <w:u w:val="single"/>
        </w:rPr>
        <w:t xml:space="preserve"> November 2020 </w:t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LO: I can test and compare three different soils </w:t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What did you do? </w:t>
      </w:r>
    </w:p>
    <w:p w:rsidR="000A3C69" w:rsidRPr="000A3C69" w:rsidRDefault="000A3C69">
      <w:pPr>
        <w:rPr>
          <w:rFonts w:ascii="CCW Cursive Writing 7" w:hAnsi="CCW Cursive Writing 7"/>
          <w:sz w:val="16"/>
          <w:szCs w:val="16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________________________________________________________________________________________________</w:t>
      </w:r>
      <w:r>
        <w:rPr>
          <w:rFonts w:ascii="CCW Cursive Writing 7" w:hAnsi="CCW Cursive Writing 7"/>
        </w:rPr>
        <w:tab/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________________________________________________________________________________________________</w:t>
      </w:r>
    </w:p>
    <w:p w:rsidR="000A3C69" w:rsidRDefault="000A3C69">
      <w:pPr>
        <w:rPr>
          <w:rFonts w:ascii="CCW Cursive Writing 7" w:hAnsi="CCW Cursive Writing 7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Describe what the soils look and feel like</w:t>
      </w:r>
      <w:proofErr w:type="gramStart"/>
      <w:r>
        <w:rPr>
          <w:rFonts w:ascii="CCW Cursive Writing 7" w:hAnsi="CCW Cursive Writing 7"/>
        </w:rPr>
        <w:t>…..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A3C69" w:rsidTr="000A3C69">
        <w:tc>
          <w:tcPr>
            <w:tcW w:w="3005" w:type="dxa"/>
          </w:tcPr>
          <w:p w:rsidR="000A3C69" w:rsidRDefault="000A3C69" w:rsidP="000A3C69">
            <w:pPr>
              <w:jc w:val="center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Soil 1 </w:t>
            </w:r>
          </w:p>
        </w:tc>
        <w:tc>
          <w:tcPr>
            <w:tcW w:w="3005" w:type="dxa"/>
          </w:tcPr>
          <w:p w:rsidR="000A3C69" w:rsidRDefault="000A3C69" w:rsidP="000A3C69">
            <w:pPr>
              <w:jc w:val="center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Soil 2 </w:t>
            </w:r>
          </w:p>
        </w:tc>
        <w:tc>
          <w:tcPr>
            <w:tcW w:w="3006" w:type="dxa"/>
          </w:tcPr>
          <w:p w:rsidR="000A3C69" w:rsidRDefault="000A3C69" w:rsidP="000A3C69">
            <w:pPr>
              <w:jc w:val="center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Soil 3</w:t>
            </w:r>
          </w:p>
        </w:tc>
      </w:tr>
      <w:tr w:rsidR="000A3C69" w:rsidTr="000A3C69">
        <w:tc>
          <w:tcPr>
            <w:tcW w:w="3005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  <w:tc>
          <w:tcPr>
            <w:tcW w:w="3005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  <w:tc>
          <w:tcPr>
            <w:tcW w:w="300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</w:tbl>
    <w:p w:rsidR="000A3C69" w:rsidRDefault="000A3C69">
      <w:pPr>
        <w:rPr>
          <w:rFonts w:ascii="CCW Cursive Writing 7" w:hAnsi="CCW Cursive Writing 7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Our experiment is to find the best “soaker” and “drainer” of the 3 soils. </w:t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My prediction is…….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A3C69" w:rsidTr="007A53E8">
        <w:tc>
          <w:tcPr>
            <w:tcW w:w="3005" w:type="dxa"/>
          </w:tcPr>
          <w:p w:rsidR="000A3C69" w:rsidRDefault="000A3C69" w:rsidP="007A53E8">
            <w:pPr>
              <w:jc w:val="center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Best Soaker </w:t>
            </w:r>
          </w:p>
        </w:tc>
        <w:tc>
          <w:tcPr>
            <w:tcW w:w="3005" w:type="dxa"/>
          </w:tcPr>
          <w:p w:rsidR="000A3C69" w:rsidRDefault="000A3C69" w:rsidP="007A53E8">
            <w:pPr>
              <w:jc w:val="center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 xml:space="preserve">In between </w:t>
            </w:r>
          </w:p>
        </w:tc>
        <w:tc>
          <w:tcPr>
            <w:tcW w:w="3006" w:type="dxa"/>
          </w:tcPr>
          <w:p w:rsidR="000A3C69" w:rsidRDefault="000A3C69" w:rsidP="007A53E8">
            <w:pPr>
              <w:jc w:val="center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Best Drainer</w:t>
            </w:r>
          </w:p>
        </w:tc>
      </w:tr>
      <w:tr w:rsidR="000A3C69" w:rsidTr="007A53E8">
        <w:tc>
          <w:tcPr>
            <w:tcW w:w="3005" w:type="dxa"/>
          </w:tcPr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</w:tc>
        <w:tc>
          <w:tcPr>
            <w:tcW w:w="3005" w:type="dxa"/>
          </w:tcPr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</w:tc>
        <w:tc>
          <w:tcPr>
            <w:tcW w:w="3006" w:type="dxa"/>
          </w:tcPr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</w:tc>
      </w:tr>
    </w:tbl>
    <w:p w:rsidR="000A3C69" w:rsidRDefault="000A3C69">
      <w:pPr>
        <w:rPr>
          <w:rFonts w:ascii="CCW Cursive Writing 7" w:hAnsi="CCW Cursive Writing 7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Write a list of the equipment you used here: </w:t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______________________________________________________________________________________________</w:t>
      </w:r>
      <w:r>
        <w:rPr>
          <w:rFonts w:ascii="CCW Cursive Writing 7" w:hAnsi="CCW Cursive Writing 7"/>
        </w:rPr>
        <w:tab/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_______________________________________________________________________________________________</w:t>
      </w:r>
      <w:r>
        <w:rPr>
          <w:rFonts w:ascii="CCW Cursive Writing 7" w:hAnsi="CCW Cursive Writing 7"/>
        </w:rPr>
        <w:tab/>
      </w: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_______________________________________________________________________________________________</w:t>
      </w:r>
    </w:p>
    <w:p w:rsidR="000A3C69" w:rsidRDefault="000A3C69">
      <w:pPr>
        <w:rPr>
          <w:rFonts w:ascii="CCW Cursive Writing 7" w:hAnsi="CCW Cursive Writing 7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lastRenderedPageBreak/>
        <w:t xml:space="preserve">Draw a diagram here: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</w:tbl>
    <w:p w:rsidR="000A3C69" w:rsidRDefault="000A3C69">
      <w:pPr>
        <w:rPr>
          <w:rFonts w:ascii="CCW Cursive Writing 7" w:hAnsi="CCW Cursive Writing 7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Write your method: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</w:tbl>
    <w:p w:rsidR="000A3C69" w:rsidRDefault="000A3C69">
      <w:pPr>
        <w:rPr>
          <w:rFonts w:ascii="CCW Cursive Writing 7" w:hAnsi="CCW Cursive Writing 7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How did you make it a fair test?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3C69" w:rsidTr="007A53E8">
        <w:tc>
          <w:tcPr>
            <w:tcW w:w="9016" w:type="dxa"/>
          </w:tcPr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</w:tc>
      </w:tr>
      <w:tr w:rsidR="000A3C69" w:rsidTr="007A53E8">
        <w:tc>
          <w:tcPr>
            <w:tcW w:w="9016" w:type="dxa"/>
          </w:tcPr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  <w:p w:rsidR="000A3C69" w:rsidRDefault="000A3C69" w:rsidP="007A53E8">
            <w:pPr>
              <w:rPr>
                <w:rFonts w:ascii="CCW Cursive Writing 7" w:hAnsi="CCW Cursive Writing 7"/>
              </w:rPr>
            </w:pPr>
          </w:p>
        </w:tc>
      </w:tr>
    </w:tbl>
    <w:p w:rsidR="000A3C69" w:rsidRPr="000A3C69" w:rsidRDefault="000A3C69">
      <w:pPr>
        <w:rPr>
          <w:rFonts w:ascii="CCW Cursive Writing 7" w:hAnsi="CCW Cursive Writing 7"/>
          <w:sz w:val="16"/>
          <w:szCs w:val="16"/>
        </w:rPr>
      </w:pPr>
    </w:p>
    <w:p w:rsidR="000A3C69" w:rsidRDefault="000A3C69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What was your result?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  <w:tr w:rsidR="000A3C69" w:rsidTr="000A3C69">
        <w:tc>
          <w:tcPr>
            <w:tcW w:w="9016" w:type="dxa"/>
          </w:tcPr>
          <w:p w:rsidR="000A3C69" w:rsidRDefault="000A3C69">
            <w:pPr>
              <w:rPr>
                <w:rFonts w:ascii="CCW Cursive Writing 7" w:hAnsi="CCW Cursive Writing 7"/>
              </w:rPr>
            </w:pPr>
          </w:p>
          <w:p w:rsidR="000A3C69" w:rsidRDefault="000A3C69">
            <w:pPr>
              <w:rPr>
                <w:rFonts w:ascii="CCW Cursive Writing 7" w:hAnsi="CCW Cursive Writing 7"/>
              </w:rPr>
            </w:pPr>
          </w:p>
        </w:tc>
      </w:tr>
    </w:tbl>
    <w:p w:rsidR="000A3C69" w:rsidRPr="000A3C69" w:rsidRDefault="000A3C69">
      <w:pPr>
        <w:rPr>
          <w:rFonts w:ascii="CCW Cursive Writing 7" w:hAnsi="CCW Cursive Writing 7"/>
        </w:rPr>
      </w:pPr>
      <w:bookmarkStart w:id="0" w:name="_GoBack"/>
      <w:bookmarkEnd w:id="0"/>
    </w:p>
    <w:sectPr w:rsidR="000A3C69" w:rsidRPr="000A3C69" w:rsidSect="000A3C69">
      <w:pgSz w:w="11906" w:h="16838"/>
      <w:pgMar w:top="1440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C69"/>
    <w:rsid w:val="000A3C69"/>
    <w:rsid w:val="00F22B67"/>
    <w:rsid w:val="00FB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02F5B"/>
  <w15:chartTrackingRefBased/>
  <w15:docId w15:val="{39C8BC10-EA7B-4E11-8FF2-4AB418E90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7CFBD4CA</Template>
  <TotalTime>24</TotalTime>
  <Pages>3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Edwards</dc:creator>
  <cp:keywords/>
  <dc:description/>
  <cp:lastModifiedBy>Maria Edwards</cp:lastModifiedBy>
  <cp:revision>1</cp:revision>
  <cp:lastPrinted>2020-11-03T16:35:00Z</cp:lastPrinted>
  <dcterms:created xsi:type="dcterms:W3CDTF">2020-11-03T16:25:00Z</dcterms:created>
  <dcterms:modified xsi:type="dcterms:W3CDTF">2020-11-03T16:51:00Z</dcterms:modified>
</cp:coreProperties>
</file>