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4F285F8" w:rsidR="00375F8D" w:rsidRPr="004732C8" w:rsidRDefault="00CD0A07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55C6AB61">
                <wp:simplePos x="0" y="0"/>
                <wp:positionH relativeFrom="margin">
                  <wp:posOffset>62230</wp:posOffset>
                </wp:positionH>
                <wp:positionV relativeFrom="paragraph">
                  <wp:posOffset>-274955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3B119E" w14:textId="5822264E" w:rsidR="00A5601A" w:rsidRDefault="00A5601A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Homework</w:t>
                            </w:r>
                            <w:r w:rsidR="00CD0A07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over the Christmas holidays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.9pt;margin-top:-21.65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DVR4ge3QAAAAkBAAAPAAAAAAAAAAAAAAAAAHcEAABkcnMvZG93bnJldi54bWxQ&#10;SwUGAAAAAAQABADzAAAAgQUAAAAA&#10;" filled="f" stroked="f">
                <v:textbox style="mso-fit-shape-to-text:t">
                  <w:txbxContent>
                    <w:p w14:paraId="7C3B119E" w14:textId="5822264E" w:rsidR="00A5601A" w:rsidRDefault="00A5601A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Homework</w:t>
                      </w:r>
                      <w:r w:rsidR="00CD0A07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over the Christmas holidays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FC357A" w14:textId="670A2354" w:rsidR="00A5601A" w:rsidRDefault="00CD0A07" w:rsidP="00947921">
      <w:pPr>
        <w:rPr>
          <w:rFonts w:ascii="CCW Cursive Writing 7" w:hAnsi="CCW Cursive Writing 7"/>
        </w:rPr>
      </w:pPr>
      <w:r w:rsidRPr="00BD3641">
        <w:rPr>
          <w:rFonts w:ascii="XCCW Joined 7a" w:hAnsi="XCCW Joined 7a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29C2182" wp14:editId="0AFA3C1D">
                <wp:simplePos x="0" y="0"/>
                <wp:positionH relativeFrom="margin">
                  <wp:align>center</wp:align>
                </wp:positionH>
                <wp:positionV relativeFrom="paragraph">
                  <wp:posOffset>542925</wp:posOffset>
                </wp:positionV>
                <wp:extent cx="6072505" cy="3619500"/>
                <wp:effectExtent l="0" t="0" r="2349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2505" cy="361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BCD48" w14:textId="1D756433" w:rsidR="00BD3641" w:rsidRPr="00CD0A07" w:rsidRDefault="006B6A36">
                            <w:pPr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  <w:highlight w:val="cyan"/>
                                <w:u w:val="single"/>
                              </w:rPr>
                            </w:pPr>
                            <w:bookmarkStart w:id="0" w:name="_GoBack"/>
                            <w:r w:rsidRPr="00CD0A07"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  <w:highlight w:val="cyan"/>
                                <w:u w:val="single"/>
                              </w:rPr>
                              <w:t>Homework this week</w:t>
                            </w:r>
                            <w:r w:rsidR="00CD0A07" w:rsidRPr="00CD0A07"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  <w:highlight w:val="cyan"/>
                                <w:u w:val="single"/>
                              </w:rPr>
                              <w:t xml:space="preserve"> 18</w:t>
                            </w:r>
                            <w:r w:rsidR="00CD0A07" w:rsidRPr="00CD0A07"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  <w:highlight w:val="cyan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CD0A07" w:rsidRPr="00CD0A07"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  <w:highlight w:val="cyan"/>
                                <w:u w:val="single"/>
                              </w:rPr>
                              <w:t xml:space="preserve"> December 2020</w:t>
                            </w:r>
                            <w:r w:rsidRPr="00CD0A07"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  <w:highlight w:val="cyan"/>
                              </w:rPr>
                              <w:t>:</w:t>
                            </w:r>
                            <w:r w:rsidRPr="00CD0A07"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FC554D9" w14:textId="22365263" w:rsidR="006B6A36" w:rsidRPr="00CD0A07" w:rsidRDefault="006B6A36" w:rsidP="006B6A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</w:pPr>
                            <w:r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  <w:t xml:space="preserve">Practise your spellings </w:t>
                            </w:r>
                            <w:r w:rsidR="00CD0A07"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  <w:t>for your test on Friday 8</w:t>
                            </w:r>
                            <w:r w:rsidR="00CD0A07"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D0A07"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  <w:t xml:space="preserve"> January </w:t>
                            </w:r>
                            <w:r w:rsidR="001B230D"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  <w:t xml:space="preserve">– use the ideas near the front of your </w:t>
                            </w:r>
                            <w:r w:rsidR="00A5601A"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  <w:t xml:space="preserve">book. Write them in this book to receive a dojo! </w:t>
                            </w:r>
                          </w:p>
                          <w:p w14:paraId="2C49A6C3" w14:textId="79910DEA" w:rsidR="00CD0A07" w:rsidRPr="00CD0A07" w:rsidRDefault="00CD0A07" w:rsidP="00CD0A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</w:pPr>
                            <w:r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  <w:t xml:space="preserve">Read as much as you can! Maybe you could start reading your gift from us all in Year 3. </w:t>
                            </w:r>
                          </w:p>
                          <w:p w14:paraId="4CCFBFB8" w14:textId="410E1EE9" w:rsidR="00CD0A07" w:rsidRPr="00CD0A07" w:rsidRDefault="00CD0A07" w:rsidP="00CD0A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</w:pPr>
                            <w:r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  <w:t xml:space="preserve">Included overleaf is your design of a Stone Age tool or weapon that you created in school. Over the holidays, I would like you to find suitable materials to make you design. </w:t>
                            </w:r>
                          </w:p>
                          <w:p w14:paraId="55C49DBF" w14:textId="1B6A44A9" w:rsidR="00CD0A07" w:rsidRPr="00CD0A07" w:rsidRDefault="00CD0A07" w:rsidP="00CD0A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</w:pPr>
                            <w:r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  <w:t xml:space="preserve">Write instructions based on what you have done in your homework book to share with other children. </w:t>
                            </w:r>
                          </w:p>
                          <w:p w14:paraId="7A6B855D" w14:textId="7E814A58" w:rsidR="00CD0A07" w:rsidRPr="00CD0A07" w:rsidRDefault="00CD0A07" w:rsidP="00CD0A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</w:pPr>
                            <w:r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  <w:t>Bring your finished design to school on Tuesday 5</w:t>
                            </w:r>
                            <w:r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CD0A07">
                              <w:rPr>
                                <w:rFonts w:ascii="Gill Sans MT" w:hAnsi="Gill Sans MT"/>
                                <w:sz w:val="28"/>
                                <w:szCs w:val="28"/>
                              </w:rPr>
                              <w:t xml:space="preserve"> January for a Stone Age parade. </w:t>
                            </w:r>
                          </w:p>
                          <w:p w14:paraId="1543F05D" w14:textId="6A68D56E" w:rsidR="00BD3641" w:rsidRDefault="00BD3641"/>
                          <w:bookmarkEnd w:id="0"/>
                          <w:p w14:paraId="52D0DF43" w14:textId="77777777" w:rsidR="00BD3641" w:rsidRDefault="00BD36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C2182" id="Text Box 2" o:spid="_x0000_s1027" type="#_x0000_t202" style="position:absolute;margin-left:0;margin-top:42.75pt;width:478.15pt;height:285pt;z-index:25167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">
                <v:textbox>
                  <w:txbxContent>
                    <w:p w14:paraId="756BCD48" w14:textId="1D756433" w:rsidR="00BD3641" w:rsidRPr="00CD0A07" w:rsidRDefault="006B6A36">
                      <w:pPr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  <w:highlight w:val="cyan"/>
                          <w:u w:val="single"/>
                        </w:rPr>
                      </w:pPr>
                      <w:bookmarkStart w:id="1" w:name="_GoBack"/>
                      <w:r w:rsidRPr="00CD0A07"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  <w:highlight w:val="cyan"/>
                          <w:u w:val="single"/>
                        </w:rPr>
                        <w:t>Homework this week</w:t>
                      </w:r>
                      <w:r w:rsidR="00CD0A07" w:rsidRPr="00CD0A07"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  <w:highlight w:val="cyan"/>
                          <w:u w:val="single"/>
                        </w:rPr>
                        <w:t xml:space="preserve"> 18</w:t>
                      </w:r>
                      <w:r w:rsidR="00CD0A07" w:rsidRPr="00CD0A07"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  <w:highlight w:val="cyan"/>
                          <w:u w:val="single"/>
                          <w:vertAlign w:val="superscript"/>
                        </w:rPr>
                        <w:t>th</w:t>
                      </w:r>
                      <w:r w:rsidR="00CD0A07" w:rsidRPr="00CD0A07"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  <w:highlight w:val="cyan"/>
                          <w:u w:val="single"/>
                        </w:rPr>
                        <w:t xml:space="preserve"> December 2020</w:t>
                      </w:r>
                      <w:r w:rsidRPr="00CD0A07"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  <w:highlight w:val="cyan"/>
                        </w:rPr>
                        <w:t>:</w:t>
                      </w:r>
                      <w:r w:rsidRPr="00CD0A07"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FC554D9" w14:textId="22365263" w:rsidR="006B6A36" w:rsidRPr="00CD0A07" w:rsidRDefault="006B6A36" w:rsidP="006B6A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Gill Sans MT" w:hAnsi="Gill Sans MT"/>
                          <w:sz w:val="28"/>
                          <w:szCs w:val="28"/>
                        </w:rPr>
                      </w:pPr>
                      <w:r w:rsidRPr="00CD0A07">
                        <w:rPr>
                          <w:rFonts w:ascii="Gill Sans MT" w:hAnsi="Gill Sans MT"/>
                          <w:sz w:val="28"/>
                          <w:szCs w:val="28"/>
                        </w:rPr>
                        <w:t xml:space="preserve">Practise your spellings </w:t>
                      </w:r>
                      <w:r w:rsidR="00CD0A07" w:rsidRPr="00CD0A07">
                        <w:rPr>
                          <w:rFonts w:ascii="Gill Sans MT" w:hAnsi="Gill Sans MT"/>
                          <w:sz w:val="28"/>
                          <w:szCs w:val="28"/>
                        </w:rPr>
                        <w:t>for your test on Friday 8</w:t>
                      </w:r>
                      <w:r w:rsidR="00CD0A07" w:rsidRPr="00CD0A07">
                        <w:rPr>
                          <w:rFonts w:ascii="Gill Sans MT" w:hAnsi="Gill Sans MT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CD0A07" w:rsidRPr="00CD0A07">
                        <w:rPr>
                          <w:rFonts w:ascii="Gill Sans MT" w:hAnsi="Gill Sans MT"/>
                          <w:sz w:val="28"/>
                          <w:szCs w:val="28"/>
                        </w:rPr>
                        <w:t xml:space="preserve"> January </w:t>
                      </w:r>
                      <w:r w:rsidR="001B230D" w:rsidRPr="00CD0A07">
                        <w:rPr>
                          <w:rFonts w:ascii="Gill Sans MT" w:hAnsi="Gill Sans MT"/>
                          <w:sz w:val="28"/>
                          <w:szCs w:val="28"/>
                        </w:rPr>
                        <w:t xml:space="preserve">– use the ideas near the front of your </w:t>
                      </w:r>
                      <w:r w:rsidR="00A5601A" w:rsidRPr="00CD0A07">
                        <w:rPr>
                          <w:rFonts w:ascii="Gill Sans MT" w:hAnsi="Gill Sans MT"/>
                          <w:sz w:val="28"/>
                          <w:szCs w:val="28"/>
                        </w:rPr>
                        <w:t xml:space="preserve">book. Write them in this book to receive a dojo! </w:t>
                      </w:r>
                    </w:p>
                    <w:p w14:paraId="2C49A6C3" w14:textId="79910DEA" w:rsidR="00CD0A07" w:rsidRPr="00CD0A07" w:rsidRDefault="00CD0A07" w:rsidP="00CD0A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Gill Sans MT" w:hAnsi="Gill Sans MT"/>
                          <w:sz w:val="28"/>
                          <w:szCs w:val="28"/>
                        </w:rPr>
                      </w:pPr>
                      <w:r w:rsidRPr="00CD0A07">
                        <w:rPr>
                          <w:rFonts w:ascii="Gill Sans MT" w:hAnsi="Gill Sans MT"/>
                          <w:sz w:val="28"/>
                          <w:szCs w:val="28"/>
                        </w:rPr>
                        <w:t xml:space="preserve">Read as much as you can! Maybe you could start reading your gift from us all in Year 3. </w:t>
                      </w:r>
                    </w:p>
                    <w:p w14:paraId="4CCFBFB8" w14:textId="410E1EE9" w:rsidR="00CD0A07" w:rsidRPr="00CD0A07" w:rsidRDefault="00CD0A07" w:rsidP="00CD0A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Gill Sans MT" w:hAnsi="Gill Sans MT"/>
                          <w:sz w:val="28"/>
                          <w:szCs w:val="28"/>
                        </w:rPr>
                      </w:pPr>
                      <w:r w:rsidRPr="00CD0A07">
                        <w:rPr>
                          <w:rFonts w:ascii="Gill Sans MT" w:hAnsi="Gill Sans MT"/>
                          <w:sz w:val="28"/>
                          <w:szCs w:val="28"/>
                        </w:rPr>
                        <w:t xml:space="preserve">Included overleaf is your design of a Stone Age tool or weapon that you created in school. Over the holidays, I would like you to find suitable materials to make you design. </w:t>
                      </w:r>
                    </w:p>
                    <w:p w14:paraId="55C49DBF" w14:textId="1B6A44A9" w:rsidR="00CD0A07" w:rsidRPr="00CD0A07" w:rsidRDefault="00CD0A07" w:rsidP="00CD0A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Gill Sans MT" w:hAnsi="Gill Sans MT"/>
                          <w:sz w:val="28"/>
                          <w:szCs w:val="28"/>
                        </w:rPr>
                      </w:pPr>
                      <w:r w:rsidRPr="00CD0A07">
                        <w:rPr>
                          <w:rFonts w:ascii="Gill Sans MT" w:hAnsi="Gill Sans MT"/>
                          <w:sz w:val="28"/>
                          <w:szCs w:val="28"/>
                        </w:rPr>
                        <w:t xml:space="preserve">Write instructions based on what you have done in your homework book to share with other children. </w:t>
                      </w:r>
                    </w:p>
                    <w:p w14:paraId="7A6B855D" w14:textId="7E814A58" w:rsidR="00CD0A07" w:rsidRPr="00CD0A07" w:rsidRDefault="00CD0A07" w:rsidP="00CD0A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Gill Sans MT" w:hAnsi="Gill Sans MT"/>
                          <w:sz w:val="28"/>
                          <w:szCs w:val="28"/>
                        </w:rPr>
                      </w:pPr>
                      <w:r w:rsidRPr="00CD0A07">
                        <w:rPr>
                          <w:rFonts w:ascii="Gill Sans MT" w:hAnsi="Gill Sans MT"/>
                          <w:sz w:val="28"/>
                          <w:szCs w:val="28"/>
                        </w:rPr>
                        <w:t>Bring your finished design to school on Tuesday 5</w:t>
                      </w:r>
                      <w:r w:rsidRPr="00CD0A07">
                        <w:rPr>
                          <w:rFonts w:ascii="Gill Sans MT" w:hAnsi="Gill Sans MT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CD0A07">
                        <w:rPr>
                          <w:rFonts w:ascii="Gill Sans MT" w:hAnsi="Gill Sans MT"/>
                          <w:sz w:val="28"/>
                          <w:szCs w:val="28"/>
                        </w:rPr>
                        <w:t xml:space="preserve"> January for a Stone Age parade. </w:t>
                      </w:r>
                    </w:p>
                    <w:p w14:paraId="1543F05D" w14:textId="6A68D56E" w:rsidR="00BD3641" w:rsidRDefault="00BD3641"/>
                    <w:bookmarkEnd w:id="1"/>
                    <w:p w14:paraId="52D0DF43" w14:textId="77777777" w:rsidR="00BD3641" w:rsidRDefault="00BD3641"/>
                  </w:txbxContent>
                </v:textbox>
                <w10:wrap type="square" anchorx="margin"/>
              </v:shape>
            </w:pict>
          </mc:Fallback>
        </mc:AlternateContent>
      </w:r>
    </w:p>
    <w:p w14:paraId="30CEABC7" w14:textId="4326BE1F" w:rsidR="006B6A36" w:rsidRPr="00D6123B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87DF57F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13C8A8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6" o:title=""/>
              </v:shape>
            </w:pict>
          </mc:Fallback>
        </mc:AlternateContent>
      </w:r>
    </w:p>
    <w:p w14:paraId="48B4FF02" w14:textId="605CBCF3" w:rsidR="006B6A36" w:rsidRDefault="00CD0A07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80768" behindDoc="1" locked="0" layoutInCell="1" allowOverlap="1" wp14:anchorId="101C1566" wp14:editId="08A7AE0D">
            <wp:simplePos x="0" y="0"/>
            <wp:positionH relativeFrom="column">
              <wp:posOffset>-582930</wp:posOffset>
            </wp:positionH>
            <wp:positionV relativeFrom="paragraph">
              <wp:posOffset>182245</wp:posOffset>
            </wp:positionV>
            <wp:extent cx="2242820" cy="2181225"/>
            <wp:effectExtent l="0" t="0" r="5080" b="9525"/>
            <wp:wrapTight wrapText="bothSides">
              <wp:wrapPolygon edited="0">
                <wp:start x="0" y="0"/>
                <wp:lineTo x="0" y="21506"/>
                <wp:lineTo x="21465" y="21506"/>
                <wp:lineTo x="21465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rs Maguir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282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5C80CB" w14:textId="0ADA4B27" w:rsidR="006B6A36" w:rsidRDefault="00CD0A07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  <w:r>
        <w:rPr>
          <w:rFonts w:ascii="XCCW Joined 7a" w:hAnsi="XCCW Joined 7a"/>
          <w:b/>
          <w:bCs/>
          <w:noProof/>
          <w:sz w:val="18"/>
          <w:szCs w:val="18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B88378" wp14:editId="6A296009">
                <wp:simplePos x="0" y="0"/>
                <wp:positionH relativeFrom="margin">
                  <wp:posOffset>1714500</wp:posOffset>
                </wp:positionH>
                <wp:positionV relativeFrom="paragraph">
                  <wp:posOffset>24130</wp:posOffset>
                </wp:positionV>
                <wp:extent cx="4638675" cy="3162300"/>
                <wp:effectExtent l="1028700" t="38100" r="47625" b="38100"/>
                <wp:wrapNone/>
                <wp:docPr id="22" name="Speech Bubble: 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8675" cy="3162300"/>
                        </a:xfrm>
                        <a:prstGeom prst="wedgeEllipseCallout">
                          <a:avLst>
                            <a:gd name="adj1" fmla="val -70329"/>
                            <a:gd name="adj2" fmla="val -9631"/>
                          </a:avLst>
                        </a:prstGeom>
                        <a:solidFill>
                          <a:schemeClr val="bg1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EB64A" w14:textId="06A9186B" w:rsidR="00CD0A07" w:rsidRDefault="002D2316" w:rsidP="00CD0A0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It’s been </w:t>
                            </w:r>
                            <w:r w:rsidR="00CD0A07">
                              <w:rPr>
                                <w:color w:val="000000" w:themeColor="text1"/>
                              </w:rPr>
                              <w:t xml:space="preserve">a fantastic week of celebrations in Year 3. </w:t>
                            </w:r>
                          </w:p>
                          <w:p w14:paraId="201A6BA8" w14:textId="4C148B7F" w:rsidR="00CD0A07" w:rsidRDefault="00CD0A07" w:rsidP="00CD0A0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We have watched a Panto! (“Oh yes we did!”), played party games and celebrated the true meaning of Christmas. </w:t>
                            </w:r>
                          </w:p>
                          <w:p w14:paraId="4B38695E" w14:textId="79E3A6B5" w:rsidR="00CD0A07" w:rsidRDefault="00CD0A07" w:rsidP="00CD0A0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On behalf of Mrs. Edwards, Mrs. Westby and myself, I would like to wish you a very happy, healthy and peaceful festive period. </w:t>
                            </w:r>
                          </w:p>
                          <w:p w14:paraId="72BEEDCD" w14:textId="74DCEE71" w:rsidR="00CD0A07" w:rsidRDefault="00CD0A07" w:rsidP="00CD0A0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Many thanks for all your support, </w:t>
                            </w:r>
                          </w:p>
                          <w:p w14:paraId="5AB46973" w14:textId="505620D2" w:rsidR="00CD0A07" w:rsidRPr="001B230D" w:rsidRDefault="00CD0A07" w:rsidP="00CD0A0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Mrs. Maguire </w:t>
                            </w:r>
                          </w:p>
                          <w:p w14:paraId="68D88007" w14:textId="1D2914FD" w:rsidR="002D2316" w:rsidRPr="001B230D" w:rsidRDefault="002D2316" w:rsidP="001B230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B8837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2" o:spid="_x0000_s1028" type="#_x0000_t63" style="position:absolute;margin-left:135pt;margin-top:1.9pt;width:365.25pt;height:24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" adj="-4391,8720" fillcolor="white [3212]" strokecolor="#1f3763 [1604]" strokeweight="2.25pt">
                <v:textbox>
                  <w:txbxContent>
                    <w:p w14:paraId="564EB64A" w14:textId="06A9186B" w:rsidR="00CD0A07" w:rsidRDefault="002D2316" w:rsidP="00CD0A0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It’s been </w:t>
                      </w:r>
                      <w:r w:rsidR="00CD0A07">
                        <w:rPr>
                          <w:color w:val="000000" w:themeColor="text1"/>
                        </w:rPr>
                        <w:t xml:space="preserve">a fantastic week of celebrations in Year 3. </w:t>
                      </w:r>
                    </w:p>
                    <w:p w14:paraId="201A6BA8" w14:textId="4C148B7F" w:rsidR="00CD0A07" w:rsidRDefault="00CD0A07" w:rsidP="00CD0A0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We have watched a Panto! (“Oh yes we did!”), played party games and celebrated the true meaning of Christmas. </w:t>
                      </w:r>
                    </w:p>
                    <w:p w14:paraId="4B38695E" w14:textId="79E3A6B5" w:rsidR="00CD0A07" w:rsidRDefault="00CD0A07" w:rsidP="00CD0A0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On behalf of Mrs. Edwards, Mrs. Westby and myself, I would like to wish you a very happy, healthy and peaceful festive period. </w:t>
                      </w:r>
                    </w:p>
                    <w:p w14:paraId="72BEEDCD" w14:textId="74DCEE71" w:rsidR="00CD0A07" w:rsidRDefault="00CD0A07" w:rsidP="00CD0A0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Many thanks for all your support, </w:t>
                      </w:r>
                    </w:p>
                    <w:p w14:paraId="5AB46973" w14:textId="505620D2" w:rsidR="00CD0A07" w:rsidRPr="001B230D" w:rsidRDefault="00CD0A07" w:rsidP="00CD0A0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Mrs. Maguire </w:t>
                      </w:r>
                    </w:p>
                    <w:p w14:paraId="68D88007" w14:textId="1D2914FD" w:rsidR="002D2316" w:rsidRPr="001B230D" w:rsidRDefault="002D2316" w:rsidP="001B230D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988D62" w14:textId="187C2416" w:rsidR="006B6A36" w:rsidRDefault="006B6A36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</w:p>
    <w:p w14:paraId="6F678057" w14:textId="6E25B243" w:rsidR="006B6A36" w:rsidRDefault="006B6A36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</w:p>
    <w:p w14:paraId="30845580" w14:textId="0019B1B0" w:rsidR="006B6A36" w:rsidRDefault="006B6A36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</w:p>
    <w:p w14:paraId="61D6E1A6" w14:textId="571E477C" w:rsidR="003C66F1" w:rsidRPr="002D2316" w:rsidRDefault="003C66F1" w:rsidP="002D2316">
      <w:pPr>
        <w:rPr>
          <w:rFonts w:ascii="CCW Cursive Writing 7" w:hAnsi="CCW Cursive Writing 7"/>
          <w:sz w:val="24"/>
          <w:szCs w:val="24"/>
        </w:rPr>
      </w:pPr>
    </w:p>
    <w:sectPr w:rsidR="003C66F1" w:rsidRPr="002D231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4D265C"/>
    <w:multiLevelType w:val="hybridMultilevel"/>
    <w:tmpl w:val="2C5E9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96743"/>
    <w:rsid w:val="000D5A1E"/>
    <w:rsid w:val="00111E33"/>
    <w:rsid w:val="0012665B"/>
    <w:rsid w:val="00196412"/>
    <w:rsid w:val="001A005A"/>
    <w:rsid w:val="001B230D"/>
    <w:rsid w:val="001B6959"/>
    <w:rsid w:val="001D70AA"/>
    <w:rsid w:val="001E40B8"/>
    <w:rsid w:val="00215A43"/>
    <w:rsid w:val="00241341"/>
    <w:rsid w:val="002C2114"/>
    <w:rsid w:val="002D2316"/>
    <w:rsid w:val="002D5667"/>
    <w:rsid w:val="00365997"/>
    <w:rsid w:val="00375F8D"/>
    <w:rsid w:val="003C66F1"/>
    <w:rsid w:val="003E2F53"/>
    <w:rsid w:val="003F233D"/>
    <w:rsid w:val="0040557E"/>
    <w:rsid w:val="00420028"/>
    <w:rsid w:val="0042117B"/>
    <w:rsid w:val="004350E4"/>
    <w:rsid w:val="004636BB"/>
    <w:rsid w:val="004B5745"/>
    <w:rsid w:val="005537E8"/>
    <w:rsid w:val="005559D2"/>
    <w:rsid w:val="005A0CFF"/>
    <w:rsid w:val="005C2997"/>
    <w:rsid w:val="005D6EBE"/>
    <w:rsid w:val="006340A9"/>
    <w:rsid w:val="00646139"/>
    <w:rsid w:val="00654F61"/>
    <w:rsid w:val="00657444"/>
    <w:rsid w:val="00667BDE"/>
    <w:rsid w:val="00684C95"/>
    <w:rsid w:val="006B6A36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A20E2"/>
    <w:rsid w:val="007D4CAE"/>
    <w:rsid w:val="007D69E1"/>
    <w:rsid w:val="007D6EFD"/>
    <w:rsid w:val="007F0604"/>
    <w:rsid w:val="00843CBB"/>
    <w:rsid w:val="008466F2"/>
    <w:rsid w:val="008A21CB"/>
    <w:rsid w:val="008C1012"/>
    <w:rsid w:val="009025F5"/>
    <w:rsid w:val="00904D8D"/>
    <w:rsid w:val="00912802"/>
    <w:rsid w:val="00921989"/>
    <w:rsid w:val="00947921"/>
    <w:rsid w:val="009568C1"/>
    <w:rsid w:val="00957DA5"/>
    <w:rsid w:val="0097045D"/>
    <w:rsid w:val="009930AB"/>
    <w:rsid w:val="009C3056"/>
    <w:rsid w:val="009D396A"/>
    <w:rsid w:val="009D435F"/>
    <w:rsid w:val="00A01D4D"/>
    <w:rsid w:val="00A0355D"/>
    <w:rsid w:val="00A20329"/>
    <w:rsid w:val="00A42823"/>
    <w:rsid w:val="00A5601A"/>
    <w:rsid w:val="00AC68C2"/>
    <w:rsid w:val="00B41047"/>
    <w:rsid w:val="00B4237F"/>
    <w:rsid w:val="00B7263D"/>
    <w:rsid w:val="00B902A0"/>
    <w:rsid w:val="00BD3641"/>
    <w:rsid w:val="00C27669"/>
    <w:rsid w:val="00C90643"/>
    <w:rsid w:val="00CD0A07"/>
    <w:rsid w:val="00CD7087"/>
    <w:rsid w:val="00D26AAA"/>
    <w:rsid w:val="00D52133"/>
    <w:rsid w:val="00D6123B"/>
    <w:rsid w:val="00D728F4"/>
    <w:rsid w:val="00D92125"/>
    <w:rsid w:val="00DD1C20"/>
    <w:rsid w:val="00DE3C21"/>
    <w:rsid w:val="00E00ED0"/>
    <w:rsid w:val="00E57596"/>
    <w:rsid w:val="00E63297"/>
    <w:rsid w:val="00EC4915"/>
    <w:rsid w:val="00F1300E"/>
    <w:rsid w:val="00F3483C"/>
    <w:rsid w:val="00F52289"/>
    <w:rsid w:val="00F55F53"/>
    <w:rsid w:val="00F75A23"/>
    <w:rsid w:val="00F86068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B6A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C3782D7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Maria Edwards</cp:lastModifiedBy>
  <cp:revision>2</cp:revision>
  <cp:lastPrinted>2020-12-14T08:38:00Z</cp:lastPrinted>
  <dcterms:created xsi:type="dcterms:W3CDTF">2020-12-14T08:51:00Z</dcterms:created>
  <dcterms:modified xsi:type="dcterms:W3CDTF">2020-12-14T08:51:00Z</dcterms:modified>
</cp:coreProperties>
</file>