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A75" w:rsidRPr="00C514FA" w:rsidRDefault="00C514FA">
      <w:pPr>
        <w:rPr>
          <w:rFonts w:ascii="Arial" w:hAnsi="Arial" w:cs="Arial"/>
          <w:sz w:val="32"/>
          <w:szCs w:val="32"/>
          <w:u w:val="single"/>
        </w:rPr>
      </w:pPr>
      <w:r w:rsidRPr="00C514FA">
        <w:rPr>
          <w:rFonts w:ascii="Arial" w:hAnsi="Arial" w:cs="Arial"/>
          <w:sz w:val="32"/>
          <w:szCs w:val="32"/>
          <w:u w:val="single"/>
        </w:rPr>
        <w:t>Tuesday 5</w:t>
      </w:r>
      <w:r w:rsidRPr="00C514FA">
        <w:rPr>
          <w:rFonts w:ascii="Arial" w:hAnsi="Arial" w:cs="Arial"/>
          <w:sz w:val="32"/>
          <w:szCs w:val="32"/>
          <w:u w:val="single"/>
          <w:vertAlign w:val="superscript"/>
        </w:rPr>
        <w:t>th</w:t>
      </w:r>
      <w:r w:rsidRPr="00C514FA">
        <w:rPr>
          <w:rFonts w:ascii="Arial" w:hAnsi="Arial" w:cs="Arial"/>
          <w:sz w:val="32"/>
          <w:szCs w:val="32"/>
          <w:u w:val="single"/>
        </w:rPr>
        <w:t xml:space="preserve"> January</w:t>
      </w:r>
    </w:p>
    <w:p w:rsidR="00CA7515" w:rsidRPr="00C514FA" w:rsidRDefault="00C514FA">
      <w:pPr>
        <w:rPr>
          <w:rFonts w:ascii="Arial" w:hAnsi="Arial" w:cs="Arial"/>
          <w:sz w:val="32"/>
          <w:szCs w:val="32"/>
          <w:u w:val="single"/>
        </w:rPr>
      </w:pPr>
      <w:r w:rsidRPr="00C514FA">
        <w:rPr>
          <w:rFonts w:ascii="Arial" w:hAnsi="Arial" w:cs="Arial"/>
          <w:sz w:val="32"/>
          <w:szCs w:val="32"/>
          <w:u w:val="single"/>
        </w:rPr>
        <w:t>LO: To research Ancient Civilisations and compare them.</w:t>
      </w:r>
      <w:r w:rsidR="00CA7515">
        <w:rPr>
          <w:rFonts w:ascii="Arial" w:hAnsi="Arial" w:cs="Arial"/>
          <w:sz w:val="32"/>
          <w:szCs w:val="32"/>
          <w:u w:val="single"/>
        </w:rPr>
        <w:br/>
      </w:r>
    </w:p>
    <w:p w:rsidR="004B7208" w:rsidRDefault="004B7208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5C3B83" wp14:editId="7363F24B">
                <wp:simplePos x="0" y="0"/>
                <wp:positionH relativeFrom="column">
                  <wp:posOffset>3776345</wp:posOffset>
                </wp:positionH>
                <wp:positionV relativeFrom="paragraph">
                  <wp:posOffset>4193978</wp:posOffset>
                </wp:positionV>
                <wp:extent cx="890650" cy="950026"/>
                <wp:effectExtent l="0" t="0" r="62230" b="5969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0650" cy="95002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17CCC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297.35pt;margin-top:330.25pt;width:70.15pt;height:74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5C3B83" wp14:editId="7363F24B">
                <wp:simplePos x="0" y="0"/>
                <wp:positionH relativeFrom="column">
                  <wp:posOffset>2968410</wp:posOffset>
                </wp:positionH>
                <wp:positionV relativeFrom="paragraph">
                  <wp:posOffset>4514635</wp:posOffset>
                </wp:positionV>
                <wp:extent cx="47921" cy="1722326"/>
                <wp:effectExtent l="38100" t="0" r="66675" b="4953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921" cy="172232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E27EB" id="Straight Arrow Connector 7" o:spid="_x0000_s1026" type="#_x0000_t32" style="position:absolute;margin-left:233.75pt;margin-top:355.5pt;width:3.75pt;height:135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5C3B83" wp14:editId="7363F24B">
                <wp:simplePos x="0" y="0"/>
                <wp:positionH relativeFrom="column">
                  <wp:posOffset>1353787</wp:posOffset>
                </wp:positionH>
                <wp:positionV relativeFrom="paragraph">
                  <wp:posOffset>4419632</wp:posOffset>
                </wp:positionV>
                <wp:extent cx="759600" cy="902929"/>
                <wp:effectExtent l="38100" t="0" r="21590" b="5016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9600" cy="90292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2B143" id="Straight Arrow Connector 6" o:spid="_x0000_s1026" type="#_x0000_t32" style="position:absolute;margin-left:106.6pt;margin-top:348pt;width:59.8pt;height:71.1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5C3B83" wp14:editId="7363F24B">
                <wp:simplePos x="0" y="0"/>
                <wp:positionH relativeFrom="column">
                  <wp:posOffset>938150</wp:posOffset>
                </wp:positionH>
                <wp:positionV relativeFrom="paragraph">
                  <wp:posOffset>3683362</wp:posOffset>
                </wp:positionV>
                <wp:extent cx="522093" cy="119157"/>
                <wp:effectExtent l="38100" t="0" r="30480" b="7175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2093" cy="11915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8197E" id="Straight Arrow Connector 5" o:spid="_x0000_s1026" type="#_x0000_t32" style="position:absolute;margin-left:73.85pt;margin-top:290.05pt;width:41.1pt;height:9.4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E5C3B83" wp14:editId="7363F24B">
                <wp:simplePos x="0" y="0"/>
                <wp:positionH relativeFrom="column">
                  <wp:posOffset>4120316</wp:posOffset>
                </wp:positionH>
                <wp:positionV relativeFrom="paragraph">
                  <wp:posOffset>2543735</wp:posOffset>
                </wp:positionV>
                <wp:extent cx="629813" cy="712115"/>
                <wp:effectExtent l="0" t="38100" r="56515" b="3111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813" cy="7121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CFED3" id="Straight Arrow Connector 4" o:spid="_x0000_s1026" type="#_x0000_t32" style="position:absolute;margin-left:324.45pt;margin-top:200.3pt;width:49.6pt;height:56.0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5C3B83" wp14:editId="7363F24B">
                <wp:simplePos x="0" y="0"/>
                <wp:positionH relativeFrom="margin">
                  <wp:posOffset>3158415</wp:posOffset>
                </wp:positionH>
                <wp:positionV relativeFrom="paragraph">
                  <wp:posOffset>1558083</wp:posOffset>
                </wp:positionV>
                <wp:extent cx="261678" cy="1341507"/>
                <wp:effectExtent l="0" t="38100" r="62230" b="1143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678" cy="134150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FFD9E2" id="Straight Arrow Connector 3" o:spid="_x0000_s1026" type="#_x0000_t32" style="position:absolute;margin-left:248.7pt;margin-top:122.7pt;width:20.6pt;height:105.6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" strokecolor="#4472c4 [3204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1460665</wp:posOffset>
                </wp:positionH>
                <wp:positionV relativeFrom="paragraph">
                  <wp:posOffset>1843092</wp:posOffset>
                </wp:positionV>
                <wp:extent cx="570016" cy="1246909"/>
                <wp:effectExtent l="38100" t="38100" r="20955" b="2984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0016" cy="12469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249F14" id="Straight Arrow Connector 2" o:spid="_x0000_s1026" type="#_x0000_t32" style="position:absolute;margin-left:115pt;margin-top:145.15pt;width:44.9pt;height:98.2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2917190</wp:posOffset>
                </wp:positionV>
                <wp:extent cx="2781300" cy="1609725"/>
                <wp:effectExtent l="19050" t="0" r="38100" b="47625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609725"/>
                        </a:xfrm>
                        <a:prstGeom prst="cloud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7208" w:rsidRPr="004B7208" w:rsidRDefault="004B7208" w:rsidP="004B720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B720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Civilisation 1</w:t>
                            </w:r>
                          </w:p>
                          <w:p w:rsidR="004B7208" w:rsidRPr="004B7208" w:rsidRDefault="004B7208" w:rsidP="004B720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B720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" o:spid="_x0000_s1026" style="position:absolute;margin-left:114pt;margin-top:229.7pt;width:219pt;height:1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f2cc [663]" strokecolor="#1f3763 [1604]" strokeweight="1pt">
                <v:stroke joinstyle="miter"/>
                <v:formulas/>
                <v:path arrowok="t" o:connecttype="custom" o:connectlocs="302144,975411;139065,945713;446038,1300412;374703,1314609;1060886,1456578;1017879,1391741;1855938,1294897;1838748,1366031;2197291,855315;2406597,1121218;2691037,572123;2597811,671837;2467374,202184;2472267,249284;1872098,147260;1919870,87193;1425481,175877;1448594,124083;901347,193465;985044,243694;265704,588332;251090,535457" o:connectangles="0,0,0,0,0,0,0,0,0,0,0,0,0,0,0,0,0,0,0,0,0,0" textboxrect="0,0,43200,43200"/>
                <v:textbox>
                  <w:txbxContent>
                    <w:p w:rsidR="004B7208" w:rsidRPr="004B7208" w:rsidRDefault="004B7208" w:rsidP="004B720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4B7208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Civilisation 1</w:t>
                      </w:r>
                    </w:p>
                    <w:p w:rsidR="004B7208" w:rsidRPr="004B7208" w:rsidRDefault="004B7208" w:rsidP="004B720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4B7208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Pr="004B7208" w:rsidRDefault="004B7208" w:rsidP="004B7208">
      <w:pPr>
        <w:rPr>
          <w:rFonts w:ascii="Arial" w:hAnsi="Arial" w:cs="Arial"/>
          <w:sz w:val="32"/>
          <w:szCs w:val="32"/>
        </w:rPr>
      </w:pPr>
    </w:p>
    <w:p w:rsidR="004B7208" w:rsidRDefault="004B7208" w:rsidP="004B7208">
      <w:pPr>
        <w:rPr>
          <w:rFonts w:ascii="Arial" w:hAnsi="Arial" w:cs="Arial"/>
          <w:sz w:val="32"/>
          <w:szCs w:val="32"/>
        </w:rPr>
      </w:pPr>
    </w:p>
    <w:p w:rsidR="00C514FA" w:rsidRDefault="004B7208" w:rsidP="004B7208">
      <w:pPr>
        <w:tabs>
          <w:tab w:val="left" w:pos="591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4B7208" w:rsidRDefault="004B7208" w:rsidP="004B7208">
      <w:pPr>
        <w:tabs>
          <w:tab w:val="left" w:pos="5910"/>
        </w:tabs>
        <w:rPr>
          <w:rFonts w:ascii="Arial" w:hAnsi="Arial" w:cs="Arial"/>
          <w:sz w:val="32"/>
          <w:szCs w:val="32"/>
        </w:rPr>
      </w:pPr>
    </w:p>
    <w:p w:rsidR="004B7208" w:rsidRDefault="004B7208" w:rsidP="004B7208">
      <w:pPr>
        <w:tabs>
          <w:tab w:val="left" w:pos="5910"/>
        </w:tabs>
        <w:rPr>
          <w:rFonts w:ascii="Arial" w:hAnsi="Arial" w:cs="Arial"/>
          <w:sz w:val="32"/>
          <w:szCs w:val="32"/>
        </w:rPr>
      </w:pPr>
    </w:p>
    <w:p w:rsidR="004B7208" w:rsidRDefault="004B7208" w:rsidP="004B7208">
      <w:pPr>
        <w:tabs>
          <w:tab w:val="left" w:pos="5910"/>
        </w:tabs>
        <w:rPr>
          <w:rFonts w:ascii="Arial" w:hAnsi="Arial" w:cs="Arial"/>
          <w:sz w:val="32"/>
          <w:szCs w:val="32"/>
        </w:rPr>
      </w:pPr>
    </w:p>
    <w:p w:rsidR="004B7208" w:rsidRDefault="004B7208" w:rsidP="004B7208">
      <w:pPr>
        <w:rPr>
          <w:rFonts w:ascii="Arial" w:hAnsi="Arial" w:cs="Arial"/>
          <w:sz w:val="32"/>
          <w:szCs w:val="32"/>
          <w:u w:val="single"/>
        </w:rPr>
      </w:pPr>
    </w:p>
    <w:p w:rsidR="004B7208" w:rsidRPr="00C514FA" w:rsidRDefault="004B7208" w:rsidP="004B7208">
      <w:pPr>
        <w:rPr>
          <w:rFonts w:ascii="Arial" w:hAnsi="Arial" w:cs="Arial"/>
          <w:sz w:val="32"/>
          <w:szCs w:val="32"/>
          <w:u w:val="single"/>
        </w:rPr>
      </w:pPr>
      <w:bookmarkStart w:id="0" w:name="_GoBack"/>
      <w:bookmarkEnd w:id="0"/>
    </w:p>
    <w:p w:rsidR="004B7208" w:rsidRPr="00C514FA" w:rsidRDefault="004B7208" w:rsidP="004B7208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002827" wp14:editId="67116A1C">
                <wp:simplePos x="0" y="0"/>
                <wp:positionH relativeFrom="column">
                  <wp:posOffset>3776345</wp:posOffset>
                </wp:positionH>
                <wp:positionV relativeFrom="paragraph">
                  <wp:posOffset>4193978</wp:posOffset>
                </wp:positionV>
                <wp:extent cx="890650" cy="950026"/>
                <wp:effectExtent l="0" t="0" r="62230" b="5969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0650" cy="95002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D2D33" id="Straight Arrow Connector 9" o:spid="_x0000_s1026" type="#_x0000_t32" style="position:absolute;margin-left:297.35pt;margin-top:330.25pt;width:70.15pt;height:74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209D73" wp14:editId="5845001F">
                <wp:simplePos x="0" y="0"/>
                <wp:positionH relativeFrom="column">
                  <wp:posOffset>2968410</wp:posOffset>
                </wp:positionH>
                <wp:positionV relativeFrom="paragraph">
                  <wp:posOffset>4514635</wp:posOffset>
                </wp:positionV>
                <wp:extent cx="47921" cy="1722326"/>
                <wp:effectExtent l="38100" t="0" r="66675" b="4953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921" cy="172232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2AEA1" id="Straight Arrow Connector 10" o:spid="_x0000_s1026" type="#_x0000_t32" style="position:absolute;margin-left:233.75pt;margin-top:355.5pt;width:3.75pt;height:135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2279B4" wp14:editId="47A3E36E">
                <wp:simplePos x="0" y="0"/>
                <wp:positionH relativeFrom="column">
                  <wp:posOffset>1353787</wp:posOffset>
                </wp:positionH>
                <wp:positionV relativeFrom="paragraph">
                  <wp:posOffset>4419632</wp:posOffset>
                </wp:positionV>
                <wp:extent cx="759600" cy="902929"/>
                <wp:effectExtent l="38100" t="0" r="21590" b="5016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9600" cy="90292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FA7A8" id="Straight Arrow Connector 11" o:spid="_x0000_s1026" type="#_x0000_t32" style="position:absolute;margin-left:106.6pt;margin-top:348pt;width:59.8pt;height:71.1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58C228" wp14:editId="691D7882">
                <wp:simplePos x="0" y="0"/>
                <wp:positionH relativeFrom="column">
                  <wp:posOffset>938150</wp:posOffset>
                </wp:positionH>
                <wp:positionV relativeFrom="paragraph">
                  <wp:posOffset>3683362</wp:posOffset>
                </wp:positionV>
                <wp:extent cx="522093" cy="119157"/>
                <wp:effectExtent l="38100" t="0" r="30480" b="7175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2093" cy="11915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6AE76" id="Straight Arrow Connector 12" o:spid="_x0000_s1026" type="#_x0000_t32" style="position:absolute;margin-left:73.85pt;margin-top:290.05pt;width:41.1pt;height:9.4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AA4F65C" wp14:editId="158BE6D0">
                <wp:simplePos x="0" y="0"/>
                <wp:positionH relativeFrom="column">
                  <wp:posOffset>4120316</wp:posOffset>
                </wp:positionH>
                <wp:positionV relativeFrom="paragraph">
                  <wp:posOffset>2543735</wp:posOffset>
                </wp:positionV>
                <wp:extent cx="629813" cy="712115"/>
                <wp:effectExtent l="0" t="38100" r="56515" b="3111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813" cy="7121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D278E" id="Straight Arrow Connector 13" o:spid="_x0000_s1026" type="#_x0000_t32" style="position:absolute;margin-left:324.45pt;margin-top:200.3pt;width:49.6pt;height:56.0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2286AA" wp14:editId="4E94FE13">
                <wp:simplePos x="0" y="0"/>
                <wp:positionH relativeFrom="margin">
                  <wp:posOffset>3158415</wp:posOffset>
                </wp:positionH>
                <wp:positionV relativeFrom="paragraph">
                  <wp:posOffset>1558083</wp:posOffset>
                </wp:positionV>
                <wp:extent cx="261678" cy="1341507"/>
                <wp:effectExtent l="0" t="38100" r="62230" b="1143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678" cy="134150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BC0FD" id="Straight Arrow Connector 14" o:spid="_x0000_s1026" type="#_x0000_t32" style="position:absolute;margin-left:248.7pt;margin-top:122.7pt;width:20.6pt;height:105.6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" strokecolor="#4472c4 [3204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E40255" wp14:editId="7A3A5223">
                <wp:simplePos x="0" y="0"/>
                <wp:positionH relativeFrom="column">
                  <wp:posOffset>1460665</wp:posOffset>
                </wp:positionH>
                <wp:positionV relativeFrom="paragraph">
                  <wp:posOffset>1843092</wp:posOffset>
                </wp:positionV>
                <wp:extent cx="570016" cy="1246909"/>
                <wp:effectExtent l="38100" t="38100" r="20955" b="2984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0016" cy="12469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5943B4" id="Straight Arrow Connector 15" o:spid="_x0000_s1026" type="#_x0000_t32" style="position:absolute;margin-left:115pt;margin-top:145.15pt;width:44.9pt;height:98.2pt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6E120F" wp14:editId="5BB7A157">
                <wp:simplePos x="0" y="0"/>
                <wp:positionH relativeFrom="column">
                  <wp:posOffset>1447800</wp:posOffset>
                </wp:positionH>
                <wp:positionV relativeFrom="paragraph">
                  <wp:posOffset>2917190</wp:posOffset>
                </wp:positionV>
                <wp:extent cx="2781300" cy="1609725"/>
                <wp:effectExtent l="19050" t="0" r="38100" b="47625"/>
                <wp:wrapNone/>
                <wp:docPr id="16" name="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609725"/>
                        </a:xfrm>
                        <a:prstGeom prst="cloud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7208" w:rsidRPr="004B7208" w:rsidRDefault="004B7208" w:rsidP="004B720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B720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Civilisation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:rsidR="004B7208" w:rsidRPr="004B7208" w:rsidRDefault="004B7208" w:rsidP="004B720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B720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E120F" id="Cloud 16" o:spid="_x0000_s1027" style="position:absolute;margin-left:114pt;margin-top:229.7pt;width:219pt;height:12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f2cc [663]" strokecolor="#1f3763 [1604]" strokeweight="1pt">
                <v:stroke joinstyle="miter"/>
                <v:formulas/>
                <v:path arrowok="t" o:connecttype="custom" o:connectlocs="302144,975411;139065,945713;446038,1300412;374703,1314609;1060886,1456578;1017879,1391741;1855938,1294897;1838748,1366031;2197291,855315;2406597,1121218;2691037,572123;2597811,671837;2467374,202184;2472267,249284;1872098,147260;1919870,87193;1425481,175877;1448594,124083;901347,193465;985044,243694;265704,588332;251090,535457" o:connectangles="0,0,0,0,0,0,0,0,0,0,0,0,0,0,0,0,0,0,0,0,0,0" textboxrect="0,0,43200,43200"/>
                <v:textbox>
                  <w:txbxContent>
                    <w:p w:rsidR="004B7208" w:rsidRPr="004B7208" w:rsidRDefault="004B7208" w:rsidP="004B720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4B7208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Civilisation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2</w:t>
                      </w:r>
                    </w:p>
                    <w:p w:rsidR="004B7208" w:rsidRPr="004B7208" w:rsidRDefault="004B7208" w:rsidP="004B720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4B7208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4B7208" w:rsidRPr="004B7208" w:rsidRDefault="004B7208" w:rsidP="004B7208">
      <w:pPr>
        <w:tabs>
          <w:tab w:val="left" w:pos="5910"/>
        </w:tabs>
        <w:rPr>
          <w:rFonts w:ascii="Arial" w:hAnsi="Arial" w:cs="Arial"/>
          <w:sz w:val="32"/>
          <w:szCs w:val="32"/>
        </w:rPr>
      </w:pPr>
    </w:p>
    <w:sectPr w:rsidR="004B7208" w:rsidRPr="004B7208" w:rsidSect="00CA7515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4FA"/>
    <w:rsid w:val="00313A75"/>
    <w:rsid w:val="004B7208"/>
    <w:rsid w:val="00C514FA"/>
    <w:rsid w:val="00CA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6EA68"/>
  <w15:chartTrackingRefBased/>
  <w15:docId w15:val="{14806582-90EF-4C62-B6A2-854D1837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7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A8FAE96E</Template>
  <TotalTime>0</TotalTime>
  <Pages>2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2021-01-05T09:14:00Z</dcterms:created>
  <dcterms:modified xsi:type="dcterms:W3CDTF">2021-01-05T09:14:00Z</dcterms:modified>
</cp:coreProperties>
</file>