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A75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Tuesday 5</w:t>
      </w:r>
      <w:r w:rsidRPr="00C514FA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C514FA">
        <w:rPr>
          <w:rFonts w:ascii="Arial" w:hAnsi="Arial" w:cs="Arial"/>
          <w:sz w:val="32"/>
          <w:szCs w:val="32"/>
          <w:u w:val="single"/>
        </w:rPr>
        <w:t xml:space="preserve"> January</w:t>
      </w:r>
    </w:p>
    <w:p w:rsidR="00C514FA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LO: To research Ancient Civilisations and compare them.</w:t>
      </w:r>
      <w:bookmarkStart w:id="0" w:name="_GoBack"/>
      <w:bookmarkEnd w:id="0"/>
    </w:p>
    <w:sectPr w:rsidR="00C514FA" w:rsidRPr="00C514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4FA"/>
    <w:rsid w:val="00313A75"/>
    <w:rsid w:val="00C5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6EA68"/>
  <w15:chartTrackingRefBased/>
  <w15:docId w15:val="{14806582-90EF-4C62-B6A2-854D183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A8FAE96E</Template>
  <TotalTime>5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2021-01-05T09:04:00Z</dcterms:created>
  <dcterms:modified xsi:type="dcterms:W3CDTF">2021-01-05T09:09:00Z</dcterms:modified>
</cp:coreProperties>
</file>