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D6DED7" w14:textId="3F4CF722" w:rsidR="009B33CF" w:rsidRDefault="00316AA6">
      <w:bookmarkStart w:id="0" w:name="_GoBack"/>
      <w:bookmarkEnd w:id="0"/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41184" behindDoc="0" locked="0" layoutInCell="1" allowOverlap="1" wp14:anchorId="485F985C" wp14:editId="2AC32320">
                <wp:simplePos x="0" y="0"/>
                <wp:positionH relativeFrom="column">
                  <wp:posOffset>-114300</wp:posOffset>
                </wp:positionH>
                <wp:positionV relativeFrom="paragraph">
                  <wp:posOffset>0</wp:posOffset>
                </wp:positionV>
                <wp:extent cx="10020300" cy="6624955"/>
                <wp:effectExtent l="0" t="0" r="38100" b="29845"/>
                <wp:wrapThrough wrapText="bothSides">
                  <wp:wrapPolygon edited="0">
                    <wp:start x="0" y="0"/>
                    <wp:lineTo x="0" y="21614"/>
                    <wp:lineTo x="4928" y="21614"/>
                    <wp:lineTo x="21627" y="21614"/>
                    <wp:lineTo x="21627" y="17557"/>
                    <wp:lineTo x="9856" y="17225"/>
                    <wp:lineTo x="17630" y="17225"/>
                    <wp:lineTo x="21627" y="16811"/>
                    <wp:lineTo x="21627" y="10683"/>
                    <wp:lineTo x="17083" y="10600"/>
                    <wp:lineTo x="21627" y="9938"/>
                    <wp:lineTo x="21627" y="166"/>
                    <wp:lineTo x="12976" y="0"/>
                    <wp:lineTo x="0" y="0"/>
                  </wp:wrapPolygon>
                </wp:wrapThrough>
                <wp:docPr id="261" name="Group 2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20300" cy="6624955"/>
                          <a:chOff x="0" y="0"/>
                          <a:chExt cx="10020300" cy="6625417"/>
                        </a:xfrm>
                      </wpg:grpSpPr>
                      <wps:wsp>
                        <wps:cNvPr id="1" name="Text Box 1"/>
                        <wps:cNvSpPr txBox="1"/>
                        <wps:spPr>
                          <a:xfrm>
                            <a:off x="10160" y="0"/>
                            <a:ext cx="5960745" cy="765175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  <a:prstDash val="solid"/>
                          </a:ln>
                          <a:effectLst>
                            <a:innerShdw blurRad="63500" dist="50800" dir="18900000">
                              <a:prstClr val="black">
                                <a:alpha val="50000"/>
                              </a:prstClr>
                            </a:innerShdw>
                          </a:effectLst>
                        </wps:spPr>
                        <wps:txbx>
                          <w:txbxContent>
                            <w:p w14:paraId="1CE5A1F4" w14:textId="77777777" w:rsidR="008D52B1" w:rsidRPr="0068511E" w:rsidRDefault="008D52B1" w:rsidP="0068511E">
                              <w:pPr>
                                <w:pStyle w:val="NormalWeb"/>
                                <w:shd w:val="clear" w:color="auto" w:fill="FFFFFF"/>
                                <w:spacing w:line="345" w:lineRule="atLeast"/>
                                <w:jc w:val="center"/>
                                <w:textAlignment w:val="baseline"/>
                                <w:rPr>
                                  <w:rFonts w:ascii="Papyrus" w:hAnsi="Papyrus" w:cs="Arial"/>
                                  <w:color w:val="000000" w:themeColor="text1"/>
                                  <w:sz w:val="72"/>
                                  <w:szCs w:val="72"/>
                                  <w:u w:val="single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/>
                            <a:lightRig rig="harsh" dir="t"/>
                          </a:scene3d>
                          <a:sp3d extrusionH="57150" prstMaterial="matte">
                            <a:bevelT w="63500" h="12700" prst="angle"/>
                            <a:contourClr>
                              <a:schemeClr val="bg1">
                                <a:lumMod val="65000"/>
                              </a:schemeClr>
                            </a:contourClr>
                          </a:sp3d>
                        </wps:bodyPr>
                      </wps:wsp>
                      <wpg:grpSp>
                        <wpg:cNvPr id="259" name="Group 259"/>
                        <wpg:cNvGrpSpPr/>
                        <wpg:grpSpPr>
                          <a:xfrm>
                            <a:off x="6305550" y="3314700"/>
                            <a:ext cx="3680460" cy="1828800"/>
                            <a:chOff x="0" y="0"/>
                            <a:chExt cx="3680460" cy="1828800"/>
                          </a:xfrm>
                        </wpg:grpSpPr>
                        <wps:wsp>
                          <wps:cNvPr id="2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680460" cy="181229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FB9340E" w14:textId="77777777" w:rsidR="00C57FCA" w:rsidRPr="00F0229F" w:rsidRDefault="00C57FCA" w:rsidP="00C57FCA">
                                <w:pPr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7" name="Straight Connector 7"/>
                          <wps:cNvCnPr/>
                          <wps:spPr>
                            <a:xfrm>
                              <a:off x="1818640" y="0"/>
                              <a:ext cx="0" cy="1828800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258" name="Group 258"/>
                        <wpg:cNvGrpSpPr/>
                        <wpg:grpSpPr>
                          <a:xfrm>
                            <a:off x="6233160" y="5420995"/>
                            <a:ext cx="3787140" cy="1187450"/>
                            <a:chOff x="0" y="0"/>
                            <a:chExt cx="3787140" cy="1187450"/>
                          </a:xfrm>
                        </wpg:grpSpPr>
                        <wps:wsp>
                          <wps:cNvPr id="1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787140" cy="11874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8DB408" w14:textId="77777777" w:rsidR="008D52B1" w:rsidRPr="008D52B1" w:rsidRDefault="008D52B1">
                                <w:pPr>
                                  <w:rPr>
                                    <w:rFonts w:ascii="HfW cursive" w:hAnsi="HfW cursive"/>
                                    <w:u w:val="single"/>
                                  </w:rPr>
                                </w:pPr>
                                <w:r w:rsidRPr="008D52B1">
                                  <w:rPr>
                                    <w:rFonts w:ascii="HfW cursive" w:hAnsi="HfW cursive"/>
                                    <w:u w:val="single"/>
                                  </w:rPr>
                                  <w:t>G</w:t>
                                </w:r>
                                <w:r w:rsidR="00C57FCA">
                                  <w:rPr>
                                    <w:rFonts w:ascii="HfW cursive" w:hAnsi="HfW cursive"/>
                                    <w:u w:val="single"/>
                                  </w:rPr>
                                  <w:t>lossary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231" name="Group 231"/>
                          <wpg:cNvGrpSpPr/>
                          <wpg:grpSpPr>
                            <a:xfrm>
                              <a:off x="22860" y="408305"/>
                              <a:ext cx="3707324" cy="457200"/>
                              <a:chOff x="0" y="0"/>
                              <a:chExt cx="3058795" cy="457200"/>
                            </a:xfrm>
                          </wpg:grpSpPr>
                          <wps:wsp>
                            <wps:cNvPr id="232" name="Straight Connector 232"/>
                            <wps:cNvCnPr/>
                            <wps:spPr>
                              <a:xfrm>
                                <a:off x="0" y="0"/>
                                <a:ext cx="305879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33" name="Straight Connector 233"/>
                            <wps:cNvCnPr/>
                            <wps:spPr>
                              <a:xfrm>
                                <a:off x="0" y="457200"/>
                                <a:ext cx="305879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g:grpSp>
                        <wpg:cNvPr id="256" name="Group 256"/>
                        <wpg:cNvGrpSpPr/>
                        <wpg:grpSpPr>
                          <a:xfrm>
                            <a:off x="0" y="889635"/>
                            <a:ext cx="2244090" cy="5735782"/>
                            <a:chOff x="0" y="0"/>
                            <a:chExt cx="2244090" cy="5735782"/>
                          </a:xfrm>
                        </wpg:grpSpPr>
                        <wps:wsp>
                          <wps:cNvPr id="21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244090" cy="573578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3175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B766FFE" w14:textId="77777777" w:rsidR="008D52B1" w:rsidRPr="00A9661F" w:rsidRDefault="008D52B1" w:rsidP="00015349">
                                <w:pPr>
                                  <w:pStyle w:val="NormalWeb"/>
                                  <w:shd w:val="clear" w:color="auto" w:fill="FFFFFF"/>
                                  <w:spacing w:before="0" w:beforeAutospacing="0" w:after="0" w:afterAutospacing="0" w:line="345" w:lineRule="atLeast"/>
                                  <w:textAlignment w:val="baseline"/>
                                  <w:rPr>
                                    <w:rFonts w:ascii="Comic Sans MS" w:hAnsi="Comic Sans MS" w:cs="Arial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29B3242A" w14:textId="77777777" w:rsidR="008D52B1" w:rsidRDefault="008D52B1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235" name="Group 235"/>
                          <wpg:cNvGrpSpPr/>
                          <wpg:grpSpPr>
                            <a:xfrm>
                              <a:off x="19050" y="481965"/>
                              <a:ext cx="2159440" cy="914400"/>
                              <a:chOff x="0" y="0"/>
                              <a:chExt cx="3058795" cy="914400"/>
                            </a:xfrm>
                          </wpg:grpSpPr>
                          <wps:wsp>
                            <wps:cNvPr id="236" name="Straight Connector 236"/>
                            <wps:cNvCnPr/>
                            <wps:spPr>
                              <a:xfrm>
                                <a:off x="0" y="0"/>
                                <a:ext cx="305879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37" name="Straight Connector 237"/>
                            <wps:cNvCnPr/>
                            <wps:spPr>
                              <a:xfrm>
                                <a:off x="0" y="457200"/>
                                <a:ext cx="305879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38" name="Straight Connector 238"/>
                            <wps:cNvCnPr/>
                            <wps:spPr>
                              <a:xfrm>
                                <a:off x="0" y="914400"/>
                                <a:ext cx="305879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239" name="Group 239"/>
                          <wpg:cNvGrpSpPr/>
                          <wpg:grpSpPr>
                            <a:xfrm>
                              <a:off x="19050" y="1853565"/>
                              <a:ext cx="2159440" cy="914400"/>
                              <a:chOff x="0" y="0"/>
                              <a:chExt cx="3058795" cy="914400"/>
                            </a:xfrm>
                          </wpg:grpSpPr>
                          <wps:wsp>
                            <wps:cNvPr id="240" name="Straight Connector 240"/>
                            <wps:cNvCnPr/>
                            <wps:spPr>
                              <a:xfrm>
                                <a:off x="0" y="0"/>
                                <a:ext cx="305879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41" name="Straight Connector 241"/>
                            <wps:cNvCnPr/>
                            <wps:spPr>
                              <a:xfrm>
                                <a:off x="0" y="457200"/>
                                <a:ext cx="305879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42" name="Straight Connector 242"/>
                            <wps:cNvCnPr/>
                            <wps:spPr>
                              <a:xfrm>
                                <a:off x="0" y="914400"/>
                                <a:ext cx="305879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243" name="Group 243"/>
                          <wpg:cNvGrpSpPr/>
                          <wpg:grpSpPr>
                            <a:xfrm>
                              <a:off x="19050" y="3225165"/>
                              <a:ext cx="2159440" cy="914400"/>
                              <a:chOff x="0" y="0"/>
                              <a:chExt cx="3058795" cy="914400"/>
                            </a:xfrm>
                          </wpg:grpSpPr>
                          <wps:wsp>
                            <wps:cNvPr id="244" name="Straight Connector 244"/>
                            <wps:cNvCnPr/>
                            <wps:spPr>
                              <a:xfrm>
                                <a:off x="0" y="0"/>
                                <a:ext cx="305879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45" name="Straight Connector 245"/>
                            <wps:cNvCnPr/>
                            <wps:spPr>
                              <a:xfrm>
                                <a:off x="0" y="457200"/>
                                <a:ext cx="305879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46" name="Straight Connector 246"/>
                            <wps:cNvCnPr/>
                            <wps:spPr>
                              <a:xfrm>
                                <a:off x="0" y="914400"/>
                                <a:ext cx="305879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247" name="Group 247"/>
                          <wpg:cNvGrpSpPr/>
                          <wpg:grpSpPr>
                            <a:xfrm>
                              <a:off x="19050" y="4596765"/>
                              <a:ext cx="2159440" cy="914400"/>
                              <a:chOff x="0" y="0"/>
                              <a:chExt cx="3058795" cy="914400"/>
                            </a:xfrm>
                          </wpg:grpSpPr>
                          <wps:wsp>
                            <wps:cNvPr id="248" name="Straight Connector 248"/>
                            <wps:cNvCnPr/>
                            <wps:spPr>
                              <a:xfrm>
                                <a:off x="0" y="0"/>
                                <a:ext cx="305879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49" name="Straight Connector 249"/>
                            <wps:cNvCnPr/>
                            <wps:spPr>
                              <a:xfrm>
                                <a:off x="0" y="457200"/>
                                <a:ext cx="305879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50" name="Straight Connector 250"/>
                            <wps:cNvCnPr/>
                            <wps:spPr>
                              <a:xfrm>
                                <a:off x="0" y="914400"/>
                                <a:ext cx="305879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g:grpSp>
                        <wpg:cNvPr id="257" name="Group 257"/>
                        <wpg:cNvGrpSpPr/>
                        <wpg:grpSpPr>
                          <a:xfrm>
                            <a:off x="6305550" y="80645"/>
                            <a:ext cx="3702685" cy="2950845"/>
                            <a:chOff x="0" y="0"/>
                            <a:chExt cx="3702685" cy="2950845"/>
                          </a:xfrm>
                        </wpg:grpSpPr>
                        <wps:wsp>
                          <wps:cNvPr id="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2225" y="0"/>
                              <a:ext cx="3680460" cy="29508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4B90400" w14:textId="77777777" w:rsidR="008D52B1" w:rsidRPr="00F0229F" w:rsidRDefault="008D52B1">
                                <w:pPr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251" name="Group 251"/>
                          <wpg:cNvGrpSpPr/>
                          <wpg:grpSpPr>
                            <a:xfrm>
                              <a:off x="0" y="490855"/>
                              <a:ext cx="3657600" cy="914400"/>
                              <a:chOff x="0" y="0"/>
                              <a:chExt cx="3058795" cy="914400"/>
                            </a:xfrm>
                          </wpg:grpSpPr>
                          <wps:wsp>
                            <wps:cNvPr id="252" name="Straight Connector 252"/>
                            <wps:cNvCnPr/>
                            <wps:spPr>
                              <a:xfrm>
                                <a:off x="0" y="0"/>
                                <a:ext cx="305879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53" name="Straight Connector 253"/>
                            <wps:cNvCnPr/>
                            <wps:spPr>
                              <a:xfrm>
                                <a:off x="0" y="457200"/>
                                <a:ext cx="305879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54" name="Straight Connector 254"/>
                            <wps:cNvCnPr/>
                            <wps:spPr>
                              <a:xfrm>
                                <a:off x="0" y="914400"/>
                                <a:ext cx="305879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255" name="Group 255"/>
                          <wpg:cNvGrpSpPr/>
                          <wpg:grpSpPr>
                            <a:xfrm>
                              <a:off x="22225" y="1862455"/>
                              <a:ext cx="3635570" cy="914400"/>
                              <a:chOff x="0" y="0"/>
                              <a:chExt cx="3058795" cy="914400"/>
                            </a:xfrm>
                          </wpg:grpSpPr>
                          <wps:wsp>
                            <wps:cNvPr id="192" name="Straight Connector 192"/>
                            <wps:cNvCnPr/>
                            <wps:spPr>
                              <a:xfrm>
                                <a:off x="0" y="0"/>
                                <a:ext cx="305879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93" name="Straight Connector 193"/>
                            <wps:cNvCnPr/>
                            <wps:spPr>
                              <a:xfrm>
                                <a:off x="0" y="457200"/>
                                <a:ext cx="305879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02" name="Straight Connector 202"/>
                            <wps:cNvCnPr/>
                            <wps:spPr>
                              <a:xfrm>
                                <a:off x="0" y="914400"/>
                                <a:ext cx="305879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bg1">
                                    <a:lumMod val="65000"/>
                                  </a:schemeClr>
                                </a:solidFill>
                              </a:ln>
                              <a:effectLst/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g:grpSp>
                        <wpg:cNvPr id="223" name="Group 223"/>
                        <wpg:cNvGrpSpPr/>
                        <wpg:grpSpPr>
                          <a:xfrm>
                            <a:off x="2508885" y="887095"/>
                            <a:ext cx="3461385" cy="5699125"/>
                            <a:chOff x="0" y="0"/>
                            <a:chExt cx="3461385" cy="5699125"/>
                          </a:xfrm>
                        </wpg:grpSpPr>
                        <wps:wsp>
                          <wps:cNvPr id="6" name="Right Arrow 6"/>
                          <wps:cNvSpPr/>
                          <wps:spPr>
                            <a:xfrm rot="5400000">
                              <a:off x="1380807" y="1756728"/>
                              <a:ext cx="692785" cy="433070"/>
                            </a:xfrm>
                            <a:prstGeom prst="rightArrow">
                              <a:avLst/>
                            </a:prstGeom>
                            <a:solidFill>
                              <a:schemeClr val="bg1"/>
                            </a:solidFill>
                            <a:ln w="31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" name="Right Arrow 9"/>
                          <wps:cNvSpPr/>
                          <wps:spPr>
                            <a:xfrm rot="5400000">
                              <a:off x="1593850" y="4058920"/>
                              <a:ext cx="495300" cy="433070"/>
                            </a:xfrm>
                            <a:prstGeom prst="rightArrow">
                              <a:avLst/>
                            </a:prstGeom>
                            <a:solidFill>
                              <a:schemeClr val="bg1"/>
                            </a:solidFill>
                            <a:ln w="31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06" name="Group 206"/>
                          <wpg:cNvGrpSpPr/>
                          <wpg:grpSpPr>
                            <a:xfrm>
                              <a:off x="0" y="0"/>
                              <a:ext cx="3453765" cy="1763395"/>
                              <a:chOff x="0" y="0"/>
                              <a:chExt cx="3453765" cy="1763395"/>
                            </a:xfrm>
                          </wpg:grpSpPr>
                          <wps:wsp>
                            <wps:cNvPr id="4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44240" cy="1763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1A9735E" w14:textId="77777777" w:rsidR="008D52B1" w:rsidRPr="0068511E" w:rsidRDefault="008D52B1">
                                  <w:pPr>
                                    <w:rPr>
                                      <w:rFonts w:ascii="HfW cursive" w:hAnsi="HfW cursive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g:grpSp>
                            <wpg:cNvPr id="25" name="Group 25"/>
                            <wpg:cNvGrpSpPr/>
                            <wpg:grpSpPr>
                              <a:xfrm>
                                <a:off x="24765" y="484505"/>
                                <a:ext cx="3429000" cy="914400"/>
                                <a:chOff x="0" y="0"/>
                                <a:chExt cx="3058795" cy="914400"/>
                              </a:xfrm>
                            </wpg:grpSpPr>
                            <wps:wsp>
                              <wps:cNvPr id="26" name="Straight Connector 26"/>
                              <wps:cNvCnPr/>
                              <wps:spPr>
                                <a:xfrm>
                                  <a:off x="0" y="0"/>
                                  <a:ext cx="3058795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bg1">
                                      <a:lumMod val="65000"/>
                                    </a:schemeClr>
                                  </a:solidFill>
                                </a:ln>
                                <a:effectLst/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1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7" name="Straight Connector 27"/>
                              <wps:cNvCnPr/>
                              <wps:spPr>
                                <a:xfrm>
                                  <a:off x="0" y="457200"/>
                                  <a:ext cx="3058795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bg1">
                                      <a:lumMod val="65000"/>
                                    </a:schemeClr>
                                  </a:solidFill>
                                </a:ln>
                                <a:effectLst/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1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8" name="Straight Connector 28"/>
                              <wps:cNvCnPr/>
                              <wps:spPr>
                                <a:xfrm>
                                  <a:off x="0" y="914400"/>
                                  <a:ext cx="3058795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bg1">
                                      <a:lumMod val="65000"/>
                                    </a:schemeClr>
                                  </a:solidFill>
                                </a:ln>
                                <a:effectLst/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1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g:grpSp>
                          <wpg:cNvPr id="207" name="Group 207"/>
                          <wpg:cNvGrpSpPr/>
                          <wpg:grpSpPr>
                            <a:xfrm>
                              <a:off x="24765" y="2294890"/>
                              <a:ext cx="3436620" cy="1763395"/>
                              <a:chOff x="0" y="0"/>
                              <a:chExt cx="3436620" cy="1763395"/>
                            </a:xfrm>
                          </wpg:grpSpPr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0795" y="0"/>
                                <a:ext cx="3425825" cy="1763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A280A8" w14:textId="77777777" w:rsidR="008D52B1" w:rsidRPr="0068511E" w:rsidRDefault="008D52B1" w:rsidP="008D52B1">
                                  <w:pPr>
                                    <w:rPr>
                                      <w:rFonts w:ascii="HfW cursive" w:hAnsi="HfW cursive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g:grpSp>
                            <wpg:cNvPr id="31" name="Group 31"/>
                            <wpg:cNvGrpSpPr/>
                            <wpg:grpSpPr>
                              <a:xfrm>
                                <a:off x="0" y="475615"/>
                                <a:ext cx="3429000" cy="914400"/>
                                <a:chOff x="0" y="0"/>
                                <a:chExt cx="3058795" cy="914400"/>
                              </a:xfrm>
                            </wpg:grpSpPr>
                            <wps:wsp>
                              <wps:cNvPr id="228" name="Straight Connector 228"/>
                              <wps:cNvCnPr/>
                              <wps:spPr>
                                <a:xfrm>
                                  <a:off x="0" y="0"/>
                                  <a:ext cx="3058795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bg1">
                                      <a:lumMod val="65000"/>
                                    </a:schemeClr>
                                  </a:solidFill>
                                </a:ln>
                                <a:effectLst/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1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29" name="Straight Connector 229"/>
                              <wps:cNvCnPr/>
                              <wps:spPr>
                                <a:xfrm>
                                  <a:off x="0" y="457200"/>
                                  <a:ext cx="3058795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bg1">
                                      <a:lumMod val="65000"/>
                                    </a:schemeClr>
                                  </a:solidFill>
                                </a:ln>
                                <a:effectLst/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1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30" name="Straight Connector 230"/>
                              <wps:cNvCnPr/>
                              <wps:spPr>
                                <a:xfrm>
                                  <a:off x="0" y="914400"/>
                                  <a:ext cx="3058795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bg1">
                                      <a:lumMod val="65000"/>
                                    </a:schemeClr>
                                  </a:solidFill>
                                </a:ln>
                                <a:effectLst/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1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g:grpSp>
                          <wpg:cNvPr id="208" name="Group 208"/>
                          <wpg:cNvGrpSpPr/>
                          <wpg:grpSpPr>
                            <a:xfrm>
                              <a:off x="11430" y="4485005"/>
                              <a:ext cx="3442335" cy="1214120"/>
                              <a:chOff x="0" y="0"/>
                              <a:chExt cx="3442335" cy="1214120"/>
                            </a:xfrm>
                          </wpg:grpSpPr>
                          <wps:wsp>
                            <wps:cNvPr id="3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42335" cy="1214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6BB2518" w14:textId="77777777" w:rsidR="008D52B1" w:rsidRDefault="008D52B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g:grpSp>
                            <wpg:cNvPr id="203" name="Group 203"/>
                            <wpg:cNvGrpSpPr/>
                            <wpg:grpSpPr>
                              <a:xfrm>
                                <a:off x="13335" y="457200"/>
                                <a:ext cx="3429000" cy="457200"/>
                                <a:chOff x="0" y="0"/>
                                <a:chExt cx="3058795" cy="457200"/>
                              </a:xfrm>
                            </wpg:grpSpPr>
                            <wps:wsp>
                              <wps:cNvPr id="204" name="Straight Connector 204"/>
                              <wps:cNvCnPr/>
                              <wps:spPr>
                                <a:xfrm>
                                  <a:off x="0" y="0"/>
                                  <a:ext cx="3058795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bg1">
                                      <a:lumMod val="65000"/>
                                    </a:schemeClr>
                                  </a:solidFill>
                                </a:ln>
                                <a:effectLst/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1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05" name="Straight Connector 205"/>
                              <wps:cNvCnPr/>
                              <wps:spPr>
                                <a:xfrm>
                                  <a:off x="0" y="457200"/>
                                  <a:ext cx="3058795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bg1">
                                      <a:lumMod val="65000"/>
                                    </a:schemeClr>
                                  </a:solidFill>
                                </a:ln>
                                <a:effectLst/>
                              </wps:spPr>
                              <wps:style>
                                <a:lnRef idx="2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1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85F985C" id="Group 261" o:spid="_x0000_s1026" style="position:absolute;margin-left:-9pt;margin-top:0;width:789pt;height:521.65pt;z-index:251741184" coordsize="100203,66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27" type="#_x0000_t202" style="position:absolute;left:101;width:59608;height:7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" filled="f" strokecolor="black [3213]" strokeweight=".25pt">
                  <v:textbox>
                    <w:txbxContent>
                      <w:p w14:paraId="1CE5A1F4" w14:textId="77777777" w:rsidR="008D52B1" w:rsidRPr="0068511E" w:rsidRDefault="008D52B1" w:rsidP="0068511E">
                        <w:pPr>
                          <w:pStyle w:val="NormalWeb"/>
                          <w:shd w:val="clear" w:color="auto" w:fill="FFFFFF"/>
                          <w:spacing w:line="345" w:lineRule="atLeast"/>
                          <w:jc w:val="center"/>
                          <w:textAlignment w:val="baseline"/>
                          <w:rPr>
                            <w:rFonts w:ascii="Papyrus" w:hAnsi="Papyrus" w:cs="Arial"/>
                            <w:color w:val="000000" w:themeColor="text1"/>
                            <w:sz w:val="72"/>
                            <w:szCs w:val="72"/>
                            <w:u w:val="single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</w:p>
                    </w:txbxContent>
                  </v:textbox>
                </v:shape>
                <v:group id="Group 259" o:spid="_x0000_s1028" style="position:absolute;left:63055;top:33147;width:36805;height:18288" coordsize="3680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H2g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">
                  <v:shape id="Text Box 2" o:spid="_x0000_s1029" type="#_x0000_t202" style="position:absolute;width:36804;height:181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" strokeweight=".25pt">
                    <v:textbox>
                      <w:txbxContent>
                        <w:p w14:paraId="1FB9340E" w14:textId="77777777" w:rsidR="00C57FCA" w:rsidRPr="00F0229F" w:rsidRDefault="00C57FCA" w:rsidP="00C57FCA">
                          <w:pPr>
                            <w:rPr>
                              <w:rFonts w:ascii="HfW cursive" w:hAnsi="HfW cursive"/>
                            </w:rPr>
                          </w:pPr>
                        </w:p>
                      </w:txbxContent>
                    </v:textbox>
                  </v:shape>
                  <v:line id="Straight Connector 7" o:spid="_x0000_s1030" style="position:absolute;visibility:visible;mso-wrap-style:square" from="18186,0" to="18186,18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" strokecolor="black [3213]" strokeweight="1pt">
                    <v:stroke joinstyle="miter"/>
                  </v:line>
                </v:group>
                <v:group id="Group 258" o:spid="_x0000_s1031" style="position:absolute;left:62331;top:54209;width:37872;height:11875" coordsize="37871,118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">
                  <v:shape id="Text Box 2" o:spid="_x0000_s1032" type="#_x0000_t202" style="position:absolute;width:37871;height:118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  <v:textbox>
                      <w:txbxContent>
                        <w:p w14:paraId="718DB408" w14:textId="77777777" w:rsidR="008D52B1" w:rsidRPr="008D52B1" w:rsidRDefault="008D52B1">
                          <w:pPr>
                            <w:rPr>
                              <w:rFonts w:ascii="HfW cursive" w:hAnsi="HfW cursive"/>
                              <w:u w:val="single"/>
                            </w:rPr>
                          </w:pPr>
                          <w:r w:rsidRPr="008D52B1">
                            <w:rPr>
                              <w:rFonts w:ascii="HfW cursive" w:hAnsi="HfW cursive"/>
                              <w:u w:val="single"/>
                            </w:rPr>
                            <w:t>G</w:t>
                          </w:r>
                          <w:r w:rsidR="00C57FCA">
                            <w:rPr>
                              <w:rFonts w:ascii="HfW cursive" w:hAnsi="HfW cursive"/>
                              <w:u w:val="single"/>
                            </w:rPr>
                            <w:t>lossary</w:t>
                          </w:r>
                        </w:p>
                      </w:txbxContent>
                    </v:textbox>
                  </v:shape>
                  <v:group id="Group 231" o:spid="_x0000_s1033" style="position:absolute;left:228;top:4083;width:37073;height:4572" coordsize="30587,4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ZQG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ZBrD+0w4AnL5CwAA//8DAFBLAQItABQABgAIAAAAIQDb4fbL7gAAAIUBAAATAAAAAAAAAAAA&#10;AAAAAAAAAABbQ29udGVudF9UeXBlc10ueG1sUEsBAi0AFAAGAAgAAAAhAFr0LFu/AAAAFQEAAAsA&#10;AAAAAAAAAAAAAAAAHwEAAF9yZWxzLy5yZWxzUEsBAi0AFAAGAAgAAAAhADHBlAbEAAAA3AAAAA8A&#10;AAAAAAAAAAAAAAAABwIAAGRycy9kb3ducmV2LnhtbFBLBQYAAAAAAwADALcAAAD4AgAAAAA=&#10;">
                    <v:line id="Straight Connector 232" o:spid="_x0000_s1034" style="position:absolute;visibility:visible;mso-wrap-style:square" from="0,0" to="30587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" strokecolor="#a5a5a5 [2092]" strokeweight="1pt">
                      <v:stroke joinstyle="miter"/>
                    </v:line>
                    <v:line id="Straight Connector 233" o:spid="_x0000_s1035" style="position:absolute;visibility:visible;mso-wrap-style:square" from="0,4572" to="30587,4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" strokecolor="#a5a5a5 [2092]" strokeweight="1pt">
                      <v:stroke joinstyle="miter"/>
                    </v:line>
                  </v:group>
                </v:group>
                <v:group id="Group 256" o:spid="_x0000_s1036" style="position:absolute;top:8896;width:22440;height:57358" coordsize="22440,573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+nS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rBKUridCUdAbq4AAAD//wMAUEsBAi0AFAAGAAgAAAAhANvh9svuAAAAhQEAABMAAAAAAAAA&#10;AAAAAAAAAAAAAFtDb250ZW50X1R5cGVzXS54bWxQSwECLQAUAAYACAAAACEAWvQsW78AAAAVAQAA&#10;CwAAAAAAAAAAAAAAAAAfAQAAX3JlbHMvLnJlbHNQSwECLQAUAAYACAAAACEAY/fp0sYAAADcAAAA&#10;DwAAAAAAAAAAAAAAAAAHAgAAZHJzL2Rvd25yZXYueG1sUEsFBgAAAAADAAMAtwAAAPoCAAAAAA==&#10;">
                  <v:shape id="Text Box 2" o:spid="_x0000_s1037" type="#_x0000_t202" style="position:absolute;width:22440;height:573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" strokeweight=".25pt">
                    <v:textbox>
                      <w:txbxContent>
                        <w:p w14:paraId="1B766FFE" w14:textId="77777777" w:rsidR="008D52B1" w:rsidRPr="00A9661F" w:rsidRDefault="008D52B1" w:rsidP="00015349">
                          <w:pPr>
                            <w:pStyle w:val="NormalWeb"/>
                            <w:shd w:val="clear" w:color="auto" w:fill="FFFFFF"/>
                            <w:spacing w:before="0" w:beforeAutospacing="0" w:after="0" w:afterAutospacing="0" w:line="345" w:lineRule="atLeast"/>
                            <w:textAlignment w:val="baseline"/>
                            <w:rPr>
                              <w:rFonts w:ascii="Comic Sans MS" w:hAnsi="Comic Sans MS" w:cs="Arial"/>
                              <w:sz w:val="28"/>
                              <w:szCs w:val="28"/>
                            </w:rPr>
                          </w:pPr>
                        </w:p>
                        <w:p w14:paraId="29B3242A" w14:textId="77777777" w:rsidR="008D52B1" w:rsidRDefault="008D52B1"/>
                      </w:txbxContent>
                    </v:textbox>
                  </v:shape>
                  <v:group id="Group 235" o:spid="_x0000_s1038" style="position:absolute;left:190;top:4819;width:21594;height:9144" coordsize="3058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pIF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OpvD/5lwBOTmDwAA//8DAFBLAQItABQABgAIAAAAIQDb4fbL7gAAAIUBAAATAAAAAAAAAAAA&#10;AAAAAAAAAABbQ29udGVudF9UeXBlc10ueG1sUEsBAi0AFAAGAAgAAAAhAFr0LFu/AAAAFQEAAAsA&#10;AAAAAAAAAAAAAAAAHwEAAF9yZWxzLy5yZWxzUEsBAi0AFAAGAAgAAAAhAE76kgXEAAAA3AAAAA8A&#10;AAAAAAAAAAAAAAAABwIAAGRycy9kb3ducmV2LnhtbFBLBQYAAAAAAwADALcAAAD4AgAAAAA=&#10;">
                    <v:line id="Straight Connector 236" o:spid="_x0000_s1039" style="position:absolute;visibility:visible;mso-wrap-style:square" from="0,0" to="30587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" strokecolor="#a5a5a5 [2092]" strokeweight="1pt">
                      <v:stroke joinstyle="miter"/>
                    </v:line>
                    <v:line id="Straight Connector 237" o:spid="_x0000_s1040" style="position:absolute;visibility:visible;mso-wrap-style:square" from="0,4572" to="30587,4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" strokecolor="#a5a5a5 [2092]" strokeweight="1pt">
                      <v:stroke joinstyle="miter"/>
                    </v:line>
                    <v:line id="Straight Connector 238" o:spid="_x0000_s1041" style="position:absolute;visibility:visible;mso-wrap-style:square" from="0,9144" to="30587,9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" strokecolor="#a5a5a5 [2092]" strokeweight="1pt">
                      <v:stroke joinstyle="miter"/>
                    </v:line>
                  </v:group>
                  <v:group id="Group 239" o:spid="_x0000_s1042" style="position:absolute;left:190;top:18535;width:21594;height:9144" coordsize="3058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5gA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SLuHvTDgCcv0LAAD//wMAUEsBAi0AFAAGAAgAAAAhANvh9svuAAAAhQEAABMAAAAAAAAA&#10;AAAAAAAAAAAAAFtDb250ZW50X1R5cGVzXS54bWxQSwECLQAUAAYACAAAACEAWvQsW78AAAAVAQAA&#10;CwAAAAAAAAAAAAAAAAAfAQAAX3JlbHMvLnJlbHNQSwECLQAUAAYACAAAACEAz7eYAMYAAADcAAAA&#10;DwAAAAAAAAAAAAAAAAAHAgAAZHJzL2Rvd25yZXYueG1sUEsFBgAAAAADAAMAtwAAAPoCAAAAAA==&#10;">
                    <v:line id="Straight Connector 240" o:spid="_x0000_s1043" style="position:absolute;visibility:visible;mso-wrap-style:square" from="0,0" to="30587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" strokecolor="#a5a5a5 [2092]" strokeweight="1pt">
                      <v:stroke joinstyle="miter"/>
                    </v:line>
                    <v:line id="Straight Connector 241" o:spid="_x0000_s1044" style="position:absolute;visibility:visible;mso-wrap-style:square" from="0,4572" to="30587,4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" strokecolor="#a5a5a5 [2092]" strokeweight="1pt">
                      <v:stroke joinstyle="miter"/>
                    </v:line>
                    <v:line id="Straight Connector 242" o:spid="_x0000_s1045" style="position:absolute;visibility:visible;mso-wrap-style:square" from="0,9144" to="30587,9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" strokecolor="#a5a5a5 [2092]" strokeweight="1pt">
                      <v:stroke joinstyle="miter"/>
                    </v:line>
                  </v:group>
                  <v:group id="Group 243" o:spid="_x0000_s1046" style="position:absolute;left:190;top:32251;width:21594;height:9144" coordsize="3058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dyX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ySOHvTDgCcv0LAAD//wMAUEsBAi0AFAAGAAgAAAAhANvh9svuAAAAhQEAABMAAAAAAAAA&#10;AAAAAAAAAAAAAFtDb250ZW50X1R5cGVzXS54bWxQSwECLQAUAAYACAAAACEAWvQsW78AAAAVAQAA&#10;CwAAAAAAAAAAAAAAAAAfAQAAX3JlbHMvLnJlbHNQSwECLQAUAAYACAAAACEA9lncl8YAAADcAAAA&#10;DwAAAAAAAAAAAAAAAAAHAgAAZHJzL2Rvd25yZXYueG1sUEsFBgAAAAADAAMAtwAAAPoCAAAAAA==&#10;">
                    <v:line id="Straight Connector 244" o:spid="_x0000_s1047" style="position:absolute;visibility:visible;mso-wrap-style:square" from="0,0" to="30587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" strokecolor="#a5a5a5 [2092]" strokeweight="1pt">
                      <v:stroke joinstyle="miter"/>
                    </v:line>
                    <v:line id="Straight Connector 245" o:spid="_x0000_s1048" style="position:absolute;visibility:visible;mso-wrap-style:square" from="0,4572" to="30587,4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" strokecolor="#a5a5a5 [2092]" strokeweight="1pt">
                      <v:stroke joinstyle="miter"/>
                    </v:line>
                    <v:line id="Straight Connector 246" o:spid="_x0000_s1049" style="position:absolute;visibility:visible;mso-wrap-style:square" from="0,9144" to="30587,9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" strokecolor="#a5a5a5 [2092]" strokeweight="1pt">
                      <v:stroke joinstyle="miter"/>
                    </v:line>
                  </v:group>
                  <v:group id="Group 247" o:spid="_x0000_s1050" style="position:absolute;left:190;top:45967;width:21594;height:9144" coordsize="3058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tqU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">
                    <v:line id="Straight Connector 248" o:spid="_x0000_s1051" style="position:absolute;visibility:visible;mso-wrap-style:square" from="0,0" to="30587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" strokecolor="#a5a5a5 [2092]" strokeweight="1pt">
                      <v:stroke joinstyle="miter"/>
                    </v:line>
                    <v:line id="Straight Connector 249" o:spid="_x0000_s1052" style="position:absolute;visibility:visible;mso-wrap-style:square" from="0,4572" to="30587,4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" strokecolor="#a5a5a5 [2092]" strokeweight="1pt">
                      <v:stroke joinstyle="miter"/>
                    </v:line>
                    <v:line id="Straight Connector 250" o:spid="_x0000_s1053" style="position:absolute;visibility:visible;mso-wrap-style:square" from="0,9144" to="30587,9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" strokecolor="#a5a5a5 [2092]" strokeweight="1pt">
                      <v:stroke joinstyle="miter"/>
                    </v:line>
                  </v:group>
                </v:group>
                <v:group id="Group 257" o:spid="_x0000_s1054" style="position:absolute;left:63055;top:806;width:37027;height:29508" coordsize="37026,295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0xJ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">
                  <v:shape id="Text Box 2" o:spid="_x0000_s1055" type="#_x0000_t202" style="position:absolute;left:222;width:36804;height:29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" strokeweight=".25pt">
                    <v:textbox>
                      <w:txbxContent>
                        <w:p w14:paraId="54B90400" w14:textId="77777777" w:rsidR="008D52B1" w:rsidRPr="00F0229F" w:rsidRDefault="008D52B1">
                          <w:pPr>
                            <w:rPr>
                              <w:rFonts w:ascii="HfW cursive" w:hAnsi="HfW cursive"/>
                            </w:rPr>
                          </w:pPr>
                        </w:p>
                      </w:txbxContent>
                    </v:textbox>
                  </v:shape>
                  <v:group id="Group 251" o:spid="_x0000_s1056" style="position:absolute;top:4908;width:36576;height:9144" coordsize="3058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nGm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zBB5nwhGQq18AAAD//wMAUEsBAi0AFAAGAAgAAAAhANvh9svuAAAAhQEAABMAAAAAAAAA&#10;AAAAAAAAAAAAAFtDb250ZW50X1R5cGVzXS54bWxQSwECLQAUAAYACAAAACEAWvQsW78AAAAVAQAA&#10;CwAAAAAAAAAAAAAAAAAfAQAAX3JlbHMvLnJlbHNQSwECLQAUAAYACAAAACEA7B5xpsYAAADcAAAA&#10;DwAAAAAAAAAAAAAAAAAHAgAAZHJzL2Rvd25yZXYueG1sUEsFBgAAAAADAAMAtwAAAPoCAAAAAA==&#10;">
                    <v:line id="Straight Connector 252" o:spid="_x0000_s1057" style="position:absolute;visibility:visible;mso-wrap-style:square" from="0,0" to="30587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" strokecolor="#a5a5a5 [2092]" strokeweight="1pt">
                      <v:stroke joinstyle="miter"/>
                    </v:line>
                    <v:line id="Straight Connector 253" o:spid="_x0000_s1058" style="position:absolute;visibility:visible;mso-wrap-style:square" from="0,4572" to="30587,4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" strokecolor="#a5a5a5 [2092]" strokeweight="1pt">
                      <v:stroke joinstyle="miter"/>
                    </v:line>
                    <v:line id="Straight Connector 254" o:spid="_x0000_s1059" style="position:absolute;visibility:visible;mso-wrap-style:square" from="0,9144" to="30587,9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" strokecolor="#a5a5a5 [2092]" strokeweight="1pt">
                      <v:stroke joinstyle="miter"/>
                    </v:line>
                  </v:group>
                  <v:group id="Group 255" o:spid="_x0000_s1060" style="position:absolute;left:222;top:18624;width:36355;height:9144" coordsize="3058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">
                    <v:line id="Straight Connector 192" o:spid="_x0000_s1061" style="position:absolute;visibility:visible;mso-wrap-style:square" from="0,0" to="30587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" strokecolor="#a5a5a5 [2092]" strokeweight="1pt">
                      <v:stroke joinstyle="miter"/>
                    </v:line>
                    <v:line id="Straight Connector 193" o:spid="_x0000_s1062" style="position:absolute;visibility:visible;mso-wrap-style:square" from="0,4572" to="30587,4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" strokecolor="#a5a5a5 [2092]" strokeweight="1pt">
                      <v:stroke joinstyle="miter"/>
                    </v:line>
                    <v:line id="Straight Connector 202" o:spid="_x0000_s1063" style="position:absolute;visibility:visible;mso-wrap-style:square" from="0,9144" to="30587,9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" strokecolor="#a5a5a5 [2092]" strokeweight="1pt">
                      <v:stroke joinstyle="miter"/>
                    </v:line>
                  </v:group>
                </v:group>
                <v:group id="Group 223" o:spid="_x0000_s1064" style="position:absolute;left:25088;top:8870;width:34614;height:56992" coordsize="34613,569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jk3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STKB95lwBOTyBQAA//8DAFBLAQItABQABgAIAAAAIQDb4fbL7gAAAIUBAAATAAAAAAAAAAAA&#10;AAAAAAAAAABbQ29udGVudF9UeXBlc10ueG1sUEsBAi0AFAAGAAgAAAAhAFr0LFu/AAAAFQEAAAsA&#10;AAAAAAAAAAAAAAAAHwEAAF9yZWxzLy5yZWxzUEsBAi0AFAAGAAgAAAAhACuGOTfEAAAA3AAAAA8A&#10;AAAAAAAAAAAAAAAABwIAAGRycy9kb3ducmV2LnhtbFBLBQYAAAAAAwADALcAAAD4AgAAAAA=&#10;">
                  <v:shapetype id="_x0000_t13" coordsize="21600,21600" o:spt="13" adj="16200,5400" path="m@0,l@0@1,0@1,0@2@0@2@0,21600,21600,10800xe">
                    <v:stroke joinstyle="miter"/>
                    <v:formulas>
                      <v:f eqn="val #0"/>
                      <v:f eqn="val #1"/>
                      <v:f eqn="sum height 0 #1"/>
                      <v:f eqn="sum 10800 0 #1"/>
                      <v:f eqn="sum width 0 #0"/>
                      <v:f eqn="prod @4 @3 10800"/>
                      <v:f eqn="sum width 0 @5"/>
                    </v:formulas>
                    <v:path o:connecttype="custom" o:connectlocs="@0,0;0,10800;@0,21600;21600,10800" o:connectangles="270,180,90,0" textboxrect="0,@1,@6,@2"/>
                    <v:handles>
                      <v:h position="#0,#1" xrange="0,21600" yrange="0,10800"/>
                    </v:handles>
                  </v:shapetype>
                  <v:shape id="Right Arrow 6" o:spid="_x0000_s1065" type="#_x0000_t13" style="position:absolute;left:13808;top:17566;width:6928;height:4331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" adj="14849" fillcolor="white [3212]" strokecolor="black [3213]" strokeweight=".25pt"/>
                  <v:shape id="Right Arrow 9" o:spid="_x0000_s1066" type="#_x0000_t13" style="position:absolute;left:15938;top:40589;width:4953;height:4331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" adj="12157" fillcolor="white [3212]" strokecolor="black [3213]" strokeweight=".25pt"/>
                  <v:group id="Group 206" o:spid="_x0000_s1067" style="position:absolute;width:34537;height:17633" coordsize="34537,17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">
                    <v:shape id="Text Box 2" o:spid="_x0000_s1068" type="#_x0000_t202" style="position:absolute;width:34442;height:17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" strokeweight=".25pt">
                      <v:textbox>
                        <w:txbxContent>
                          <w:p w14:paraId="31A9735E" w14:textId="77777777" w:rsidR="008D52B1" w:rsidRPr="0068511E" w:rsidRDefault="008D52B1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</w:txbxContent>
                      </v:textbox>
                    </v:shape>
                    <v:group id="Group 25" o:spid="_x0000_s1069" style="position:absolute;left:247;top:4845;width:34290;height:9144" coordsize="3058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  <v:line id="Straight Connector 26" o:spid="_x0000_s1070" style="position:absolute;visibility:visible;mso-wrap-style:square" from="0,0" to="30587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" strokecolor="#a5a5a5 [2092]" strokeweight="1pt">
                        <v:stroke joinstyle="miter"/>
                      </v:line>
                      <v:line id="Straight Connector 27" o:spid="_x0000_s1071" style="position:absolute;visibility:visible;mso-wrap-style:square" from="0,4572" to="30587,4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" strokecolor="#a5a5a5 [2092]" strokeweight="1pt">
                        <v:stroke joinstyle="miter"/>
                      </v:line>
                      <v:line id="Straight Connector 28" o:spid="_x0000_s1072" style="position:absolute;visibility:visible;mso-wrap-style:square" from="0,9144" to="30587,9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" strokecolor="#a5a5a5 [2092]" strokeweight="1pt">
                        <v:stroke joinstyle="miter"/>
                      </v:line>
                    </v:group>
                  </v:group>
                  <v:group id="Group 207" o:spid="_x0000_s1073" style="position:absolute;left:247;top:22948;width:34366;height:17634" coordsize="34366,17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">
                    <v:shape id="Text Box 2" o:spid="_x0000_s1074" type="#_x0000_t202" style="position:absolute;left:107;width:34259;height:17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" strokeweight=".25pt">
                      <v:textbox>
                        <w:txbxContent>
                          <w:p w14:paraId="0BA280A8" w14:textId="77777777" w:rsidR="008D52B1" w:rsidRPr="0068511E" w:rsidRDefault="008D52B1" w:rsidP="008D52B1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</w:txbxContent>
                      </v:textbox>
                    </v:shape>
                    <v:group id="Group 31" o:spid="_x0000_s1075" style="position:absolute;top:4756;width:34290;height:9144" coordsize="30587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    <v:line id="Straight Connector 228" o:spid="_x0000_s1076" style="position:absolute;visibility:visible;mso-wrap-style:square" from="0,0" to="30587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" strokecolor="#a5a5a5 [2092]" strokeweight="1pt">
                        <v:stroke joinstyle="miter"/>
                      </v:line>
                      <v:line id="Straight Connector 229" o:spid="_x0000_s1077" style="position:absolute;visibility:visible;mso-wrap-style:square" from="0,4572" to="30587,4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" strokecolor="#a5a5a5 [2092]" strokeweight="1pt">
                        <v:stroke joinstyle="miter"/>
                      </v:line>
                      <v:line id="Straight Connector 230" o:spid="_x0000_s1078" style="position:absolute;visibility:visible;mso-wrap-style:square" from="0,9144" to="30587,9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" strokecolor="#a5a5a5 [2092]" strokeweight="1pt">
                        <v:stroke joinstyle="miter"/>
                      </v:line>
                    </v:group>
                  </v:group>
                  <v:group id="Group 208" o:spid="_x0000_s1079" style="position:absolute;left:114;top:44850;width:34423;height:12141" coordsize="34423,12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Text Box 2" o:spid="_x0000_s1080" type="#_x0000_t202" style="position:absolute;width:34423;height:121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">
                      <v:textbox>
                        <w:txbxContent>
                          <w:p w14:paraId="26BB2518" w14:textId="77777777" w:rsidR="008D52B1" w:rsidRDefault="008D52B1"/>
                        </w:txbxContent>
                      </v:textbox>
                    </v:shape>
                    <v:group id="Group 203" o:spid="_x0000_s1081" style="position:absolute;left:133;top:4572;width:34290;height:4572" coordsize="30587,4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2VX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bN4Do8z4QjI9S8AAAD//wMAUEsBAi0AFAAGAAgAAAAhANvh9svuAAAAhQEAABMAAAAAAAAA&#10;AAAAAAAAAAAAAFtDb250ZW50X1R5cGVzXS54bWxQSwECLQAUAAYACAAAACEAWvQsW78AAAAVAQAA&#10;CwAAAAAAAAAAAAAAAAAfAQAAX3JlbHMvLnJlbHNQSwECLQAUAAYACAAAACEAYDNlV8YAAADcAAAA&#10;DwAAAAAAAAAAAAAAAAAHAgAAZHJzL2Rvd25yZXYueG1sUEsFBgAAAAADAAMAtwAAAPoCAAAAAA==&#10;">
                      <v:line id="Straight Connector 204" o:spid="_x0000_s1082" style="position:absolute;visibility:visible;mso-wrap-style:square" from="0,0" to="30587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" strokecolor="#a5a5a5 [2092]" strokeweight="1pt">
                        <v:stroke joinstyle="miter"/>
                      </v:line>
                      <v:line id="Straight Connector 205" o:spid="_x0000_s1083" style="position:absolute;visibility:visible;mso-wrap-style:square" from="0,4572" to="30587,45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" strokecolor="#a5a5a5 [2092]" strokeweight="1pt">
                        <v:stroke joinstyle="miter"/>
                      </v:line>
                    </v:group>
                  </v:group>
                </v:group>
                <w10:wrap type="through"/>
              </v:group>
            </w:pict>
          </mc:Fallback>
        </mc:AlternateContent>
      </w:r>
      <w:r w:rsidR="006E1E89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31CBDE04" wp14:editId="11D48643">
                <wp:simplePos x="0" y="0"/>
                <wp:positionH relativeFrom="column">
                  <wp:posOffset>6329190</wp:posOffset>
                </wp:positionH>
                <wp:positionV relativeFrom="paragraph">
                  <wp:posOffset>1922443</wp:posOffset>
                </wp:positionV>
                <wp:extent cx="3422206" cy="760164"/>
                <wp:effectExtent l="0" t="0" r="26035" b="20955"/>
                <wp:wrapNone/>
                <wp:docPr id="224" name="Group 2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22206" cy="760164"/>
                          <a:chOff x="0" y="0"/>
                          <a:chExt cx="2248194" cy="760164"/>
                        </a:xfrm>
                      </wpg:grpSpPr>
                      <wps:wsp>
                        <wps:cNvPr id="225" name="Straight Connector 225"/>
                        <wps:cNvCnPr/>
                        <wps:spPr>
                          <a:xfrm>
                            <a:off x="22034" y="0"/>
                            <a:ext cx="222616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bg1">
                                <a:lumMod val="85000"/>
                              </a:schemeClr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6" name="Straight Connector 226"/>
                        <wps:cNvCnPr/>
                        <wps:spPr>
                          <a:xfrm>
                            <a:off x="0" y="374574"/>
                            <a:ext cx="222616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bg1">
                                <a:lumMod val="85000"/>
                              </a:schemeClr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7" name="Straight Connector 227"/>
                        <wps:cNvCnPr/>
                        <wps:spPr>
                          <a:xfrm>
                            <a:off x="11017" y="760164"/>
                            <a:ext cx="222616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bg1">
                                <a:lumMod val="85000"/>
                              </a:schemeClr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70C562" id="Group 224" o:spid="_x0000_s1026" style="position:absolute;margin-left:498.35pt;margin-top:151.35pt;width:269.45pt;height:59.85pt;z-index:251712512" coordsize="22481,76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">
                <v:line id="Straight Connector 225" o:spid="_x0000_s1027" style="position:absolute;visibility:visible;mso-wrap-style:square" from="220,0" to="22481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" strokecolor="#d8d8d8 [2732]" strokeweight=".5pt">
                  <v:stroke dashstyle="dash" joinstyle="miter"/>
                </v:line>
                <v:line id="Straight Connector 226" o:spid="_x0000_s1028" style="position:absolute;visibility:visible;mso-wrap-style:square" from="0,3745" to="22261,37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" strokecolor="#d8d8d8 [2732]" strokeweight=".5pt">
                  <v:stroke dashstyle="dash" joinstyle="miter"/>
                </v:line>
                <v:line id="Straight Connector 227" o:spid="_x0000_s1029" style="position:absolute;visibility:visible;mso-wrap-style:square" from="110,7601" to="22371,76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" strokecolor="#d8d8d8 [2732]" strokeweight=".5pt">
                  <v:stroke dashstyle="dash" joinstyle="miter"/>
                </v:line>
              </v:group>
            </w:pict>
          </mc:Fallback>
        </mc:AlternateContent>
      </w:r>
    </w:p>
    <w:sectPr w:rsidR="009B33CF" w:rsidSect="0068511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fW cursive">
    <w:altName w:val="Calibri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11E"/>
    <w:rsid w:val="00015349"/>
    <w:rsid w:val="00316AA6"/>
    <w:rsid w:val="00604A25"/>
    <w:rsid w:val="006763E1"/>
    <w:rsid w:val="0068511E"/>
    <w:rsid w:val="006E1E89"/>
    <w:rsid w:val="008D52B1"/>
    <w:rsid w:val="009B33CF"/>
    <w:rsid w:val="00C57FCA"/>
    <w:rsid w:val="00F02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20E9CA5"/>
  <w15:docId w15:val="{5EBE5CB1-2EF7-465F-9F5A-41556BE1A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2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851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68511E"/>
  </w:style>
  <w:style w:type="character" w:styleId="Hyperlink">
    <w:name w:val="Hyperlink"/>
    <w:basedOn w:val="DefaultParagraphFont"/>
    <w:uiPriority w:val="99"/>
    <w:semiHidden/>
    <w:unhideWhenUsed/>
    <w:rsid w:val="006851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8BD96FD3</Template>
  <TotalTime>0</TotalTime>
  <Pages>1</Pages>
  <Words>0</Words>
  <Characters>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Chancel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student04</dc:creator>
  <cp:keywords/>
  <dc:description/>
  <cp:lastModifiedBy>Lucy Byrne</cp:lastModifiedBy>
  <cp:revision>2</cp:revision>
  <cp:lastPrinted>2020-12-04T13:45:00Z</cp:lastPrinted>
  <dcterms:created xsi:type="dcterms:W3CDTF">2020-12-04T13:45:00Z</dcterms:created>
  <dcterms:modified xsi:type="dcterms:W3CDTF">2020-12-04T13:45:00Z</dcterms:modified>
</cp:coreProperties>
</file>