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5D86B65F" w:rsidR="00944FF4" w:rsidRDefault="00C86E0E" w:rsidP="00C86E0E">
      <w:pPr>
        <w:jc w:val="center"/>
      </w:pPr>
      <w:r w:rsidRPr="00402419">
        <w:rPr>
          <w:noProof/>
        </w:rPr>
        <w:drawing>
          <wp:inline distT="0" distB="0" distL="0" distR="0" wp14:anchorId="01692877" wp14:editId="2007382D">
            <wp:extent cx="1304925" cy="1176515"/>
            <wp:effectExtent l="0" t="0" r="0" b="5080"/>
            <wp:docPr id="2" name="Picture 2" descr="\\stphilipssrv\user-areas$\Horsley.J\Desktop\LOGO St Philips 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\\stphilipssrv\user-areas$\Horsley.J\Desktop\LOGO St Philips 2018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195" cy="1178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37501D" w14:textId="04BAB3AA" w:rsidR="00D241B5" w:rsidRDefault="004235C4">
      <w:r>
        <w:t>September</w:t>
      </w:r>
      <w:r w:rsidR="00D241B5">
        <w:t xml:space="preserve"> 2020</w:t>
      </w:r>
    </w:p>
    <w:p w14:paraId="245025F9" w14:textId="15F6D983" w:rsidR="00F35D1C" w:rsidRDefault="00816E66">
      <w:r>
        <w:t>Dear Parents / Carers</w:t>
      </w:r>
      <w:r w:rsidR="008A1195">
        <w:t xml:space="preserve"> in Year </w:t>
      </w:r>
      <w:r w:rsidR="00B01180">
        <w:t>5</w:t>
      </w:r>
    </w:p>
    <w:p w14:paraId="7D25F6CC" w14:textId="3ED76E7E" w:rsidR="008A1195" w:rsidRPr="00C86E0E" w:rsidRDefault="004235C4" w:rsidP="00C86E0E">
      <w:pPr>
        <w:ind w:left="3600"/>
        <w:rPr>
          <w:b/>
          <w:sz w:val="36"/>
        </w:rPr>
      </w:pPr>
      <w:r w:rsidRPr="004235C4">
        <w:drawing>
          <wp:anchor distT="0" distB="0" distL="114300" distR="114300" simplePos="0" relativeHeight="251658240" behindDoc="1" locked="0" layoutInCell="1" allowOverlap="1" wp14:anchorId="12D26FD8" wp14:editId="19A878FC">
            <wp:simplePos x="0" y="0"/>
            <wp:positionH relativeFrom="margin">
              <wp:align>center</wp:align>
            </wp:positionH>
            <wp:positionV relativeFrom="paragraph">
              <wp:posOffset>437515</wp:posOffset>
            </wp:positionV>
            <wp:extent cx="5105400" cy="2795905"/>
            <wp:effectExtent l="0" t="0" r="0" b="444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924"/>
                    <a:stretch/>
                  </pic:blipFill>
                  <pic:spPr bwMode="auto">
                    <a:xfrm>
                      <a:off x="0" y="0"/>
                      <a:ext cx="5105400" cy="279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D241B5" w:rsidRPr="00C86E0E">
        <w:rPr>
          <w:b/>
          <w:sz w:val="36"/>
        </w:rPr>
        <w:t>Learning at home</w:t>
      </w:r>
    </w:p>
    <w:p w14:paraId="105F9101" w14:textId="1397BA6C" w:rsidR="00E137FA" w:rsidRDefault="00E137FA" w:rsidP="00E137FA">
      <w:pPr>
        <w:ind w:left="3600"/>
        <w:jc w:val="both"/>
        <w:rPr>
          <w:b/>
          <w:i/>
          <w:color w:val="FF0000"/>
        </w:rPr>
      </w:pPr>
    </w:p>
    <w:p w14:paraId="57937BDD" w14:textId="77777777" w:rsidR="00E137FA" w:rsidRPr="008A1195" w:rsidRDefault="00E137FA" w:rsidP="00E137FA">
      <w:pPr>
        <w:rPr>
          <w:b/>
          <w:i/>
          <w:color w:val="FF0000"/>
        </w:rPr>
      </w:pPr>
    </w:p>
    <w:p w14:paraId="3E89F855" w14:textId="4138AC51" w:rsidR="008A1195" w:rsidRDefault="00816E66">
      <w:r>
        <w:t>Please find a list below of learning that your child can take part in</w:t>
      </w:r>
      <w:r w:rsidR="004235C4">
        <w:t xml:space="preserve"> should they need to access learning from home.</w:t>
      </w:r>
    </w:p>
    <w:p w14:paraId="50B51A76" w14:textId="2F62953A" w:rsidR="008A1195" w:rsidRDefault="008A1195">
      <w:r>
        <w:t xml:space="preserve">Children will need to log onto their class pages of the website for daily updates and also onto Purple Mash to complete tasks set. </w:t>
      </w:r>
      <w:r w:rsidR="00C86E0E">
        <w:t xml:space="preserve"> You will find a knowledge organiser for each subject for the Spring Term on the class website which will help you with key Information to support learning at home.</w:t>
      </w:r>
    </w:p>
    <w:p w14:paraId="1A115D37" w14:textId="725AED67" w:rsidR="00816E66" w:rsidRDefault="00072050">
      <w:r>
        <w:t xml:space="preserve">We suggest chunking up the time your child has in the day and focussing on short spells of learning in each subject. </w:t>
      </w:r>
      <w:r w:rsidR="008A1195">
        <w:t xml:space="preserve"> </w:t>
      </w:r>
      <w:r w:rsidR="000D0FC6">
        <w:t xml:space="preserve">We have included a basic timetable from school to support you with this. </w:t>
      </w:r>
    </w:p>
    <w:p w14:paraId="405CC0E9" w14:textId="08C9CA04" w:rsidR="008A1195" w:rsidRDefault="008A1195">
      <w:r>
        <w:t xml:space="preserve">Each child </w:t>
      </w:r>
      <w:r w:rsidR="00D9279C">
        <w:t>can</w:t>
      </w:r>
      <w:r w:rsidR="00133DFD">
        <w:t>,</w:t>
      </w:r>
      <w:r w:rsidR="00D9279C">
        <w:t xml:space="preserve"> if requested</w:t>
      </w:r>
      <w:r w:rsidR="00133DFD">
        <w:t>,</w:t>
      </w:r>
      <w:r w:rsidR="00D9279C">
        <w:t xml:space="preserve"> have </w:t>
      </w:r>
      <w:r>
        <w:t>a blank exercise book to record their work in</w:t>
      </w:r>
      <w:r w:rsidR="000D0FC6">
        <w:t xml:space="preserve">, but we suggest just using a nice notebook from home. </w:t>
      </w:r>
      <w:r>
        <w:t xml:space="preserve">High standards of presentation should be maintained.  Any work in the book requires a date and a title. </w:t>
      </w:r>
      <w:r w:rsidR="00133DFD">
        <w:t>O</w:t>
      </w:r>
      <w:r w:rsidR="00C86E0E">
        <w:t>nce we re</w:t>
      </w:r>
      <w:r w:rsidR="004235C4">
        <w:t>turn to school,</w:t>
      </w:r>
      <w:r>
        <w:t xml:space="preserve"> the completed books and </w:t>
      </w:r>
      <w:r w:rsidR="00C86E0E">
        <w:t>work should</w:t>
      </w:r>
      <w:r>
        <w:t xml:space="preserve"> be sent back into school.  </w:t>
      </w:r>
      <w:r w:rsidR="00C86E0E">
        <w:t xml:space="preserve">We are unable to mark this work but we will most definitely reward effort.  We suggest that a family member talks through tasks that the children have completed and we would welcome a written comment, smiley face or a note about any difficulties. </w:t>
      </w:r>
    </w:p>
    <w:p w14:paraId="48EFFD75" w14:textId="2235DC9C" w:rsidR="00C86E0E" w:rsidRDefault="00C86E0E">
      <w:r>
        <w:t xml:space="preserve">As </w:t>
      </w:r>
      <w:proofErr w:type="gramStart"/>
      <w:r>
        <w:t>always</w:t>
      </w:r>
      <w:proofErr w:type="gramEnd"/>
      <w:r>
        <w:t xml:space="preserve"> we would encourage project work and home research which </w:t>
      </w:r>
      <w:r w:rsidR="00D9279C">
        <w:t>our</w:t>
      </w:r>
      <w:r>
        <w:t xml:space="preserve"> children</w:t>
      </w:r>
      <w:r w:rsidR="00341408">
        <w:t xml:space="preserve"> </w:t>
      </w:r>
      <w:r>
        <w:t xml:space="preserve">(and Parents!) are so good at. </w:t>
      </w:r>
    </w:p>
    <w:p w14:paraId="7026064E" w14:textId="212553D3" w:rsidR="008A1195" w:rsidRDefault="008A1195">
      <w:r>
        <w:lastRenderedPageBreak/>
        <w:t xml:space="preserve">Thank you for your continued support. </w:t>
      </w:r>
      <w:r w:rsidR="000D0FC6">
        <w:t xml:space="preserve"> You can contact me via email </w:t>
      </w:r>
      <w:r w:rsidR="004235C4">
        <w:t>during school hours</w:t>
      </w:r>
      <w:r w:rsidR="000D0FC6">
        <w:t xml:space="preserve"> with questions and queries related to learning. </w:t>
      </w:r>
    </w:p>
    <w:p w14:paraId="67361CDD" w14:textId="669F1D2F" w:rsidR="000D0FC6" w:rsidRDefault="000D0FC6">
      <w:r>
        <w:t xml:space="preserve">Although this is a </w:t>
      </w:r>
      <w:r w:rsidR="004235C4">
        <w:t>difficult</w:t>
      </w:r>
      <w:r>
        <w:t xml:space="preserve"> time, keep on working hard and remember that we will all be back </w:t>
      </w:r>
      <w:r w:rsidR="004235C4">
        <w:t>in school</w:t>
      </w:r>
      <w:r>
        <w:t xml:space="preserve"> very soon.  Enjoy your time at home, learning at your own pace.  Be kind, be helpful and we’ll see you soon.</w:t>
      </w:r>
    </w:p>
    <w:p w14:paraId="7936F72D" w14:textId="07FA58FD" w:rsidR="000D0FC6" w:rsidRDefault="004235C4" w:rsidP="00F83266">
      <w:pPr>
        <w:rPr>
          <w:i/>
          <w:color w:val="FF0000"/>
        </w:rPr>
      </w:pPr>
      <w:hyperlink r:id="rId12" w:history="1">
        <w:r w:rsidRPr="0066109F">
          <w:rPr>
            <w:rStyle w:val="Hyperlink"/>
          </w:rPr>
          <w:t>byrnel@sps.sefton.school</w:t>
        </w:r>
      </w:hyperlink>
      <w:r>
        <w:t xml:space="preserve">  </w:t>
      </w:r>
      <w:r>
        <w:br/>
      </w:r>
      <w:hyperlink r:id="rId13" w:history="1">
        <w:r w:rsidRPr="0066109F">
          <w:rPr>
            <w:rStyle w:val="Hyperlink"/>
          </w:rPr>
          <w:t>affordj@sps,sefton.school</w:t>
        </w:r>
      </w:hyperlink>
      <w:r>
        <w:t xml:space="preserve"> </w:t>
      </w:r>
    </w:p>
    <w:p w14:paraId="578B0234" w14:textId="4B9498BC" w:rsidR="00C86E0E" w:rsidRPr="00C86E0E" w:rsidRDefault="004235C4" w:rsidP="00F83266">
      <w:pPr>
        <w:rPr>
          <w:i/>
          <w:color w:val="FF0000"/>
        </w:rPr>
      </w:pPr>
      <w:r>
        <w:rPr>
          <w:i/>
          <w:color w:val="FF0000"/>
        </w:rPr>
        <w:t>Miss Byrne and Mrs Afford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9"/>
        <w:gridCol w:w="2108"/>
        <w:gridCol w:w="6119"/>
      </w:tblGrid>
      <w:tr w:rsidR="00D241B5" w:rsidRPr="00944FF4" w14:paraId="6ADD5010" w14:textId="77777777" w:rsidTr="4C45C0F9">
        <w:tc>
          <w:tcPr>
            <w:tcW w:w="9016" w:type="dxa"/>
            <w:gridSpan w:val="3"/>
            <w:shd w:val="clear" w:color="auto" w:fill="F4B083" w:themeFill="accent2" w:themeFillTint="99"/>
          </w:tcPr>
          <w:p w14:paraId="5033F71A" w14:textId="77777777" w:rsidR="00D241B5" w:rsidRDefault="00D241B5">
            <w:pPr>
              <w:rPr>
                <w:b/>
              </w:rPr>
            </w:pPr>
            <w:r w:rsidRPr="00944FF4">
              <w:rPr>
                <w:b/>
              </w:rPr>
              <w:t xml:space="preserve">English </w:t>
            </w:r>
            <w:r>
              <w:rPr>
                <w:b/>
              </w:rPr>
              <w:t>including phonics, reading, spelling, grammar and punctuation</w:t>
            </w:r>
          </w:p>
          <w:p w14:paraId="0AA0E05A" w14:textId="34DB723F" w:rsidR="008A1195" w:rsidRPr="004235C4" w:rsidRDefault="008C132F">
            <w:r>
              <w:rPr>
                <w:b/>
              </w:rPr>
              <w:t>See spelling overview on website</w:t>
            </w:r>
            <w:r w:rsidR="004235C4">
              <w:rPr>
                <w:b/>
              </w:rPr>
              <w:t xml:space="preserve"> – </w:t>
            </w:r>
            <w:r w:rsidR="004235C4" w:rsidRPr="004235C4">
              <w:t>‘</w:t>
            </w:r>
            <w:proofErr w:type="spellStart"/>
            <w:r w:rsidR="004235C4" w:rsidRPr="004235C4">
              <w:t>ough</w:t>
            </w:r>
            <w:proofErr w:type="spellEnd"/>
            <w:r w:rsidR="004235C4" w:rsidRPr="004235C4">
              <w:t>’ spelling pattern and silent letters.</w:t>
            </w:r>
            <w:r w:rsidR="002F4F2B" w:rsidRPr="004235C4">
              <w:rPr>
                <w:rFonts w:cs="Arial"/>
                <w:color w:val="000000"/>
                <w:sz w:val="20"/>
                <w:szCs w:val="20"/>
              </w:rPr>
              <w:t xml:space="preserve">  </w:t>
            </w:r>
          </w:p>
          <w:p w14:paraId="2C8E623E" w14:textId="77777777" w:rsidR="00B33B06" w:rsidRDefault="00B33B06">
            <w:pPr>
              <w:rPr>
                <w:b/>
              </w:rPr>
            </w:pPr>
          </w:p>
          <w:p w14:paraId="0907AFEB" w14:textId="46FC34E9" w:rsidR="008A1195" w:rsidRDefault="008A1195">
            <w:pPr>
              <w:rPr>
                <w:b/>
              </w:rPr>
            </w:pPr>
            <w:bookmarkStart w:id="0" w:name="_Hlk34983262"/>
            <w:r>
              <w:rPr>
                <w:b/>
              </w:rPr>
              <w:t xml:space="preserve">Brief overview of coverage until </w:t>
            </w:r>
            <w:bookmarkEnd w:id="0"/>
            <w:r w:rsidR="004235C4">
              <w:rPr>
                <w:b/>
              </w:rPr>
              <w:t>October half term: Cosmic! (Descriptive writing and persuasion.)</w:t>
            </w:r>
            <w:r w:rsidR="00057B20">
              <w:rPr>
                <w:b/>
              </w:rPr>
              <w:t xml:space="preserve"> </w:t>
            </w:r>
          </w:p>
          <w:p w14:paraId="769A3FA8" w14:textId="1854E3B2" w:rsidR="008A1195" w:rsidRPr="00944FF4" w:rsidRDefault="008A1195">
            <w:pPr>
              <w:rPr>
                <w:b/>
              </w:rPr>
            </w:pPr>
          </w:p>
        </w:tc>
      </w:tr>
      <w:tr w:rsidR="00057B20" w14:paraId="434A11E7" w14:textId="77777777" w:rsidTr="00473EFA">
        <w:tc>
          <w:tcPr>
            <w:tcW w:w="882" w:type="dxa"/>
          </w:tcPr>
          <w:p w14:paraId="4473287E" w14:textId="77777777" w:rsidR="00057B20" w:rsidRDefault="00057B20" w:rsidP="00944FF4">
            <w:pPr>
              <w:jc w:val="center"/>
            </w:pPr>
            <w:r>
              <w:t>Class</w:t>
            </w:r>
          </w:p>
        </w:tc>
        <w:tc>
          <w:tcPr>
            <w:tcW w:w="2892" w:type="dxa"/>
          </w:tcPr>
          <w:p w14:paraId="2A4F2147" w14:textId="38D8A9DC" w:rsidR="00057B20" w:rsidRDefault="00057B20">
            <w:r>
              <w:t xml:space="preserve">Resource and what we use it for </w:t>
            </w:r>
          </w:p>
        </w:tc>
        <w:tc>
          <w:tcPr>
            <w:tcW w:w="5242" w:type="dxa"/>
          </w:tcPr>
          <w:p w14:paraId="5D62EE65" w14:textId="77777777" w:rsidR="00057B20" w:rsidRDefault="00057B20">
            <w:r>
              <w:t>Access information</w:t>
            </w:r>
          </w:p>
          <w:p w14:paraId="2D9C57ED" w14:textId="376077ED" w:rsidR="00057B20" w:rsidRDefault="00057B20"/>
        </w:tc>
      </w:tr>
      <w:tr w:rsidR="00057B20" w14:paraId="0C5453E4" w14:textId="77777777" w:rsidTr="00057B20">
        <w:tc>
          <w:tcPr>
            <w:tcW w:w="882" w:type="dxa"/>
          </w:tcPr>
          <w:p w14:paraId="32795DD3" w14:textId="5B1CFEDA" w:rsidR="00057B20" w:rsidRDefault="00057B20" w:rsidP="00944FF4">
            <w:pPr>
              <w:jc w:val="center"/>
            </w:pPr>
            <w:proofErr w:type="spellStart"/>
            <w:r>
              <w:t>Yr</w:t>
            </w:r>
            <w:proofErr w:type="spellEnd"/>
            <w:r>
              <w:t xml:space="preserve"> 5 </w:t>
            </w:r>
          </w:p>
        </w:tc>
        <w:tc>
          <w:tcPr>
            <w:tcW w:w="2892" w:type="dxa"/>
          </w:tcPr>
          <w:p w14:paraId="02EB378F" w14:textId="10DCFBC8" w:rsidR="00057B20" w:rsidRDefault="00057B20" w:rsidP="4C45C0F9">
            <w:r>
              <w:t xml:space="preserve">The piano </w:t>
            </w:r>
          </w:p>
        </w:tc>
        <w:tc>
          <w:tcPr>
            <w:tcW w:w="5242" w:type="dxa"/>
          </w:tcPr>
          <w:p w14:paraId="5A39BBE3" w14:textId="27A5393C" w:rsidR="00057B20" w:rsidRPr="00057B20" w:rsidRDefault="003D6573">
            <w:pPr>
              <w:rPr>
                <w:u w:val="single"/>
              </w:rPr>
            </w:pPr>
            <w:hyperlink r:id="rId14" w:history="1">
              <w:r w:rsidR="00057B20" w:rsidRPr="00057B20">
                <w:rPr>
                  <w:rStyle w:val="Hyperlink"/>
                </w:rPr>
                <w:t>https://www.literacyshed.com/piano.html</w:t>
              </w:r>
            </w:hyperlink>
          </w:p>
        </w:tc>
      </w:tr>
      <w:tr w:rsidR="00057B20" w14:paraId="3F367628" w14:textId="77777777" w:rsidTr="00175662">
        <w:tc>
          <w:tcPr>
            <w:tcW w:w="882" w:type="dxa"/>
          </w:tcPr>
          <w:p w14:paraId="40971604" w14:textId="12C2C273" w:rsidR="00057B20" w:rsidRDefault="002F4F2B" w:rsidP="00944FF4">
            <w:pPr>
              <w:jc w:val="center"/>
            </w:pPr>
            <w:proofErr w:type="spellStart"/>
            <w:r>
              <w:t>Yr</w:t>
            </w:r>
            <w:proofErr w:type="spellEnd"/>
            <w:r>
              <w:t xml:space="preserve"> 5 </w:t>
            </w:r>
          </w:p>
        </w:tc>
        <w:tc>
          <w:tcPr>
            <w:tcW w:w="2892" w:type="dxa"/>
          </w:tcPr>
          <w:p w14:paraId="41C8F396" w14:textId="7C2068FB" w:rsidR="00057B20" w:rsidRDefault="002F4F2B" w:rsidP="7BB0DE2B">
            <w:r>
              <w:t xml:space="preserve">Spelling revision mats </w:t>
            </w:r>
          </w:p>
        </w:tc>
        <w:tc>
          <w:tcPr>
            <w:tcW w:w="5242" w:type="dxa"/>
          </w:tcPr>
          <w:p w14:paraId="0D0B940D" w14:textId="1FCDB9D2" w:rsidR="00057B20" w:rsidRDefault="003D6573">
            <w:hyperlink r:id="rId15" w:history="1">
              <w:r w:rsidR="00B10781">
                <w:rPr>
                  <w:rStyle w:val="Hyperlink"/>
                </w:rPr>
                <w:t>https://st-philips-church-of-england-primary-school.secure-primarysite.net/spellings-9/</w:t>
              </w:r>
            </w:hyperlink>
          </w:p>
        </w:tc>
      </w:tr>
      <w:tr w:rsidR="00057B20" w14:paraId="3D6E8B1D" w14:textId="77777777" w:rsidTr="00E04909">
        <w:tc>
          <w:tcPr>
            <w:tcW w:w="882" w:type="dxa"/>
          </w:tcPr>
          <w:p w14:paraId="08F09BC9" w14:textId="7824C5CA" w:rsidR="00057B20" w:rsidRDefault="00B10781" w:rsidP="00944FF4">
            <w:pPr>
              <w:jc w:val="center"/>
            </w:pPr>
            <w:proofErr w:type="spellStart"/>
            <w:r>
              <w:t>Yr</w:t>
            </w:r>
            <w:proofErr w:type="spellEnd"/>
            <w:r>
              <w:t xml:space="preserve"> 5</w:t>
            </w:r>
          </w:p>
        </w:tc>
        <w:tc>
          <w:tcPr>
            <w:tcW w:w="2892" w:type="dxa"/>
          </w:tcPr>
          <w:p w14:paraId="0E27B00A" w14:textId="4FE3DB2F" w:rsidR="00057B20" w:rsidRDefault="00B10781" w:rsidP="7BB0DE2B">
            <w:r>
              <w:t>BBC website</w:t>
            </w:r>
          </w:p>
        </w:tc>
        <w:tc>
          <w:tcPr>
            <w:tcW w:w="5242" w:type="dxa"/>
          </w:tcPr>
          <w:p w14:paraId="44EAFD9C" w14:textId="110C32B9" w:rsidR="00057B20" w:rsidRDefault="003D6573">
            <w:hyperlink r:id="rId16" w:history="1">
              <w:r w:rsidR="00B10781">
                <w:rPr>
                  <w:rStyle w:val="Hyperlink"/>
                </w:rPr>
                <w:t>https://www.bbc.co.uk/programmes/b03g64pr</w:t>
              </w:r>
            </w:hyperlink>
          </w:p>
        </w:tc>
      </w:tr>
      <w:tr w:rsidR="00057B20" w14:paraId="67065954" w14:textId="77777777" w:rsidTr="0004044D">
        <w:tc>
          <w:tcPr>
            <w:tcW w:w="882" w:type="dxa"/>
          </w:tcPr>
          <w:p w14:paraId="0E34442F" w14:textId="2AF7776C" w:rsidR="00057B20" w:rsidRDefault="002E2A09" w:rsidP="00944FF4">
            <w:pPr>
              <w:jc w:val="center"/>
            </w:pPr>
            <w:proofErr w:type="spellStart"/>
            <w:r>
              <w:t>Yr</w:t>
            </w:r>
            <w:proofErr w:type="spellEnd"/>
            <w:r>
              <w:t xml:space="preserve"> 5</w:t>
            </w:r>
          </w:p>
        </w:tc>
        <w:tc>
          <w:tcPr>
            <w:tcW w:w="2892" w:type="dxa"/>
          </w:tcPr>
          <w:p w14:paraId="4B94D5A5" w14:textId="1C3B05AB" w:rsidR="00057B20" w:rsidRDefault="002E2A09" w:rsidP="7BB0DE2B">
            <w:r>
              <w:t xml:space="preserve">Drama games </w:t>
            </w:r>
          </w:p>
        </w:tc>
        <w:tc>
          <w:tcPr>
            <w:tcW w:w="5242" w:type="dxa"/>
          </w:tcPr>
          <w:p w14:paraId="3656B9AB" w14:textId="1774F633" w:rsidR="00057B20" w:rsidRDefault="003D6573">
            <w:hyperlink r:id="rId17" w:history="1">
              <w:r w:rsidR="002E2A09">
                <w:rPr>
                  <w:rStyle w:val="Hyperlink"/>
                </w:rPr>
                <w:t>https://dramaresource.com/drama-games/</w:t>
              </w:r>
            </w:hyperlink>
          </w:p>
        </w:tc>
      </w:tr>
      <w:tr w:rsidR="00057B20" w14:paraId="352E039A" w14:textId="77777777" w:rsidTr="00AB555F">
        <w:tc>
          <w:tcPr>
            <w:tcW w:w="882" w:type="dxa"/>
          </w:tcPr>
          <w:p w14:paraId="25707E06" w14:textId="0C867671" w:rsidR="00057B20" w:rsidRDefault="00AD761A" w:rsidP="00944FF4">
            <w:pPr>
              <w:jc w:val="center"/>
            </w:pPr>
            <w:proofErr w:type="spellStart"/>
            <w:r>
              <w:t>Yr</w:t>
            </w:r>
            <w:proofErr w:type="spellEnd"/>
            <w:r>
              <w:t xml:space="preserve"> 5 </w:t>
            </w:r>
          </w:p>
        </w:tc>
        <w:tc>
          <w:tcPr>
            <w:tcW w:w="2892" w:type="dxa"/>
          </w:tcPr>
          <w:p w14:paraId="45FB0818" w14:textId="3589EAED" w:rsidR="00057B20" w:rsidRDefault="00AD761A" w:rsidP="7BB0DE2B">
            <w:r>
              <w:t>Inverted commas revision</w:t>
            </w:r>
          </w:p>
        </w:tc>
        <w:tc>
          <w:tcPr>
            <w:tcW w:w="5242" w:type="dxa"/>
          </w:tcPr>
          <w:p w14:paraId="53128261" w14:textId="5D1EEB1C" w:rsidR="00057B20" w:rsidRDefault="003D6573">
            <w:hyperlink r:id="rId18" w:history="1">
              <w:r w:rsidR="00AD761A">
                <w:rPr>
                  <w:rStyle w:val="Hyperlink"/>
                </w:rPr>
                <w:t>https://www.bbc.co.uk/bitesize/topics/zvwwxnb/articles/ztcp97h</w:t>
              </w:r>
            </w:hyperlink>
          </w:p>
        </w:tc>
      </w:tr>
    </w:tbl>
    <w:p w14:paraId="3CF2D8B6" w14:textId="77777777" w:rsidR="00944FF4" w:rsidRDefault="00944FF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0"/>
        <w:gridCol w:w="3781"/>
        <w:gridCol w:w="4645"/>
      </w:tblGrid>
      <w:tr w:rsidR="00D241B5" w:rsidRPr="00944FF4" w14:paraId="10D8A23F" w14:textId="77777777" w:rsidTr="11144FF8">
        <w:tc>
          <w:tcPr>
            <w:tcW w:w="9016" w:type="dxa"/>
            <w:gridSpan w:val="3"/>
            <w:shd w:val="clear" w:color="auto" w:fill="9CC2E5" w:themeFill="accent1" w:themeFillTint="99"/>
          </w:tcPr>
          <w:p w14:paraId="0B45F45D" w14:textId="59BABA56" w:rsidR="00D241B5" w:rsidRDefault="00D241B5" w:rsidP="0026786E">
            <w:pPr>
              <w:rPr>
                <w:b/>
              </w:rPr>
            </w:pPr>
            <w:r>
              <w:rPr>
                <w:b/>
              </w:rPr>
              <w:t xml:space="preserve">Maths including times tables </w:t>
            </w:r>
            <w:r w:rsidR="00B762AB">
              <w:rPr>
                <w:b/>
              </w:rPr>
              <w:t xml:space="preserve">  </w:t>
            </w:r>
            <w:r w:rsidR="00811BA6">
              <w:rPr>
                <w:lang w:val="en-US"/>
              </w:rPr>
              <w:t xml:space="preserve">Place value, </w:t>
            </w:r>
            <w:bookmarkStart w:id="1" w:name="_GoBack"/>
            <w:bookmarkEnd w:id="1"/>
          </w:p>
          <w:p w14:paraId="16ED8500" w14:textId="77777777" w:rsidR="008A1195" w:rsidRDefault="008A1195" w:rsidP="0026786E">
            <w:pPr>
              <w:rPr>
                <w:b/>
              </w:rPr>
            </w:pPr>
          </w:p>
          <w:p w14:paraId="6A7DA827" w14:textId="71A8D893" w:rsidR="008A1195" w:rsidRDefault="008A1195" w:rsidP="0026786E">
            <w:pPr>
              <w:rPr>
                <w:b/>
              </w:rPr>
            </w:pPr>
            <w:r>
              <w:rPr>
                <w:b/>
              </w:rPr>
              <w:t>Brief overview of coverage until Easter</w:t>
            </w:r>
          </w:p>
          <w:p w14:paraId="48D4591C" w14:textId="31141530" w:rsidR="008A1195" w:rsidRDefault="008A1195" w:rsidP="0026786E">
            <w:pPr>
              <w:rPr>
                <w:b/>
              </w:rPr>
            </w:pPr>
          </w:p>
        </w:tc>
      </w:tr>
      <w:tr w:rsidR="00940C92" w14:paraId="09AC3261" w14:textId="77777777" w:rsidTr="00940C92">
        <w:tc>
          <w:tcPr>
            <w:tcW w:w="659" w:type="dxa"/>
          </w:tcPr>
          <w:p w14:paraId="31BA914F" w14:textId="77777777" w:rsidR="00B762AB" w:rsidRDefault="00B762AB" w:rsidP="0026786E">
            <w:pPr>
              <w:jc w:val="center"/>
            </w:pPr>
            <w:r>
              <w:t>Class</w:t>
            </w:r>
          </w:p>
        </w:tc>
        <w:tc>
          <w:tcPr>
            <w:tcW w:w="4925" w:type="dxa"/>
          </w:tcPr>
          <w:p w14:paraId="368B198F" w14:textId="46A58F73" w:rsidR="00B762AB" w:rsidRDefault="00B762AB" w:rsidP="0026786E">
            <w:r>
              <w:t xml:space="preserve">Resource and what we use it for </w:t>
            </w:r>
          </w:p>
        </w:tc>
        <w:tc>
          <w:tcPr>
            <w:tcW w:w="3432" w:type="dxa"/>
          </w:tcPr>
          <w:p w14:paraId="7720D940" w14:textId="77777777" w:rsidR="00B762AB" w:rsidRDefault="00B762AB" w:rsidP="0026786E">
            <w:r>
              <w:t>Access information</w:t>
            </w:r>
          </w:p>
          <w:p w14:paraId="692DAC70" w14:textId="423B6662" w:rsidR="00B762AB" w:rsidRDefault="00B762AB" w:rsidP="0026786E"/>
        </w:tc>
      </w:tr>
      <w:tr w:rsidR="00940C92" w14:paraId="418FEBFC" w14:textId="77777777" w:rsidTr="00940C92">
        <w:tc>
          <w:tcPr>
            <w:tcW w:w="659" w:type="dxa"/>
          </w:tcPr>
          <w:p w14:paraId="6D584018" w14:textId="4D2E9A95" w:rsidR="00B762AB" w:rsidRDefault="00B762AB" w:rsidP="0026786E">
            <w:pPr>
              <w:jc w:val="center"/>
            </w:pPr>
            <w:r>
              <w:t>5</w:t>
            </w:r>
          </w:p>
        </w:tc>
        <w:tc>
          <w:tcPr>
            <w:tcW w:w="4925" w:type="dxa"/>
          </w:tcPr>
          <w:p w14:paraId="0FB78278" w14:textId="6BB81245" w:rsidR="00B762AB" w:rsidRDefault="00F46803" w:rsidP="0026786E">
            <w:r>
              <w:rPr>
                <w:noProof/>
              </w:rPr>
              <w:drawing>
                <wp:inline distT="0" distB="0" distL="0" distR="0" wp14:anchorId="0FA1DEA6" wp14:editId="4D915D9C">
                  <wp:extent cx="2694940" cy="14859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/>
                          <a:srcRect l="14524" t="39503" r="34505" b="12884"/>
                          <a:stretch/>
                        </pic:blipFill>
                        <pic:spPr bwMode="auto">
                          <a:xfrm>
                            <a:off x="0" y="0"/>
                            <a:ext cx="2723163" cy="15014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2" w:type="dxa"/>
          </w:tcPr>
          <w:p w14:paraId="0BEC6552" w14:textId="77777777" w:rsidR="00B762AB" w:rsidRDefault="00FE7B64" w:rsidP="0026786E">
            <w:r>
              <w:t xml:space="preserve">White rose web site- click on Year 5 </w:t>
            </w:r>
            <w:r w:rsidR="00992869">
              <w:t xml:space="preserve">section for all </w:t>
            </w:r>
            <w:r w:rsidR="00F46803">
              <w:t>activities</w:t>
            </w:r>
          </w:p>
          <w:p w14:paraId="658C47E4" w14:textId="77777777" w:rsidR="00202FF0" w:rsidRDefault="00202FF0" w:rsidP="0026786E"/>
          <w:p w14:paraId="0562CB0E" w14:textId="30F3E553" w:rsidR="00202FF0" w:rsidRDefault="003D6573" w:rsidP="0026786E">
            <w:hyperlink r:id="rId20" w:history="1">
              <w:r w:rsidR="00202FF0">
                <w:rPr>
                  <w:rStyle w:val="Hyperlink"/>
                </w:rPr>
                <w:t>https://whiterosemaths.com/wp-content/uploads/2019/SoLs/Primary/Spring-Year-5-2018-19-Block-3-FINAL.pdf</w:t>
              </w:r>
            </w:hyperlink>
          </w:p>
        </w:tc>
      </w:tr>
      <w:tr w:rsidR="00940C92" w14:paraId="2484B06E" w14:textId="77777777" w:rsidTr="00940C92">
        <w:tc>
          <w:tcPr>
            <w:tcW w:w="659" w:type="dxa"/>
          </w:tcPr>
          <w:p w14:paraId="6A29B0E1" w14:textId="147A6D68" w:rsidR="00B762AB" w:rsidRDefault="00B52D03" w:rsidP="0026786E">
            <w:pPr>
              <w:jc w:val="center"/>
            </w:pPr>
            <w:r>
              <w:t>5</w:t>
            </w:r>
          </w:p>
        </w:tc>
        <w:tc>
          <w:tcPr>
            <w:tcW w:w="4925" w:type="dxa"/>
          </w:tcPr>
          <w:p w14:paraId="34CE0A41" w14:textId="03670DDD" w:rsidR="00B762AB" w:rsidRDefault="00B52D03" w:rsidP="11144FF8">
            <w:r>
              <w:t>Decimals revision</w:t>
            </w:r>
          </w:p>
        </w:tc>
        <w:tc>
          <w:tcPr>
            <w:tcW w:w="3432" w:type="dxa"/>
          </w:tcPr>
          <w:p w14:paraId="6D98A12B" w14:textId="3BA5FE6F" w:rsidR="00B762AB" w:rsidRDefault="003D6573" w:rsidP="0026786E">
            <w:hyperlink r:id="rId21" w:history="1">
              <w:r w:rsidR="00B52D03">
                <w:rPr>
                  <w:rStyle w:val="Hyperlink"/>
                </w:rPr>
                <w:t>https://www.bbc.co.uk/teach/class-clips-video/maths-ks2-decimal-dance-off-2-fractions-decimals-and-percentages/zk9ygwx</w:t>
              </w:r>
            </w:hyperlink>
          </w:p>
        </w:tc>
      </w:tr>
      <w:tr w:rsidR="00940C92" w14:paraId="7CB7B391" w14:textId="77777777" w:rsidTr="00940C92">
        <w:tc>
          <w:tcPr>
            <w:tcW w:w="659" w:type="dxa"/>
          </w:tcPr>
          <w:p w14:paraId="3623A3CD" w14:textId="7E8B9DDE" w:rsidR="00B762AB" w:rsidRDefault="000156CB" w:rsidP="0026786E">
            <w:pPr>
              <w:jc w:val="center"/>
            </w:pPr>
            <w:r>
              <w:t>5</w:t>
            </w:r>
          </w:p>
        </w:tc>
        <w:tc>
          <w:tcPr>
            <w:tcW w:w="4925" w:type="dxa"/>
          </w:tcPr>
          <w:p w14:paraId="2946DB82" w14:textId="49C3FB47" w:rsidR="00B762AB" w:rsidRDefault="000156CB" w:rsidP="11144FF8">
            <w:r>
              <w:t xml:space="preserve">TES website- will need to sign up (free) </w:t>
            </w:r>
          </w:p>
        </w:tc>
        <w:tc>
          <w:tcPr>
            <w:tcW w:w="3432" w:type="dxa"/>
          </w:tcPr>
          <w:p w14:paraId="110FFD37" w14:textId="48DED7E7" w:rsidR="00B762AB" w:rsidRDefault="003D6573" w:rsidP="0026786E">
            <w:hyperlink r:id="rId22" w:history="1">
              <w:r w:rsidR="000156CB">
                <w:rPr>
                  <w:rStyle w:val="Hyperlink"/>
                </w:rPr>
                <w:t>https://www.tes.com/teaching-resource/year-5-summer-decimal-teaching-slides-white-rose-style-11866881</w:t>
              </w:r>
            </w:hyperlink>
          </w:p>
        </w:tc>
      </w:tr>
      <w:tr w:rsidR="004C0A9C" w14:paraId="1519C690" w14:textId="77777777" w:rsidTr="00940C92">
        <w:tc>
          <w:tcPr>
            <w:tcW w:w="659" w:type="dxa"/>
          </w:tcPr>
          <w:p w14:paraId="6F1D95F1" w14:textId="461F835A" w:rsidR="004C0A9C" w:rsidRDefault="004C0A9C" w:rsidP="0026786E">
            <w:pPr>
              <w:jc w:val="center"/>
            </w:pPr>
            <w:r>
              <w:t>5</w:t>
            </w:r>
          </w:p>
        </w:tc>
        <w:tc>
          <w:tcPr>
            <w:tcW w:w="4925" w:type="dxa"/>
          </w:tcPr>
          <w:p w14:paraId="5D0E3C81" w14:textId="29E15FA8" w:rsidR="004C0A9C" w:rsidRDefault="004C0A9C" w:rsidP="11144FF8">
            <w:r>
              <w:t>Mental Arithmetic practice</w:t>
            </w:r>
          </w:p>
        </w:tc>
        <w:tc>
          <w:tcPr>
            <w:tcW w:w="3432" w:type="dxa"/>
          </w:tcPr>
          <w:p w14:paraId="063407BE" w14:textId="5583CC3E" w:rsidR="004C0A9C" w:rsidRDefault="003D6573" w:rsidP="0026786E">
            <w:hyperlink r:id="rId23" w:history="1">
              <w:r w:rsidR="004C0A9C">
                <w:rPr>
                  <w:rStyle w:val="Hyperlink"/>
                </w:rPr>
                <w:t>http://www.mental-arithmetic.co.uk/Year-5-and-Year-6.htm</w:t>
              </w:r>
            </w:hyperlink>
          </w:p>
        </w:tc>
      </w:tr>
      <w:tr w:rsidR="004C0A9C" w14:paraId="4C01E95E" w14:textId="77777777" w:rsidTr="00940C92">
        <w:tc>
          <w:tcPr>
            <w:tcW w:w="659" w:type="dxa"/>
          </w:tcPr>
          <w:p w14:paraId="1563BE79" w14:textId="00628D0D" w:rsidR="004C0A9C" w:rsidRDefault="004C0A9C" w:rsidP="0026786E">
            <w:pPr>
              <w:jc w:val="center"/>
            </w:pPr>
            <w:r>
              <w:lastRenderedPageBreak/>
              <w:t>5</w:t>
            </w:r>
          </w:p>
        </w:tc>
        <w:tc>
          <w:tcPr>
            <w:tcW w:w="4925" w:type="dxa"/>
          </w:tcPr>
          <w:p w14:paraId="2E8EF330" w14:textId="2A8F89AC" w:rsidR="004C0A9C" w:rsidRDefault="004C0A9C" w:rsidP="11144FF8">
            <w:r>
              <w:t>Time tables practice</w:t>
            </w:r>
          </w:p>
        </w:tc>
        <w:tc>
          <w:tcPr>
            <w:tcW w:w="3432" w:type="dxa"/>
          </w:tcPr>
          <w:p w14:paraId="3D143A00" w14:textId="35A46629" w:rsidR="004C0A9C" w:rsidRDefault="003D6573" w:rsidP="0026786E">
            <w:hyperlink r:id="rId24" w:history="1">
              <w:r w:rsidR="004C0A9C">
                <w:rPr>
                  <w:rStyle w:val="Hyperlink"/>
                </w:rPr>
                <w:t>https://www.theschoolrun.com/times-tables</w:t>
              </w:r>
            </w:hyperlink>
          </w:p>
        </w:tc>
      </w:tr>
      <w:tr w:rsidR="00F75999" w14:paraId="53500C6A" w14:textId="77777777" w:rsidTr="00940C92">
        <w:tc>
          <w:tcPr>
            <w:tcW w:w="659" w:type="dxa"/>
          </w:tcPr>
          <w:p w14:paraId="3984788C" w14:textId="724E762D" w:rsidR="00F75999" w:rsidRDefault="00F75999" w:rsidP="0026786E">
            <w:pPr>
              <w:jc w:val="center"/>
            </w:pPr>
            <w:r>
              <w:t>5</w:t>
            </w:r>
          </w:p>
        </w:tc>
        <w:tc>
          <w:tcPr>
            <w:tcW w:w="4925" w:type="dxa"/>
          </w:tcPr>
          <w:p w14:paraId="2A116CB3" w14:textId="398A0D6E" w:rsidR="00F75999" w:rsidRDefault="00F75999" w:rsidP="11144FF8">
            <w:r>
              <w:t>Revision key facts</w:t>
            </w:r>
          </w:p>
        </w:tc>
        <w:tc>
          <w:tcPr>
            <w:tcW w:w="3432" w:type="dxa"/>
          </w:tcPr>
          <w:p w14:paraId="7983E0B2" w14:textId="1930703C" w:rsidR="00F75999" w:rsidRDefault="003D6573" w:rsidP="0026786E">
            <w:hyperlink r:id="rId25" w:history="1">
              <w:r w:rsidR="00F75999">
                <w:rPr>
                  <w:rStyle w:val="Hyperlink"/>
                </w:rPr>
                <w:t>https://www.bbc.co.uk/teach/supermovers</w:t>
              </w:r>
            </w:hyperlink>
          </w:p>
        </w:tc>
      </w:tr>
      <w:tr w:rsidR="0080023F" w14:paraId="05767560" w14:textId="77777777" w:rsidTr="00940C92">
        <w:tc>
          <w:tcPr>
            <w:tcW w:w="659" w:type="dxa"/>
          </w:tcPr>
          <w:p w14:paraId="5569E170" w14:textId="4C289993" w:rsidR="0080023F" w:rsidRDefault="0080023F" w:rsidP="0026786E">
            <w:pPr>
              <w:jc w:val="center"/>
            </w:pPr>
            <w:r>
              <w:t>5</w:t>
            </w:r>
          </w:p>
        </w:tc>
        <w:tc>
          <w:tcPr>
            <w:tcW w:w="4925" w:type="dxa"/>
          </w:tcPr>
          <w:p w14:paraId="59FA61EC" w14:textId="16B48300" w:rsidR="0080023F" w:rsidRDefault="0080023F" w:rsidP="11144FF8">
            <w:r>
              <w:t xml:space="preserve">Revision of any key objectives </w:t>
            </w:r>
          </w:p>
        </w:tc>
        <w:tc>
          <w:tcPr>
            <w:tcW w:w="3432" w:type="dxa"/>
          </w:tcPr>
          <w:p w14:paraId="758B8B93" w14:textId="4A236D65" w:rsidR="0080023F" w:rsidRDefault="003D6573" w:rsidP="0026786E">
            <w:hyperlink r:id="rId26" w:history="1">
              <w:r w:rsidR="0080023F">
                <w:rPr>
                  <w:rStyle w:val="Hyperlink"/>
                </w:rPr>
                <w:t>https://masterthecurriculum.co.uk/categories/?year=year-5</w:t>
              </w:r>
            </w:hyperlink>
          </w:p>
        </w:tc>
      </w:tr>
    </w:tbl>
    <w:p w14:paraId="6DFB9E20" w14:textId="77777777" w:rsidR="00072050" w:rsidRDefault="0007205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2"/>
        <w:gridCol w:w="2824"/>
        <w:gridCol w:w="5320"/>
      </w:tblGrid>
      <w:tr w:rsidR="00D241B5" w:rsidRPr="00944FF4" w14:paraId="7ED9E73B" w14:textId="77777777" w:rsidTr="00FA7E02">
        <w:tc>
          <w:tcPr>
            <w:tcW w:w="9016" w:type="dxa"/>
            <w:gridSpan w:val="3"/>
            <w:shd w:val="clear" w:color="auto" w:fill="A8D08D" w:themeFill="accent6" w:themeFillTint="99"/>
          </w:tcPr>
          <w:p w14:paraId="69A3D3D5" w14:textId="6D698A04" w:rsidR="008A1195" w:rsidRDefault="00C86E0E" w:rsidP="0026786E">
            <w:pPr>
              <w:rPr>
                <w:b/>
              </w:rPr>
            </w:pPr>
            <w:r>
              <w:rPr>
                <w:b/>
              </w:rPr>
              <w:t>French</w:t>
            </w:r>
          </w:p>
          <w:p w14:paraId="46988495" w14:textId="77777777" w:rsidR="002D5BEA" w:rsidRPr="00304F90" w:rsidRDefault="008A1195" w:rsidP="002D5BEA">
            <w:pPr>
              <w:rPr>
                <w:rFonts w:cstheme="minorHAnsi"/>
              </w:rPr>
            </w:pPr>
            <w:r>
              <w:rPr>
                <w:b/>
              </w:rPr>
              <w:t xml:space="preserve">Brief overview of coverage until </w:t>
            </w:r>
            <w:proofErr w:type="gramStart"/>
            <w:r>
              <w:rPr>
                <w:b/>
              </w:rPr>
              <w:t>Easter</w:t>
            </w:r>
            <w:r w:rsidR="002D5BEA">
              <w:rPr>
                <w:b/>
              </w:rPr>
              <w:t xml:space="preserve">  </w:t>
            </w:r>
            <w:r w:rsidR="002D5BEA" w:rsidRPr="00304F90">
              <w:rPr>
                <w:rFonts w:cstheme="minorHAnsi"/>
              </w:rPr>
              <w:t>Say</w:t>
            </w:r>
            <w:proofErr w:type="gramEnd"/>
            <w:r w:rsidR="002D5BEA" w:rsidRPr="00304F90">
              <w:rPr>
                <w:rFonts w:cstheme="minorHAnsi"/>
              </w:rPr>
              <w:t xml:space="preserve"> what they would wear according to  different weather.</w:t>
            </w:r>
          </w:p>
          <w:p w14:paraId="68434A44" w14:textId="4B62231B" w:rsidR="008A1195" w:rsidRDefault="002D5BEA" w:rsidP="0026786E">
            <w:pPr>
              <w:rPr>
                <w:b/>
              </w:rPr>
            </w:pPr>
            <w:r w:rsidRPr="00304F90">
              <w:rPr>
                <w:rFonts w:cstheme="minorHAnsi"/>
                <w:color w:val="000000"/>
              </w:rPr>
              <w:t>End of unit assessment in listening, speaking, reading &amp; writing</w:t>
            </w:r>
          </w:p>
        </w:tc>
      </w:tr>
      <w:tr w:rsidR="00A3093D" w14:paraId="0931C645" w14:textId="77777777" w:rsidTr="001C51C5">
        <w:tc>
          <w:tcPr>
            <w:tcW w:w="966" w:type="dxa"/>
          </w:tcPr>
          <w:p w14:paraId="51A37660" w14:textId="77777777" w:rsidR="00A3093D" w:rsidRDefault="00A3093D" w:rsidP="0026786E">
            <w:pPr>
              <w:jc w:val="center"/>
            </w:pPr>
            <w:r>
              <w:t>Class</w:t>
            </w:r>
          </w:p>
        </w:tc>
        <w:tc>
          <w:tcPr>
            <w:tcW w:w="3603" w:type="dxa"/>
          </w:tcPr>
          <w:p w14:paraId="01F14C59" w14:textId="17F91352" w:rsidR="00A3093D" w:rsidRDefault="00A3093D" w:rsidP="0026786E">
            <w:r>
              <w:t xml:space="preserve">Resource and what we use it for </w:t>
            </w:r>
          </w:p>
        </w:tc>
        <w:tc>
          <w:tcPr>
            <w:tcW w:w="4447" w:type="dxa"/>
          </w:tcPr>
          <w:p w14:paraId="0AECE8BB" w14:textId="77777777" w:rsidR="00A3093D" w:rsidRDefault="00A3093D" w:rsidP="0026786E">
            <w:r>
              <w:t>Access information</w:t>
            </w:r>
          </w:p>
          <w:p w14:paraId="7ABD08EA" w14:textId="3DA8FAE4" w:rsidR="00A3093D" w:rsidRDefault="00A3093D" w:rsidP="0026786E"/>
        </w:tc>
      </w:tr>
      <w:tr w:rsidR="00A3093D" w14:paraId="68E0B849" w14:textId="77777777" w:rsidTr="002F6FD5">
        <w:tc>
          <w:tcPr>
            <w:tcW w:w="966" w:type="dxa"/>
          </w:tcPr>
          <w:p w14:paraId="689A5758" w14:textId="743842A6" w:rsidR="00A3093D" w:rsidRDefault="00A3093D" w:rsidP="0026786E">
            <w:pPr>
              <w:jc w:val="center"/>
            </w:pPr>
            <w:r>
              <w:t>5</w:t>
            </w:r>
          </w:p>
        </w:tc>
        <w:tc>
          <w:tcPr>
            <w:tcW w:w="3603" w:type="dxa"/>
          </w:tcPr>
          <w:p w14:paraId="70DF9E56" w14:textId="1A35AB4B" w:rsidR="00A3093D" w:rsidRDefault="00A3093D" w:rsidP="0026786E">
            <w:r>
              <w:t xml:space="preserve">Useful website </w:t>
            </w:r>
          </w:p>
        </w:tc>
        <w:tc>
          <w:tcPr>
            <w:tcW w:w="4447" w:type="dxa"/>
          </w:tcPr>
          <w:p w14:paraId="144A5D23" w14:textId="1378A25B" w:rsidR="00A3093D" w:rsidRDefault="003D6573" w:rsidP="0026786E">
            <w:hyperlink r:id="rId27" w:history="1">
              <w:r w:rsidR="00A3093D">
                <w:rPr>
                  <w:rStyle w:val="Hyperlink"/>
                </w:rPr>
                <w:t>https://www.duolingo.com/</w:t>
              </w:r>
            </w:hyperlink>
          </w:p>
        </w:tc>
      </w:tr>
      <w:tr w:rsidR="00A3093D" w14:paraId="31B5F44D" w14:textId="77777777" w:rsidTr="00BA7556">
        <w:tc>
          <w:tcPr>
            <w:tcW w:w="966" w:type="dxa"/>
          </w:tcPr>
          <w:p w14:paraId="19DCBE01" w14:textId="1344A45C" w:rsidR="00A3093D" w:rsidRDefault="00AF2375" w:rsidP="0026786E">
            <w:pPr>
              <w:jc w:val="center"/>
            </w:pPr>
            <w:r>
              <w:t>5</w:t>
            </w:r>
          </w:p>
        </w:tc>
        <w:tc>
          <w:tcPr>
            <w:tcW w:w="3603" w:type="dxa"/>
          </w:tcPr>
          <w:p w14:paraId="738610EB" w14:textId="5AE80CEC" w:rsidR="00A3093D" w:rsidRDefault="00AF2375" w:rsidP="0026786E">
            <w:r>
              <w:t xml:space="preserve">Useful resources </w:t>
            </w:r>
          </w:p>
        </w:tc>
        <w:tc>
          <w:tcPr>
            <w:tcW w:w="4447" w:type="dxa"/>
          </w:tcPr>
          <w:p w14:paraId="463F29E8" w14:textId="75BB18FA" w:rsidR="00A3093D" w:rsidRDefault="003D6573" w:rsidP="0026786E">
            <w:hyperlink r:id="rId28" w:history="1">
              <w:r w:rsidR="00AF2375">
                <w:rPr>
                  <w:rStyle w:val="Hyperlink"/>
                </w:rPr>
                <w:t>http://www.primaryresources.co.uk/mfl/mfl_french.htm</w:t>
              </w:r>
            </w:hyperlink>
          </w:p>
        </w:tc>
      </w:tr>
      <w:tr w:rsidR="000A3B4F" w14:paraId="0FE82B68" w14:textId="77777777" w:rsidTr="00BA7556">
        <w:tc>
          <w:tcPr>
            <w:tcW w:w="966" w:type="dxa"/>
          </w:tcPr>
          <w:p w14:paraId="0C33C2F6" w14:textId="1DCABB84" w:rsidR="000A3B4F" w:rsidRDefault="000A3B4F" w:rsidP="0026786E">
            <w:pPr>
              <w:jc w:val="center"/>
            </w:pPr>
            <w:r>
              <w:t>5</w:t>
            </w:r>
          </w:p>
        </w:tc>
        <w:tc>
          <w:tcPr>
            <w:tcW w:w="3603" w:type="dxa"/>
          </w:tcPr>
          <w:p w14:paraId="38CB035A" w14:textId="37143890" w:rsidR="000A3B4F" w:rsidRDefault="000A3B4F" w:rsidP="0026786E">
            <w:r>
              <w:t xml:space="preserve">BBC website </w:t>
            </w:r>
          </w:p>
        </w:tc>
        <w:tc>
          <w:tcPr>
            <w:tcW w:w="4447" w:type="dxa"/>
          </w:tcPr>
          <w:p w14:paraId="5F4C5F12" w14:textId="5FB3F25B" w:rsidR="000A3B4F" w:rsidRDefault="003D6573" w:rsidP="0026786E">
            <w:hyperlink r:id="rId29" w:history="1">
              <w:r w:rsidR="000A3B4F">
                <w:rPr>
                  <w:rStyle w:val="Hyperlink"/>
                </w:rPr>
                <w:t>https://www.bbc.co.uk/bitesize/subjects/z39d7ty</w:t>
              </w:r>
            </w:hyperlink>
          </w:p>
        </w:tc>
      </w:tr>
    </w:tbl>
    <w:p w14:paraId="769D0D3C" w14:textId="77777777" w:rsidR="00072050" w:rsidRDefault="0007205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1"/>
        <w:gridCol w:w="2127"/>
        <w:gridCol w:w="6098"/>
      </w:tblGrid>
      <w:tr w:rsidR="00D241B5" w:rsidRPr="00944FF4" w14:paraId="6FC7A2E2" w14:textId="77777777" w:rsidTr="00D241B5">
        <w:tc>
          <w:tcPr>
            <w:tcW w:w="9016" w:type="dxa"/>
            <w:gridSpan w:val="3"/>
            <w:shd w:val="clear" w:color="auto" w:fill="C45911" w:themeFill="accent2" w:themeFillShade="BF"/>
          </w:tcPr>
          <w:p w14:paraId="6410512C" w14:textId="77777777" w:rsidR="009001A9" w:rsidRDefault="00D241B5" w:rsidP="0026786E">
            <w:pPr>
              <w:rPr>
                <w:b/>
              </w:rPr>
            </w:pPr>
            <w:r>
              <w:rPr>
                <w:b/>
              </w:rPr>
              <w:t>Humanities (</w:t>
            </w:r>
            <w:proofErr w:type="gramStart"/>
            <w:r>
              <w:rPr>
                <w:b/>
              </w:rPr>
              <w:t>Geography</w:t>
            </w:r>
            <w:r w:rsidR="00C86E0E">
              <w:rPr>
                <w:b/>
              </w:rPr>
              <w:t xml:space="preserve"> </w:t>
            </w:r>
            <w:r w:rsidR="009001A9">
              <w:rPr>
                <w:b/>
              </w:rPr>
              <w:t>)</w:t>
            </w:r>
            <w:proofErr w:type="gramEnd"/>
            <w:r w:rsidR="009001A9">
              <w:rPr>
                <w:b/>
              </w:rPr>
              <w:t xml:space="preserve"> Rivers – flooding, focus on one river , mapping a river, water falls </w:t>
            </w:r>
          </w:p>
          <w:p w14:paraId="26FEAFDA" w14:textId="652F5658" w:rsidR="008A1195" w:rsidRDefault="009001A9" w:rsidP="0026786E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  <w:p w14:paraId="03981D5B" w14:textId="13AD095A" w:rsidR="008A1195" w:rsidRDefault="008A1195" w:rsidP="0026786E">
            <w:pPr>
              <w:rPr>
                <w:b/>
              </w:rPr>
            </w:pPr>
            <w:r>
              <w:rPr>
                <w:b/>
              </w:rPr>
              <w:t>Brief overview of coverage until Easter</w:t>
            </w:r>
          </w:p>
        </w:tc>
      </w:tr>
      <w:tr w:rsidR="000844A2" w14:paraId="5CBEE8F6" w14:textId="77777777" w:rsidTr="008027DF">
        <w:tc>
          <w:tcPr>
            <w:tcW w:w="966" w:type="dxa"/>
          </w:tcPr>
          <w:p w14:paraId="69F9F736" w14:textId="77777777" w:rsidR="000844A2" w:rsidRDefault="000844A2" w:rsidP="0026786E">
            <w:pPr>
              <w:jc w:val="center"/>
            </w:pPr>
            <w:r>
              <w:t>Class</w:t>
            </w:r>
          </w:p>
        </w:tc>
        <w:tc>
          <w:tcPr>
            <w:tcW w:w="3603" w:type="dxa"/>
          </w:tcPr>
          <w:p w14:paraId="60500F27" w14:textId="0E56F7CB" w:rsidR="000844A2" w:rsidRDefault="000844A2" w:rsidP="0026786E">
            <w:r>
              <w:t xml:space="preserve">Resource and what we use it for </w:t>
            </w:r>
          </w:p>
        </w:tc>
        <w:tc>
          <w:tcPr>
            <w:tcW w:w="4447" w:type="dxa"/>
          </w:tcPr>
          <w:p w14:paraId="0063E0CA" w14:textId="77777777" w:rsidR="000844A2" w:rsidRDefault="000844A2" w:rsidP="0026786E">
            <w:r>
              <w:t>Access information</w:t>
            </w:r>
          </w:p>
          <w:p w14:paraId="1CD943FE" w14:textId="450C8430" w:rsidR="000844A2" w:rsidRDefault="000844A2" w:rsidP="0026786E"/>
        </w:tc>
      </w:tr>
      <w:tr w:rsidR="000844A2" w14:paraId="3B3C4695" w14:textId="77777777" w:rsidTr="009C1B52">
        <w:tc>
          <w:tcPr>
            <w:tcW w:w="966" w:type="dxa"/>
          </w:tcPr>
          <w:p w14:paraId="05B32227" w14:textId="33B0526D" w:rsidR="000844A2" w:rsidRDefault="000844A2" w:rsidP="0026786E">
            <w:pPr>
              <w:jc w:val="center"/>
            </w:pPr>
            <w:r>
              <w:t>5</w:t>
            </w:r>
          </w:p>
        </w:tc>
        <w:tc>
          <w:tcPr>
            <w:tcW w:w="3603" w:type="dxa"/>
          </w:tcPr>
          <w:p w14:paraId="54CD245A" w14:textId="52A7966B" w:rsidR="000844A2" w:rsidRDefault="00D33591" w:rsidP="0026786E">
            <w:r>
              <w:t xml:space="preserve">Possible writing tasks </w:t>
            </w:r>
          </w:p>
        </w:tc>
        <w:tc>
          <w:tcPr>
            <w:tcW w:w="4447" w:type="dxa"/>
          </w:tcPr>
          <w:p w14:paraId="36FEB5B0" w14:textId="3580E75E" w:rsidR="000844A2" w:rsidRDefault="003D6573" w:rsidP="0026786E">
            <w:hyperlink r:id="rId30" w:anchor="tab/pm-home/topics/geography/rivers" w:history="1">
              <w:r w:rsidR="003409EF">
                <w:rPr>
                  <w:rStyle w:val="Hyperlink"/>
                </w:rPr>
                <w:t>https://www.purplemash.com/#tab/pm-home/topics/geography/rivers</w:t>
              </w:r>
            </w:hyperlink>
          </w:p>
        </w:tc>
      </w:tr>
      <w:tr w:rsidR="000844A2" w14:paraId="40673199" w14:textId="77777777" w:rsidTr="008005C0">
        <w:tc>
          <w:tcPr>
            <w:tcW w:w="966" w:type="dxa"/>
          </w:tcPr>
          <w:p w14:paraId="4D71B926" w14:textId="622E2B0F" w:rsidR="000844A2" w:rsidRDefault="00E056DE" w:rsidP="0026786E">
            <w:pPr>
              <w:jc w:val="center"/>
            </w:pPr>
            <w:r>
              <w:t>5</w:t>
            </w:r>
          </w:p>
        </w:tc>
        <w:tc>
          <w:tcPr>
            <w:tcW w:w="3603" w:type="dxa"/>
          </w:tcPr>
          <w:p w14:paraId="30D7AA69" w14:textId="16636A7D" w:rsidR="000844A2" w:rsidRDefault="00E056DE" w:rsidP="0026786E">
            <w:r>
              <w:t xml:space="preserve">BBC Bitesize  </w:t>
            </w:r>
          </w:p>
        </w:tc>
        <w:tc>
          <w:tcPr>
            <w:tcW w:w="4447" w:type="dxa"/>
          </w:tcPr>
          <w:p w14:paraId="34FF1C98" w14:textId="27CE6167" w:rsidR="000844A2" w:rsidRDefault="003D6573" w:rsidP="0026786E">
            <w:hyperlink r:id="rId31" w:history="1">
              <w:r w:rsidR="00E056DE">
                <w:rPr>
                  <w:rStyle w:val="Hyperlink"/>
                </w:rPr>
                <w:t>https://www.bbc.co.uk/bitesize/topics/z849q6f/articles/z7w8pg8</w:t>
              </w:r>
            </w:hyperlink>
          </w:p>
        </w:tc>
      </w:tr>
      <w:tr w:rsidR="000844A2" w14:paraId="2298DFF4" w14:textId="77777777" w:rsidTr="00F14085">
        <w:tc>
          <w:tcPr>
            <w:tcW w:w="966" w:type="dxa"/>
          </w:tcPr>
          <w:p w14:paraId="557CCEFA" w14:textId="7286D33D" w:rsidR="000844A2" w:rsidRDefault="000D3080" w:rsidP="0026786E">
            <w:pPr>
              <w:jc w:val="center"/>
            </w:pPr>
            <w:r>
              <w:t>5</w:t>
            </w:r>
          </w:p>
        </w:tc>
        <w:tc>
          <w:tcPr>
            <w:tcW w:w="3603" w:type="dxa"/>
          </w:tcPr>
          <w:p w14:paraId="562C75D1" w14:textId="756D05DD" w:rsidR="000844A2" w:rsidRDefault="000D3080" w:rsidP="0026786E">
            <w:r>
              <w:t>BBC Bite size- Water cycle</w:t>
            </w:r>
          </w:p>
        </w:tc>
        <w:tc>
          <w:tcPr>
            <w:tcW w:w="4447" w:type="dxa"/>
          </w:tcPr>
          <w:p w14:paraId="1A965116" w14:textId="4695F0E8" w:rsidR="000844A2" w:rsidRDefault="003D6573" w:rsidP="0026786E">
            <w:hyperlink r:id="rId32" w:history="1">
              <w:r w:rsidR="000D3080">
                <w:rPr>
                  <w:rStyle w:val="Hyperlink"/>
                </w:rPr>
                <w:t>https://www.bbc.co.uk/bitesize/clips/zb39jxs</w:t>
              </w:r>
            </w:hyperlink>
          </w:p>
        </w:tc>
      </w:tr>
    </w:tbl>
    <w:p w14:paraId="5390B656" w14:textId="77777777" w:rsidR="00C86E0E" w:rsidRDefault="00C86E0E" w:rsidP="0007205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6"/>
        <w:gridCol w:w="2324"/>
        <w:gridCol w:w="5906"/>
      </w:tblGrid>
      <w:tr w:rsidR="00D241B5" w:rsidRPr="00944FF4" w14:paraId="3E63FE78" w14:textId="77777777" w:rsidTr="32662478">
        <w:tc>
          <w:tcPr>
            <w:tcW w:w="9016" w:type="dxa"/>
            <w:gridSpan w:val="3"/>
            <w:shd w:val="clear" w:color="auto" w:fill="FFD966" w:themeFill="accent4" w:themeFillTint="99"/>
          </w:tcPr>
          <w:p w14:paraId="0E100C4A" w14:textId="77777777" w:rsidR="00D33591" w:rsidRPr="00B256CD" w:rsidRDefault="00D241B5" w:rsidP="00D33591">
            <w:pPr>
              <w:rPr>
                <w:b/>
                <w:lang w:val="en-US"/>
              </w:rPr>
            </w:pPr>
            <w:r>
              <w:rPr>
                <w:b/>
              </w:rPr>
              <w:t>Science</w:t>
            </w:r>
            <w:r w:rsidR="00D33591">
              <w:rPr>
                <w:b/>
              </w:rPr>
              <w:t xml:space="preserve">   </w:t>
            </w:r>
            <w:r w:rsidR="00D33591" w:rsidRPr="00CD42D0">
              <w:rPr>
                <w:b/>
                <w:lang w:val="en-US"/>
              </w:rPr>
              <w:t>Properties and Changes of Materials</w:t>
            </w:r>
            <w:r w:rsidR="00D33591" w:rsidRPr="00CB5D19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</w:p>
          <w:p w14:paraId="29C5EB23" w14:textId="77777777" w:rsidR="008A1195" w:rsidRDefault="008A1195" w:rsidP="0026786E">
            <w:pPr>
              <w:rPr>
                <w:b/>
              </w:rPr>
            </w:pPr>
          </w:p>
          <w:p w14:paraId="7F9CA0D3" w14:textId="50BAB9E8" w:rsidR="008A1195" w:rsidRDefault="008A1195" w:rsidP="0026786E">
            <w:pPr>
              <w:rPr>
                <w:b/>
              </w:rPr>
            </w:pPr>
            <w:r>
              <w:rPr>
                <w:b/>
              </w:rPr>
              <w:t>Brief overview of coverage until Easter</w:t>
            </w:r>
            <w:r w:rsidR="00D33591">
              <w:rPr>
                <w:b/>
              </w:rPr>
              <w:t xml:space="preserve">  </w:t>
            </w:r>
          </w:p>
          <w:p w14:paraId="3D4CE94A" w14:textId="18D825DD" w:rsidR="008A1195" w:rsidRDefault="008A1195" w:rsidP="0026786E">
            <w:pPr>
              <w:rPr>
                <w:b/>
              </w:rPr>
            </w:pPr>
          </w:p>
        </w:tc>
      </w:tr>
      <w:tr w:rsidR="001C1A13" w14:paraId="6244BE4E" w14:textId="77777777" w:rsidTr="003130A8">
        <w:tc>
          <w:tcPr>
            <w:tcW w:w="786" w:type="dxa"/>
          </w:tcPr>
          <w:p w14:paraId="7E934AE5" w14:textId="77777777" w:rsidR="001C1A13" w:rsidRDefault="001C1A13" w:rsidP="0026786E">
            <w:pPr>
              <w:jc w:val="center"/>
            </w:pPr>
            <w:r>
              <w:t>Class</w:t>
            </w:r>
          </w:p>
        </w:tc>
        <w:tc>
          <w:tcPr>
            <w:tcW w:w="2324" w:type="dxa"/>
          </w:tcPr>
          <w:p w14:paraId="5BA5BBCC" w14:textId="682E46D9" w:rsidR="001C1A13" w:rsidRDefault="001C1A13" w:rsidP="0026786E">
            <w:r>
              <w:t xml:space="preserve">Resource and what we use it for </w:t>
            </w:r>
          </w:p>
        </w:tc>
        <w:tc>
          <w:tcPr>
            <w:tcW w:w="5906" w:type="dxa"/>
          </w:tcPr>
          <w:p w14:paraId="08405289" w14:textId="77777777" w:rsidR="001C1A13" w:rsidRDefault="001C1A13" w:rsidP="0026786E">
            <w:r>
              <w:t>Access information</w:t>
            </w:r>
          </w:p>
          <w:p w14:paraId="055B1578" w14:textId="26AB0420" w:rsidR="001C1A13" w:rsidRDefault="001C1A13" w:rsidP="0026786E"/>
        </w:tc>
      </w:tr>
      <w:tr w:rsidR="001C1A13" w14:paraId="32DE6FCB" w14:textId="77777777" w:rsidTr="00114D02">
        <w:tc>
          <w:tcPr>
            <w:tcW w:w="786" w:type="dxa"/>
          </w:tcPr>
          <w:p w14:paraId="1D9C8323" w14:textId="337F178D" w:rsidR="001C1A13" w:rsidRDefault="001C1A13" w:rsidP="0026786E">
            <w:pPr>
              <w:jc w:val="center"/>
            </w:pPr>
            <w:r>
              <w:t>5</w:t>
            </w:r>
          </w:p>
        </w:tc>
        <w:tc>
          <w:tcPr>
            <w:tcW w:w="2324" w:type="dxa"/>
          </w:tcPr>
          <w:p w14:paraId="31126E5D" w14:textId="6C454DBA" w:rsidR="001C1A13" w:rsidRDefault="001C1A13" w:rsidP="32662478">
            <w:r>
              <w:t xml:space="preserve">BBC Bitesize KS2 </w:t>
            </w:r>
          </w:p>
        </w:tc>
        <w:tc>
          <w:tcPr>
            <w:tcW w:w="5906" w:type="dxa"/>
          </w:tcPr>
          <w:p w14:paraId="62431CDC" w14:textId="135E28BC" w:rsidR="001C1A13" w:rsidRDefault="003D6573" w:rsidP="0026786E">
            <w:hyperlink r:id="rId33" w:history="1">
              <w:r w:rsidR="001C1A13">
                <w:rPr>
                  <w:rStyle w:val="Hyperlink"/>
                </w:rPr>
                <w:t>https://www.bbc.co.uk/bitesize/topics/zryycdm</w:t>
              </w:r>
            </w:hyperlink>
          </w:p>
        </w:tc>
      </w:tr>
      <w:tr w:rsidR="001C1A13" w14:paraId="4BD47C8A" w14:textId="77777777" w:rsidTr="007B30D0">
        <w:tc>
          <w:tcPr>
            <w:tcW w:w="786" w:type="dxa"/>
          </w:tcPr>
          <w:p w14:paraId="72EFE67E" w14:textId="3F1946ED" w:rsidR="001C1A13" w:rsidRDefault="00E02FEC" w:rsidP="0026786E">
            <w:pPr>
              <w:jc w:val="center"/>
            </w:pPr>
            <w:r>
              <w:t>5</w:t>
            </w:r>
          </w:p>
        </w:tc>
        <w:tc>
          <w:tcPr>
            <w:tcW w:w="2324" w:type="dxa"/>
          </w:tcPr>
          <w:p w14:paraId="49E398E2" w14:textId="3D8A8874" w:rsidR="001C1A13" w:rsidRDefault="0042762D" w:rsidP="32662478">
            <w:r>
              <w:t xml:space="preserve">Useful links </w:t>
            </w:r>
          </w:p>
        </w:tc>
        <w:tc>
          <w:tcPr>
            <w:tcW w:w="5906" w:type="dxa"/>
          </w:tcPr>
          <w:p w14:paraId="5BE93A62" w14:textId="5252851E" w:rsidR="001C1A13" w:rsidRDefault="0042762D" w:rsidP="0026786E">
            <w:r w:rsidRPr="0042762D">
              <w:t>ttps://www.theschoolrun.com/homework-help/materials</w:t>
            </w:r>
          </w:p>
        </w:tc>
      </w:tr>
    </w:tbl>
    <w:p w14:paraId="5220BBB2" w14:textId="77777777" w:rsidR="00D241B5" w:rsidRDefault="00D241B5" w:rsidP="0007205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2"/>
        <w:gridCol w:w="2408"/>
        <w:gridCol w:w="5946"/>
      </w:tblGrid>
      <w:tr w:rsidR="00D241B5" w14:paraId="56BFE5D9" w14:textId="77777777" w:rsidTr="46B5149E">
        <w:tc>
          <w:tcPr>
            <w:tcW w:w="9016" w:type="dxa"/>
            <w:gridSpan w:val="3"/>
            <w:shd w:val="clear" w:color="auto" w:fill="BFBFBF" w:themeFill="background1" w:themeFillShade="BF"/>
          </w:tcPr>
          <w:p w14:paraId="61B8274A" w14:textId="77777777" w:rsidR="00D241B5" w:rsidRDefault="46B5149E" w:rsidP="46B5149E">
            <w:pPr>
              <w:rPr>
                <w:b/>
                <w:bCs/>
              </w:rPr>
            </w:pPr>
            <w:r w:rsidRPr="46B5149E">
              <w:rPr>
                <w:b/>
                <w:bCs/>
              </w:rPr>
              <w:t xml:space="preserve">Design Technology </w:t>
            </w:r>
          </w:p>
          <w:p w14:paraId="49F5E1B2" w14:textId="77777777" w:rsidR="008A1195" w:rsidRDefault="008A1195" w:rsidP="46B5149E">
            <w:pPr>
              <w:rPr>
                <w:b/>
                <w:bCs/>
              </w:rPr>
            </w:pPr>
          </w:p>
          <w:p w14:paraId="283E1BA1" w14:textId="77777777" w:rsidR="008A1195" w:rsidRDefault="008A1195" w:rsidP="46B5149E">
            <w:pPr>
              <w:rPr>
                <w:b/>
              </w:rPr>
            </w:pPr>
            <w:r>
              <w:rPr>
                <w:b/>
              </w:rPr>
              <w:t>Brief overview of coverage until Easter</w:t>
            </w:r>
          </w:p>
          <w:p w14:paraId="0DD2DD0E" w14:textId="4DFAC400" w:rsidR="008A1195" w:rsidRDefault="008A1195" w:rsidP="46B5149E">
            <w:pPr>
              <w:rPr>
                <w:b/>
                <w:bCs/>
              </w:rPr>
            </w:pPr>
          </w:p>
        </w:tc>
      </w:tr>
      <w:tr w:rsidR="00197D7E" w14:paraId="29D3DED8" w14:textId="77777777" w:rsidTr="005506DB">
        <w:tc>
          <w:tcPr>
            <w:tcW w:w="662" w:type="dxa"/>
          </w:tcPr>
          <w:p w14:paraId="75F2B5F6" w14:textId="77777777" w:rsidR="00197D7E" w:rsidRDefault="00197D7E" w:rsidP="0026786E">
            <w:pPr>
              <w:jc w:val="center"/>
            </w:pPr>
            <w:r>
              <w:t>Class</w:t>
            </w:r>
          </w:p>
        </w:tc>
        <w:tc>
          <w:tcPr>
            <w:tcW w:w="3728" w:type="dxa"/>
          </w:tcPr>
          <w:p w14:paraId="344A7D2B" w14:textId="7C91D0D4" w:rsidR="00197D7E" w:rsidRDefault="00197D7E" w:rsidP="0026786E">
            <w:r>
              <w:t xml:space="preserve">Resource and what we use it for </w:t>
            </w:r>
          </w:p>
        </w:tc>
        <w:tc>
          <w:tcPr>
            <w:tcW w:w="4626" w:type="dxa"/>
          </w:tcPr>
          <w:p w14:paraId="36AC8215" w14:textId="77777777" w:rsidR="00197D7E" w:rsidRDefault="00197D7E" w:rsidP="0026786E">
            <w:r>
              <w:t>Access information</w:t>
            </w:r>
          </w:p>
          <w:p w14:paraId="43960F9B" w14:textId="2FFA7E17" w:rsidR="00197D7E" w:rsidRDefault="00197D7E" w:rsidP="0026786E"/>
        </w:tc>
      </w:tr>
      <w:tr w:rsidR="00197D7E" w14:paraId="462F7649" w14:textId="77777777" w:rsidTr="005506DB">
        <w:tc>
          <w:tcPr>
            <w:tcW w:w="662" w:type="dxa"/>
          </w:tcPr>
          <w:p w14:paraId="27E129BA" w14:textId="156F71DC" w:rsidR="00197D7E" w:rsidRDefault="00197D7E" w:rsidP="0026786E">
            <w:pPr>
              <w:jc w:val="center"/>
            </w:pPr>
            <w:r>
              <w:t>5</w:t>
            </w:r>
          </w:p>
        </w:tc>
        <w:tc>
          <w:tcPr>
            <w:tcW w:w="3728" w:type="dxa"/>
          </w:tcPr>
          <w:p w14:paraId="040A7EDE" w14:textId="088A009C" w:rsidR="00197D7E" w:rsidRDefault="00197D7E" w:rsidP="0026786E">
            <w:r>
              <w:t xml:space="preserve">Stem projects </w:t>
            </w:r>
          </w:p>
        </w:tc>
        <w:tc>
          <w:tcPr>
            <w:tcW w:w="4626" w:type="dxa"/>
          </w:tcPr>
          <w:p w14:paraId="3CA94E59" w14:textId="49066FFC" w:rsidR="00197D7E" w:rsidRDefault="003D6573" w:rsidP="0026786E">
            <w:hyperlink r:id="rId34" w:history="1">
              <w:r w:rsidR="00197D7E">
                <w:rPr>
                  <w:rStyle w:val="Hyperlink"/>
                </w:rPr>
                <w:t>https://www.stem.org.uk/resources/collection/2897/designing-key-stage-two</w:t>
              </w:r>
            </w:hyperlink>
          </w:p>
        </w:tc>
      </w:tr>
    </w:tbl>
    <w:p w14:paraId="5A875908" w14:textId="77777777" w:rsidR="00197D7E" w:rsidRDefault="00197D7E" w:rsidP="0007205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8"/>
        <w:gridCol w:w="3450"/>
        <w:gridCol w:w="4618"/>
      </w:tblGrid>
      <w:tr w:rsidR="00D241B5" w14:paraId="442FD650" w14:textId="77777777" w:rsidTr="46B5149E">
        <w:tc>
          <w:tcPr>
            <w:tcW w:w="9016" w:type="dxa"/>
            <w:gridSpan w:val="3"/>
            <w:shd w:val="clear" w:color="auto" w:fill="8496B0" w:themeFill="text2" w:themeFillTint="99"/>
          </w:tcPr>
          <w:p w14:paraId="7B27C1CB" w14:textId="60F098BA" w:rsidR="00D241B5" w:rsidRDefault="46B5149E" w:rsidP="46B5149E">
            <w:pPr>
              <w:spacing w:line="259" w:lineRule="auto"/>
              <w:rPr>
                <w:b/>
                <w:bCs/>
              </w:rPr>
            </w:pPr>
            <w:r w:rsidRPr="46B5149E">
              <w:rPr>
                <w:b/>
                <w:bCs/>
              </w:rPr>
              <w:t xml:space="preserve">PE </w:t>
            </w:r>
            <w:r w:rsidR="00C8207C">
              <w:rPr>
                <w:b/>
                <w:bCs/>
              </w:rPr>
              <w:t xml:space="preserve">  Gymnastics </w:t>
            </w:r>
          </w:p>
          <w:p w14:paraId="7780F8F4" w14:textId="77777777" w:rsidR="008A1195" w:rsidRDefault="008A1195" w:rsidP="46B5149E">
            <w:pPr>
              <w:spacing w:line="259" w:lineRule="auto"/>
              <w:rPr>
                <w:b/>
                <w:bCs/>
              </w:rPr>
            </w:pPr>
          </w:p>
          <w:p w14:paraId="2BAD88CF" w14:textId="29DBA360" w:rsidR="008A1195" w:rsidRDefault="008A1195" w:rsidP="46B5149E">
            <w:pPr>
              <w:spacing w:line="259" w:lineRule="auto"/>
              <w:rPr>
                <w:b/>
                <w:bCs/>
              </w:rPr>
            </w:pPr>
            <w:r>
              <w:rPr>
                <w:b/>
              </w:rPr>
              <w:t>Brief overview of coverage until Easter</w:t>
            </w:r>
          </w:p>
        </w:tc>
      </w:tr>
      <w:tr w:rsidR="00A932E8" w14:paraId="4F93E83F" w14:textId="77777777" w:rsidTr="002A42C5">
        <w:tc>
          <w:tcPr>
            <w:tcW w:w="966" w:type="dxa"/>
          </w:tcPr>
          <w:p w14:paraId="7AA12524" w14:textId="77777777" w:rsidR="00A932E8" w:rsidRDefault="00A932E8" w:rsidP="0026786E">
            <w:pPr>
              <w:jc w:val="center"/>
            </w:pPr>
            <w:r>
              <w:lastRenderedPageBreak/>
              <w:t>Class</w:t>
            </w:r>
          </w:p>
        </w:tc>
        <w:tc>
          <w:tcPr>
            <w:tcW w:w="3603" w:type="dxa"/>
          </w:tcPr>
          <w:p w14:paraId="0231011E" w14:textId="1112F976" w:rsidR="00A932E8" w:rsidRDefault="00A932E8" w:rsidP="0026786E">
            <w:r>
              <w:t xml:space="preserve">Resource and what we use it for </w:t>
            </w:r>
          </w:p>
        </w:tc>
        <w:tc>
          <w:tcPr>
            <w:tcW w:w="4447" w:type="dxa"/>
          </w:tcPr>
          <w:p w14:paraId="4F4EB669" w14:textId="77777777" w:rsidR="00A932E8" w:rsidRDefault="00A932E8" w:rsidP="0026786E">
            <w:r>
              <w:t>Access information</w:t>
            </w:r>
          </w:p>
          <w:p w14:paraId="1E3C64DF" w14:textId="19B8C31F" w:rsidR="00A932E8" w:rsidRDefault="00A932E8" w:rsidP="0026786E"/>
        </w:tc>
      </w:tr>
      <w:tr w:rsidR="00A932E8" w14:paraId="142CED9F" w14:textId="77777777" w:rsidTr="005048F3">
        <w:tc>
          <w:tcPr>
            <w:tcW w:w="966" w:type="dxa"/>
          </w:tcPr>
          <w:p w14:paraId="47F96CFA" w14:textId="43A2803F" w:rsidR="00A932E8" w:rsidRDefault="00A932E8" w:rsidP="0026786E">
            <w:pPr>
              <w:jc w:val="center"/>
            </w:pPr>
            <w:r>
              <w:t>5</w:t>
            </w:r>
          </w:p>
        </w:tc>
        <w:tc>
          <w:tcPr>
            <w:tcW w:w="3603" w:type="dxa"/>
          </w:tcPr>
          <w:p w14:paraId="62199465" w14:textId="0D6CD208" w:rsidR="00A932E8" w:rsidRDefault="00A932E8" w:rsidP="0026786E">
            <w:r>
              <w:t>Cosmic kids</w:t>
            </w:r>
          </w:p>
        </w:tc>
        <w:tc>
          <w:tcPr>
            <w:tcW w:w="4447" w:type="dxa"/>
          </w:tcPr>
          <w:p w14:paraId="4C4CEA3D" w14:textId="3C17A611" w:rsidR="00A932E8" w:rsidRDefault="003D6573" w:rsidP="0026786E">
            <w:hyperlink r:id="rId35" w:history="1">
              <w:r w:rsidR="00202FF0">
                <w:rPr>
                  <w:rStyle w:val="Hyperlink"/>
                </w:rPr>
                <w:t>https://www.youtube.com/user/CosmicKidsYoga</w:t>
              </w:r>
            </w:hyperlink>
          </w:p>
        </w:tc>
      </w:tr>
      <w:tr w:rsidR="00A932E8" w14:paraId="5560EE67" w14:textId="77777777" w:rsidTr="000042F9">
        <w:tc>
          <w:tcPr>
            <w:tcW w:w="966" w:type="dxa"/>
          </w:tcPr>
          <w:p w14:paraId="39428FFC" w14:textId="4C1ECA5A" w:rsidR="00A932E8" w:rsidRDefault="00A932E8" w:rsidP="0026786E">
            <w:pPr>
              <w:jc w:val="center"/>
            </w:pPr>
            <w:r>
              <w:t>5</w:t>
            </w:r>
          </w:p>
        </w:tc>
        <w:tc>
          <w:tcPr>
            <w:tcW w:w="3603" w:type="dxa"/>
          </w:tcPr>
          <w:p w14:paraId="50895670" w14:textId="3A9F01A2" w:rsidR="00A932E8" w:rsidRDefault="00A932E8" w:rsidP="0026786E">
            <w:r>
              <w:t xml:space="preserve">Go Noodle </w:t>
            </w:r>
          </w:p>
        </w:tc>
        <w:tc>
          <w:tcPr>
            <w:tcW w:w="4447" w:type="dxa"/>
          </w:tcPr>
          <w:p w14:paraId="0C8FE7CE" w14:textId="7956522D" w:rsidR="00A932E8" w:rsidRDefault="003D6573" w:rsidP="0026786E">
            <w:hyperlink r:id="rId36" w:history="1">
              <w:r w:rsidR="00202FF0">
                <w:rPr>
                  <w:rStyle w:val="Hyperlink"/>
                </w:rPr>
                <w:t>https://www.gonoodle.com/</w:t>
              </w:r>
            </w:hyperlink>
          </w:p>
        </w:tc>
      </w:tr>
      <w:tr w:rsidR="00A932E8" w14:paraId="3BF0AE3D" w14:textId="77777777" w:rsidTr="00552A70">
        <w:tc>
          <w:tcPr>
            <w:tcW w:w="966" w:type="dxa"/>
          </w:tcPr>
          <w:p w14:paraId="6CF06A0F" w14:textId="5445B3E3" w:rsidR="00A932E8" w:rsidRDefault="00A932E8" w:rsidP="0026786E">
            <w:pPr>
              <w:jc w:val="center"/>
            </w:pPr>
            <w:r>
              <w:t>5</w:t>
            </w:r>
          </w:p>
        </w:tc>
        <w:tc>
          <w:tcPr>
            <w:tcW w:w="3603" w:type="dxa"/>
          </w:tcPr>
          <w:p w14:paraId="41004F19" w14:textId="4A51EA9E" w:rsidR="00A932E8" w:rsidRDefault="00A932E8" w:rsidP="0026786E">
            <w:r>
              <w:t xml:space="preserve">NHS change for life </w:t>
            </w:r>
          </w:p>
        </w:tc>
        <w:tc>
          <w:tcPr>
            <w:tcW w:w="4447" w:type="dxa"/>
          </w:tcPr>
          <w:p w14:paraId="308D56CC" w14:textId="2DD1DBFC" w:rsidR="00A932E8" w:rsidRDefault="003D6573" w:rsidP="0026786E">
            <w:hyperlink r:id="rId37" w:history="1">
              <w:r w:rsidR="004C48B6">
                <w:rPr>
                  <w:rStyle w:val="Hyperlink"/>
                </w:rPr>
                <w:t>https://www.nhs.uk/change4life</w:t>
              </w:r>
            </w:hyperlink>
          </w:p>
        </w:tc>
      </w:tr>
      <w:tr w:rsidR="00A932E8" w14:paraId="3F3E7B09" w14:textId="77777777" w:rsidTr="002604BF">
        <w:tc>
          <w:tcPr>
            <w:tcW w:w="966" w:type="dxa"/>
          </w:tcPr>
          <w:p w14:paraId="06D8E2A5" w14:textId="25D3EE33" w:rsidR="00A932E8" w:rsidRDefault="00A932E8" w:rsidP="0026786E">
            <w:pPr>
              <w:jc w:val="center"/>
            </w:pPr>
            <w:r>
              <w:t>5</w:t>
            </w:r>
          </w:p>
        </w:tc>
        <w:tc>
          <w:tcPr>
            <w:tcW w:w="3603" w:type="dxa"/>
          </w:tcPr>
          <w:p w14:paraId="797E50C6" w14:textId="1D6F9A3D" w:rsidR="00A932E8" w:rsidRDefault="00A932E8" w:rsidP="0026786E">
            <w:r>
              <w:t xml:space="preserve">WOW active cards </w:t>
            </w:r>
          </w:p>
        </w:tc>
        <w:tc>
          <w:tcPr>
            <w:tcW w:w="4447" w:type="dxa"/>
          </w:tcPr>
          <w:p w14:paraId="568C698B" w14:textId="48ACBCCD" w:rsidR="00A932E8" w:rsidRDefault="00A932E8" w:rsidP="0026786E">
            <w:r>
              <w:t xml:space="preserve">School website </w:t>
            </w:r>
          </w:p>
        </w:tc>
      </w:tr>
      <w:tr w:rsidR="00197D7E" w14:paraId="7BE76900" w14:textId="77777777" w:rsidTr="002604BF">
        <w:tc>
          <w:tcPr>
            <w:tcW w:w="966" w:type="dxa"/>
          </w:tcPr>
          <w:p w14:paraId="010BD4F8" w14:textId="3CF14399" w:rsidR="00197D7E" w:rsidRDefault="00197D7E" w:rsidP="0026786E">
            <w:pPr>
              <w:jc w:val="center"/>
            </w:pPr>
            <w:r>
              <w:t>5</w:t>
            </w:r>
          </w:p>
        </w:tc>
        <w:tc>
          <w:tcPr>
            <w:tcW w:w="3603" w:type="dxa"/>
          </w:tcPr>
          <w:p w14:paraId="3DF5E7B7" w14:textId="024D1ECC" w:rsidR="00197D7E" w:rsidRDefault="00197D7E" w:rsidP="0026786E">
            <w:r>
              <w:t xml:space="preserve">BBC Super movers </w:t>
            </w:r>
          </w:p>
        </w:tc>
        <w:tc>
          <w:tcPr>
            <w:tcW w:w="4447" w:type="dxa"/>
          </w:tcPr>
          <w:p w14:paraId="1DC7251C" w14:textId="625DDCB6" w:rsidR="00197D7E" w:rsidRDefault="003D6573" w:rsidP="0026786E">
            <w:hyperlink r:id="rId38" w:history="1">
              <w:r w:rsidR="00F75999">
                <w:rPr>
                  <w:rStyle w:val="Hyperlink"/>
                </w:rPr>
                <w:t>https://www.bbc.co.uk/teach/supermovers</w:t>
              </w:r>
            </w:hyperlink>
          </w:p>
        </w:tc>
      </w:tr>
    </w:tbl>
    <w:p w14:paraId="49C39176" w14:textId="77777777" w:rsidR="00C86E0E" w:rsidRDefault="00C86E0E" w:rsidP="00072050"/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823"/>
        <w:gridCol w:w="2196"/>
        <w:gridCol w:w="5997"/>
      </w:tblGrid>
      <w:tr w:rsidR="00D241B5" w14:paraId="53BE133F" w14:textId="77777777" w:rsidTr="11144FF8">
        <w:tc>
          <w:tcPr>
            <w:tcW w:w="9016" w:type="dxa"/>
            <w:gridSpan w:val="3"/>
            <w:shd w:val="clear" w:color="auto" w:fill="8496B0" w:themeFill="text2" w:themeFillTint="99"/>
          </w:tcPr>
          <w:p w14:paraId="79FAC3CC" w14:textId="70A3C893" w:rsidR="00D241B5" w:rsidRDefault="00D241B5" w:rsidP="0026786E">
            <w:pPr>
              <w:rPr>
                <w:b/>
              </w:rPr>
            </w:pPr>
            <w:r>
              <w:rPr>
                <w:b/>
              </w:rPr>
              <w:t xml:space="preserve">RE </w:t>
            </w:r>
            <w:r w:rsidR="00C95891">
              <w:rPr>
                <w:b/>
              </w:rPr>
              <w:t xml:space="preserve">  Easter- Victory </w:t>
            </w:r>
            <w:r w:rsidR="003C1F58">
              <w:rPr>
                <w:b/>
              </w:rPr>
              <w:t xml:space="preserve">  - Art work </w:t>
            </w:r>
          </w:p>
          <w:p w14:paraId="53035B62" w14:textId="77777777" w:rsidR="000C3D0B" w:rsidRDefault="000C3D0B" w:rsidP="0026786E">
            <w:pPr>
              <w:rPr>
                <w:b/>
              </w:rPr>
            </w:pPr>
          </w:p>
          <w:p w14:paraId="70D82D57" w14:textId="787C52FE" w:rsidR="000C3D0B" w:rsidRDefault="000C3D0B" w:rsidP="0026786E">
            <w:pPr>
              <w:rPr>
                <w:b/>
              </w:rPr>
            </w:pPr>
          </w:p>
        </w:tc>
      </w:tr>
      <w:tr w:rsidR="00C95891" w14:paraId="1C79E107" w14:textId="77777777" w:rsidTr="00C95891">
        <w:tc>
          <w:tcPr>
            <w:tcW w:w="823" w:type="dxa"/>
          </w:tcPr>
          <w:p w14:paraId="58372216" w14:textId="77777777" w:rsidR="00C95891" w:rsidRDefault="00C95891" w:rsidP="0026786E">
            <w:pPr>
              <w:jc w:val="center"/>
            </w:pPr>
            <w:r>
              <w:t>Class</w:t>
            </w:r>
          </w:p>
        </w:tc>
        <w:tc>
          <w:tcPr>
            <w:tcW w:w="2196" w:type="dxa"/>
          </w:tcPr>
          <w:p w14:paraId="0002FADA" w14:textId="09C6BEAF" w:rsidR="00C95891" w:rsidRDefault="00C95891" w:rsidP="0026786E">
            <w:r>
              <w:t xml:space="preserve">Resource and what we use it for </w:t>
            </w:r>
          </w:p>
        </w:tc>
        <w:tc>
          <w:tcPr>
            <w:tcW w:w="5997" w:type="dxa"/>
          </w:tcPr>
          <w:p w14:paraId="0522D11F" w14:textId="77777777" w:rsidR="00C95891" w:rsidRDefault="00C95891" w:rsidP="0026786E">
            <w:r>
              <w:t>Access information</w:t>
            </w:r>
          </w:p>
          <w:p w14:paraId="51287DF7" w14:textId="23BD443E" w:rsidR="00C95891" w:rsidRDefault="00C95891" w:rsidP="0026786E"/>
        </w:tc>
      </w:tr>
      <w:tr w:rsidR="00C95891" w14:paraId="036D7681" w14:textId="77777777" w:rsidTr="00C95891">
        <w:trPr>
          <w:trHeight w:val="435"/>
        </w:trPr>
        <w:tc>
          <w:tcPr>
            <w:tcW w:w="823" w:type="dxa"/>
          </w:tcPr>
          <w:p w14:paraId="7BCD38A0" w14:textId="288DF167" w:rsidR="00C95891" w:rsidRDefault="00C95891" w:rsidP="0026786E">
            <w:pPr>
              <w:jc w:val="center"/>
            </w:pPr>
            <w:r>
              <w:t>5</w:t>
            </w:r>
          </w:p>
        </w:tc>
        <w:tc>
          <w:tcPr>
            <w:tcW w:w="2196" w:type="dxa"/>
          </w:tcPr>
          <w:p w14:paraId="526770CE" w14:textId="3BAD7DFA" w:rsidR="00C95891" w:rsidRDefault="00C95891" w:rsidP="0026786E">
            <w:r>
              <w:t xml:space="preserve">RE story </w:t>
            </w:r>
          </w:p>
        </w:tc>
        <w:tc>
          <w:tcPr>
            <w:tcW w:w="5997" w:type="dxa"/>
          </w:tcPr>
          <w:p w14:paraId="6E36661F" w14:textId="2E4516ED" w:rsidR="00C95891" w:rsidRDefault="003D6573" w:rsidP="0026786E">
            <w:hyperlink r:id="rId39" w:history="1">
              <w:r w:rsidR="00C95891">
                <w:rPr>
                  <w:rStyle w:val="Hyperlink"/>
                </w:rPr>
                <w:t>https://www.youtube.com/watch?v=HL8R158Ujp4</w:t>
              </w:r>
            </w:hyperlink>
          </w:p>
        </w:tc>
      </w:tr>
      <w:tr w:rsidR="00C95891" w14:paraId="74325DBC" w14:textId="77777777" w:rsidTr="001166D5">
        <w:tc>
          <w:tcPr>
            <w:tcW w:w="823" w:type="dxa"/>
          </w:tcPr>
          <w:p w14:paraId="1FCE0858" w14:textId="75CAD1A3" w:rsidR="00C95891" w:rsidRDefault="001D74C8" w:rsidP="0026786E">
            <w:pPr>
              <w:jc w:val="center"/>
            </w:pPr>
            <w:r>
              <w:t>5</w:t>
            </w:r>
          </w:p>
        </w:tc>
        <w:tc>
          <w:tcPr>
            <w:tcW w:w="2196" w:type="dxa"/>
          </w:tcPr>
          <w:p w14:paraId="38645DC7" w14:textId="17A37BA3" w:rsidR="00C95891" w:rsidRDefault="001D74C8" w:rsidP="0026786E">
            <w:r>
              <w:t xml:space="preserve">Easter writing ideas- Purple mash </w:t>
            </w:r>
          </w:p>
        </w:tc>
        <w:tc>
          <w:tcPr>
            <w:tcW w:w="5997" w:type="dxa"/>
          </w:tcPr>
          <w:p w14:paraId="62EBF9A1" w14:textId="500AD06E" w:rsidR="00C95891" w:rsidRDefault="003D6573" w:rsidP="0026786E">
            <w:hyperlink r:id="rId40" w:anchor="tab/pm-home/topics/religiouseducation/re_christian/easter" w:history="1">
              <w:r w:rsidR="001D74C8">
                <w:rPr>
                  <w:rStyle w:val="Hyperlink"/>
                </w:rPr>
                <w:t>https://www.purplemash.com/#tab/pm-home/topics/religiouseducation/re_christian/easter</w:t>
              </w:r>
            </w:hyperlink>
          </w:p>
        </w:tc>
      </w:tr>
      <w:tr w:rsidR="00C95891" w14:paraId="564B58E9" w14:textId="77777777" w:rsidTr="005E604C">
        <w:tc>
          <w:tcPr>
            <w:tcW w:w="823" w:type="dxa"/>
          </w:tcPr>
          <w:p w14:paraId="43FCB1DC" w14:textId="7BC51E08" w:rsidR="00C95891" w:rsidRDefault="001D0C92" w:rsidP="0026786E">
            <w:pPr>
              <w:jc w:val="center"/>
            </w:pPr>
            <w:r>
              <w:t>5</w:t>
            </w:r>
          </w:p>
        </w:tc>
        <w:tc>
          <w:tcPr>
            <w:tcW w:w="2196" w:type="dxa"/>
          </w:tcPr>
          <w:p w14:paraId="0C6C2CD5" w14:textId="3135E5FE" w:rsidR="00C95891" w:rsidRDefault="001D0C92" w:rsidP="0026786E">
            <w:r>
              <w:t xml:space="preserve">Easter </w:t>
            </w:r>
          </w:p>
        </w:tc>
        <w:tc>
          <w:tcPr>
            <w:tcW w:w="5997" w:type="dxa"/>
          </w:tcPr>
          <w:p w14:paraId="508C98E9" w14:textId="55B8E85B" w:rsidR="00C95891" w:rsidRDefault="003D6573" w:rsidP="0026786E">
            <w:hyperlink r:id="rId41" w:history="1">
              <w:r w:rsidR="001D0C92">
                <w:rPr>
                  <w:rStyle w:val="Hyperlink"/>
                </w:rPr>
                <w:t>https://www.tes.com/teaching-resource/an-easter-enquiry-for-years-5-or-6-6431204</w:t>
              </w:r>
            </w:hyperlink>
          </w:p>
        </w:tc>
      </w:tr>
      <w:tr w:rsidR="008C5EAD" w14:paraId="1A19CB1F" w14:textId="77777777" w:rsidTr="005E604C">
        <w:tc>
          <w:tcPr>
            <w:tcW w:w="823" w:type="dxa"/>
          </w:tcPr>
          <w:p w14:paraId="155C4A06" w14:textId="37F30FE7" w:rsidR="008C5EAD" w:rsidRDefault="008C5EAD" w:rsidP="0026786E">
            <w:pPr>
              <w:jc w:val="center"/>
            </w:pPr>
            <w:r>
              <w:t>5</w:t>
            </w:r>
          </w:p>
        </w:tc>
        <w:tc>
          <w:tcPr>
            <w:tcW w:w="2196" w:type="dxa"/>
          </w:tcPr>
          <w:p w14:paraId="10909369" w14:textId="25869AF3" w:rsidR="008C5EAD" w:rsidRDefault="008C5EAD" w:rsidP="0026786E">
            <w:r>
              <w:t>Easter ideas</w:t>
            </w:r>
          </w:p>
        </w:tc>
        <w:tc>
          <w:tcPr>
            <w:tcW w:w="5997" w:type="dxa"/>
          </w:tcPr>
          <w:p w14:paraId="1573E4B6" w14:textId="6B7AA869" w:rsidR="008C5EAD" w:rsidRDefault="003D6573" w:rsidP="0026786E">
            <w:hyperlink r:id="rId42" w:history="1">
              <w:r w:rsidR="008C5EAD">
                <w:rPr>
                  <w:rStyle w:val="Hyperlink"/>
                </w:rPr>
                <w:t>https://www.barnabasinschools.org.uk/</w:t>
              </w:r>
            </w:hyperlink>
          </w:p>
        </w:tc>
      </w:tr>
    </w:tbl>
    <w:p w14:paraId="689E435C" w14:textId="7978FFCC" w:rsidR="26FB320C" w:rsidRDefault="26FB320C" w:rsidP="26FB320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3"/>
        <w:gridCol w:w="3329"/>
        <w:gridCol w:w="4754"/>
      </w:tblGrid>
      <w:tr w:rsidR="46C7DE69" w14:paraId="6C2091CA" w14:textId="77777777" w:rsidTr="46C7DE69">
        <w:trPr>
          <w:trHeight w:val="300"/>
        </w:trPr>
        <w:tc>
          <w:tcPr>
            <w:tcW w:w="9016" w:type="dxa"/>
            <w:gridSpan w:val="3"/>
            <w:shd w:val="clear" w:color="auto" w:fill="FFC000" w:themeFill="accent4"/>
          </w:tcPr>
          <w:p w14:paraId="043BF06F" w14:textId="6EF9ED14" w:rsidR="008A1195" w:rsidRDefault="46C7DE69" w:rsidP="46C7DE69">
            <w:pPr>
              <w:spacing w:line="259" w:lineRule="auto"/>
              <w:rPr>
                <w:b/>
                <w:bCs/>
              </w:rPr>
            </w:pPr>
            <w:r w:rsidRPr="46C7DE69">
              <w:rPr>
                <w:b/>
                <w:bCs/>
              </w:rPr>
              <w:t>PSHE</w:t>
            </w:r>
            <w:r w:rsidR="00797C91">
              <w:rPr>
                <w:b/>
                <w:bCs/>
              </w:rPr>
              <w:t xml:space="preserve"> Relationships – You, me and RSE </w:t>
            </w:r>
          </w:p>
          <w:p w14:paraId="050906CA" w14:textId="77777777" w:rsidR="00797C91" w:rsidRDefault="00797C91" w:rsidP="46C7DE69">
            <w:pPr>
              <w:spacing w:line="259" w:lineRule="auto"/>
              <w:rPr>
                <w:b/>
                <w:bCs/>
              </w:rPr>
            </w:pPr>
          </w:p>
          <w:p w14:paraId="2085D3D4" w14:textId="77777777" w:rsidR="008A1195" w:rsidRDefault="008A1195" w:rsidP="46C7DE69">
            <w:pPr>
              <w:spacing w:line="259" w:lineRule="auto"/>
              <w:rPr>
                <w:b/>
              </w:rPr>
            </w:pPr>
            <w:r>
              <w:rPr>
                <w:b/>
              </w:rPr>
              <w:t>Brief overview of coverage until Easter</w:t>
            </w:r>
          </w:p>
          <w:p w14:paraId="45BF3E0E" w14:textId="5488D5FB" w:rsidR="000C3D0B" w:rsidRDefault="000C3D0B" w:rsidP="46C7DE69">
            <w:pPr>
              <w:spacing w:line="259" w:lineRule="auto"/>
              <w:rPr>
                <w:b/>
                <w:bCs/>
              </w:rPr>
            </w:pPr>
          </w:p>
        </w:tc>
      </w:tr>
      <w:tr w:rsidR="46C7DE69" w14:paraId="3B1A662B" w14:textId="77777777" w:rsidTr="004C579E">
        <w:trPr>
          <w:trHeight w:val="300"/>
        </w:trPr>
        <w:tc>
          <w:tcPr>
            <w:tcW w:w="933" w:type="dxa"/>
          </w:tcPr>
          <w:p w14:paraId="3A5BBC64" w14:textId="77777777" w:rsidR="46C7DE69" w:rsidRDefault="46C7DE69" w:rsidP="46C7DE69">
            <w:pPr>
              <w:jc w:val="center"/>
            </w:pPr>
            <w:r>
              <w:t>Class</w:t>
            </w:r>
          </w:p>
        </w:tc>
        <w:tc>
          <w:tcPr>
            <w:tcW w:w="3329" w:type="dxa"/>
          </w:tcPr>
          <w:p w14:paraId="39807F0A" w14:textId="5210EF40" w:rsidR="46C7DE69" w:rsidRDefault="46C7DE69">
            <w:r>
              <w:t xml:space="preserve">Resource and what we use it for </w:t>
            </w:r>
          </w:p>
        </w:tc>
        <w:tc>
          <w:tcPr>
            <w:tcW w:w="4754" w:type="dxa"/>
          </w:tcPr>
          <w:p w14:paraId="55F85FFA" w14:textId="77777777" w:rsidR="46C7DE69" w:rsidRDefault="46C7DE69">
            <w:r>
              <w:t>Access information</w:t>
            </w:r>
          </w:p>
        </w:tc>
      </w:tr>
      <w:tr w:rsidR="46C7DE69" w14:paraId="0062F9FB" w14:textId="77777777" w:rsidTr="004C579E">
        <w:trPr>
          <w:trHeight w:val="300"/>
        </w:trPr>
        <w:tc>
          <w:tcPr>
            <w:tcW w:w="933" w:type="dxa"/>
          </w:tcPr>
          <w:p w14:paraId="508647B7" w14:textId="65B897C1" w:rsidR="46C7DE69" w:rsidRDefault="00797C91" w:rsidP="46C7DE69">
            <w:pPr>
              <w:jc w:val="center"/>
            </w:pPr>
            <w:r>
              <w:t>5</w:t>
            </w:r>
          </w:p>
        </w:tc>
        <w:tc>
          <w:tcPr>
            <w:tcW w:w="3329" w:type="dxa"/>
          </w:tcPr>
          <w:p w14:paraId="5D0FA730" w14:textId="21E8FC03" w:rsidR="46C7DE69" w:rsidRDefault="46C7DE69">
            <w:r>
              <w:t>BBC Bitesize KS1 – Covers all areas of PSHE</w:t>
            </w:r>
          </w:p>
        </w:tc>
        <w:tc>
          <w:tcPr>
            <w:tcW w:w="4754" w:type="dxa"/>
          </w:tcPr>
          <w:p w14:paraId="64828269" w14:textId="5A9467C8" w:rsidR="46C7DE69" w:rsidRDefault="003D6573" w:rsidP="46C7DE69">
            <w:hyperlink r:id="rId43">
              <w:r w:rsidR="46C7DE69" w:rsidRPr="46C7DE69">
                <w:rPr>
                  <w:rStyle w:val="Hyperlink"/>
                  <w:rFonts w:ascii="Calibri" w:eastAsia="Calibri" w:hAnsi="Calibri" w:cs="Calibri"/>
                </w:rPr>
                <w:t>https://www.bbc.co.uk/bitesize/subjects/zmpfb9q</w:t>
              </w:r>
            </w:hyperlink>
          </w:p>
        </w:tc>
      </w:tr>
      <w:tr w:rsidR="46C7DE69" w14:paraId="5FA39503" w14:textId="77777777" w:rsidTr="004C579E">
        <w:trPr>
          <w:trHeight w:val="300"/>
        </w:trPr>
        <w:tc>
          <w:tcPr>
            <w:tcW w:w="933" w:type="dxa"/>
          </w:tcPr>
          <w:p w14:paraId="76EEFFB4" w14:textId="75A2A572" w:rsidR="46C7DE69" w:rsidRDefault="00797C91" w:rsidP="46C7DE69">
            <w:pPr>
              <w:jc w:val="center"/>
            </w:pPr>
            <w:r>
              <w:t>5</w:t>
            </w:r>
          </w:p>
        </w:tc>
        <w:tc>
          <w:tcPr>
            <w:tcW w:w="3329" w:type="dxa"/>
          </w:tcPr>
          <w:p w14:paraId="1F1C628C" w14:textId="29A4F61D" w:rsidR="46C7DE69" w:rsidRDefault="00C86E0E" w:rsidP="46C7DE69">
            <w:r>
              <w:t>One Decision</w:t>
            </w:r>
            <w:r w:rsidR="00797C91">
              <w:t xml:space="preserve"> </w:t>
            </w:r>
          </w:p>
          <w:p w14:paraId="4A7CE3C4" w14:textId="42ECD139" w:rsidR="00797C91" w:rsidRDefault="00797C91" w:rsidP="46C7DE69"/>
        </w:tc>
        <w:tc>
          <w:tcPr>
            <w:tcW w:w="4754" w:type="dxa"/>
          </w:tcPr>
          <w:p w14:paraId="3A68F584" w14:textId="4F4559AC" w:rsidR="46C7DE69" w:rsidRDefault="00797C91" w:rsidP="46C7DE69">
            <w:r>
              <w:rPr>
                <w:noProof/>
              </w:rPr>
              <w:drawing>
                <wp:inline distT="0" distB="0" distL="0" distR="0" wp14:anchorId="328DF4BA" wp14:editId="1F133983">
                  <wp:extent cx="1506310" cy="51435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4"/>
                          <a:srcRect l="46002" t="56749" r="27689" b="22245"/>
                          <a:stretch/>
                        </pic:blipFill>
                        <pic:spPr bwMode="auto">
                          <a:xfrm>
                            <a:off x="0" y="0"/>
                            <a:ext cx="1508942" cy="5152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7F6776E" w14:textId="30B22193" w:rsidR="46C7DE69" w:rsidRDefault="46C7DE69" w:rsidP="46C7DE6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0"/>
        <w:gridCol w:w="2287"/>
        <w:gridCol w:w="5929"/>
      </w:tblGrid>
      <w:tr w:rsidR="00BB0999" w14:paraId="42263BA8" w14:textId="77777777" w:rsidTr="00BB0999">
        <w:trPr>
          <w:trHeight w:val="300"/>
        </w:trPr>
        <w:tc>
          <w:tcPr>
            <w:tcW w:w="9016" w:type="dxa"/>
            <w:gridSpan w:val="3"/>
            <w:shd w:val="clear" w:color="auto" w:fill="92D050"/>
          </w:tcPr>
          <w:p w14:paraId="228573C4" w14:textId="4AA01F94" w:rsidR="00BB0999" w:rsidRDefault="00BB0999" w:rsidP="00931029">
            <w:pPr>
              <w:spacing w:line="259" w:lineRule="auto"/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 xml:space="preserve">Music  </w:t>
            </w:r>
            <w:r w:rsidRPr="00D810AE">
              <w:rPr>
                <w:rFonts w:cstheme="minorHAnsi"/>
              </w:rPr>
              <w:t>Eurovision</w:t>
            </w:r>
            <w:proofErr w:type="gramEnd"/>
            <w:r w:rsidRPr="00D810AE">
              <w:rPr>
                <w:rFonts w:cstheme="minorHAnsi"/>
              </w:rPr>
              <w:t xml:space="preserve"> song contest! Write own </w:t>
            </w:r>
            <w:proofErr w:type="gramStart"/>
            <w:r w:rsidRPr="00D810AE">
              <w:rPr>
                <w:rFonts w:cstheme="minorHAnsi"/>
              </w:rPr>
              <w:t>songs .</w:t>
            </w:r>
            <w:proofErr w:type="gramEnd"/>
            <w:r w:rsidR="00035310">
              <w:rPr>
                <w:rFonts w:cstheme="minorHAnsi"/>
              </w:rPr>
              <w:t xml:space="preserve"> Parts of an orchestra </w:t>
            </w:r>
          </w:p>
          <w:p w14:paraId="74B6FB3E" w14:textId="77777777" w:rsidR="00BB0999" w:rsidRDefault="00BB0999" w:rsidP="00931029">
            <w:pPr>
              <w:spacing w:line="259" w:lineRule="auto"/>
              <w:rPr>
                <w:b/>
              </w:rPr>
            </w:pPr>
            <w:r>
              <w:rPr>
                <w:b/>
              </w:rPr>
              <w:t>Brief overview of coverage until Easter</w:t>
            </w:r>
          </w:p>
          <w:p w14:paraId="2AD17FF2" w14:textId="77777777" w:rsidR="00BB0999" w:rsidRDefault="00BB0999" w:rsidP="00931029">
            <w:pPr>
              <w:spacing w:line="259" w:lineRule="auto"/>
              <w:rPr>
                <w:b/>
                <w:bCs/>
              </w:rPr>
            </w:pPr>
          </w:p>
        </w:tc>
      </w:tr>
      <w:tr w:rsidR="00BB0999" w14:paraId="53839E2C" w14:textId="77777777" w:rsidTr="00BB0999">
        <w:trPr>
          <w:trHeight w:val="300"/>
        </w:trPr>
        <w:tc>
          <w:tcPr>
            <w:tcW w:w="800" w:type="dxa"/>
          </w:tcPr>
          <w:p w14:paraId="4FCB8694" w14:textId="77777777" w:rsidR="00BB0999" w:rsidRDefault="00BB0999" w:rsidP="00931029">
            <w:pPr>
              <w:jc w:val="center"/>
            </w:pPr>
            <w:r>
              <w:t>Class</w:t>
            </w:r>
          </w:p>
        </w:tc>
        <w:tc>
          <w:tcPr>
            <w:tcW w:w="2287" w:type="dxa"/>
          </w:tcPr>
          <w:p w14:paraId="4DF6C0D8" w14:textId="47717A4F" w:rsidR="00BB0999" w:rsidRDefault="00BB0999" w:rsidP="00931029">
            <w:r>
              <w:t xml:space="preserve">Resource and what we use it for  </w:t>
            </w:r>
          </w:p>
        </w:tc>
        <w:tc>
          <w:tcPr>
            <w:tcW w:w="5929" w:type="dxa"/>
          </w:tcPr>
          <w:p w14:paraId="0E50F996" w14:textId="77777777" w:rsidR="00BB0999" w:rsidRDefault="00BB0999" w:rsidP="00931029">
            <w:r>
              <w:t>Access information</w:t>
            </w:r>
          </w:p>
        </w:tc>
      </w:tr>
      <w:tr w:rsidR="00BB0999" w14:paraId="038F099D" w14:textId="77777777" w:rsidTr="00BB0999">
        <w:trPr>
          <w:trHeight w:val="300"/>
        </w:trPr>
        <w:tc>
          <w:tcPr>
            <w:tcW w:w="800" w:type="dxa"/>
          </w:tcPr>
          <w:p w14:paraId="1C5DAEA3" w14:textId="4142946C" w:rsidR="00BB0999" w:rsidRDefault="00035310" w:rsidP="00931029">
            <w:pPr>
              <w:jc w:val="center"/>
            </w:pPr>
            <w:r>
              <w:t>5</w:t>
            </w:r>
          </w:p>
        </w:tc>
        <w:tc>
          <w:tcPr>
            <w:tcW w:w="2287" w:type="dxa"/>
          </w:tcPr>
          <w:p w14:paraId="51016D78" w14:textId="78C77466" w:rsidR="00BB0999" w:rsidRDefault="00035310" w:rsidP="00931029">
            <w:r>
              <w:t>BBC</w:t>
            </w:r>
          </w:p>
        </w:tc>
        <w:tc>
          <w:tcPr>
            <w:tcW w:w="5929" w:type="dxa"/>
          </w:tcPr>
          <w:p w14:paraId="7E004775" w14:textId="77777777" w:rsidR="00BB0999" w:rsidRDefault="003D6573" w:rsidP="00BB0999">
            <w:hyperlink r:id="rId45" w:history="1">
              <w:r w:rsidR="00BB0999" w:rsidRPr="009E423C">
                <w:rPr>
                  <w:color w:val="0000FF"/>
                  <w:u w:val="single"/>
                </w:rPr>
                <w:t>http://www.bbc.co.uk/schools/websites/4_11/site/music.shtml</w:t>
              </w:r>
            </w:hyperlink>
          </w:p>
          <w:p w14:paraId="3ED16EA8" w14:textId="77777777" w:rsidR="00BB0999" w:rsidRDefault="00BB0999" w:rsidP="00931029"/>
        </w:tc>
      </w:tr>
      <w:tr w:rsidR="00BB0999" w14:paraId="18FF633D" w14:textId="77777777" w:rsidTr="00BB0999">
        <w:trPr>
          <w:trHeight w:val="300"/>
        </w:trPr>
        <w:tc>
          <w:tcPr>
            <w:tcW w:w="800" w:type="dxa"/>
          </w:tcPr>
          <w:p w14:paraId="6A48A07C" w14:textId="676DFF2A" w:rsidR="00BB0999" w:rsidRDefault="00035310" w:rsidP="00931029">
            <w:pPr>
              <w:jc w:val="center"/>
            </w:pPr>
            <w:r>
              <w:t>5</w:t>
            </w:r>
          </w:p>
        </w:tc>
        <w:tc>
          <w:tcPr>
            <w:tcW w:w="2287" w:type="dxa"/>
          </w:tcPr>
          <w:p w14:paraId="7F41A416" w14:textId="1C2D9F47" w:rsidR="00BB0999" w:rsidRDefault="00035310" w:rsidP="00931029">
            <w:r>
              <w:t xml:space="preserve">Orchestra music </w:t>
            </w:r>
          </w:p>
        </w:tc>
        <w:tc>
          <w:tcPr>
            <w:tcW w:w="5929" w:type="dxa"/>
          </w:tcPr>
          <w:p w14:paraId="1440E78A" w14:textId="23556631" w:rsidR="00BB0999" w:rsidRDefault="003D6573" w:rsidP="00BB0999">
            <w:hyperlink r:id="rId46" w:history="1">
              <w:r w:rsidR="00035310">
                <w:rPr>
                  <w:rStyle w:val="Hyperlink"/>
                </w:rPr>
                <w:t>https://www.bbc.co.uk/teach/ten-pieces</w:t>
              </w:r>
            </w:hyperlink>
          </w:p>
        </w:tc>
      </w:tr>
    </w:tbl>
    <w:p w14:paraId="69E2BB2B" w14:textId="6A4FF668" w:rsidR="00D241B5" w:rsidRDefault="00D241B5" w:rsidP="00072050"/>
    <w:p w14:paraId="18ACE96C" w14:textId="0A299E9E" w:rsidR="004800C7" w:rsidRDefault="004800C7" w:rsidP="00072050">
      <w:r>
        <w:rPr>
          <w:rFonts w:ascii="Segoe UI" w:hAnsi="Segoe UI"/>
          <w:color w:val="323130"/>
          <w:shd w:val="clear" w:color="auto" w:fill="FFFFFF"/>
        </w:rPr>
        <w:t xml:space="preserve">This link is for </w:t>
      </w:r>
      <w:r w:rsidR="00BB74BA">
        <w:rPr>
          <w:rFonts w:ascii="Segoe UI" w:hAnsi="Segoe UI"/>
          <w:color w:val="323130"/>
          <w:shd w:val="clear" w:color="auto" w:fill="FFFFFF"/>
        </w:rPr>
        <w:t>children who have music lessons with Mr Dempsey  -</w:t>
      </w:r>
      <w:r>
        <w:rPr>
          <w:rFonts w:ascii="Segoe UI" w:hAnsi="Segoe UI"/>
          <w:color w:val="323130"/>
          <w:shd w:val="clear" w:color="auto" w:fill="FFFFFF"/>
        </w:rPr>
        <w:t>Music for Y5 &amp; 6 - </w:t>
      </w:r>
      <w:hyperlink r:id="rId47" w:tgtFrame="_blank" w:history="1">
        <w:r>
          <w:rPr>
            <w:rStyle w:val="Hyperlink"/>
            <w:rFonts w:ascii="Segoe UI" w:hAnsi="Segoe UI"/>
            <w:bdr w:val="none" w:sz="0" w:space="0" w:color="auto" w:frame="1"/>
            <w:shd w:val="clear" w:color="auto" w:fill="FFFFFF"/>
          </w:rPr>
          <w:t>www.tacklemusic.co.uk/brasslessons</w:t>
        </w:r>
      </w:hyperlink>
      <w:r>
        <w:rPr>
          <w:rFonts w:ascii="Segoe UI" w:hAnsi="Segoe UI"/>
          <w:color w:val="323130"/>
          <w:shd w:val="clear" w:color="auto" w:fill="FFFFFF"/>
        </w:rPr>
        <w:t xml:space="preserve">  Password - </w:t>
      </w:r>
      <w:proofErr w:type="spellStart"/>
      <w:r>
        <w:rPr>
          <w:rFonts w:ascii="Segoe UI" w:hAnsi="Segoe UI"/>
          <w:color w:val="323130"/>
          <w:shd w:val="clear" w:color="auto" w:fill="FFFFFF"/>
        </w:rPr>
        <w:t>JDBrass</w:t>
      </w:r>
      <w:proofErr w:type="spellEnd"/>
    </w:p>
    <w:p w14:paraId="2411E630" w14:textId="6AB3CB15" w:rsidR="00A7256E" w:rsidRPr="0080023F" w:rsidRDefault="0080023F" w:rsidP="00072050">
      <w:pPr>
        <w:rPr>
          <w:b/>
        </w:rPr>
      </w:pPr>
      <w:r w:rsidRPr="0080023F">
        <w:rPr>
          <w:b/>
        </w:rPr>
        <w:t>Useful websites for all subjects- free parent account will need to be created.</w:t>
      </w:r>
    </w:p>
    <w:p w14:paraId="0C957037" w14:textId="1FD93430" w:rsidR="00A7256E" w:rsidRDefault="003D6573" w:rsidP="00072050">
      <w:hyperlink r:id="rId48" w:history="1">
        <w:r w:rsidR="00A7256E">
          <w:rPr>
            <w:rStyle w:val="Hyperlink"/>
          </w:rPr>
          <w:t>https://www.twinkl.co.uk/resource/year-5-school-closure-home-learning-resource-pack-t-e-2549914</w:t>
        </w:r>
      </w:hyperlink>
      <w:r w:rsidR="00A7256E">
        <w:t xml:space="preserve">   </w:t>
      </w:r>
    </w:p>
    <w:p w14:paraId="53E9F334" w14:textId="7ED3F39E" w:rsidR="0080023F" w:rsidRDefault="003D6573" w:rsidP="00072050">
      <w:hyperlink r:id="rId49" w:history="1">
        <w:r w:rsidR="0080023F">
          <w:rPr>
            <w:rStyle w:val="Hyperlink"/>
          </w:rPr>
          <w:t>https://classroomsecrets.co.uk/free-home-learning-packs/</w:t>
        </w:r>
      </w:hyperlink>
    </w:p>
    <w:p w14:paraId="120C4E94" w14:textId="77777777" w:rsidR="00D241B5" w:rsidRDefault="00D241B5" w:rsidP="00072050"/>
    <w:p w14:paraId="42AFC42D" w14:textId="77777777" w:rsidR="00072050" w:rsidRDefault="00072050" w:rsidP="00072050"/>
    <w:p w14:paraId="271CA723" w14:textId="77777777" w:rsidR="00072050" w:rsidRDefault="00072050"/>
    <w:p w14:paraId="75FBE423" w14:textId="77777777" w:rsidR="00072050" w:rsidRDefault="00072050"/>
    <w:p w14:paraId="2D3F0BEC" w14:textId="77777777" w:rsidR="00072050" w:rsidRDefault="00072050"/>
    <w:p w14:paraId="75CF4315" w14:textId="77777777" w:rsidR="00072050" w:rsidRDefault="00072050"/>
    <w:p w14:paraId="3CB648E9" w14:textId="77777777" w:rsidR="00072050" w:rsidRDefault="00072050"/>
    <w:p w14:paraId="0C178E9E" w14:textId="77777777" w:rsidR="00072050" w:rsidRDefault="00072050"/>
    <w:p w14:paraId="3C0395D3" w14:textId="77777777" w:rsidR="00072050" w:rsidRDefault="00072050"/>
    <w:sectPr w:rsidR="00072050">
      <w:headerReference w:type="default" r:id="rId50"/>
      <w:footerReference w:type="default" r:id="rId5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1E9592" w14:textId="77777777" w:rsidR="00F25336" w:rsidRDefault="00F25336" w:rsidP="00D241B5">
      <w:pPr>
        <w:spacing w:after="0" w:line="240" w:lineRule="auto"/>
      </w:pPr>
      <w:r>
        <w:separator/>
      </w:r>
    </w:p>
  </w:endnote>
  <w:endnote w:type="continuationSeparator" w:id="0">
    <w:p w14:paraId="269E314A" w14:textId="77777777" w:rsidR="00F25336" w:rsidRDefault="00F25336" w:rsidP="00D241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62550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3D22A9" w14:textId="77777777" w:rsidR="00D241B5" w:rsidRDefault="00D241B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254BC2F" w14:textId="77777777" w:rsidR="00D241B5" w:rsidRDefault="00D241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341341" w14:textId="77777777" w:rsidR="00F25336" w:rsidRDefault="00F25336" w:rsidP="00D241B5">
      <w:pPr>
        <w:spacing w:after="0" w:line="240" w:lineRule="auto"/>
      </w:pPr>
      <w:r>
        <w:separator/>
      </w:r>
    </w:p>
  </w:footnote>
  <w:footnote w:type="continuationSeparator" w:id="0">
    <w:p w14:paraId="42EF2083" w14:textId="77777777" w:rsidR="00F25336" w:rsidRDefault="00F25336" w:rsidP="00D241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D0B4C6" w14:textId="01C1C2DF" w:rsidR="00D241B5" w:rsidRDefault="00D241B5">
    <w:pPr>
      <w:pStyle w:val="Header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6E66"/>
    <w:rsid w:val="00013B74"/>
    <w:rsid w:val="000156CB"/>
    <w:rsid w:val="00035310"/>
    <w:rsid w:val="00057B20"/>
    <w:rsid w:val="00072050"/>
    <w:rsid w:val="0007776D"/>
    <w:rsid w:val="00080596"/>
    <w:rsid w:val="000844A2"/>
    <w:rsid w:val="000A3B4F"/>
    <w:rsid w:val="000C3D0B"/>
    <w:rsid w:val="000D0FC6"/>
    <w:rsid w:val="000D3080"/>
    <w:rsid w:val="00133DFD"/>
    <w:rsid w:val="001852CD"/>
    <w:rsid w:val="00197D7E"/>
    <w:rsid w:val="001C1A13"/>
    <w:rsid w:val="001D02FA"/>
    <w:rsid w:val="001D0C92"/>
    <w:rsid w:val="001D74C8"/>
    <w:rsid w:val="00202FF0"/>
    <w:rsid w:val="002679E3"/>
    <w:rsid w:val="002D5BEA"/>
    <w:rsid w:val="002E2A09"/>
    <w:rsid w:val="002F4F2B"/>
    <w:rsid w:val="003409EF"/>
    <w:rsid w:val="00341408"/>
    <w:rsid w:val="003C1F58"/>
    <w:rsid w:val="004134DA"/>
    <w:rsid w:val="004235C4"/>
    <w:rsid w:val="0042762D"/>
    <w:rsid w:val="004800C7"/>
    <w:rsid w:val="00490D74"/>
    <w:rsid w:val="004972EF"/>
    <w:rsid w:val="004C0A9C"/>
    <w:rsid w:val="004C48B6"/>
    <w:rsid w:val="004C579E"/>
    <w:rsid w:val="00531300"/>
    <w:rsid w:val="005506DB"/>
    <w:rsid w:val="005E07A6"/>
    <w:rsid w:val="00635322"/>
    <w:rsid w:val="006F3AAC"/>
    <w:rsid w:val="0078646B"/>
    <w:rsid w:val="00797C91"/>
    <w:rsid w:val="007A41A5"/>
    <w:rsid w:val="007C2A40"/>
    <w:rsid w:val="0080023F"/>
    <w:rsid w:val="00811BA6"/>
    <w:rsid w:val="00816E66"/>
    <w:rsid w:val="008A1195"/>
    <w:rsid w:val="008C132F"/>
    <w:rsid w:val="008C5EAD"/>
    <w:rsid w:val="008E5C2B"/>
    <w:rsid w:val="008F4B07"/>
    <w:rsid w:val="009001A9"/>
    <w:rsid w:val="00940C92"/>
    <w:rsid w:val="00944FF4"/>
    <w:rsid w:val="00992869"/>
    <w:rsid w:val="00A3093D"/>
    <w:rsid w:val="00A565FF"/>
    <w:rsid w:val="00A7256E"/>
    <w:rsid w:val="00A80C76"/>
    <w:rsid w:val="00A932E8"/>
    <w:rsid w:val="00AD761A"/>
    <w:rsid w:val="00AF2375"/>
    <w:rsid w:val="00B01180"/>
    <w:rsid w:val="00B10781"/>
    <w:rsid w:val="00B33B06"/>
    <w:rsid w:val="00B52D03"/>
    <w:rsid w:val="00B57D6F"/>
    <w:rsid w:val="00B762AB"/>
    <w:rsid w:val="00BB0999"/>
    <w:rsid w:val="00BB74BA"/>
    <w:rsid w:val="00BE150F"/>
    <w:rsid w:val="00C06B3C"/>
    <w:rsid w:val="00C15BC1"/>
    <w:rsid w:val="00C8207C"/>
    <w:rsid w:val="00C86E0E"/>
    <w:rsid w:val="00C95891"/>
    <w:rsid w:val="00CD7E75"/>
    <w:rsid w:val="00D241B5"/>
    <w:rsid w:val="00D33591"/>
    <w:rsid w:val="00D9279C"/>
    <w:rsid w:val="00DD718B"/>
    <w:rsid w:val="00DF19BF"/>
    <w:rsid w:val="00E02FEC"/>
    <w:rsid w:val="00E056DE"/>
    <w:rsid w:val="00E137FA"/>
    <w:rsid w:val="00E616FC"/>
    <w:rsid w:val="00EC7693"/>
    <w:rsid w:val="00F1254B"/>
    <w:rsid w:val="00F25336"/>
    <w:rsid w:val="00F35D1C"/>
    <w:rsid w:val="00F46803"/>
    <w:rsid w:val="00F75999"/>
    <w:rsid w:val="00F83266"/>
    <w:rsid w:val="00FE7B64"/>
    <w:rsid w:val="11144FF8"/>
    <w:rsid w:val="26FB320C"/>
    <w:rsid w:val="32662478"/>
    <w:rsid w:val="46B5149E"/>
    <w:rsid w:val="46C7DE69"/>
    <w:rsid w:val="4C45C0F9"/>
    <w:rsid w:val="7BB0D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7F7B7DC5"/>
  <w15:chartTrackingRefBased/>
  <w15:docId w15:val="{8B928AAC-2E3F-403B-8426-53C7DEA39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4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241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41B5"/>
  </w:style>
  <w:style w:type="paragraph" w:styleId="Footer">
    <w:name w:val="footer"/>
    <w:basedOn w:val="Normal"/>
    <w:link w:val="FooterChar"/>
    <w:uiPriority w:val="99"/>
    <w:unhideWhenUsed/>
    <w:rsid w:val="00D241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41B5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059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596"/>
    <w:rPr>
      <w:rFonts w:ascii="Segoe UI" w:hAnsi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0D0F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affordj@sps,sefton.school" TargetMode="External"/><Relationship Id="rId18" Type="http://schemas.openxmlformats.org/officeDocument/2006/relationships/hyperlink" Target="https://www.bbc.co.uk/bitesize/topics/zvwwxnb/articles/ztcp97h" TargetMode="External"/><Relationship Id="rId26" Type="http://schemas.openxmlformats.org/officeDocument/2006/relationships/hyperlink" Target="https://masterthecurriculum.co.uk/categories/?year=year-5" TargetMode="External"/><Relationship Id="rId39" Type="http://schemas.openxmlformats.org/officeDocument/2006/relationships/hyperlink" Target="https://www.youtube.com/watch?v=HL8R158Ujp4" TargetMode="External"/><Relationship Id="rId21" Type="http://schemas.openxmlformats.org/officeDocument/2006/relationships/hyperlink" Target="https://www.bbc.co.uk/teach/class-clips-video/maths-ks2-decimal-dance-off-2-fractions-decimals-and-percentages/zk9ygwx" TargetMode="External"/><Relationship Id="rId34" Type="http://schemas.openxmlformats.org/officeDocument/2006/relationships/hyperlink" Target="https://www.stem.org.uk/resources/collection/2897/designing-key-stage-two" TargetMode="External"/><Relationship Id="rId42" Type="http://schemas.openxmlformats.org/officeDocument/2006/relationships/hyperlink" Target="https://www.barnabasinschools.org.uk/" TargetMode="External"/><Relationship Id="rId47" Type="http://schemas.openxmlformats.org/officeDocument/2006/relationships/hyperlink" Target="http://www.tacklemusic.co.uk/brasslessons" TargetMode="External"/><Relationship Id="rId50" Type="http://schemas.openxmlformats.org/officeDocument/2006/relationships/header" Target="header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programmes/b03g64pr" TargetMode="External"/><Relationship Id="rId29" Type="http://schemas.openxmlformats.org/officeDocument/2006/relationships/hyperlink" Target="https://www.bbc.co.uk/bitesize/subjects/z39d7ty" TargetMode="External"/><Relationship Id="rId11" Type="http://schemas.openxmlformats.org/officeDocument/2006/relationships/image" Target="media/image2.emf"/><Relationship Id="rId24" Type="http://schemas.openxmlformats.org/officeDocument/2006/relationships/hyperlink" Target="https://www.theschoolrun.com/times-tables" TargetMode="External"/><Relationship Id="rId32" Type="http://schemas.openxmlformats.org/officeDocument/2006/relationships/hyperlink" Target="https://www.bbc.co.uk/bitesize/clips/zb39jxs" TargetMode="External"/><Relationship Id="rId37" Type="http://schemas.openxmlformats.org/officeDocument/2006/relationships/hyperlink" Target="https://www.nhs.uk/change4life" TargetMode="External"/><Relationship Id="rId40" Type="http://schemas.openxmlformats.org/officeDocument/2006/relationships/hyperlink" Target="https://www.purplemash.com/" TargetMode="External"/><Relationship Id="rId45" Type="http://schemas.openxmlformats.org/officeDocument/2006/relationships/hyperlink" Target="http://www.bbc.co.uk/schools/websites/4_11/site/music.shtml" TargetMode="External"/><Relationship Id="rId53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19" Type="http://schemas.openxmlformats.org/officeDocument/2006/relationships/image" Target="media/image3.png"/><Relationship Id="rId31" Type="http://schemas.openxmlformats.org/officeDocument/2006/relationships/hyperlink" Target="https://www.bbc.co.uk/bitesize/topics/z849q6f/articles/z7w8pg8" TargetMode="External"/><Relationship Id="rId44" Type="http://schemas.openxmlformats.org/officeDocument/2006/relationships/image" Target="media/image4.png"/><Relationship Id="rId52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www.literacyshed.com/piano.html" TargetMode="External"/><Relationship Id="rId22" Type="http://schemas.openxmlformats.org/officeDocument/2006/relationships/hyperlink" Target="https://www.tes.com/teaching-resource/year-5-summer-decimal-teaching-slides-white-rose-style-11866881" TargetMode="External"/><Relationship Id="rId27" Type="http://schemas.openxmlformats.org/officeDocument/2006/relationships/hyperlink" Target="https://www.duolingo.com/" TargetMode="External"/><Relationship Id="rId30" Type="http://schemas.openxmlformats.org/officeDocument/2006/relationships/hyperlink" Target="https://www.purplemash.com/" TargetMode="External"/><Relationship Id="rId35" Type="http://schemas.openxmlformats.org/officeDocument/2006/relationships/hyperlink" Target="https://www.youtube.com/user/CosmicKidsYoga" TargetMode="External"/><Relationship Id="rId43" Type="http://schemas.openxmlformats.org/officeDocument/2006/relationships/hyperlink" Target="https://www.bbc.co.uk/bitesize/subjects/zmpfb9q" TargetMode="External"/><Relationship Id="rId48" Type="http://schemas.openxmlformats.org/officeDocument/2006/relationships/hyperlink" Target="https://www.twinkl.co.uk/resource/year-5-school-closure-home-learning-resource-pack-t-e-2549914" TargetMode="External"/><Relationship Id="rId8" Type="http://schemas.openxmlformats.org/officeDocument/2006/relationships/footnotes" Target="footnotes.xml"/><Relationship Id="rId51" Type="http://schemas.openxmlformats.org/officeDocument/2006/relationships/footer" Target="footer1.xml"/><Relationship Id="rId3" Type="http://schemas.openxmlformats.org/officeDocument/2006/relationships/customXml" Target="../customXml/item3.xml"/><Relationship Id="rId12" Type="http://schemas.openxmlformats.org/officeDocument/2006/relationships/hyperlink" Target="mailto:byrnel@sps.sefton.school" TargetMode="External"/><Relationship Id="rId17" Type="http://schemas.openxmlformats.org/officeDocument/2006/relationships/hyperlink" Target="https://dramaresource.com/drama-games/" TargetMode="External"/><Relationship Id="rId25" Type="http://schemas.openxmlformats.org/officeDocument/2006/relationships/hyperlink" Target="https://www.bbc.co.uk/teach/supermovers" TargetMode="External"/><Relationship Id="rId33" Type="http://schemas.openxmlformats.org/officeDocument/2006/relationships/hyperlink" Target="https://www.bbc.co.uk/bitesize/topics/zryycdm" TargetMode="External"/><Relationship Id="rId38" Type="http://schemas.openxmlformats.org/officeDocument/2006/relationships/hyperlink" Target="https://www.bbc.co.uk/teach/supermovers" TargetMode="External"/><Relationship Id="rId46" Type="http://schemas.openxmlformats.org/officeDocument/2006/relationships/hyperlink" Target="https://www.bbc.co.uk/teach/ten-pieces" TargetMode="External"/><Relationship Id="rId20" Type="http://schemas.openxmlformats.org/officeDocument/2006/relationships/hyperlink" Target="https://whiterosemaths.com/wp-content/uploads/2019/SoLs/Primary/Spring-Year-5-2018-19-Block-3-FINAL.pdf" TargetMode="External"/><Relationship Id="rId41" Type="http://schemas.openxmlformats.org/officeDocument/2006/relationships/hyperlink" Target="https://www.tes.com/teaching-resource/an-easter-enquiry-for-years-5-or-6-6431204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s://st-philips-church-of-england-primary-school.secure-primarysite.net/spellings-9/" TargetMode="External"/><Relationship Id="rId23" Type="http://schemas.openxmlformats.org/officeDocument/2006/relationships/hyperlink" Target="http://www.mental-arithmetic.co.uk/Year-5-and-Year-6.htm" TargetMode="External"/><Relationship Id="rId28" Type="http://schemas.openxmlformats.org/officeDocument/2006/relationships/hyperlink" Target="http://www.primaryresources.co.uk/mfl/mfl_french.htm" TargetMode="External"/><Relationship Id="rId36" Type="http://schemas.openxmlformats.org/officeDocument/2006/relationships/hyperlink" Target="https://www.gonoodle.com/" TargetMode="External"/><Relationship Id="rId49" Type="http://schemas.openxmlformats.org/officeDocument/2006/relationships/hyperlink" Target="https://classroomsecrets.co.uk/free-home-learning-pack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5FB845C4AAF74B8B40E2E85F201FE5" ma:contentTypeVersion="10" ma:contentTypeDescription="Create a new document." ma:contentTypeScope="" ma:versionID="c495243c1553b788e551bdade65f90d8">
  <xsd:schema xmlns:xsd="http://www.w3.org/2001/XMLSchema" xmlns:xs="http://www.w3.org/2001/XMLSchema" xmlns:p="http://schemas.microsoft.com/office/2006/metadata/properties" xmlns:ns3="4337044b-b61f-4256-adc3-b8a64c5c03b3" targetNamespace="http://schemas.microsoft.com/office/2006/metadata/properties" ma:root="true" ma:fieldsID="49fdb0588629f193b5bd426c963df52e" ns3:_="">
    <xsd:import namespace="4337044b-b61f-4256-adc3-b8a64c5c03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37044b-b61f-4256-adc3-b8a64c5c03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7BA3B-0759-4936-9CED-39503E8D41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9F5326-B60D-4507-B8DA-5F32216BB4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37044b-b61f-4256-adc3-b8a64c5c03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F420DE-0504-438E-9343-B2441C72D36E}">
  <ds:schemaRefs>
    <ds:schemaRef ds:uri="http://www.w3.org/XML/1998/namespace"/>
    <ds:schemaRef ds:uri="http://purl.org/dc/terms/"/>
    <ds:schemaRef ds:uri="http://purl.org/dc/elements/1.1/"/>
    <ds:schemaRef ds:uri="http://schemas.microsoft.com/office/2006/metadata/properties"/>
    <ds:schemaRef ds:uri="4337044b-b61f-4256-adc3-b8a64c5c03b3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99D83E92-F255-4CC3-8F1B-B3C19C89F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C467F5ED</Template>
  <TotalTime>0</TotalTime>
  <Pages>5</Pages>
  <Words>1362</Words>
  <Characters>7769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Sandie Edward</dc:creator>
  <cp:keywords/>
  <dc:description/>
  <cp:lastModifiedBy>Lucy Byrne</cp:lastModifiedBy>
  <cp:revision>2</cp:revision>
  <cp:lastPrinted>2020-03-13T10:04:00Z</cp:lastPrinted>
  <dcterms:created xsi:type="dcterms:W3CDTF">2020-09-11T09:58:00Z</dcterms:created>
  <dcterms:modified xsi:type="dcterms:W3CDTF">2020-09-11T09:58:00Z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0x010100985FB845C4AAF74B8B40E2E85F201FE5</vt:lpwstr>
  </property>
</Properties>
</file>