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7777777" w:rsidR="003B3858" w:rsidRPr="00B11561" w:rsidRDefault="003B3858" w:rsidP="003B3858">
      <w:pPr>
        <w:rPr>
          <w:rFonts w:ascii="Comic Sans MS" w:hAnsi="Comic Sans MS"/>
          <w:sz w:val="20"/>
          <w:szCs w:val="20"/>
          <w:u w:val="single"/>
        </w:rPr>
      </w:pPr>
      <w:r w:rsidRPr="00B11561">
        <w:rPr>
          <w:rFonts w:ascii="Comic Sans MS" w:hAnsi="Comic Sans MS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3043BCF">
                <wp:simplePos x="0" y="0"/>
                <wp:positionH relativeFrom="column">
                  <wp:posOffset>-209727</wp:posOffset>
                </wp:positionH>
                <wp:positionV relativeFrom="paragraph">
                  <wp:posOffset>318977</wp:posOffset>
                </wp:positionV>
                <wp:extent cx="6795770" cy="9526772"/>
                <wp:effectExtent l="19050" t="19050" r="43180" b="368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52677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F3266E" id="Rectangle 5" o:spid="_x0000_s1026" style="position:absolute;margin-left:-16.5pt;margin-top:25.1pt;width:535.1pt;height:75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" filled="f" strokecolor="#1f3763 [1604]" strokeweight="4.5pt"/>
            </w:pict>
          </mc:Fallback>
        </mc:AlternateContent>
      </w:r>
    </w:p>
    <w:p w14:paraId="65A70314" w14:textId="48FA6FBB" w:rsidR="003B3858" w:rsidRPr="00B11561" w:rsidRDefault="00D90C8D" w:rsidP="003B3858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B11561">
        <w:rPr>
          <w:rFonts w:ascii="Comic Sans MS" w:hAnsi="Comic Sans MS"/>
          <w:sz w:val="20"/>
          <w:szCs w:val="20"/>
          <w:u w:val="single"/>
        </w:rPr>
        <w:br/>
      </w:r>
      <w:r w:rsidR="003B3858" w:rsidRPr="00B11561">
        <w:rPr>
          <w:rFonts w:ascii="Comic Sans MS" w:hAnsi="Comic Sans MS"/>
          <w:sz w:val="20"/>
          <w:szCs w:val="20"/>
          <w:u w:val="single"/>
        </w:rPr>
        <w:t xml:space="preserve">Week Beginning: </w:t>
      </w:r>
      <w:r w:rsidR="004B3C76" w:rsidRPr="00B11561">
        <w:rPr>
          <w:rFonts w:ascii="Comic Sans MS" w:hAnsi="Comic Sans MS"/>
          <w:sz w:val="20"/>
          <w:szCs w:val="20"/>
          <w:u w:val="single"/>
        </w:rPr>
        <w:t>07</w:t>
      </w:r>
      <w:r w:rsidR="003B3858" w:rsidRPr="00B11561">
        <w:rPr>
          <w:rFonts w:ascii="Comic Sans MS" w:hAnsi="Comic Sans MS"/>
          <w:sz w:val="20"/>
          <w:szCs w:val="20"/>
          <w:u w:val="single"/>
        </w:rPr>
        <w:t>.0</w:t>
      </w:r>
      <w:r w:rsidR="004B3C76" w:rsidRPr="00B11561">
        <w:rPr>
          <w:rFonts w:ascii="Comic Sans MS" w:hAnsi="Comic Sans MS"/>
          <w:sz w:val="20"/>
          <w:szCs w:val="20"/>
          <w:u w:val="single"/>
        </w:rPr>
        <w:t>9</w:t>
      </w:r>
      <w:r w:rsidR="003B3858" w:rsidRPr="00B11561">
        <w:rPr>
          <w:rFonts w:ascii="Comic Sans MS" w:hAnsi="Comic Sans MS"/>
          <w:sz w:val="20"/>
          <w:szCs w:val="20"/>
          <w:u w:val="single"/>
        </w:rPr>
        <w:t>.20</w:t>
      </w:r>
    </w:p>
    <w:p w14:paraId="0B9AA8A4" w14:textId="4A40A08B" w:rsidR="00D90C8D" w:rsidRPr="00B11561" w:rsidRDefault="003B3858" w:rsidP="00D90C8D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 w:rsidRPr="00B11561">
        <w:rPr>
          <w:rFonts w:ascii="Comic Sans MS" w:hAnsi="Comic Sans MS"/>
          <w:sz w:val="20"/>
          <w:szCs w:val="20"/>
          <w:u w:val="single"/>
        </w:rPr>
        <w:t xml:space="preserve">Homework due: </w:t>
      </w:r>
      <w:r w:rsidRPr="00B11561">
        <w:rPr>
          <w:rFonts w:ascii="Comic Sans MS" w:hAnsi="Comic Sans MS"/>
          <w:b/>
          <w:sz w:val="20"/>
          <w:szCs w:val="20"/>
          <w:u w:val="single"/>
        </w:rPr>
        <w:t xml:space="preserve">Wednesday </w:t>
      </w:r>
      <w:r w:rsidR="006A0385" w:rsidRPr="00B11561">
        <w:rPr>
          <w:rFonts w:ascii="Comic Sans MS" w:hAnsi="Comic Sans MS"/>
          <w:b/>
          <w:sz w:val="20"/>
          <w:szCs w:val="20"/>
          <w:u w:val="single"/>
        </w:rPr>
        <w:t>1</w:t>
      </w:r>
      <w:r w:rsidR="004B3C76" w:rsidRPr="00B11561">
        <w:rPr>
          <w:rFonts w:ascii="Comic Sans MS" w:hAnsi="Comic Sans MS"/>
          <w:b/>
          <w:sz w:val="20"/>
          <w:szCs w:val="20"/>
          <w:u w:val="single"/>
        </w:rPr>
        <w:t>6</w:t>
      </w:r>
      <w:r w:rsidRPr="00B11561">
        <w:rPr>
          <w:rFonts w:ascii="Comic Sans MS" w:hAnsi="Comic Sans MS"/>
          <w:b/>
          <w:sz w:val="20"/>
          <w:szCs w:val="20"/>
          <w:u w:val="single"/>
          <w:vertAlign w:val="superscript"/>
        </w:rPr>
        <w:t>th</w:t>
      </w:r>
      <w:r w:rsidRPr="00B11561">
        <w:rPr>
          <w:rFonts w:ascii="Comic Sans MS" w:hAnsi="Comic Sans MS"/>
          <w:b/>
          <w:sz w:val="20"/>
          <w:szCs w:val="20"/>
          <w:u w:val="single"/>
        </w:rPr>
        <w:t xml:space="preserve"> </w:t>
      </w:r>
      <w:r w:rsidR="004B3C76" w:rsidRPr="00B11561">
        <w:rPr>
          <w:rFonts w:ascii="Comic Sans MS" w:hAnsi="Comic Sans MS"/>
          <w:b/>
          <w:sz w:val="20"/>
          <w:szCs w:val="20"/>
          <w:u w:val="single"/>
        </w:rPr>
        <w:t>September</w:t>
      </w:r>
    </w:p>
    <w:p w14:paraId="29E74DDB" w14:textId="4A5D2BDA" w:rsidR="003B3858" w:rsidRPr="00B11561" w:rsidRDefault="00D90C8D" w:rsidP="003B3858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B11561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D2BE40B">
                <wp:simplePos x="0" y="0"/>
                <wp:positionH relativeFrom="column">
                  <wp:posOffset>2726055</wp:posOffset>
                </wp:positionH>
                <wp:positionV relativeFrom="paragraph">
                  <wp:posOffset>79685</wp:posOffset>
                </wp:positionV>
                <wp:extent cx="3714750" cy="1949450"/>
                <wp:effectExtent l="0" t="0" r="1905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97922" w14:textId="77777777" w:rsidR="003B3858" w:rsidRPr="00B11561" w:rsidRDefault="003B3858" w:rsidP="003B3858">
                            <w:pP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B1156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Next week</w:t>
                            </w:r>
                            <w:r w:rsidRPr="00B11561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2C0B42C4" w14:textId="5A1958C2" w:rsidR="006A0385" w:rsidRPr="00B11561" w:rsidRDefault="004B3C76" w:rsidP="001D78E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B1156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We will be starting our new English unit based on our new class book – Cosmic! </w:t>
                            </w:r>
                          </w:p>
                          <w:p w14:paraId="10BBB7D8" w14:textId="4F8CE7A6" w:rsidR="004B3C76" w:rsidRPr="00B11561" w:rsidRDefault="004B3C76" w:rsidP="001D78E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B1156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We will be learning about Tudor food, especially the kind that the notorious King Henry VIII liked to eat so much!</w:t>
                            </w:r>
                          </w:p>
                          <w:p w14:paraId="6B9FB15B" w14:textId="7CBAC9E1" w:rsidR="004B3C76" w:rsidRPr="00B11561" w:rsidRDefault="004B3C76" w:rsidP="001D78E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B1156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In Science, we will be learning about the planets</w:t>
                            </w:r>
                            <w:r w:rsidR="001D78EB" w:rsidRPr="00B1156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in our Solar System.</w:t>
                            </w:r>
                          </w:p>
                          <w:p w14:paraId="0C29B28D" w14:textId="77777777" w:rsidR="003B3858" w:rsidRPr="00687603" w:rsidRDefault="003B3858" w:rsidP="003B3858">
                            <w:pPr>
                              <w:ind w:left="360"/>
                              <w:rPr>
                                <w:rFonts w:ascii="XCCW Joined 7a" w:hAnsi="XCCW Joined 7a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36B39554" w14:textId="77777777" w:rsidR="003B3858" w:rsidRPr="00687603" w:rsidRDefault="003B3858" w:rsidP="003B3858">
                            <w:pPr>
                              <w:pStyle w:val="ListParagraph"/>
                              <w:rPr>
                                <w:rFonts w:ascii="XCCW Joined 7a" w:hAnsi="XCCW Joined 7a"/>
                                <w:sz w:val="16"/>
                                <w:szCs w:val="24"/>
                              </w:rPr>
                            </w:pPr>
                          </w:p>
                          <w:p w14:paraId="227483A5" w14:textId="77777777" w:rsidR="003B3858" w:rsidRPr="00687603" w:rsidRDefault="003B3858" w:rsidP="003B3858">
                            <w:pPr>
                              <w:pStyle w:val="ListParagraph"/>
                              <w:rPr>
                                <w:rFonts w:ascii="XCCW Joined 7a" w:hAnsi="XCCW Joined 7a"/>
                                <w:sz w:val="16"/>
                                <w:szCs w:val="24"/>
                              </w:rPr>
                            </w:pPr>
                            <w:r w:rsidRPr="00687603">
                              <w:rPr>
                                <w:rFonts w:ascii="XCCW Joined 7a" w:hAnsi="XCCW Joined 7a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65pt;margin-top:6.25pt;width:292.5pt;height:15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" fillcolor="white [3201]" strokeweight=".5pt">
                <v:textbox>
                  <w:txbxContent>
                    <w:p w14:paraId="3B797922" w14:textId="77777777" w:rsidR="003B3858" w:rsidRPr="00B11561" w:rsidRDefault="003B3858" w:rsidP="003B3858">
                      <w:pPr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</w:pPr>
                      <w:r w:rsidRPr="00B1156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Next week</w:t>
                      </w:r>
                      <w:r w:rsidRPr="00B11561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2C0B42C4" w14:textId="5A1958C2" w:rsidR="006A0385" w:rsidRPr="00B11561" w:rsidRDefault="004B3C76" w:rsidP="001D78E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B1156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We will be starting our new English unit based on our new class book – Cosmic! </w:t>
                      </w:r>
                    </w:p>
                    <w:p w14:paraId="10BBB7D8" w14:textId="4F8CE7A6" w:rsidR="004B3C76" w:rsidRPr="00B11561" w:rsidRDefault="004B3C76" w:rsidP="001D78E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B1156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We will be learning about Tudor food, especially the kind that the notorious King Henry VIII liked to eat so much!</w:t>
                      </w:r>
                    </w:p>
                    <w:p w14:paraId="6B9FB15B" w14:textId="7CBAC9E1" w:rsidR="004B3C76" w:rsidRPr="00B11561" w:rsidRDefault="004B3C76" w:rsidP="001D78E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B1156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In Science, we will be learning about the planets</w:t>
                      </w:r>
                      <w:r w:rsidR="001D78EB" w:rsidRPr="00B1156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in our Solar System.</w:t>
                      </w:r>
                    </w:p>
                    <w:p w14:paraId="0C29B28D" w14:textId="77777777" w:rsidR="003B3858" w:rsidRPr="00687603" w:rsidRDefault="003B3858" w:rsidP="003B3858">
                      <w:pPr>
                        <w:ind w:left="360"/>
                        <w:rPr>
                          <w:rFonts w:ascii="XCCW Joined 7a" w:hAnsi="XCCW Joined 7a"/>
                          <w:b/>
                          <w:sz w:val="16"/>
                          <w:szCs w:val="24"/>
                        </w:rPr>
                      </w:pPr>
                    </w:p>
                    <w:p w14:paraId="36B39554" w14:textId="77777777" w:rsidR="003B3858" w:rsidRPr="00687603" w:rsidRDefault="003B3858" w:rsidP="003B3858">
                      <w:pPr>
                        <w:pStyle w:val="ListParagraph"/>
                        <w:rPr>
                          <w:rFonts w:ascii="XCCW Joined 7a" w:hAnsi="XCCW Joined 7a"/>
                          <w:sz w:val="16"/>
                          <w:szCs w:val="24"/>
                        </w:rPr>
                      </w:pPr>
                    </w:p>
                    <w:p w14:paraId="227483A5" w14:textId="77777777" w:rsidR="003B3858" w:rsidRPr="00687603" w:rsidRDefault="003B3858" w:rsidP="003B3858">
                      <w:pPr>
                        <w:pStyle w:val="ListParagraph"/>
                        <w:rPr>
                          <w:rFonts w:ascii="XCCW Joined 7a" w:hAnsi="XCCW Joined 7a"/>
                          <w:sz w:val="16"/>
                          <w:szCs w:val="24"/>
                        </w:rPr>
                      </w:pPr>
                      <w:r w:rsidRPr="00687603">
                        <w:rPr>
                          <w:rFonts w:ascii="XCCW Joined 7a" w:hAnsi="XCCW Joined 7a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B11561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0960774">
                <wp:simplePos x="0" y="0"/>
                <wp:positionH relativeFrom="column">
                  <wp:posOffset>-59690</wp:posOffset>
                </wp:positionH>
                <wp:positionV relativeFrom="paragraph">
                  <wp:posOffset>81280</wp:posOffset>
                </wp:positionV>
                <wp:extent cx="2654300" cy="1949450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0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F5E818" w14:textId="77777777" w:rsidR="00D90C8D" w:rsidRPr="00B11561" w:rsidRDefault="003B3858" w:rsidP="004B3C76">
                            <w:pP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B1156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This week</w:t>
                            </w:r>
                            <w:r w:rsidRPr="00B11561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531AA033" w14:textId="5CAA12A0" w:rsidR="006A0385" w:rsidRPr="00B11561" w:rsidRDefault="004B3C76" w:rsidP="004B3C76">
                            <w:pP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B11561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>We</w:t>
                            </w:r>
                            <w:r w:rsidR="001D78EB" w:rsidRPr="00B11561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>lcome back! We</w:t>
                            </w:r>
                            <w:r w:rsidRPr="00B11561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 xml:space="preserve"> have had a wonderful first full week back at school</w:t>
                            </w:r>
                            <w:r w:rsidR="001D78EB" w:rsidRPr="00B11561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B11561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90C8D" w:rsidRPr="00B11561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 xml:space="preserve">Every child has </w:t>
                            </w:r>
                            <w:r w:rsidRPr="00B11561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>tried their absolute best and made their teachers extremely proud.</w:t>
                            </w:r>
                            <w:r w:rsidR="00D90C8D" w:rsidRPr="00B11561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 xml:space="preserve"> Their behaviour has been simply outstanding -</w:t>
                            </w:r>
                            <w:r w:rsidRPr="00B11561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 xml:space="preserve"> keep it up Year 5! </w:t>
                            </w:r>
                            <w:r w:rsidRPr="00B11561">
                              <w:rPr>
                                <mc:AlternateContent>
                                  <mc:Choice Requires="w16se">
                                    <w:rFonts w:ascii="Comic Sans MS" w:hAnsi="Comic Sans MS" w:cs="Times New Roman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sz w:val="20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p w14:paraId="0E562272" w14:textId="77777777" w:rsidR="003B3858" w:rsidRPr="00B11561" w:rsidRDefault="003B3858" w:rsidP="003B3858">
                            <w:pPr>
                              <w:ind w:left="360"/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77777777" w:rsidR="003B3858" w:rsidRPr="00B11561" w:rsidRDefault="003B3858" w:rsidP="003B385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4.7pt;margin-top:6.4pt;width:209pt;height:15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" fillcolor="white [3201]" strokeweight=".5pt">
                <v:textbox>
                  <w:txbxContent>
                    <w:p w14:paraId="13F5E818" w14:textId="77777777" w:rsidR="00D90C8D" w:rsidRPr="00B11561" w:rsidRDefault="003B3858" w:rsidP="004B3C76">
                      <w:pPr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</w:pPr>
                      <w:r w:rsidRPr="00B1156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This week</w:t>
                      </w:r>
                      <w:r w:rsidRPr="00B11561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531AA033" w14:textId="5CAA12A0" w:rsidR="006A0385" w:rsidRPr="00B11561" w:rsidRDefault="004B3C76" w:rsidP="004B3C76">
                      <w:pPr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</w:pPr>
                      <w:r w:rsidRPr="00B11561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>We</w:t>
                      </w:r>
                      <w:r w:rsidR="001D78EB" w:rsidRPr="00B11561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>lcome back! We</w:t>
                      </w:r>
                      <w:r w:rsidRPr="00B11561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 xml:space="preserve"> have had a wonderful first full week back at school</w:t>
                      </w:r>
                      <w:r w:rsidR="001D78EB" w:rsidRPr="00B11561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>.</w:t>
                      </w:r>
                      <w:r w:rsidRPr="00B11561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D90C8D" w:rsidRPr="00B11561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 xml:space="preserve">Every child has </w:t>
                      </w:r>
                      <w:r w:rsidRPr="00B11561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>tried their absolute best and made their teachers extremely proud.</w:t>
                      </w:r>
                      <w:r w:rsidR="00D90C8D" w:rsidRPr="00B11561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 xml:space="preserve"> Their behaviour has been simply outstanding -</w:t>
                      </w:r>
                      <w:r w:rsidRPr="00B11561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 xml:space="preserve"> keep it up Year 5! </w:t>
                      </w:r>
                      <w:r w:rsidRPr="00B11561">
                        <w:rPr>
                          <mc:AlternateContent>
                            <mc:Choice Requires="w16se">
                              <w:rFonts w:ascii="Comic Sans MS" w:hAnsi="Comic Sans MS" w:cs="Times New Roman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sz w:val="20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p w14:paraId="0E562272" w14:textId="77777777" w:rsidR="003B3858" w:rsidRPr="00B11561" w:rsidRDefault="003B3858" w:rsidP="003B3858">
                      <w:pPr>
                        <w:ind w:left="360"/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197415B5" w14:textId="77777777" w:rsidR="003B3858" w:rsidRPr="00B11561" w:rsidRDefault="003B3858" w:rsidP="003B385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B11561" w:rsidRDefault="003B3858" w:rsidP="003B3858">
      <w:pPr>
        <w:rPr>
          <w:rFonts w:ascii="Comic Sans MS" w:hAnsi="Comic Sans MS"/>
          <w:sz w:val="20"/>
          <w:szCs w:val="20"/>
        </w:rPr>
      </w:pPr>
    </w:p>
    <w:p w14:paraId="5A9327E3" w14:textId="77777777" w:rsidR="003B3858" w:rsidRPr="00B11561" w:rsidRDefault="003B3858" w:rsidP="003B3858">
      <w:pPr>
        <w:rPr>
          <w:rFonts w:ascii="Comic Sans MS" w:hAnsi="Comic Sans MS"/>
          <w:sz w:val="20"/>
          <w:szCs w:val="20"/>
        </w:rPr>
      </w:pPr>
    </w:p>
    <w:p w14:paraId="5A6E1B49" w14:textId="77777777" w:rsidR="003B3858" w:rsidRPr="00B11561" w:rsidRDefault="003B3858" w:rsidP="003B3858">
      <w:pPr>
        <w:rPr>
          <w:rFonts w:ascii="Comic Sans MS" w:hAnsi="Comic Sans MS"/>
          <w:sz w:val="20"/>
          <w:szCs w:val="20"/>
        </w:rPr>
      </w:pPr>
    </w:p>
    <w:p w14:paraId="4D19A7F8" w14:textId="77777777" w:rsidR="003B3858" w:rsidRPr="00B11561" w:rsidRDefault="003B3858" w:rsidP="003B3858">
      <w:pPr>
        <w:rPr>
          <w:rFonts w:ascii="Comic Sans MS" w:hAnsi="Comic Sans MS"/>
          <w:sz w:val="20"/>
          <w:szCs w:val="20"/>
        </w:rPr>
      </w:pPr>
    </w:p>
    <w:p w14:paraId="7BB0DE8F" w14:textId="77777777" w:rsidR="001D78EB" w:rsidRPr="00B11561" w:rsidRDefault="001D78EB" w:rsidP="003B3858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378B61E3" w14:textId="77777777" w:rsidR="001D78EB" w:rsidRPr="00B11561" w:rsidRDefault="001D78EB" w:rsidP="003B3858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324B69A3" w14:textId="77777777" w:rsidR="00D90C8D" w:rsidRPr="00B11561" w:rsidRDefault="00D90C8D" w:rsidP="003B3858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6C4DB6DF" w14:textId="03997C8A" w:rsidR="003B3858" w:rsidRPr="00B11561" w:rsidRDefault="003B3858" w:rsidP="003B3858">
      <w:pPr>
        <w:pStyle w:val="NoSpacing"/>
        <w:rPr>
          <w:rFonts w:ascii="Comic Sans MS" w:hAnsi="Comic Sans MS"/>
          <w:sz w:val="20"/>
          <w:szCs w:val="20"/>
        </w:rPr>
      </w:pPr>
      <w:r w:rsidRPr="00B11561">
        <w:rPr>
          <w:rFonts w:ascii="Comic Sans MS" w:hAnsi="Comic Sans MS"/>
          <w:b/>
          <w:sz w:val="20"/>
          <w:szCs w:val="20"/>
        </w:rPr>
        <w:t>At Home</w:t>
      </w:r>
      <w:r w:rsidRPr="00B11561">
        <w:rPr>
          <w:rFonts w:ascii="Comic Sans MS" w:hAnsi="Comic Sans MS" w:cs="Times New Roman"/>
          <w:b/>
          <w:sz w:val="20"/>
          <w:szCs w:val="20"/>
        </w:rPr>
        <w:t>…</w:t>
      </w:r>
      <w:r w:rsidRPr="00B11561">
        <w:rPr>
          <w:rFonts w:ascii="Comic Sans MS" w:hAnsi="Comic Sans MS"/>
          <w:sz w:val="20"/>
          <w:szCs w:val="20"/>
        </w:rPr>
        <w:t xml:space="preserve"> </w:t>
      </w:r>
    </w:p>
    <w:p w14:paraId="686D59BD" w14:textId="77777777" w:rsidR="001D78EB" w:rsidRPr="00B11561" w:rsidRDefault="001D78EB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B11561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  <w:r w:rsidRPr="00B11561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t>Reading:</w:t>
      </w:r>
    </w:p>
    <w:p w14:paraId="491E55CE" w14:textId="4283B092" w:rsidR="003B3858" w:rsidRPr="00B11561" w:rsidRDefault="003B3858" w:rsidP="003B3858">
      <w:pPr>
        <w:pStyle w:val="NoSpacing"/>
        <w:rPr>
          <w:rFonts w:ascii="Comic Sans MS" w:hAnsi="Comic Sans MS"/>
          <w:b/>
          <w:noProof/>
          <w:color w:val="FF0000"/>
          <w:sz w:val="20"/>
          <w:szCs w:val="20"/>
          <w:lang w:eastAsia="en-GB"/>
        </w:rPr>
      </w:pPr>
      <w:r w:rsidRPr="00B11561">
        <w:rPr>
          <w:rFonts w:ascii="Comic Sans MS" w:hAnsi="Comic Sans MS"/>
          <w:noProof/>
          <w:sz w:val="20"/>
          <w:szCs w:val="20"/>
          <w:lang w:eastAsia="en-GB"/>
        </w:rPr>
        <w:t>It is so important that your child reads frequently throughout the week.</w:t>
      </w:r>
      <w:r w:rsidR="008B128E" w:rsidRPr="00B11561">
        <w:rPr>
          <w:rFonts w:ascii="Comic Sans MS" w:hAnsi="Comic Sans MS"/>
          <w:noProof/>
          <w:sz w:val="20"/>
          <w:szCs w:val="20"/>
          <w:lang w:eastAsia="en-GB"/>
        </w:rPr>
        <w:t>At the front of this homework book, there is a reading grid with 9 questions. Y</w:t>
      </w:r>
      <w:r w:rsidRPr="00B11561">
        <w:rPr>
          <w:rFonts w:ascii="Comic Sans MS" w:hAnsi="Comic Sans MS"/>
          <w:noProof/>
          <w:sz w:val="20"/>
          <w:szCs w:val="20"/>
          <w:lang w:eastAsia="en-GB"/>
        </w:rPr>
        <w:t>our child can select any of the reading activities each week and record their activity in their homework book.</w:t>
      </w:r>
      <w:r w:rsidR="0014711D" w:rsidRPr="00B11561">
        <w:rPr>
          <w:rFonts w:ascii="Comic Sans MS" w:hAnsi="Comic Sans MS"/>
          <w:noProof/>
          <w:sz w:val="20"/>
          <w:szCs w:val="20"/>
          <w:lang w:eastAsia="en-GB"/>
        </w:rPr>
        <w:t xml:space="preserve"> The activity will be based on </w:t>
      </w:r>
      <w:r w:rsidR="00180179" w:rsidRPr="00B11561">
        <w:rPr>
          <w:rFonts w:ascii="Comic Sans MS" w:hAnsi="Comic Sans MS"/>
          <w:noProof/>
          <w:sz w:val="20"/>
          <w:szCs w:val="20"/>
          <w:lang w:eastAsia="en-GB"/>
        </w:rPr>
        <w:t>a</w:t>
      </w:r>
      <w:r w:rsidR="0014711D" w:rsidRPr="00B11561">
        <w:rPr>
          <w:rFonts w:ascii="Comic Sans MS" w:hAnsi="Comic Sans MS"/>
          <w:noProof/>
          <w:sz w:val="20"/>
          <w:szCs w:val="20"/>
          <w:lang w:eastAsia="en-GB"/>
        </w:rPr>
        <w:t xml:space="preserve"> current reading book (school reading scheme</w:t>
      </w:r>
      <w:r w:rsidR="00180179" w:rsidRPr="00B11561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  <w:r w:rsidR="0014711D" w:rsidRPr="00B11561">
        <w:rPr>
          <w:rFonts w:ascii="Comic Sans MS" w:hAnsi="Comic Sans MS"/>
          <w:noProof/>
          <w:sz w:val="20"/>
          <w:szCs w:val="20"/>
          <w:lang w:eastAsia="en-GB"/>
        </w:rPr>
        <w:t xml:space="preserve">or personal choice). </w:t>
      </w:r>
      <w:r w:rsidR="004B3C76" w:rsidRPr="00B11561">
        <w:rPr>
          <w:rFonts w:ascii="Comic Sans MS" w:hAnsi="Comic Sans MS"/>
          <w:noProof/>
          <w:sz w:val="20"/>
          <w:szCs w:val="20"/>
          <w:lang w:eastAsia="en-GB"/>
        </w:rPr>
        <w:br/>
      </w:r>
      <w:r w:rsidR="004B3C76" w:rsidRPr="00B11561">
        <w:rPr>
          <w:rFonts w:ascii="Comic Sans MS" w:hAnsi="Comic Sans MS"/>
          <w:b/>
          <w:noProof/>
          <w:color w:val="FF0000"/>
          <w:sz w:val="20"/>
          <w:szCs w:val="20"/>
          <w:lang w:eastAsia="en-GB"/>
        </w:rPr>
        <w:t>Please ensure that you and your child wash your hands before and after reading a school book – you can refer to the Covid page on the school website for more information. Books are quarantined for 72 hours in school before being reloaned.</w:t>
      </w:r>
      <w:r w:rsidR="008B128E" w:rsidRPr="00B11561">
        <w:rPr>
          <w:rFonts w:ascii="Comic Sans MS" w:hAnsi="Comic Sans MS"/>
          <w:b/>
          <w:noProof/>
          <w:color w:val="FF0000"/>
          <w:sz w:val="20"/>
          <w:szCs w:val="20"/>
          <w:lang w:eastAsia="en-GB"/>
        </w:rPr>
        <w:t xml:space="preserve"> </w:t>
      </w:r>
    </w:p>
    <w:p w14:paraId="2BCE8A3E" w14:textId="77777777" w:rsidR="003B3858" w:rsidRPr="00B11561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</w:p>
    <w:p w14:paraId="2D9A2E29" w14:textId="77777777" w:rsidR="003B3858" w:rsidRPr="00B11561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  <w:r w:rsidRPr="00B11561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t>Spellings:</w:t>
      </w:r>
    </w:p>
    <w:p w14:paraId="0E3F926F" w14:textId="22725868" w:rsidR="001D78EB" w:rsidRPr="00B11561" w:rsidRDefault="004B3C76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B11561">
        <w:rPr>
          <w:rFonts w:ascii="Comic Sans MS" w:hAnsi="Comic Sans MS"/>
          <w:noProof/>
          <w:sz w:val="20"/>
          <w:szCs w:val="20"/>
          <w:lang w:eastAsia="en-GB"/>
        </w:rPr>
        <w:t>Please refer to the half termly overview for weekly spelling lists. This can also be found on the Year 5 class page on the school website</w:t>
      </w:r>
      <w:r w:rsidR="001D78EB" w:rsidRPr="00B11561">
        <w:rPr>
          <w:rFonts w:ascii="Comic Sans MS" w:hAnsi="Comic Sans MS"/>
          <w:noProof/>
          <w:sz w:val="20"/>
          <w:szCs w:val="20"/>
          <w:lang w:eastAsia="en-GB"/>
        </w:rPr>
        <w:t>.</w:t>
      </w:r>
      <w:r w:rsidR="00D90C8D" w:rsidRPr="00B11561">
        <w:rPr>
          <w:rFonts w:ascii="Comic Sans MS" w:hAnsi="Comic Sans MS"/>
          <w:noProof/>
          <w:sz w:val="20"/>
          <w:szCs w:val="20"/>
          <w:lang w:eastAsia="en-GB"/>
        </w:rPr>
        <w:t xml:space="preserve"> Children do not have a spelling book this year, and they will complete their spelling tests in the back of their English books in school.</w:t>
      </w:r>
    </w:p>
    <w:p w14:paraId="5DF99810" w14:textId="77777777" w:rsidR="001D78EB" w:rsidRPr="00B11561" w:rsidRDefault="001D78EB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0EE9B93C" w14:textId="17B6557E" w:rsidR="003B3858" w:rsidRPr="00B11561" w:rsidRDefault="001D78EB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B11561">
        <w:rPr>
          <w:rFonts w:ascii="Comic Sans MS" w:hAnsi="Comic Sans MS"/>
          <w:noProof/>
          <w:sz w:val="20"/>
          <w:szCs w:val="20"/>
          <w:lang w:eastAsia="en-GB"/>
        </w:rPr>
        <w:t>You can find lists of high frequency words and common exception words on the Year 5 webpage should you wish to do some extra spelling practice</w:t>
      </w:r>
      <w:r w:rsidR="004B3C76" w:rsidRPr="00B11561">
        <w:rPr>
          <w:rFonts w:ascii="Comic Sans MS" w:hAnsi="Comic Sans MS"/>
          <w:noProof/>
          <w:sz w:val="20"/>
          <w:szCs w:val="20"/>
          <w:lang w:eastAsia="en-GB"/>
        </w:rPr>
        <w:t xml:space="preserve">. </w:t>
      </w:r>
      <w:r w:rsidRPr="00B11561">
        <w:rPr>
          <w:rFonts w:ascii="Comic Sans MS" w:hAnsi="Comic Sans MS"/>
          <w:noProof/>
          <w:sz w:val="20"/>
          <w:szCs w:val="20"/>
          <w:lang w:eastAsia="en-GB"/>
        </w:rPr>
        <w:t>You can also find</w:t>
      </w:r>
      <w:r w:rsidR="004B3C76" w:rsidRPr="00B11561">
        <w:rPr>
          <w:rFonts w:ascii="Comic Sans MS" w:hAnsi="Comic Sans MS"/>
          <w:noProof/>
          <w:sz w:val="20"/>
          <w:szCs w:val="20"/>
          <w:lang w:eastAsia="en-GB"/>
        </w:rPr>
        <w:t xml:space="preserve"> a copy of Year 5 </w:t>
      </w:r>
      <w:r w:rsidRPr="00B11561">
        <w:rPr>
          <w:rFonts w:ascii="Comic Sans MS" w:hAnsi="Comic Sans MS"/>
          <w:noProof/>
          <w:sz w:val="20"/>
          <w:szCs w:val="20"/>
          <w:lang w:eastAsia="en-GB"/>
        </w:rPr>
        <w:t>S</w:t>
      </w:r>
      <w:r w:rsidR="004B3C76" w:rsidRPr="00B11561">
        <w:rPr>
          <w:rFonts w:ascii="Comic Sans MS" w:hAnsi="Comic Sans MS"/>
          <w:noProof/>
          <w:sz w:val="20"/>
          <w:szCs w:val="20"/>
          <w:lang w:eastAsia="en-GB"/>
        </w:rPr>
        <w:t xml:space="preserve">pelling </w:t>
      </w:r>
      <w:r w:rsidRPr="00B11561">
        <w:rPr>
          <w:rFonts w:ascii="Comic Sans MS" w:hAnsi="Comic Sans MS"/>
          <w:noProof/>
          <w:sz w:val="20"/>
          <w:szCs w:val="20"/>
          <w:lang w:eastAsia="en-GB"/>
        </w:rPr>
        <w:t>P</w:t>
      </w:r>
      <w:r w:rsidR="004B3C76" w:rsidRPr="00B11561">
        <w:rPr>
          <w:rFonts w:ascii="Comic Sans MS" w:hAnsi="Comic Sans MS"/>
          <w:noProof/>
          <w:sz w:val="20"/>
          <w:szCs w:val="20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77777777" w:rsidR="003B3858" w:rsidRPr="00B11561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</w:p>
    <w:p w14:paraId="0D85D36A" w14:textId="77777777" w:rsidR="00D90C8D" w:rsidRPr="00B11561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lang w:eastAsia="en-GB"/>
        </w:rPr>
      </w:pPr>
      <w:r w:rsidRPr="00B11561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t>Maths:</w:t>
      </w:r>
      <w:r w:rsidR="00687A4C" w:rsidRPr="00B11561">
        <w:rPr>
          <w:rFonts w:ascii="Comic Sans MS" w:hAnsi="Comic Sans MS"/>
          <w:b/>
          <w:noProof/>
          <w:sz w:val="20"/>
          <w:szCs w:val="20"/>
          <w:lang w:eastAsia="en-GB"/>
        </w:rPr>
        <w:t xml:space="preserve"> </w:t>
      </w:r>
    </w:p>
    <w:p w14:paraId="2B32BE50" w14:textId="2C5BD228" w:rsidR="003B3858" w:rsidRPr="00B11561" w:rsidRDefault="001D78EB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B11561">
        <w:rPr>
          <w:rFonts w:ascii="Comic Sans MS" w:hAnsi="Comic Sans MS"/>
          <w:noProof/>
          <w:sz w:val="20"/>
          <w:szCs w:val="20"/>
          <w:lang w:eastAsia="en-GB"/>
        </w:rPr>
        <w:t>Usually children will be completing a page in the Year 5 Maths Homework Book for their Maths homework. As the first week back has been largely an assessment of where the children are working with some revision of Year 4 objectives, this week the children have some questions on place value to answer in this book.</w:t>
      </w:r>
    </w:p>
    <w:p w14:paraId="599A2451" w14:textId="097024D3" w:rsidR="00D90C8D" w:rsidRPr="00B11561" w:rsidRDefault="00D90C8D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bookmarkStart w:id="0" w:name="_GoBack"/>
      <w:bookmarkEnd w:id="0"/>
    </w:p>
    <w:p w14:paraId="54BBC167" w14:textId="63333954" w:rsidR="003B3858" w:rsidRPr="00B11561" w:rsidRDefault="00D90C8D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B11561">
        <w:rPr>
          <w:rFonts w:ascii="Comic Sans MS" w:hAnsi="Comic Sans MS"/>
          <w:noProof/>
          <w:sz w:val="20"/>
          <w:szCs w:val="20"/>
          <w:lang w:eastAsia="en-GB"/>
        </w:rPr>
        <w:t>Please note that late or missing homework will be completed at lunchtime.</w:t>
      </w:r>
    </w:p>
    <w:p w14:paraId="41F76B0D" w14:textId="77777777" w:rsidR="003B3858" w:rsidRPr="00B11561" w:rsidRDefault="003B3858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4BD2BB5F" w14:textId="77777777" w:rsidR="003B3858" w:rsidRPr="00B11561" w:rsidRDefault="003B3858" w:rsidP="003B3858">
      <w:pPr>
        <w:rPr>
          <w:rFonts w:ascii="Comic Sans MS" w:hAnsi="Comic Sans MS"/>
          <w:b/>
          <w:sz w:val="20"/>
          <w:szCs w:val="20"/>
        </w:rPr>
      </w:pPr>
      <w:r w:rsidRPr="00B11561">
        <w:rPr>
          <w:rFonts w:ascii="Comic Sans MS" w:hAnsi="Comic Sans MS"/>
          <w:b/>
          <w:sz w:val="20"/>
          <w:szCs w:val="20"/>
          <w:u w:val="single"/>
        </w:rPr>
        <w:t>Parent/Carer comment</w:t>
      </w:r>
      <w:r w:rsidR="00180179" w:rsidRPr="00B11561">
        <w:rPr>
          <w:rFonts w:ascii="Comic Sans MS" w:hAnsi="Comic Sans MS"/>
          <w:b/>
          <w:sz w:val="20"/>
          <w:szCs w:val="20"/>
          <w:u w:val="single"/>
        </w:rPr>
        <w:t>s:</w:t>
      </w:r>
    </w:p>
    <w:p w14:paraId="15BB616C" w14:textId="50952747" w:rsidR="00AD37E9" w:rsidRPr="00B11561" w:rsidRDefault="00AD37E9" w:rsidP="003B3858">
      <w:pPr>
        <w:rPr>
          <w:rFonts w:ascii="Comic Sans MS" w:hAnsi="Comic Sans MS"/>
          <w:sz w:val="20"/>
          <w:szCs w:val="20"/>
          <w:u w:val="single"/>
        </w:rPr>
      </w:pPr>
    </w:p>
    <w:p w14:paraId="0510ADBB" w14:textId="6BE597BA" w:rsidR="00AD37E9" w:rsidRPr="00B11561" w:rsidRDefault="00AD37E9" w:rsidP="003B3858">
      <w:pPr>
        <w:rPr>
          <w:rFonts w:ascii="Comic Sans MS" w:hAnsi="Comic Sans MS"/>
          <w:sz w:val="20"/>
          <w:szCs w:val="20"/>
          <w:u w:val="single"/>
        </w:rPr>
      </w:pPr>
    </w:p>
    <w:p w14:paraId="61FAAEA2" w14:textId="77777777" w:rsidR="00AD37E9" w:rsidRPr="00B11561" w:rsidRDefault="00AD37E9" w:rsidP="003B3858">
      <w:pPr>
        <w:rPr>
          <w:rFonts w:ascii="Comic Sans MS" w:hAnsi="Comic Sans MS"/>
          <w:sz w:val="20"/>
          <w:szCs w:val="20"/>
          <w:u w:val="single"/>
        </w:rPr>
      </w:pPr>
    </w:p>
    <w:p w14:paraId="1B5FD7DE" w14:textId="77777777" w:rsidR="003B3858" w:rsidRPr="00B11561" w:rsidRDefault="003B3858" w:rsidP="003B3858">
      <w:pPr>
        <w:rPr>
          <w:rFonts w:ascii="Comic Sans MS" w:hAnsi="Comic Sans MS"/>
          <w:sz w:val="20"/>
          <w:szCs w:val="20"/>
          <w:u w:val="single"/>
        </w:rPr>
      </w:pPr>
    </w:p>
    <w:sectPr w:rsidR="003B3858" w:rsidRPr="00B11561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4711D"/>
    <w:rsid w:val="00180179"/>
    <w:rsid w:val="001D78EB"/>
    <w:rsid w:val="0022732F"/>
    <w:rsid w:val="00350151"/>
    <w:rsid w:val="003B3858"/>
    <w:rsid w:val="004B3C76"/>
    <w:rsid w:val="00687603"/>
    <w:rsid w:val="00687A4C"/>
    <w:rsid w:val="006A0385"/>
    <w:rsid w:val="008B128E"/>
    <w:rsid w:val="00AD37E9"/>
    <w:rsid w:val="00B07BBE"/>
    <w:rsid w:val="00B11561"/>
    <w:rsid w:val="00D724F6"/>
    <w:rsid w:val="00D90C8D"/>
    <w:rsid w:val="00DF1C2F"/>
    <w:rsid w:val="00EA3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C467F5ED</Template>
  <TotalTime>1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2020-09-12T12:09:00Z</dcterms:created>
  <dcterms:modified xsi:type="dcterms:W3CDTF">2020-09-12T12:09:00Z</dcterms:modified>
</cp:coreProperties>
</file>