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39B" w:rsidRDefault="004A4FDF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4880610" cy="6606540"/>
                <wp:effectExtent l="38100" t="38100" r="34290" b="419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0610" cy="660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DF" w:rsidRP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u w:val="single"/>
                              </w:rPr>
                            </w:pPr>
                            <w:r w:rsidRPr="004A4FDF">
                              <w:rPr>
                                <w:rFonts w:ascii="XCCW Joined 7a" w:hAnsi="XCCW Joined 7a"/>
                                <w:b/>
                                <w:u w:val="single"/>
                              </w:rPr>
                              <w:t>Links and Resources</w:t>
                            </w:r>
                          </w:p>
                          <w:p w:rsidR="004A4FDF" w:rsidRP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r w:rsidRPr="004A4FDF">
                              <w:rPr>
                                <w:rFonts w:ascii="XCCW Joined 7a" w:hAnsi="XCCW Joined 7a"/>
                              </w:rPr>
                              <w:t>There will be a version of this document on the Year 5 homework page for you to access the links more easily!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Take care, love from Miss Byrne </w:t>
                            </w:r>
                            <w:r w:rsidRPr="004A4FDF">
                              <w:rPr>
                                <mc:AlternateContent>
                                  <mc:Choice Requires="w16se">
                                    <w:rFonts w:ascii="XCCW Joined 7a" w:hAnsi="XCCW Joined 7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P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u w:val="single"/>
                              </w:rPr>
                            </w:pPr>
                            <w:r w:rsidRPr="004A4FDF">
                              <w:rPr>
                                <w:rFonts w:ascii="XCCW Joined 7a" w:hAnsi="XCCW Joined 7a"/>
                                <w:b/>
                                <w:u w:val="single"/>
                              </w:rPr>
                              <w:t>For Children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4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https://www.childline.org.uk/toolbox/games/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5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https://www.childline.org.uk/toolbox/games/boost-your-mood/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6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https://www.bbc.co.uk/newsround/54456177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7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https://www.mindful.org/mindfulness-for-kids/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P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8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https://www.headspace.com/meditation/kids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u w:val="single"/>
                              </w:rPr>
                            </w:pPr>
                            <w:r w:rsidRPr="004A4FDF">
                              <w:rPr>
                                <w:rFonts w:ascii="XCCW Joined 7a" w:hAnsi="XCCW Joined 7a"/>
                                <w:b/>
                                <w:u w:val="single"/>
                              </w:rPr>
                              <w:t>For Grown Ups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9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https://www.nhs.uk/oneyou/every-mind-matters/childrens-mental-health/#custom-2column-share-shelf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10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https://youngminds.org.uk/starting-a-conversation-with-your-child/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11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https://maudsleycharity.org/familiesunderpressure/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12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https://www.nhs.uk/live-well/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4A4FDF" w:rsidRPr="004A4FDF" w:rsidRDefault="004A4FDF" w:rsidP="004A4FDF">
                            <w:pPr>
                              <w:jc w:val="both"/>
                              <w:rPr>
                                <w:rFonts w:ascii="XCCW Joined 7a" w:hAnsi="XCCW Joined 7a"/>
                              </w:rPr>
                            </w:pPr>
                            <w:hyperlink r:id="rId13" w:history="1">
                              <w:r w:rsidRPr="007E63CA">
                                <w:rPr>
                                  <w:rStyle w:val="Hyperlink"/>
                                  <w:rFonts w:ascii="XCCW Joined 7a" w:hAnsi="XCCW Joined 7a"/>
                                </w:rPr>
                                <w:t>https://www.mind.org.uk/information-support/for-children-and-young-people/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3.1pt;margin-top:.5pt;width:384.3pt;height:520.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" strokecolor="#ffc000" strokeweight="6pt">
                <v:textbox>
                  <w:txbxContent>
                    <w:p w:rsidR="004A4FDF" w:rsidRPr="004A4FDF" w:rsidRDefault="004A4FDF" w:rsidP="004A4FDF">
                      <w:pPr>
                        <w:jc w:val="both"/>
                        <w:rPr>
                          <w:rFonts w:ascii="XCCW Joined 7a" w:hAnsi="XCCW Joined 7a"/>
                          <w:b/>
                          <w:u w:val="single"/>
                        </w:rPr>
                      </w:pPr>
                      <w:r w:rsidRPr="004A4FDF">
                        <w:rPr>
                          <w:rFonts w:ascii="XCCW Joined 7a" w:hAnsi="XCCW Joined 7a"/>
                          <w:b/>
                          <w:u w:val="single"/>
                        </w:rPr>
                        <w:t>Links and Resources</w:t>
                      </w:r>
                    </w:p>
                    <w:p w:rsidR="004A4FDF" w:rsidRP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r w:rsidRPr="004A4FDF">
                        <w:rPr>
                          <w:rFonts w:ascii="XCCW Joined 7a" w:hAnsi="XCCW Joined 7a"/>
                        </w:rPr>
                        <w:t>There will be a version of this document on the Year 5 homework page for you to access the links more easily!</w:t>
                      </w:r>
                      <w:r>
                        <w:rPr>
                          <w:rFonts w:ascii="XCCW Joined 7a" w:hAnsi="XCCW Joined 7a"/>
                        </w:rPr>
                        <w:t xml:space="preserve"> Take care, love from Miss Byrne </w:t>
                      </w:r>
                      <w:r w:rsidRPr="004A4FDF">
                        <w:rPr>
                          <mc:AlternateContent>
                            <mc:Choice Requires="w16se">
                              <w:rFonts w:ascii="XCCW Joined 7a" w:hAnsi="XCCW Joined 7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Pr="004A4FDF" w:rsidRDefault="004A4FDF" w:rsidP="004A4FDF">
                      <w:pPr>
                        <w:jc w:val="both"/>
                        <w:rPr>
                          <w:rFonts w:ascii="XCCW Joined 7a" w:hAnsi="XCCW Joined 7a"/>
                          <w:b/>
                          <w:u w:val="single"/>
                        </w:rPr>
                      </w:pPr>
                      <w:r w:rsidRPr="004A4FDF">
                        <w:rPr>
                          <w:rFonts w:ascii="XCCW Joined 7a" w:hAnsi="XCCW Joined 7a"/>
                          <w:b/>
                          <w:u w:val="single"/>
                        </w:rPr>
                        <w:t>For Children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14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https://www.childline.org.uk/toolbox/games/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15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https://www.childline.org.uk/toolbox/games/boost-your-mood/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16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https://www.bbc.co.uk/newsround/54456177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17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https://www.mindful.org/mindfulness-for-kids/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P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18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https://www.headspace.com/meditation/kids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  <w:b/>
                          <w:u w:val="single"/>
                        </w:rPr>
                      </w:pPr>
                      <w:r w:rsidRPr="004A4FDF">
                        <w:rPr>
                          <w:rFonts w:ascii="XCCW Joined 7a" w:hAnsi="XCCW Joined 7a"/>
                          <w:b/>
                          <w:u w:val="single"/>
                        </w:rPr>
                        <w:t>For Grown Ups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19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https://www.nhs.uk/oneyou/every-mind-matters/childrens-mental-health/#custom-2column-share-shelf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20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https://youngminds.org.uk/starting-a-conversation-with-your-child/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21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https://maudsleycharity.org/familiesunderpressure/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22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https://www.nhs.uk/live-well/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4A4FDF" w:rsidRPr="004A4FDF" w:rsidRDefault="004A4FDF" w:rsidP="004A4FDF">
                      <w:pPr>
                        <w:jc w:val="both"/>
                        <w:rPr>
                          <w:rFonts w:ascii="XCCW Joined 7a" w:hAnsi="XCCW Joined 7a"/>
                        </w:rPr>
                      </w:pPr>
                      <w:hyperlink r:id="rId23" w:history="1">
                        <w:r w:rsidRPr="007E63CA">
                          <w:rPr>
                            <w:rStyle w:val="Hyperlink"/>
                            <w:rFonts w:ascii="XCCW Joined 7a" w:hAnsi="XCCW Joined 7a"/>
                          </w:rPr>
                          <w:t>https://www.mind.org.uk/information-support/for-children-and-young-people/</w:t>
                        </w:r>
                      </w:hyperlink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A4FDF">
        <w:drawing>
          <wp:anchor distT="0" distB="0" distL="114300" distR="114300" simplePos="0" relativeHeight="251658240" behindDoc="0" locked="0" layoutInCell="1" allowOverlap="1" wp14:anchorId="1958939E">
            <wp:simplePos x="0" y="0"/>
            <wp:positionH relativeFrom="column">
              <wp:posOffset>6439</wp:posOffset>
            </wp:positionH>
            <wp:positionV relativeFrom="paragraph">
              <wp:posOffset>6439</wp:posOffset>
            </wp:positionV>
            <wp:extent cx="4662153" cy="6607096"/>
            <wp:effectExtent l="0" t="0" r="571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2153" cy="6607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F639B" w:rsidSect="004A4F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FDF"/>
    <w:rsid w:val="003F639B"/>
    <w:rsid w:val="004A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DBD51"/>
  <w15:chartTrackingRefBased/>
  <w15:docId w15:val="{43D6082F-2BC7-48E9-A838-F0E6811C0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4F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4F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dspace.com/meditation/kids" TargetMode="External"/><Relationship Id="rId13" Type="http://schemas.openxmlformats.org/officeDocument/2006/relationships/hyperlink" Target="https://www.mind.org.uk/information-support/for-children-and-young-people/" TargetMode="External"/><Relationship Id="rId18" Type="http://schemas.openxmlformats.org/officeDocument/2006/relationships/hyperlink" Target="https://www.headspace.com/meditation/kids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maudsleycharity.org/familiesunderpressure/" TargetMode="External"/><Relationship Id="rId7" Type="http://schemas.openxmlformats.org/officeDocument/2006/relationships/hyperlink" Target="https://www.mindful.org/mindfulness-for-kids/" TargetMode="External"/><Relationship Id="rId12" Type="http://schemas.openxmlformats.org/officeDocument/2006/relationships/hyperlink" Target="https://www.nhs.uk/live-well/" TargetMode="External"/><Relationship Id="rId17" Type="http://schemas.openxmlformats.org/officeDocument/2006/relationships/hyperlink" Target="https://www.mindful.org/mindfulness-for-kids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bc.co.uk/newsround/54456177" TargetMode="External"/><Relationship Id="rId20" Type="http://schemas.openxmlformats.org/officeDocument/2006/relationships/hyperlink" Target="https://youngminds.org.uk/starting-a-conversation-with-your-child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round/54456177" TargetMode="External"/><Relationship Id="rId11" Type="http://schemas.openxmlformats.org/officeDocument/2006/relationships/hyperlink" Target="https://maudsleycharity.org/familiesunderpressure/" TargetMode="External"/><Relationship Id="rId24" Type="http://schemas.openxmlformats.org/officeDocument/2006/relationships/image" Target="media/image1.png"/><Relationship Id="rId5" Type="http://schemas.openxmlformats.org/officeDocument/2006/relationships/hyperlink" Target="https://www.childline.org.uk/toolbox/games/boost-your-mood/" TargetMode="External"/><Relationship Id="rId15" Type="http://schemas.openxmlformats.org/officeDocument/2006/relationships/hyperlink" Target="https://www.childline.org.uk/toolbox/games/boost-your-mood/" TargetMode="External"/><Relationship Id="rId23" Type="http://schemas.openxmlformats.org/officeDocument/2006/relationships/hyperlink" Target="https://www.mind.org.uk/information-support/for-children-and-young-people/" TargetMode="External"/><Relationship Id="rId10" Type="http://schemas.openxmlformats.org/officeDocument/2006/relationships/hyperlink" Target="https://youngminds.org.uk/starting-a-conversation-with-your-child/" TargetMode="External"/><Relationship Id="rId19" Type="http://schemas.openxmlformats.org/officeDocument/2006/relationships/hyperlink" Target="https://www.nhs.uk/oneyou/every-mind-matters/childrens-mental-health/#custom-2column-share-shelf" TargetMode="External"/><Relationship Id="rId4" Type="http://schemas.openxmlformats.org/officeDocument/2006/relationships/hyperlink" Target="https://www.childline.org.uk/toolbox/games/" TargetMode="External"/><Relationship Id="rId9" Type="http://schemas.openxmlformats.org/officeDocument/2006/relationships/hyperlink" Target="https://www.nhs.uk/oneyou/every-mind-matters/childrens-mental-health/#custom-2column-share-shelf" TargetMode="External"/><Relationship Id="rId14" Type="http://schemas.openxmlformats.org/officeDocument/2006/relationships/hyperlink" Target="https://www.childline.org.uk/toolbox/games/" TargetMode="External"/><Relationship Id="rId22" Type="http://schemas.openxmlformats.org/officeDocument/2006/relationships/hyperlink" Target="https://www.nhs.uk/live-we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86519F2E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2020-10-09T08:31:00Z</dcterms:created>
  <dcterms:modified xsi:type="dcterms:W3CDTF">2020-10-09T08:39:00Z</dcterms:modified>
</cp:coreProperties>
</file>