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7777777" w:rsidR="003B3858" w:rsidRPr="00F21A19" w:rsidRDefault="003B3858" w:rsidP="003B3858">
      <w:pPr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3043BCF">
                <wp:simplePos x="0" y="0"/>
                <wp:positionH relativeFrom="column">
                  <wp:posOffset>-209727</wp:posOffset>
                </wp:positionH>
                <wp:positionV relativeFrom="paragraph">
                  <wp:posOffset>318977</wp:posOffset>
                </wp:positionV>
                <wp:extent cx="6795770" cy="9526772"/>
                <wp:effectExtent l="19050" t="19050" r="43180" b="368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52677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3266E" id="Rectangle 5" o:spid="_x0000_s1026" style="position:absolute;margin-left:-16.5pt;margin-top:25.1pt;width:535.1pt;height:75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5652125C" w:rsidR="003B3858" w:rsidRPr="00F21A19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sz w:val="20"/>
          <w:szCs w:val="20"/>
          <w:u w:val="single"/>
        </w:rPr>
        <w:br/>
      </w:r>
      <w:r w:rsidR="003B3858" w:rsidRPr="00F21A19">
        <w:rPr>
          <w:rFonts w:ascii="Comic Sans MS" w:hAnsi="Comic Sans MS"/>
          <w:sz w:val="20"/>
          <w:szCs w:val="20"/>
          <w:u w:val="single"/>
        </w:rPr>
        <w:t xml:space="preserve">Week </w:t>
      </w:r>
      <w:r w:rsidR="00F868B5">
        <w:rPr>
          <w:rFonts w:ascii="Comic Sans MS" w:hAnsi="Comic Sans MS"/>
          <w:sz w:val="20"/>
          <w:szCs w:val="20"/>
          <w:u w:val="single"/>
        </w:rPr>
        <w:t>Ending</w:t>
      </w:r>
      <w:r w:rsidR="003B3858" w:rsidRPr="00F21A19">
        <w:rPr>
          <w:rFonts w:ascii="Comic Sans MS" w:hAnsi="Comic Sans MS"/>
          <w:sz w:val="20"/>
          <w:szCs w:val="20"/>
          <w:u w:val="single"/>
        </w:rPr>
        <w:t xml:space="preserve">: </w:t>
      </w:r>
      <w:r w:rsidR="00F868B5">
        <w:rPr>
          <w:rFonts w:ascii="Comic Sans MS" w:hAnsi="Comic Sans MS"/>
          <w:sz w:val="20"/>
          <w:szCs w:val="20"/>
          <w:u w:val="single"/>
        </w:rPr>
        <w:t>6</w:t>
      </w:r>
      <w:r w:rsidR="003B3858" w:rsidRPr="00F21A19">
        <w:rPr>
          <w:rFonts w:ascii="Comic Sans MS" w:hAnsi="Comic Sans MS"/>
          <w:sz w:val="20"/>
          <w:szCs w:val="20"/>
          <w:u w:val="single"/>
        </w:rPr>
        <w:t>.</w:t>
      </w:r>
      <w:r w:rsidR="00463209">
        <w:rPr>
          <w:rFonts w:ascii="Comic Sans MS" w:hAnsi="Comic Sans MS"/>
          <w:sz w:val="20"/>
          <w:szCs w:val="20"/>
          <w:u w:val="single"/>
        </w:rPr>
        <w:t>1</w:t>
      </w:r>
      <w:r w:rsidR="00A07E3D">
        <w:rPr>
          <w:rFonts w:ascii="Comic Sans MS" w:hAnsi="Comic Sans MS"/>
          <w:sz w:val="20"/>
          <w:szCs w:val="20"/>
          <w:u w:val="single"/>
        </w:rPr>
        <w:t>1</w:t>
      </w:r>
      <w:r w:rsidR="003B3858" w:rsidRPr="00F21A19">
        <w:rPr>
          <w:rFonts w:ascii="Comic Sans MS" w:hAnsi="Comic Sans MS"/>
          <w:sz w:val="20"/>
          <w:szCs w:val="20"/>
          <w:u w:val="single"/>
        </w:rPr>
        <w:t>.20</w:t>
      </w:r>
    </w:p>
    <w:p w14:paraId="0B9AA8A4" w14:textId="48C4BC1F" w:rsidR="00D90C8D" w:rsidRPr="00F21A19" w:rsidRDefault="003B3858" w:rsidP="00D90C8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F21A19">
        <w:rPr>
          <w:rFonts w:ascii="Comic Sans MS" w:hAnsi="Comic Sans MS"/>
          <w:sz w:val="20"/>
          <w:szCs w:val="20"/>
          <w:u w:val="single"/>
        </w:rPr>
        <w:t xml:space="preserve">Homework due: </w:t>
      </w:r>
      <w:r w:rsidRPr="00F21A19">
        <w:rPr>
          <w:rFonts w:ascii="Comic Sans MS" w:hAnsi="Comic Sans MS"/>
          <w:b/>
          <w:sz w:val="20"/>
          <w:szCs w:val="20"/>
          <w:u w:val="single"/>
        </w:rPr>
        <w:t xml:space="preserve">Wednesday </w:t>
      </w:r>
      <w:r w:rsidR="00A07E3D">
        <w:rPr>
          <w:rFonts w:ascii="Comic Sans MS" w:hAnsi="Comic Sans MS"/>
          <w:b/>
          <w:sz w:val="20"/>
          <w:szCs w:val="20"/>
          <w:u w:val="single"/>
        </w:rPr>
        <w:t>11th</w:t>
      </w:r>
      <w:r w:rsidRPr="00F21A19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A07E3D">
        <w:rPr>
          <w:rFonts w:ascii="Comic Sans MS" w:hAnsi="Comic Sans MS"/>
          <w:b/>
          <w:sz w:val="20"/>
          <w:szCs w:val="20"/>
          <w:u w:val="single"/>
        </w:rPr>
        <w:t>November</w:t>
      </w:r>
    </w:p>
    <w:p w14:paraId="29E74DDB" w14:textId="4A5D2BDA" w:rsidR="003B3858" w:rsidRPr="00F21A19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2BE40B">
                <wp:simplePos x="0" y="0"/>
                <wp:positionH relativeFrom="column">
                  <wp:posOffset>2726055</wp:posOffset>
                </wp:positionH>
                <wp:positionV relativeFrom="paragraph">
                  <wp:posOffset>79685</wp:posOffset>
                </wp:positionV>
                <wp:extent cx="3714750" cy="19494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97922" w14:textId="77777777" w:rsidR="003B3858" w:rsidRPr="00F21A19" w:rsidRDefault="003B3858" w:rsidP="003B3858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Next week</w:t>
                            </w:r>
                            <w:r w:rsidRPr="00F21A1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33D6CFBE" w14:textId="4C5CC841" w:rsidR="00F868B5" w:rsidRDefault="00A07E3D" w:rsidP="007441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 will be following up from our surveys of our roads from our fieldwork.</w:t>
                            </w:r>
                          </w:p>
                          <w:p w14:paraId="1E7B4D77" w14:textId="296B5CBC" w:rsidR="00A07E3D" w:rsidRDefault="00A07E3D" w:rsidP="007441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 will be beginning our new RE topic of ‘Jesus as Teacher’. </w:t>
                            </w:r>
                          </w:p>
                          <w:p w14:paraId="16D14E40" w14:textId="05081118" w:rsidR="00A07E3D" w:rsidRPr="0074418A" w:rsidRDefault="00A07E3D" w:rsidP="007441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 will be looking at the work of Ansel Adams in art, who is famed for his black and white photography of different landscapes.</w:t>
                            </w:r>
                            <w:bookmarkStart w:id="0" w:name="_GoBack"/>
                            <w:bookmarkEnd w:id="0"/>
                          </w:p>
                          <w:p w14:paraId="0C29B28D" w14:textId="77777777" w:rsidR="003B3858" w:rsidRPr="00F21A19" w:rsidRDefault="003B3858" w:rsidP="003B3858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6B39554" w14:textId="77777777" w:rsidR="003B3858" w:rsidRPr="00F21A19" w:rsidRDefault="003B3858" w:rsidP="003B385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77777777" w:rsidR="003B3858" w:rsidRPr="00F21A19" w:rsidRDefault="003B3858" w:rsidP="003B385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65pt;margin-top:6.25pt;width:292.5pt;height:1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" fillcolor="white [3201]" strokeweight=".5pt">
                <v:textbox>
                  <w:txbxContent>
                    <w:p w14:paraId="3B797922" w14:textId="77777777" w:rsidR="003B3858" w:rsidRPr="00F21A19" w:rsidRDefault="003B3858" w:rsidP="003B3858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Next week</w:t>
                      </w:r>
                      <w:r w:rsidRPr="00F21A19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33D6CFBE" w14:textId="4C5CC841" w:rsidR="00F868B5" w:rsidRDefault="00A07E3D" w:rsidP="007441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 will be following up from our surveys of our roads from our fieldwork.</w:t>
                      </w:r>
                    </w:p>
                    <w:p w14:paraId="1E7B4D77" w14:textId="296B5CBC" w:rsidR="00A07E3D" w:rsidRDefault="00A07E3D" w:rsidP="007441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 will be beginning our new RE topic of ‘Jesus as Teacher’. </w:t>
                      </w:r>
                    </w:p>
                    <w:p w14:paraId="16D14E40" w14:textId="05081118" w:rsidR="00A07E3D" w:rsidRPr="0074418A" w:rsidRDefault="00A07E3D" w:rsidP="007441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 will be looking at the work of Ansel Adams in art, who is famed for his black and white photography of different landscapes.</w:t>
                      </w:r>
                      <w:bookmarkStart w:id="1" w:name="_GoBack"/>
                      <w:bookmarkEnd w:id="1"/>
                    </w:p>
                    <w:p w14:paraId="0C29B28D" w14:textId="77777777" w:rsidR="003B3858" w:rsidRPr="00F21A19" w:rsidRDefault="003B3858" w:rsidP="003B3858">
                      <w:pPr>
                        <w:ind w:left="36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36B39554" w14:textId="77777777" w:rsidR="003B3858" w:rsidRPr="00F21A19" w:rsidRDefault="003B3858" w:rsidP="003B385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27483A5" w14:textId="77777777" w:rsidR="003B3858" w:rsidRPr="00F21A19" w:rsidRDefault="003B3858" w:rsidP="003B385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0960774">
                <wp:simplePos x="0" y="0"/>
                <wp:positionH relativeFrom="column">
                  <wp:posOffset>-59690</wp:posOffset>
                </wp:positionH>
                <wp:positionV relativeFrom="paragraph">
                  <wp:posOffset>81280</wp:posOffset>
                </wp:positionV>
                <wp:extent cx="2654300" cy="194945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5E818" w14:textId="77777777" w:rsidR="00D90C8D" w:rsidRPr="00A07E3D" w:rsidRDefault="003B3858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A07E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This week</w:t>
                            </w:r>
                            <w:r w:rsidRPr="00A07E3D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D1F39D3" w14:textId="5EDE9DA7" w:rsidR="00F868B5" w:rsidRPr="00A07E3D" w:rsidRDefault="00A07E3D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A07E3D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 xml:space="preserve">We went on our geography field trip surveying traffic around our school, and also managed to see a lovely rainbow while we were out! We also did some performance poetry of stanzas from The Highwayman in English – look on the school website for photos! </w:t>
                            </w:r>
                          </w:p>
                          <w:p w14:paraId="0E562272" w14:textId="77777777" w:rsidR="003B3858" w:rsidRPr="00210F81" w:rsidRDefault="003B3858" w:rsidP="003B3858">
                            <w:pPr>
                              <w:ind w:left="360"/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  <w:p w14:paraId="197415B5" w14:textId="77777777" w:rsidR="003B3858" w:rsidRPr="00210F81" w:rsidRDefault="003B3858" w:rsidP="003B3858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7pt;margin-top:6.4pt;width:209pt;height:1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" fillcolor="white [3201]" strokeweight=".5pt">
                <v:textbox>
                  <w:txbxContent>
                    <w:p w14:paraId="13F5E818" w14:textId="77777777" w:rsidR="00D90C8D" w:rsidRPr="00A07E3D" w:rsidRDefault="003B3858" w:rsidP="004B3C76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A07E3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This week</w:t>
                      </w:r>
                      <w:r w:rsidRPr="00A07E3D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7D1F39D3" w14:textId="5EDE9DA7" w:rsidR="00F868B5" w:rsidRPr="00A07E3D" w:rsidRDefault="00A07E3D" w:rsidP="004B3C76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A07E3D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 xml:space="preserve">We went on our geography field trip surveying traffic around our school, and also managed to see a lovely rainbow while we were out! We also did some performance poetry of stanzas from The Highwayman in English – look on the school website for photos! </w:t>
                      </w:r>
                    </w:p>
                    <w:p w14:paraId="0E562272" w14:textId="77777777" w:rsidR="003B3858" w:rsidRPr="00210F81" w:rsidRDefault="003B3858" w:rsidP="003B3858">
                      <w:pPr>
                        <w:ind w:left="360"/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</w:pPr>
                    </w:p>
                    <w:p w14:paraId="197415B5" w14:textId="77777777" w:rsidR="003B3858" w:rsidRPr="00210F81" w:rsidRDefault="003B3858" w:rsidP="003B3858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5A9327E3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5A6E1B49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4D19A7F8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7BB0DE8F" w14:textId="77777777" w:rsidR="001D78EB" w:rsidRPr="00F21A19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78B61E3" w14:textId="77777777" w:rsidR="001D78EB" w:rsidRPr="00F21A19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24B69A3" w14:textId="77777777" w:rsidR="00D90C8D" w:rsidRPr="00F21A19" w:rsidRDefault="00D90C8D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6C4DB6DF" w14:textId="03997C8A" w:rsidR="003B3858" w:rsidRPr="00F21A19" w:rsidRDefault="003B3858" w:rsidP="003B3858">
      <w:pPr>
        <w:pStyle w:val="NoSpacing"/>
        <w:rPr>
          <w:rFonts w:ascii="Comic Sans MS" w:hAnsi="Comic Sans MS"/>
          <w:sz w:val="20"/>
          <w:szCs w:val="20"/>
        </w:rPr>
      </w:pPr>
      <w:r w:rsidRPr="00F21A19">
        <w:rPr>
          <w:rFonts w:ascii="Comic Sans MS" w:hAnsi="Comic Sans MS"/>
          <w:b/>
          <w:sz w:val="20"/>
          <w:szCs w:val="20"/>
        </w:rPr>
        <w:t>At Home</w:t>
      </w:r>
      <w:r w:rsidRPr="00F21A19">
        <w:rPr>
          <w:rFonts w:ascii="Comic Sans MS" w:hAnsi="Comic Sans MS" w:cs="Times New Roman"/>
          <w:b/>
          <w:sz w:val="20"/>
          <w:szCs w:val="20"/>
        </w:rPr>
        <w:t>…</w:t>
      </w:r>
      <w:r w:rsidRPr="00F21A19">
        <w:rPr>
          <w:rFonts w:ascii="Comic Sans MS" w:hAnsi="Comic Sans MS"/>
          <w:sz w:val="20"/>
          <w:szCs w:val="20"/>
        </w:rPr>
        <w:t xml:space="preserve"> </w:t>
      </w:r>
    </w:p>
    <w:p w14:paraId="686D59BD" w14:textId="77777777" w:rsidR="001D78EB" w:rsidRPr="00F21A19" w:rsidRDefault="001D78EB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Reading:</w:t>
      </w:r>
    </w:p>
    <w:p w14:paraId="46170271" w14:textId="5C97E391" w:rsidR="0060737F" w:rsidRPr="00F21A19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It is so important that your child reads frequently throughout the week.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3 reading entries should be completed across the week, recording the pages read and what happened in the text. This is recorded on the ‘Reading Journal’ sheet</w:t>
      </w:r>
      <w:r w:rsidR="00B52093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 xml:space="preserve"> in this book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.</w:t>
      </w:r>
    </w:p>
    <w:p w14:paraId="6369346E" w14:textId="77777777" w:rsidR="0060737F" w:rsidRPr="00F21A19" w:rsidRDefault="0060737F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91E55CE" w14:textId="0D64B400" w:rsidR="003B3858" w:rsidRPr="00F21A19" w:rsidRDefault="008B128E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At the front of this homework book, there is a reading grid with 9 questions. Y</w:t>
      </w:r>
      <w:r w:rsidR="003B3858" w:rsidRPr="00F21A19">
        <w:rPr>
          <w:rFonts w:ascii="Comic Sans MS" w:hAnsi="Comic Sans MS"/>
          <w:noProof/>
          <w:sz w:val="20"/>
          <w:szCs w:val="20"/>
          <w:lang w:eastAsia="en-GB"/>
        </w:rPr>
        <w:t>our child can select any of the reading activities each week and record their activity in the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oval shape on the ‘Reading Journal’ page, or their </w:t>
      </w:r>
      <w:r w:rsidR="003B3858" w:rsidRPr="00F21A19">
        <w:rPr>
          <w:rFonts w:ascii="Comic Sans MS" w:hAnsi="Comic Sans MS"/>
          <w:noProof/>
          <w:sz w:val="20"/>
          <w:szCs w:val="20"/>
          <w:lang w:eastAsia="en-GB"/>
        </w:rPr>
        <w:t>homework book.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The activity will be based on </w:t>
      </w:r>
      <w:r w:rsidR="00180179" w:rsidRPr="00F21A19">
        <w:rPr>
          <w:rFonts w:ascii="Comic Sans MS" w:hAnsi="Comic Sans MS"/>
          <w:noProof/>
          <w:sz w:val="20"/>
          <w:szCs w:val="20"/>
          <w:lang w:eastAsia="en-GB"/>
        </w:rPr>
        <w:t>a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current reading book (school reading scheme</w:t>
      </w:r>
      <w:r w:rsidR="00180179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>or personal choice)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>.</w:t>
      </w:r>
    </w:p>
    <w:p w14:paraId="2BCE8A3E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2D9A2E29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Spellings:</w:t>
      </w:r>
    </w:p>
    <w:p w14:paraId="0E3F926F" w14:textId="22725868" w:rsidR="001D78EB" w:rsidRPr="00F21A19" w:rsidRDefault="004B3C76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Please refer to the half termly overview for weekly spelling lists. This can also be found on the Year 5 class page on the school website</w:t>
      </w:r>
      <w:r w:rsidR="001D78EB" w:rsidRPr="00F21A19">
        <w:rPr>
          <w:rFonts w:ascii="Comic Sans MS" w:hAnsi="Comic Sans MS"/>
          <w:noProof/>
          <w:sz w:val="20"/>
          <w:szCs w:val="20"/>
          <w:lang w:eastAsia="en-GB"/>
        </w:rPr>
        <w:t>.</w:t>
      </w:r>
      <w:r w:rsidR="00D90C8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Children do not have a spelling book this year, and they will complete their spelling tests in the back of their English books in school.</w:t>
      </w:r>
    </w:p>
    <w:p w14:paraId="5DF99810" w14:textId="77777777" w:rsidR="001D78EB" w:rsidRPr="00F21A19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0EE9B93C" w14:textId="7DA27F3E" w:rsidR="003B3858" w:rsidRPr="00F21A19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You can find lists of high frequency words and common exception words on the Year 5 webpage should you wish to do some extra spelling practice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.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You can also find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a copy of Year 5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S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pelling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P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assport words in this homework book, along with a ‘spelling menu’ of ideas on how to learn spellings at home. </w:t>
      </w:r>
      <w:r w:rsidR="00B52093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Your spelling menu acitivty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 xml:space="preserve"> can be completed in this book.</w:t>
      </w:r>
    </w:p>
    <w:p w14:paraId="43944BF5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0D85D36A" w14:textId="77777777" w:rsidR="00D90C8D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Maths:</w:t>
      </w:r>
      <w:r w:rsidR="00687A4C" w:rsidRPr="00F21A19">
        <w:rPr>
          <w:rFonts w:ascii="Comic Sans MS" w:hAnsi="Comic Sans MS"/>
          <w:b/>
          <w:noProof/>
          <w:sz w:val="20"/>
          <w:szCs w:val="20"/>
          <w:lang w:eastAsia="en-GB"/>
        </w:rPr>
        <w:t xml:space="preserve"> </w:t>
      </w:r>
    </w:p>
    <w:p w14:paraId="2B32BE50" w14:textId="38439F0D" w:rsidR="003B3858" w:rsidRPr="00F21A19" w:rsidRDefault="0060737F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Page</w:t>
      </w:r>
      <w:r w:rsidR="00A07E3D">
        <w:rPr>
          <w:rFonts w:ascii="Comic Sans MS" w:hAnsi="Comic Sans MS"/>
          <w:noProof/>
          <w:sz w:val="20"/>
          <w:szCs w:val="20"/>
          <w:lang w:eastAsia="en-GB"/>
        </w:rPr>
        <w:t xml:space="preserve"> 12</w:t>
      </w:r>
      <w:r w:rsidR="00BE2082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in the Year 5 Maths homework book.</w:t>
      </w:r>
      <w:r w:rsidR="0046320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bookmarkStart w:id="2" w:name="_Hlk53126901"/>
      <w:r w:rsidR="00463209">
        <w:rPr>
          <w:rFonts w:ascii="Comic Sans MS" w:hAnsi="Comic Sans MS"/>
          <w:noProof/>
          <w:sz w:val="20"/>
          <w:szCs w:val="20"/>
          <w:lang w:eastAsia="en-GB"/>
        </w:rPr>
        <w:t>Please continue to practise multiplication tables at home, you can find online resources and games linked on the Year 5 ‘Homework’ section on the school website.</w:t>
      </w:r>
    </w:p>
    <w:bookmarkEnd w:id="2"/>
    <w:p w14:paraId="599A2451" w14:textId="097024D3" w:rsidR="00D90C8D" w:rsidRPr="00F21A19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54BBC167" w14:textId="63333954" w:rsidR="003B3858" w:rsidRPr="00F21A19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Please note that late or missing homework will be completed at lunchtime.</w:t>
      </w:r>
    </w:p>
    <w:p w14:paraId="41F76B0D" w14:textId="77777777" w:rsidR="003B3858" w:rsidRPr="00F21A19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BD2BB5F" w14:textId="77777777" w:rsidR="003B3858" w:rsidRPr="00F21A19" w:rsidRDefault="003B3858" w:rsidP="003B3858">
      <w:pPr>
        <w:rPr>
          <w:rFonts w:ascii="Comic Sans MS" w:hAnsi="Comic Sans MS"/>
          <w:b/>
          <w:sz w:val="20"/>
          <w:szCs w:val="20"/>
        </w:rPr>
      </w:pPr>
      <w:r w:rsidRPr="00F21A19">
        <w:rPr>
          <w:rFonts w:ascii="Comic Sans MS" w:hAnsi="Comic Sans MS"/>
          <w:b/>
          <w:sz w:val="20"/>
          <w:szCs w:val="20"/>
          <w:u w:val="single"/>
        </w:rPr>
        <w:t>Parent/Carer comment</w:t>
      </w:r>
      <w:r w:rsidR="00180179" w:rsidRPr="00F21A19">
        <w:rPr>
          <w:rFonts w:ascii="Comic Sans MS" w:hAnsi="Comic Sans MS"/>
          <w:b/>
          <w:sz w:val="20"/>
          <w:szCs w:val="20"/>
          <w:u w:val="single"/>
        </w:rPr>
        <w:t>s:</w:t>
      </w:r>
    </w:p>
    <w:p w14:paraId="15BB616C" w14:textId="50952747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0510ADBB" w14:textId="6BE597BA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61FAAEA2" w14:textId="77777777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1B5FD7DE" w14:textId="77777777" w:rsidR="003B3858" w:rsidRPr="00F21A19" w:rsidRDefault="003B3858" w:rsidP="003B3858">
      <w:pPr>
        <w:rPr>
          <w:rFonts w:ascii="Comic Sans MS" w:hAnsi="Comic Sans MS"/>
          <w:sz w:val="20"/>
          <w:szCs w:val="20"/>
          <w:u w:val="single"/>
        </w:rPr>
      </w:pPr>
    </w:p>
    <w:sectPr w:rsidR="003B3858" w:rsidRPr="00F21A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4711D"/>
    <w:rsid w:val="00180179"/>
    <w:rsid w:val="001D78EB"/>
    <w:rsid w:val="00210F81"/>
    <w:rsid w:val="0022732F"/>
    <w:rsid w:val="00266598"/>
    <w:rsid w:val="002B2C1E"/>
    <w:rsid w:val="00350151"/>
    <w:rsid w:val="003B3858"/>
    <w:rsid w:val="00463209"/>
    <w:rsid w:val="004B3C76"/>
    <w:rsid w:val="0060737F"/>
    <w:rsid w:val="00687603"/>
    <w:rsid w:val="00687A4C"/>
    <w:rsid w:val="006A0385"/>
    <w:rsid w:val="0074418A"/>
    <w:rsid w:val="008B128E"/>
    <w:rsid w:val="00A07E3D"/>
    <w:rsid w:val="00AD37E9"/>
    <w:rsid w:val="00B07BBE"/>
    <w:rsid w:val="00B52093"/>
    <w:rsid w:val="00BE2082"/>
    <w:rsid w:val="00D724F6"/>
    <w:rsid w:val="00D90C8D"/>
    <w:rsid w:val="00DF1C2F"/>
    <w:rsid w:val="00EA320F"/>
    <w:rsid w:val="00F21A19"/>
    <w:rsid w:val="00F8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CC064DB8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2020-11-05T17:10:00Z</dcterms:created>
  <dcterms:modified xsi:type="dcterms:W3CDTF">2020-11-05T17:10:00Z</dcterms:modified>
</cp:coreProperties>
</file>