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79F7" w:rsidRPr="002512FF" w:rsidRDefault="005279F7" w:rsidP="005279F7">
      <w:pPr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09D53B" wp14:editId="4D45F99F">
                <wp:simplePos x="0" y="0"/>
                <wp:positionH relativeFrom="margin">
                  <wp:posOffset>123209</wp:posOffset>
                </wp:positionH>
                <wp:positionV relativeFrom="paragraph">
                  <wp:posOffset>-831992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279F7" w:rsidRPr="004732C8" w:rsidRDefault="005279F7" w:rsidP="005279F7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 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D09D53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9.7pt;margin-top:-65.5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" filled="f" stroked="f">
                <v:textbox style="mso-fit-shape-to-text:t">
                  <w:txbxContent>
                    <w:p w:rsidR="005279F7" w:rsidRPr="004732C8" w:rsidRDefault="005279F7" w:rsidP="005279F7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 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08623A7" wp14:editId="05127DCF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79F7" w:rsidRDefault="005279F7" w:rsidP="005279F7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Weekend entry</w:t>
                            </w:r>
                          </w:p>
                          <w:p w:rsidR="005279F7" w:rsidRDefault="005279F7" w:rsidP="005279F7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5279F7" w:rsidRDefault="005279F7" w:rsidP="005279F7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:rsidR="005279F7" w:rsidRPr="004732C8" w:rsidRDefault="005279F7" w:rsidP="005279F7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623A7" id="Text Box 2" o:spid="_x0000_s1027" type="#_x0000_t202" style="position:absolute;margin-left:0;margin-top:30.75pt;width:537.45pt;height:146.1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tQCLAIAAEw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" strokecolor="white [3212]">
                <v:textbox>
                  <w:txbxContent>
                    <w:p w:rsidR="005279F7" w:rsidRDefault="005279F7" w:rsidP="005279F7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Weekend entry</w:t>
                      </w:r>
                    </w:p>
                    <w:p w:rsidR="005279F7" w:rsidRDefault="005279F7" w:rsidP="005279F7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5279F7" w:rsidRDefault="005279F7" w:rsidP="005279F7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:rsidR="005279F7" w:rsidRPr="004732C8" w:rsidRDefault="005279F7" w:rsidP="005279F7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713442" wp14:editId="5EEE9B72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18" name="Flowchart: Alternate Proces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AE5E91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18" o:spid="_x0000_s1026" type="#_x0000_t176" style="position:absolute;margin-left:-54.6pt;margin-top:25.85pt;width:563.55pt;height:15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" filled="f" strokecolor="black [3213]" strokeweight="3pt"/>
            </w:pict>
          </mc:Fallback>
        </mc:AlternateContent>
      </w:r>
      <w:r>
        <w:rPr>
          <w:rFonts w:ascii="CCW Cursive Writing 7" w:hAnsi="CCW Cursive Writing 7"/>
        </w:rPr>
        <w:t>Reading scheme book</w:t>
      </w:r>
      <w:r w:rsidRPr="002512FF">
        <w:rPr>
          <w:rFonts w:ascii="CCW Cursive Writing 7" w:hAnsi="CCW Cursive Writing 7"/>
          <w:sz w:val="20"/>
        </w:rPr>
        <w:t>: _________________________________________</w:t>
      </w:r>
    </w:p>
    <w:p w:rsidR="005279F7" w:rsidRPr="004732C8" w:rsidRDefault="005279F7" w:rsidP="005279F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CE4B98" wp14:editId="3F36BE44">
                <wp:simplePos x="0" y="0"/>
                <wp:positionH relativeFrom="margin">
                  <wp:align>center</wp:align>
                </wp:positionH>
                <wp:positionV relativeFrom="paragraph">
                  <wp:posOffset>2242514</wp:posOffset>
                </wp:positionV>
                <wp:extent cx="6825615" cy="1855470"/>
                <wp:effectExtent l="0" t="0" r="13335" b="1143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79F7" w:rsidRDefault="005279F7" w:rsidP="005279F7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</w:p>
                          <w:p w:rsidR="005279F7" w:rsidRDefault="005279F7" w:rsidP="005279F7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5279F7" w:rsidRDefault="005279F7" w:rsidP="005279F7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:rsidR="005279F7" w:rsidRPr="004732C8" w:rsidRDefault="005279F7" w:rsidP="005279F7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E4B98" id="_x0000_s1028" type="#_x0000_t202" style="position:absolute;margin-left:0;margin-top:176.6pt;width:537.45pt;height:146.1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" strokecolor="white [3212]">
                <v:textbox>
                  <w:txbxContent>
                    <w:p w:rsidR="005279F7" w:rsidRDefault="005279F7" w:rsidP="005279F7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</w:p>
                    <w:p w:rsidR="005279F7" w:rsidRDefault="005279F7" w:rsidP="005279F7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5279F7" w:rsidRDefault="005279F7" w:rsidP="005279F7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:rsidR="005279F7" w:rsidRPr="004732C8" w:rsidRDefault="005279F7" w:rsidP="005279F7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22E0B73" wp14:editId="2B7A15F7">
                <wp:simplePos x="0" y="0"/>
                <wp:positionH relativeFrom="margin">
                  <wp:align>center</wp:align>
                </wp:positionH>
                <wp:positionV relativeFrom="paragraph">
                  <wp:posOffset>4419600</wp:posOffset>
                </wp:positionV>
                <wp:extent cx="6825615" cy="1855470"/>
                <wp:effectExtent l="0" t="0" r="13335" b="1143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79F7" w:rsidRDefault="005279F7" w:rsidP="005279F7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My 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Reading Scheme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</w:t>
                            </w:r>
                          </w:p>
                          <w:p w:rsidR="005279F7" w:rsidRDefault="005279F7" w:rsidP="005279F7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5279F7" w:rsidRDefault="005279F7" w:rsidP="005279F7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:rsidR="005279F7" w:rsidRPr="004732C8" w:rsidRDefault="005279F7" w:rsidP="005279F7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E0B73" id="_x0000_s1029" type="#_x0000_t202" style="position:absolute;margin-left:0;margin-top:348pt;width:537.45pt;height:146.1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" strokecolor="white [3212]">
                <v:textbox>
                  <w:txbxContent>
                    <w:p w:rsidR="005279F7" w:rsidRDefault="005279F7" w:rsidP="005279F7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My 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>Reading Scheme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</w:t>
                      </w:r>
                    </w:p>
                    <w:p w:rsidR="005279F7" w:rsidRDefault="005279F7" w:rsidP="005279F7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5279F7" w:rsidRDefault="005279F7" w:rsidP="005279F7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:rsidR="005279F7" w:rsidRPr="004732C8" w:rsidRDefault="005279F7" w:rsidP="005279F7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A980BF" wp14:editId="52BCD4F6">
                <wp:simplePos x="0" y="0"/>
                <wp:positionH relativeFrom="margin">
                  <wp:align>center</wp:align>
                </wp:positionH>
                <wp:positionV relativeFrom="paragraph">
                  <wp:posOffset>2164015</wp:posOffset>
                </wp:positionV>
                <wp:extent cx="7157085" cy="2028890"/>
                <wp:effectExtent l="19050" t="19050" r="24765" b="28575"/>
                <wp:wrapNone/>
                <wp:docPr id="21" name="Flowchart: Alternate Proces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F16AB" id="Flowchart: Alternate Process 21" o:spid="_x0000_s1026" type="#_x0000_t176" style="position:absolute;margin-left:0;margin-top:170.4pt;width:563.55pt;height:159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VYdsAIAALk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" filled="f" strokecolor="black [3213]" strokeweight="3pt">
                <w10:wrap anchorx="margin"/>
              </v:shape>
            </w:pict>
          </mc:Fallback>
        </mc:AlternateContent>
      </w:r>
    </w:p>
    <w:p w:rsidR="005279F7" w:rsidRPr="004732C8" w:rsidRDefault="005279F7" w:rsidP="005279F7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42B656" wp14:editId="6759DA54">
                <wp:simplePos x="0" y="0"/>
                <wp:positionH relativeFrom="margin">
                  <wp:align>center</wp:align>
                </wp:positionH>
                <wp:positionV relativeFrom="paragraph">
                  <wp:posOffset>2128892</wp:posOffset>
                </wp:positionV>
                <wp:extent cx="7157085" cy="2028890"/>
                <wp:effectExtent l="19050" t="19050" r="24765" b="28575"/>
                <wp:wrapNone/>
                <wp:docPr id="22" name="Flowchart: Alternate Proces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77C6C" id="Flowchart: Alternate Process 22" o:spid="_x0000_s1026" type="#_x0000_t176" style="position:absolute;margin-left:0;margin-top:167.65pt;width:563.55pt;height:159.7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y9TsAIAALk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" filled="f" strokecolor="black [3213]" strokeweight="3pt">
                <w10:wrap anchorx="margin"/>
              </v:shape>
            </w:pict>
          </mc:Fallback>
        </mc:AlternateContent>
      </w:r>
    </w:p>
    <w:p w:rsidR="005279F7" w:rsidRPr="004732C8" w:rsidRDefault="005279F7" w:rsidP="005279F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D19C797" wp14:editId="610AEE74">
                <wp:simplePos x="0" y="0"/>
                <wp:positionH relativeFrom="column">
                  <wp:posOffset>-428625</wp:posOffset>
                </wp:positionH>
                <wp:positionV relativeFrom="paragraph">
                  <wp:posOffset>2159635</wp:posOffset>
                </wp:positionV>
                <wp:extent cx="4603115" cy="2400300"/>
                <wp:effectExtent l="0" t="0" r="26035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115" cy="2400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79F7" w:rsidRDefault="005279F7" w:rsidP="005279F7">
                            <w:pPr>
                              <w:jc w:val="center"/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Reading Activity:</w:t>
                            </w:r>
                          </w:p>
                          <w:p w:rsidR="005279F7" w:rsidRDefault="005279F7" w:rsidP="005279F7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  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Number: __________</w:t>
                            </w:r>
                          </w:p>
                          <w:p w:rsidR="005279F7" w:rsidRDefault="005279F7" w:rsidP="005279F7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5279F7" w:rsidRPr="004732C8" w:rsidRDefault="005279F7" w:rsidP="005279F7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9C797" id="_x0000_s1030" type="#_x0000_t202" style="position:absolute;margin-left:-33.75pt;margin-top:170.05pt;width:362.45pt;height:18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" filled="f" strokecolor="white [3212]">
                <v:textbox>
                  <w:txbxContent>
                    <w:p w:rsidR="005279F7" w:rsidRDefault="005279F7" w:rsidP="005279F7">
                      <w:pPr>
                        <w:jc w:val="center"/>
                        <w:rPr>
                          <w:rFonts w:ascii="CCW Cursive Writing 7" w:hAnsi="CCW Cursive Writing 7"/>
                          <w:u w:val="single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Reading Activity:</w:t>
                      </w:r>
                    </w:p>
                    <w:p w:rsidR="005279F7" w:rsidRDefault="005279F7" w:rsidP="005279F7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  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>Number: __________</w:t>
                      </w:r>
                    </w:p>
                    <w:p w:rsidR="005279F7" w:rsidRDefault="005279F7" w:rsidP="005279F7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5279F7" w:rsidRPr="004732C8" w:rsidRDefault="005279F7" w:rsidP="005279F7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6AC90E" wp14:editId="4AB01406">
                <wp:simplePos x="0" y="0"/>
                <wp:positionH relativeFrom="column">
                  <wp:posOffset>-647700</wp:posOffset>
                </wp:positionH>
                <wp:positionV relativeFrom="paragraph">
                  <wp:posOffset>2131059</wp:posOffset>
                </wp:positionV>
                <wp:extent cx="4824095" cy="2790825"/>
                <wp:effectExtent l="19050" t="19050" r="14605" b="2857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4095" cy="2790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B6F963" id="Oval 24" o:spid="_x0000_s1026" style="position:absolute;margin-left:-51pt;margin-top:167.8pt;width:379.85pt;height:219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" fillcolor="white [3212]" strokecolor="black [3213]" strokeweight="2.2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FD006C" wp14:editId="08060BB3">
                <wp:simplePos x="0" y="0"/>
                <wp:positionH relativeFrom="column">
                  <wp:posOffset>4549162</wp:posOffset>
                </wp:positionH>
                <wp:positionV relativeFrom="paragraph">
                  <wp:posOffset>2039072</wp:posOffset>
                </wp:positionV>
                <wp:extent cx="1828800" cy="182880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279F7" w:rsidRPr="00EB0C8E" w:rsidRDefault="005279F7" w:rsidP="005279F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EB0C8E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FD006C" id="Text Box 25" o:spid="_x0000_s1031" type="#_x0000_t202" style="position:absolute;margin-left:358.2pt;margin-top:160.55pt;width:2in;height:2in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" filled="f" stroked="f">
                <v:textbox style="mso-fit-shape-to-text:t">
                  <w:txbxContent>
                    <w:p w:rsidR="005279F7" w:rsidRPr="00EB0C8E" w:rsidRDefault="005279F7" w:rsidP="005279F7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EB0C8E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</w:p>
    <w:p w:rsidR="005279F7" w:rsidRPr="004732C8" w:rsidRDefault="005279F7" w:rsidP="005279F7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FB8B0C" wp14:editId="4F122DF7">
                <wp:simplePos x="0" y="0"/>
                <wp:positionH relativeFrom="column">
                  <wp:posOffset>4319467</wp:posOffset>
                </wp:positionH>
                <wp:positionV relativeFrom="paragraph">
                  <wp:posOffset>233789</wp:posOffset>
                </wp:positionV>
                <wp:extent cx="346841" cy="346842"/>
                <wp:effectExtent l="19050" t="38100" r="34290" b="34290"/>
                <wp:wrapNone/>
                <wp:docPr id="26" name="Star: 5 Point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39AFCD" id="Star: 5 Points 26" o:spid="_x0000_s1026" style="position:absolute;margin-left:340.1pt;margin-top:18.4pt;width:27.3pt;height:27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7A3812" wp14:editId="76C5CE1F">
                <wp:simplePos x="0" y="0"/>
                <wp:positionH relativeFrom="column">
                  <wp:posOffset>6048418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27" name="Star: 5 Point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EB26B2" id="Star: 5 Points 27" o:spid="_x0000_s1026" style="position:absolute;margin-left:476.25pt;margin-top:20.5pt;width:27.3pt;height:27.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817553" wp14:editId="0A7EA096">
                <wp:simplePos x="0" y="0"/>
                <wp:positionH relativeFrom="column">
                  <wp:posOffset>5638735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28" name="Star: 5 Point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196C5E" id="Star: 5 Points 28" o:spid="_x0000_s1026" style="position:absolute;margin-left:444pt;margin-top:20.5pt;width:27.3pt;height:27.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E34D25" wp14:editId="49135630">
                <wp:simplePos x="0" y="0"/>
                <wp:positionH relativeFrom="column">
                  <wp:posOffset>5212715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29" name="Star: 5 Point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2E5F57" id="Star: 5 Points 29" o:spid="_x0000_s1026" style="position:absolute;margin-left:410.45pt;margin-top:20.45pt;width:27.3pt;height:27.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DE4FCD" wp14:editId="3CA80F37">
                <wp:simplePos x="0" y="0"/>
                <wp:positionH relativeFrom="column">
                  <wp:posOffset>4755187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30" name="Star: 5 Point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2DAE46" id="Star: 5 Points 30" o:spid="_x0000_s1026" style="position:absolute;margin-left:374.4pt;margin-top:20.45pt;width:27.3pt;height:27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</w:p>
    <w:p w:rsidR="005279F7" w:rsidRDefault="005279F7" w:rsidP="005279F7">
      <w:r>
        <w:rPr>
          <w:noProof/>
        </w:rPr>
        <w:drawing>
          <wp:anchor distT="0" distB="0" distL="114300" distR="114300" simplePos="0" relativeHeight="251674624" behindDoc="1" locked="0" layoutInCell="1" allowOverlap="1" wp14:anchorId="165C7D1C" wp14:editId="753863A0">
            <wp:simplePos x="0" y="0"/>
            <wp:positionH relativeFrom="margin">
              <wp:posOffset>4634865</wp:posOffset>
            </wp:positionH>
            <wp:positionV relativeFrom="paragraph">
              <wp:posOffset>374015</wp:posOffset>
            </wp:positionV>
            <wp:extent cx="1386840" cy="1323975"/>
            <wp:effectExtent l="0" t="0" r="3810" b="9525"/>
            <wp:wrapTight wrapText="bothSides">
              <wp:wrapPolygon edited="0">
                <wp:start x="0" y="0"/>
                <wp:lineTo x="0" y="21445"/>
                <wp:lineTo x="21363" y="21445"/>
                <wp:lineTo x="21363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1386840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9F7" w:rsidRPr="004732C8" w:rsidRDefault="005279F7" w:rsidP="005279F7">
      <w:pPr>
        <w:pStyle w:val="Subtitle"/>
      </w:pPr>
    </w:p>
    <w:p w:rsidR="005279F7" w:rsidRPr="002512FF" w:rsidRDefault="005279F7" w:rsidP="005279F7">
      <w:pPr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09D53B" wp14:editId="4D45F99F">
                <wp:simplePos x="0" y="0"/>
                <wp:positionH relativeFrom="margin">
                  <wp:posOffset>123209</wp:posOffset>
                </wp:positionH>
                <wp:positionV relativeFrom="paragraph">
                  <wp:posOffset>-831992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279F7" w:rsidRPr="004732C8" w:rsidRDefault="005279F7" w:rsidP="005279F7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 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09D53B" id="Text Box 1" o:spid="_x0000_s1032" type="#_x0000_t202" style="position:absolute;margin-left:9.7pt;margin-top:-65.5pt;width:2in;height:2in;z-index:25167667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" filled="f" stroked="f">
                <v:textbox style="mso-fit-shape-to-text:t">
                  <w:txbxContent>
                    <w:p w:rsidR="005279F7" w:rsidRPr="004732C8" w:rsidRDefault="005279F7" w:rsidP="005279F7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 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08623A7" wp14:editId="05127DCF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79F7" w:rsidRDefault="005279F7" w:rsidP="005279F7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Weekend entry</w:t>
                            </w:r>
                          </w:p>
                          <w:p w:rsidR="005279F7" w:rsidRDefault="005279F7" w:rsidP="005279F7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5279F7" w:rsidRDefault="005279F7" w:rsidP="005279F7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:rsidR="005279F7" w:rsidRPr="004732C8" w:rsidRDefault="005279F7" w:rsidP="005279F7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623A7" id="_x0000_s1033" type="#_x0000_t202" style="position:absolute;margin-left:0;margin-top:30.75pt;width:537.45pt;height:146.1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rnHLQIAAEs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" strokecolor="white [3212]">
                <v:textbox>
                  <w:txbxContent>
                    <w:p w:rsidR="005279F7" w:rsidRDefault="005279F7" w:rsidP="005279F7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Weekend entry</w:t>
                      </w:r>
                    </w:p>
                    <w:p w:rsidR="005279F7" w:rsidRDefault="005279F7" w:rsidP="005279F7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5279F7" w:rsidRDefault="005279F7" w:rsidP="005279F7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:rsidR="005279F7" w:rsidRPr="004732C8" w:rsidRDefault="005279F7" w:rsidP="005279F7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1713442" wp14:editId="5EEE9B72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4" name="Flowchart: Alternate Proc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F4F63" id="Flowchart: Alternate Process 4" o:spid="_x0000_s1026" type="#_x0000_t176" style="position:absolute;margin-left:-54.6pt;margin-top:25.85pt;width:563.55pt;height:15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C23ja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  <w:r>
        <w:rPr>
          <w:rFonts w:ascii="CCW Cursive Writing 7" w:hAnsi="CCW Cursive Writing 7"/>
        </w:rPr>
        <w:t>Reading scheme book</w:t>
      </w:r>
      <w:r w:rsidRPr="002512FF">
        <w:rPr>
          <w:rFonts w:ascii="CCW Cursive Writing 7" w:hAnsi="CCW Cursive Writing 7"/>
          <w:sz w:val="20"/>
        </w:rPr>
        <w:t>: _________________________________________</w:t>
      </w:r>
    </w:p>
    <w:p w:rsidR="005279F7" w:rsidRPr="004732C8" w:rsidRDefault="005279F7" w:rsidP="005279F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2CE4B98" wp14:editId="3F36BE44">
                <wp:simplePos x="0" y="0"/>
                <wp:positionH relativeFrom="margin">
                  <wp:align>center</wp:align>
                </wp:positionH>
                <wp:positionV relativeFrom="paragraph">
                  <wp:posOffset>2242514</wp:posOffset>
                </wp:positionV>
                <wp:extent cx="6825615" cy="1855470"/>
                <wp:effectExtent l="0" t="0" r="13335" b="1143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79F7" w:rsidRDefault="005279F7" w:rsidP="005279F7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</w:p>
                          <w:p w:rsidR="005279F7" w:rsidRDefault="005279F7" w:rsidP="005279F7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5279F7" w:rsidRDefault="005279F7" w:rsidP="005279F7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:rsidR="005279F7" w:rsidRPr="004732C8" w:rsidRDefault="005279F7" w:rsidP="005279F7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E4B98" id="_x0000_s1034" type="#_x0000_t202" style="position:absolute;margin-left:0;margin-top:176.6pt;width:537.45pt;height:146.1pt;z-index:25168076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" strokecolor="white [3212]">
                <v:textbox>
                  <w:txbxContent>
                    <w:p w:rsidR="005279F7" w:rsidRDefault="005279F7" w:rsidP="005279F7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</w:p>
                    <w:p w:rsidR="005279F7" w:rsidRDefault="005279F7" w:rsidP="005279F7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5279F7" w:rsidRDefault="005279F7" w:rsidP="005279F7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:rsidR="005279F7" w:rsidRPr="004732C8" w:rsidRDefault="005279F7" w:rsidP="005279F7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22E0B73" wp14:editId="2B7A15F7">
                <wp:simplePos x="0" y="0"/>
                <wp:positionH relativeFrom="margin">
                  <wp:align>center</wp:align>
                </wp:positionH>
                <wp:positionV relativeFrom="paragraph">
                  <wp:posOffset>4419600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79F7" w:rsidRDefault="005279F7" w:rsidP="005279F7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My 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Reading Scheme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</w:t>
                            </w:r>
                          </w:p>
                          <w:p w:rsidR="005279F7" w:rsidRDefault="005279F7" w:rsidP="005279F7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5279F7" w:rsidRDefault="005279F7" w:rsidP="005279F7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:rsidR="005279F7" w:rsidRPr="004732C8" w:rsidRDefault="005279F7" w:rsidP="005279F7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E0B73" id="_x0000_s1035" type="#_x0000_t202" style="position:absolute;margin-left:0;margin-top:348pt;width:537.45pt;height:146.1pt;z-index:2516828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" strokecolor="white [3212]">
                <v:textbox>
                  <w:txbxContent>
                    <w:p w:rsidR="005279F7" w:rsidRDefault="005279F7" w:rsidP="005279F7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My 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>Reading Scheme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</w:t>
                      </w:r>
                    </w:p>
                    <w:p w:rsidR="005279F7" w:rsidRDefault="005279F7" w:rsidP="005279F7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5279F7" w:rsidRDefault="005279F7" w:rsidP="005279F7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:rsidR="005279F7" w:rsidRPr="004732C8" w:rsidRDefault="005279F7" w:rsidP="005279F7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A980BF" wp14:editId="52BCD4F6">
                <wp:simplePos x="0" y="0"/>
                <wp:positionH relativeFrom="margin">
                  <wp:align>center</wp:align>
                </wp:positionH>
                <wp:positionV relativeFrom="paragraph">
                  <wp:posOffset>2164015</wp:posOffset>
                </wp:positionV>
                <wp:extent cx="7157085" cy="2028890"/>
                <wp:effectExtent l="19050" t="19050" r="24765" b="28575"/>
                <wp:wrapNone/>
                <wp:docPr id="7" name="Flowchart: Alternat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3A8CCD" id="Flowchart: Alternate Process 7" o:spid="_x0000_s1026" type="#_x0000_t176" style="position:absolute;margin-left:0;margin-top:170.4pt;width:563.55pt;height:159.75pt;z-index:2516797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" filled="f" strokecolor="black [3213]" strokeweight="3pt">
                <w10:wrap anchorx="margin"/>
              </v:shape>
            </w:pict>
          </mc:Fallback>
        </mc:AlternateContent>
      </w:r>
    </w:p>
    <w:p w:rsidR="005279F7" w:rsidRPr="004732C8" w:rsidRDefault="005279F7" w:rsidP="005279F7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42B656" wp14:editId="6759DA54">
                <wp:simplePos x="0" y="0"/>
                <wp:positionH relativeFrom="margin">
                  <wp:align>center</wp:align>
                </wp:positionH>
                <wp:positionV relativeFrom="paragraph">
                  <wp:posOffset>2128892</wp:posOffset>
                </wp:positionV>
                <wp:extent cx="7157085" cy="2028890"/>
                <wp:effectExtent l="19050" t="19050" r="24765" b="28575"/>
                <wp:wrapNone/>
                <wp:docPr id="8" name="Flowchart: Alternate Proces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43AE7" id="Flowchart: Alternate Process 8" o:spid="_x0000_s1026" type="#_x0000_t176" style="position:absolute;margin-left:0;margin-top:167.65pt;width:563.55pt;height:159.75pt;z-index:2516817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" filled="f" strokecolor="black [3213]" strokeweight="3pt">
                <w10:wrap anchorx="margin"/>
              </v:shape>
            </w:pict>
          </mc:Fallback>
        </mc:AlternateContent>
      </w:r>
    </w:p>
    <w:p w:rsidR="005279F7" w:rsidRPr="004732C8" w:rsidRDefault="005279F7" w:rsidP="005279F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D19C797" wp14:editId="610AEE74">
                <wp:simplePos x="0" y="0"/>
                <wp:positionH relativeFrom="column">
                  <wp:posOffset>-428625</wp:posOffset>
                </wp:positionH>
                <wp:positionV relativeFrom="paragraph">
                  <wp:posOffset>2159635</wp:posOffset>
                </wp:positionV>
                <wp:extent cx="4603115" cy="2400300"/>
                <wp:effectExtent l="0" t="0" r="2603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115" cy="2400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79F7" w:rsidRDefault="005279F7" w:rsidP="005279F7">
                            <w:pPr>
                              <w:jc w:val="center"/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Reading Activity:</w:t>
                            </w:r>
                          </w:p>
                          <w:p w:rsidR="005279F7" w:rsidRDefault="005279F7" w:rsidP="005279F7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  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Number: __________</w:t>
                            </w:r>
                          </w:p>
                          <w:p w:rsidR="005279F7" w:rsidRDefault="005279F7" w:rsidP="005279F7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5279F7" w:rsidRPr="004732C8" w:rsidRDefault="005279F7" w:rsidP="005279F7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9C797" id="_x0000_s1036" type="#_x0000_t202" style="position:absolute;margin-left:-33.75pt;margin-top:170.05pt;width:362.45pt;height:189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" filled="f" strokecolor="white [3212]">
                <v:textbox>
                  <w:txbxContent>
                    <w:p w:rsidR="005279F7" w:rsidRDefault="005279F7" w:rsidP="005279F7">
                      <w:pPr>
                        <w:jc w:val="center"/>
                        <w:rPr>
                          <w:rFonts w:ascii="CCW Cursive Writing 7" w:hAnsi="CCW Cursive Writing 7"/>
                          <w:u w:val="single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Reading Activity:</w:t>
                      </w:r>
                    </w:p>
                    <w:p w:rsidR="005279F7" w:rsidRDefault="005279F7" w:rsidP="005279F7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  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>Number: __________</w:t>
                      </w:r>
                    </w:p>
                    <w:p w:rsidR="005279F7" w:rsidRDefault="005279F7" w:rsidP="005279F7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5279F7" w:rsidRPr="004732C8" w:rsidRDefault="005279F7" w:rsidP="005279F7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B6AC90E" wp14:editId="4AB01406">
                <wp:simplePos x="0" y="0"/>
                <wp:positionH relativeFrom="column">
                  <wp:posOffset>-647700</wp:posOffset>
                </wp:positionH>
                <wp:positionV relativeFrom="paragraph">
                  <wp:posOffset>2131059</wp:posOffset>
                </wp:positionV>
                <wp:extent cx="4824095" cy="2790825"/>
                <wp:effectExtent l="19050" t="19050" r="14605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4095" cy="2790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86FEFD" id="Oval 10" o:spid="_x0000_s1026" style="position:absolute;margin-left:-51pt;margin-top:167.8pt;width:379.85pt;height:219.7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" fillcolor="white [3212]" strokecolor="black [3213]" strokeweight="2.2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FFD006C" wp14:editId="08060BB3">
                <wp:simplePos x="0" y="0"/>
                <wp:positionH relativeFrom="column">
                  <wp:posOffset>4549162</wp:posOffset>
                </wp:positionH>
                <wp:positionV relativeFrom="paragraph">
                  <wp:posOffset>2039072</wp:posOffset>
                </wp:positionV>
                <wp:extent cx="1828800" cy="18288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279F7" w:rsidRPr="00EB0C8E" w:rsidRDefault="005279F7" w:rsidP="005279F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EB0C8E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FD006C" id="Text Box 11" o:spid="_x0000_s1037" type="#_x0000_t202" style="position:absolute;margin-left:358.2pt;margin-top:160.55pt;width:2in;height:2in;z-index:251685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" filled="f" stroked="f">
                <v:textbox style="mso-fit-shape-to-text:t">
                  <w:txbxContent>
                    <w:p w:rsidR="005279F7" w:rsidRPr="00EB0C8E" w:rsidRDefault="005279F7" w:rsidP="005279F7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EB0C8E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</w:p>
    <w:p w:rsidR="005279F7" w:rsidRPr="004732C8" w:rsidRDefault="005279F7" w:rsidP="005279F7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AFB8B0C" wp14:editId="4F122DF7">
                <wp:simplePos x="0" y="0"/>
                <wp:positionH relativeFrom="column">
                  <wp:posOffset>4319467</wp:posOffset>
                </wp:positionH>
                <wp:positionV relativeFrom="paragraph">
                  <wp:posOffset>233789</wp:posOffset>
                </wp:positionV>
                <wp:extent cx="346841" cy="346842"/>
                <wp:effectExtent l="19050" t="38100" r="34290" b="34290"/>
                <wp:wrapNone/>
                <wp:docPr id="12" name="Star: 5 Point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246786" id="Star: 5 Points 12" o:spid="_x0000_s1026" style="position:absolute;margin-left:340.1pt;margin-top:18.4pt;width:27.3pt;height:27.3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77A3812" wp14:editId="76C5CE1F">
                <wp:simplePos x="0" y="0"/>
                <wp:positionH relativeFrom="column">
                  <wp:posOffset>6048418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B35E3C" id="Star: 5 Points 13" o:spid="_x0000_s1026" style="position:absolute;margin-left:476.25pt;margin-top:20.5pt;width:27.3pt;height:27.3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D817553" wp14:editId="0A7EA096">
                <wp:simplePos x="0" y="0"/>
                <wp:positionH relativeFrom="column">
                  <wp:posOffset>5638735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B79E71" id="Star: 5 Points 14" o:spid="_x0000_s1026" style="position:absolute;margin-left:444pt;margin-top:20.5pt;width:27.3pt;height:27.3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6E34D25" wp14:editId="49135630">
                <wp:simplePos x="0" y="0"/>
                <wp:positionH relativeFrom="column">
                  <wp:posOffset>5212715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733243" id="Star: 5 Points 15" o:spid="_x0000_s1026" style="position:absolute;margin-left:410.45pt;margin-top:20.45pt;width:27.3pt;height:27.3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DE4FCD" wp14:editId="3CA80F37">
                <wp:simplePos x="0" y="0"/>
                <wp:positionH relativeFrom="column">
                  <wp:posOffset>4755187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919A13" id="Star: 5 Points 16" o:spid="_x0000_s1026" style="position:absolute;margin-left:374.4pt;margin-top:20.45pt;width:27.3pt;height:27.3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</w:p>
    <w:p w:rsidR="005279F7" w:rsidRDefault="005279F7" w:rsidP="005279F7">
      <w:r>
        <w:rPr>
          <w:noProof/>
        </w:rPr>
        <w:drawing>
          <wp:anchor distT="0" distB="0" distL="114300" distR="114300" simplePos="0" relativeHeight="251692032" behindDoc="1" locked="0" layoutInCell="1" allowOverlap="1" wp14:anchorId="165C7D1C" wp14:editId="753863A0">
            <wp:simplePos x="0" y="0"/>
            <wp:positionH relativeFrom="margin">
              <wp:posOffset>4634865</wp:posOffset>
            </wp:positionH>
            <wp:positionV relativeFrom="paragraph">
              <wp:posOffset>374015</wp:posOffset>
            </wp:positionV>
            <wp:extent cx="1386840" cy="1323975"/>
            <wp:effectExtent l="0" t="0" r="3810" b="9525"/>
            <wp:wrapTight wrapText="bothSides">
              <wp:wrapPolygon edited="0">
                <wp:start x="0" y="0"/>
                <wp:lineTo x="0" y="21445"/>
                <wp:lineTo x="21363" y="21445"/>
                <wp:lineTo x="21363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1386840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6CF8" w:rsidRDefault="007E6CF8">
      <w:bookmarkStart w:id="0" w:name="_GoBack"/>
      <w:bookmarkEnd w:id="0"/>
    </w:p>
    <w:sectPr w:rsidR="007E6CF8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9F7"/>
    <w:rsid w:val="005279F7"/>
    <w:rsid w:val="007E6CF8"/>
    <w:rsid w:val="00B33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7ED5B"/>
  <w15:chartTrackingRefBased/>
  <w15:docId w15:val="{0CC70104-68BA-4A33-BA1F-120725035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79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5279F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279F7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3E8D238</Template>
  <TotalTime>8</TotalTime>
  <Pages>2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cp:lastPrinted>2020-12-11T09:08:00Z</cp:lastPrinted>
  <dcterms:created xsi:type="dcterms:W3CDTF">2020-12-11T09:04:00Z</dcterms:created>
  <dcterms:modified xsi:type="dcterms:W3CDTF">2020-12-11T09:13:00Z</dcterms:modified>
</cp:coreProperties>
</file>