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3C36BE26" w:rsidR="003B3858" w:rsidRPr="00FC7820" w:rsidRDefault="00D90C8D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542EB6">
        <w:rPr>
          <w:rFonts w:ascii="Arial" w:hAnsi="Arial" w:cs="Arial"/>
          <w:sz w:val="28"/>
          <w:szCs w:val="28"/>
          <w:u w:val="single"/>
        </w:rPr>
        <w:t>30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7B6D2B">
        <w:rPr>
          <w:rFonts w:ascii="Arial" w:hAnsi="Arial" w:cs="Arial"/>
          <w:sz w:val="28"/>
          <w:szCs w:val="28"/>
          <w:u w:val="single"/>
        </w:rPr>
        <w:t>4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6E0E7539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542EB6">
        <w:rPr>
          <w:rFonts w:ascii="Arial" w:hAnsi="Arial" w:cs="Arial"/>
          <w:b/>
          <w:color w:val="FF0000"/>
          <w:sz w:val="28"/>
          <w:szCs w:val="28"/>
          <w:u w:val="single"/>
        </w:rPr>
        <w:t>5</w:t>
      </w:r>
      <w:r w:rsidR="009C1691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542EB6">
        <w:rPr>
          <w:rFonts w:ascii="Arial" w:hAnsi="Arial" w:cs="Arial"/>
          <w:b/>
          <w:color w:val="FF0000"/>
          <w:sz w:val="28"/>
          <w:szCs w:val="28"/>
          <w:u w:val="single"/>
        </w:rPr>
        <w:t>May</w:t>
      </w:r>
    </w:p>
    <w:p w14:paraId="29E74DDB" w14:textId="60FB50B6" w:rsidR="003B3858" w:rsidRPr="00FC7820" w:rsidRDefault="009B4FEA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7E2DC6A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3803BD5A" w14:textId="77777777" w:rsidR="00542EB6" w:rsidRPr="00542EB6" w:rsidRDefault="00542EB6" w:rsidP="00542EB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Hlk66975129"/>
                            <w:r w:rsidRPr="00542EB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had Hettie with us from Monday to Thursday this week for our RSE sessions. Year 5 were brilliant learners with a mature attitude – well done! We also got special praise in swimming this week for excellent effort!</w:t>
                            </w:r>
                            <w:bookmarkEnd w:id="0"/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3803BD5A" w14:textId="77777777" w:rsidR="00542EB6" w:rsidRPr="00542EB6" w:rsidRDefault="00542EB6" w:rsidP="00542EB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Hlk66975129"/>
                      <w:r w:rsidRPr="00542EB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had Hettie with us from Monday to Thursday this week for our RSE sessions. Year 5 were brilliant learners with a mature attitude – well done! We also got special praise in swimming this week for excellent effort!</w:t>
                      </w:r>
                      <w:bookmarkEnd w:id="1"/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820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36B5B1">
                <wp:simplePos x="0" y="0"/>
                <wp:positionH relativeFrom="column">
                  <wp:posOffset>2725969</wp:posOffset>
                </wp:positionH>
                <wp:positionV relativeFrom="paragraph">
                  <wp:posOffset>84284</wp:posOffset>
                </wp:positionV>
                <wp:extent cx="3794077" cy="2849245"/>
                <wp:effectExtent l="0" t="0" r="1651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077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2D1E5F59" w14:textId="77777777" w:rsidR="00542EB6" w:rsidRDefault="009C1691" w:rsidP="00542E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2" w:name="_Hlk66975138"/>
                            <w:r w:rsidRPr="009C169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Swimming is on Thursday, please make sure your child comes into school with their full kit, including verruca socks if needed.</w:t>
                            </w:r>
                            <w:bookmarkEnd w:id="2"/>
                          </w:p>
                          <w:p w14:paraId="2DF7107D" w14:textId="74D86818" w:rsidR="00542EB6" w:rsidRPr="00542EB6" w:rsidRDefault="00542EB6" w:rsidP="00542E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42EB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Please let school know if you need a new blended learning book at home in the event of a bubble closure. </w:t>
                            </w:r>
                          </w:p>
                          <w:p w14:paraId="64D51DC8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65pt;margin-top:6.65pt;width:298.75pt;height:2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J+RlwIAALoFAAAOAAAAZHJzL2Uyb0RvYy54bWysVE1PGzEQvVfqf7B8L5uEQCBig1IQVSUE&#10;qFBxdrx2YmF7XNvJbvrrO/ZuloR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2D1E5F59" w14:textId="77777777" w:rsidR="00542EB6" w:rsidRDefault="009C1691" w:rsidP="00542E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3" w:name="_Hlk66975138"/>
                      <w:r w:rsidRPr="009C169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Swimming is on Thursday, please make sure your child comes into school with their full kit, including verruca socks if needed.</w:t>
                      </w:r>
                      <w:bookmarkEnd w:id="3"/>
                    </w:p>
                    <w:p w14:paraId="2DF7107D" w14:textId="74D86818" w:rsidR="00542EB6" w:rsidRPr="00542EB6" w:rsidRDefault="00542EB6" w:rsidP="00542E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42EB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Please let school know if you need a new blended learning book at home in the event of a bubble closure. </w:t>
                      </w:r>
                    </w:p>
                    <w:p w14:paraId="64D51DC8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46170271" w14:textId="0432422D" w:rsidR="0060737F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7B59F8F" wp14:editId="43EE8258">
                <wp:simplePos x="0" y="0"/>
                <wp:positionH relativeFrom="column">
                  <wp:posOffset>6017101</wp:posOffset>
                </wp:positionH>
                <wp:positionV relativeFrom="paragraph">
                  <wp:posOffset>68767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8F053C" id="Rectangle 1" o:spid="_x0000_s1026" style="position:absolute;margin-left:473.8pt;margin-top:5.4pt;width:26.5pt;height:23.8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u/zVM5wCAACN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60737F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3 reading entries should be completed across the week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, recording the pages read and what happened in the text. This is recorded on the ‘Reading Journal’ sheet</w:t>
      </w:r>
      <w:r w:rsidR="00B5209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in this book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6369346E" w14:textId="59C7CF2A" w:rsidR="0060737F" w:rsidRPr="00FC7820" w:rsidRDefault="0060737F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91E55CE" w14:textId="2A6BBC1F" w:rsidR="003B385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DF75C60" wp14:editId="1A69BADB">
                <wp:simplePos x="0" y="0"/>
                <wp:positionH relativeFrom="column">
                  <wp:posOffset>6029009</wp:posOffset>
                </wp:positionH>
                <wp:positionV relativeFrom="paragraph">
                  <wp:posOffset>110490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89E3C" id="Rectangle 2" o:spid="_x0000_s1026" style="position:absolute;margin-left:474.75pt;margin-top:8.7pt;width:26.5pt;height:23.8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At the front of this homework book, there is a </w:t>
      </w:r>
      <w:r w:rsidR="008B128E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reading grid with 9 questions</w: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>. Y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our child can select any of the reading activities each week and record their activity in the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oval shape on the ‘Reading Journal’ page, or their 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homework book.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The activity will be based on 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>a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current reading book (school reading scheme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>or personal choice)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108FF236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A93F91">
        <w:rPr>
          <w:rFonts w:ascii="Arial" w:hAnsi="Arial" w:cs="Arial"/>
          <w:noProof/>
          <w:sz w:val="28"/>
          <w:szCs w:val="28"/>
          <w:lang w:eastAsia="en-GB"/>
        </w:rPr>
        <w:t>2</w:t>
      </w:r>
      <w:r w:rsidR="00542EB6">
        <w:rPr>
          <w:rFonts w:ascii="Arial" w:hAnsi="Arial" w:cs="Arial"/>
          <w:noProof/>
          <w:sz w:val="28"/>
          <w:szCs w:val="28"/>
          <w:lang w:eastAsia="en-GB"/>
        </w:rPr>
        <w:t>9</w:t>
      </w:r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7BC3EF94" w:rsidR="001E7D7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542EB6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prefixes</w:t>
      </w:r>
      <w:r w:rsidR="007B6D2B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.</w:t>
      </w:r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  <w:bookmarkStart w:id="4" w:name="_GoBack"/>
      <w:bookmarkEnd w:id="4"/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5235A1"/>
    <w:rsid w:val="00542EB6"/>
    <w:rsid w:val="005703DE"/>
    <w:rsid w:val="0060737F"/>
    <w:rsid w:val="006709AA"/>
    <w:rsid w:val="00687603"/>
    <w:rsid w:val="00687A4C"/>
    <w:rsid w:val="006A0385"/>
    <w:rsid w:val="0074418A"/>
    <w:rsid w:val="00784FA2"/>
    <w:rsid w:val="007B6D2B"/>
    <w:rsid w:val="008B128E"/>
    <w:rsid w:val="0091530C"/>
    <w:rsid w:val="00983247"/>
    <w:rsid w:val="009B4FEA"/>
    <w:rsid w:val="009C0F9A"/>
    <w:rsid w:val="009C1691"/>
    <w:rsid w:val="00A76F98"/>
    <w:rsid w:val="00A93F91"/>
    <w:rsid w:val="00AD37E9"/>
    <w:rsid w:val="00B07BBE"/>
    <w:rsid w:val="00B52093"/>
    <w:rsid w:val="00B946DB"/>
    <w:rsid w:val="00C52885"/>
    <w:rsid w:val="00C91ADE"/>
    <w:rsid w:val="00D724F6"/>
    <w:rsid w:val="00D90C8D"/>
    <w:rsid w:val="00DF1C2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1E524591</Template>
  <TotalTime>0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2021-04-29T15:05:00Z</dcterms:created>
  <dcterms:modified xsi:type="dcterms:W3CDTF">2021-04-29T15:05:00Z</dcterms:modified>
</cp:coreProperties>
</file>