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08F5A19">
                <wp:simplePos x="0" y="0"/>
                <wp:positionH relativeFrom="column">
                  <wp:posOffset>-199095</wp:posOffset>
                </wp:positionH>
                <wp:positionV relativeFrom="paragraph">
                  <wp:posOffset>318978</wp:posOffset>
                </wp:positionV>
                <wp:extent cx="6795770" cy="9271590"/>
                <wp:effectExtent l="19050" t="19050" r="4318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27159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C7D13" id="Rectangle 5" o:spid="_x0000_s1026" style="position:absolute;margin-left:-15.7pt;margin-top:25.1pt;width:535.1pt;height:73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" filled="f" strokecolor="#1f3763 [1604]" strokeweight="4.5pt"/>
            </w:pict>
          </mc:Fallback>
        </mc:AlternateContent>
      </w:r>
    </w:p>
    <w:p w14:paraId="65A70314" w14:textId="00126989" w:rsidR="003B3858" w:rsidRPr="00FC7820" w:rsidRDefault="00D90C8D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br/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Week </w:t>
      </w:r>
      <w:r w:rsidR="005235A1" w:rsidRPr="00FC7820">
        <w:rPr>
          <w:rFonts w:ascii="Arial" w:hAnsi="Arial" w:cs="Arial"/>
          <w:sz w:val="28"/>
          <w:szCs w:val="28"/>
          <w:u w:val="single"/>
        </w:rPr>
        <w:t>Ending</w:t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: </w:t>
      </w:r>
      <w:r w:rsidR="00A50906">
        <w:rPr>
          <w:rFonts w:ascii="Arial" w:hAnsi="Arial" w:cs="Arial"/>
          <w:sz w:val="28"/>
          <w:szCs w:val="28"/>
          <w:u w:val="single"/>
        </w:rPr>
        <w:t>7</w:t>
      </w:r>
      <w:r w:rsidR="003B3858" w:rsidRPr="00FC7820">
        <w:rPr>
          <w:rFonts w:ascii="Arial" w:hAnsi="Arial" w:cs="Arial"/>
          <w:sz w:val="28"/>
          <w:szCs w:val="28"/>
          <w:u w:val="single"/>
        </w:rPr>
        <w:t>.</w:t>
      </w:r>
      <w:r w:rsidR="00A50906">
        <w:rPr>
          <w:rFonts w:ascii="Arial" w:hAnsi="Arial" w:cs="Arial"/>
          <w:sz w:val="28"/>
          <w:szCs w:val="28"/>
          <w:u w:val="single"/>
        </w:rPr>
        <w:t>5</w:t>
      </w:r>
      <w:r w:rsidR="003B3858" w:rsidRPr="00FC7820">
        <w:rPr>
          <w:rFonts w:ascii="Arial" w:hAnsi="Arial" w:cs="Arial"/>
          <w:sz w:val="28"/>
          <w:szCs w:val="28"/>
          <w:u w:val="single"/>
        </w:rPr>
        <w:t>.2</w:t>
      </w:r>
      <w:r w:rsidR="006709AA">
        <w:rPr>
          <w:rFonts w:ascii="Arial" w:hAnsi="Arial" w:cs="Arial"/>
          <w:sz w:val="28"/>
          <w:szCs w:val="28"/>
          <w:u w:val="single"/>
        </w:rPr>
        <w:t>1</w:t>
      </w:r>
    </w:p>
    <w:p w14:paraId="0B9AA8A4" w14:textId="2DE533B0" w:rsidR="00D90C8D" w:rsidRPr="00FC7820" w:rsidRDefault="003B3858" w:rsidP="00D90C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t xml:space="preserve">Homework due: 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Wednesday </w:t>
      </w:r>
      <w:r w:rsidR="00A50906">
        <w:rPr>
          <w:rFonts w:ascii="Arial" w:hAnsi="Arial" w:cs="Arial"/>
          <w:b/>
          <w:color w:val="FF0000"/>
          <w:sz w:val="28"/>
          <w:szCs w:val="28"/>
          <w:u w:val="single"/>
        </w:rPr>
        <w:t>12</w:t>
      </w:r>
      <w:r w:rsidR="009C1691">
        <w:rPr>
          <w:rFonts w:ascii="Arial" w:hAnsi="Arial" w:cs="Arial"/>
          <w:b/>
          <w:color w:val="FF0000"/>
          <w:sz w:val="28"/>
          <w:szCs w:val="28"/>
          <w:u w:val="single"/>
        </w:rPr>
        <w:t>th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  <w:r w:rsidR="00542EB6">
        <w:rPr>
          <w:rFonts w:ascii="Arial" w:hAnsi="Arial" w:cs="Arial"/>
          <w:b/>
          <w:color w:val="FF0000"/>
          <w:sz w:val="28"/>
          <w:szCs w:val="28"/>
          <w:u w:val="single"/>
        </w:rPr>
        <w:t>May</w:t>
      </w:r>
    </w:p>
    <w:p w14:paraId="29E74DDB" w14:textId="60FB50B6" w:rsidR="003B3858" w:rsidRPr="00FC7820" w:rsidRDefault="009B4FEA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7E2DC6A">
                <wp:simplePos x="0" y="0"/>
                <wp:positionH relativeFrom="column">
                  <wp:posOffset>-167640</wp:posOffset>
                </wp:positionH>
                <wp:positionV relativeFrom="paragraph">
                  <wp:posOffset>88265</wp:posOffset>
                </wp:positionV>
                <wp:extent cx="2857500" cy="2849245"/>
                <wp:effectExtent l="0" t="0" r="1905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13949EF" w14:textId="77777777" w:rsidR="00A50906" w:rsidRPr="00A50906" w:rsidRDefault="00A50906" w:rsidP="00A509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bookmarkStart w:id="0" w:name="_Hlk66975129"/>
                            <w:r w:rsidRPr="00A5090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Year 5 have done some incredible work on fractions in Maths this week, and we created a balanced argument about the question ‘Is Plastic Fantastic?’ in English. We also learned about reproduction in plants in Science.</w:t>
                            </w:r>
                            <w:bookmarkEnd w:id="0"/>
                          </w:p>
                          <w:p w14:paraId="197415B5" w14:textId="3E6459EC" w:rsidR="003B3858" w:rsidRPr="009B4FEA" w:rsidRDefault="003B3858" w:rsidP="009C0F9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pt;margin-top:6.95pt;width:225pt;height:22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" fillcolor="white [3201]" strokeweight=".5pt">
                <v:textbox>
                  <w:txbxContent>
                    <w:p w14:paraId="52ACFC38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13949EF" w14:textId="77777777" w:rsidR="00A50906" w:rsidRPr="00A50906" w:rsidRDefault="00A50906" w:rsidP="00A509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1" w:name="_Hlk66975129"/>
                      <w:r w:rsidRPr="00A5090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Year 5 have done some incredible work on fractions in Maths this week, and we created a balanced argument about the question ‘Is Plastic Fantastic?’ in English. We also learned about reproduction in plants in Science.</w:t>
                      </w:r>
                      <w:bookmarkEnd w:id="1"/>
                    </w:p>
                    <w:p w14:paraId="197415B5" w14:textId="3E6459EC" w:rsidR="003B3858" w:rsidRPr="009B4FEA" w:rsidRDefault="003B3858" w:rsidP="009C0F9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7820"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D36B5B1">
                <wp:simplePos x="0" y="0"/>
                <wp:positionH relativeFrom="column">
                  <wp:posOffset>2725969</wp:posOffset>
                </wp:positionH>
                <wp:positionV relativeFrom="paragraph">
                  <wp:posOffset>84284</wp:posOffset>
                </wp:positionV>
                <wp:extent cx="3794077" cy="2849245"/>
                <wp:effectExtent l="0" t="0" r="16510" b="273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4077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Next week…</w:t>
                            </w:r>
                          </w:p>
                          <w:p w14:paraId="3552D643" w14:textId="77777777" w:rsidR="00A50906" w:rsidRPr="00A50906" w:rsidRDefault="00A50906" w:rsidP="00A5090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bookmarkStart w:id="2" w:name="_Hlk66975138"/>
                            <w:r w:rsidRPr="00A5090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Swimming is on Thursday, please make sure your child comes into school with their full kit, including verruca socks if needed.</w:t>
                            </w:r>
                          </w:p>
                          <w:p w14:paraId="45F292E5" w14:textId="77777777" w:rsidR="00A50906" w:rsidRPr="00A50906" w:rsidRDefault="00A50906" w:rsidP="00A5090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A5090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We will be writing a balanced argument about whether people should live near rivers to finish off our Geography unit.</w:t>
                            </w:r>
                            <w:bookmarkEnd w:id="2"/>
                          </w:p>
                          <w:p w14:paraId="64D51DC8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EE46F6D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FC7820" w:rsidRDefault="003B3858" w:rsidP="003B385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65pt;margin-top:6.65pt;width:298.75pt;height:224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Next week…</w:t>
                      </w:r>
                    </w:p>
                    <w:p w14:paraId="3552D643" w14:textId="77777777" w:rsidR="00A50906" w:rsidRPr="00A50906" w:rsidRDefault="00A50906" w:rsidP="00A5090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3" w:name="_Hlk66975138"/>
                      <w:r w:rsidRPr="00A5090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Swimming is on Thursday, please make sure your child comes into school with their full kit, including verruca socks if needed.</w:t>
                      </w:r>
                    </w:p>
                    <w:p w14:paraId="45F292E5" w14:textId="77777777" w:rsidR="00A50906" w:rsidRPr="00A50906" w:rsidRDefault="00A50906" w:rsidP="00A5090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A5090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We will be writing a balanced argument about whether people should live near rivers to finish off our Geography unit.</w:t>
                      </w:r>
                      <w:bookmarkEnd w:id="3"/>
                    </w:p>
                    <w:p w14:paraId="64D51DC8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EE46F6D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7483A5" w14:textId="1D399D72" w:rsidR="003B3858" w:rsidRPr="00FC7820" w:rsidRDefault="003B3858" w:rsidP="003B385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9327E3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6E1B49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4D19A7F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7BB0DE8F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78B61E3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24B69A3" w14:textId="79EC4465" w:rsidR="00D90C8D" w:rsidRDefault="00D90C8D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808DD42" w14:textId="071D35E0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6A88076" w14:textId="77777777" w:rsidR="00FC7820" w:rsidRP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3F34217" w14:textId="77777777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6C4DB6DF" w14:textId="0AF3543C" w:rsidR="003B3858" w:rsidRPr="00FC7820" w:rsidRDefault="003B3858" w:rsidP="003B3858">
      <w:pPr>
        <w:pStyle w:val="NoSpacing"/>
        <w:rPr>
          <w:rFonts w:ascii="Arial" w:hAnsi="Arial" w:cs="Arial"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</w:rPr>
        <w:t>At Home…</w:t>
      </w:r>
      <w:r w:rsidRPr="00FC7820">
        <w:rPr>
          <w:rFonts w:ascii="Arial" w:hAnsi="Arial" w:cs="Arial"/>
          <w:sz w:val="28"/>
          <w:szCs w:val="28"/>
        </w:rPr>
        <w:t xml:space="preserve"> </w:t>
      </w:r>
    </w:p>
    <w:p w14:paraId="686D59BD" w14:textId="77777777" w:rsidR="001D78EB" w:rsidRPr="00FC7820" w:rsidRDefault="001D78EB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7C6D8AC9" w14:textId="4B571FD7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46170271" w14:textId="0432422D" w:rsidR="0060737F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7B59F8F" wp14:editId="43EE8258">
                <wp:simplePos x="0" y="0"/>
                <wp:positionH relativeFrom="column">
                  <wp:posOffset>6017101</wp:posOffset>
                </wp:positionH>
                <wp:positionV relativeFrom="paragraph">
                  <wp:posOffset>68767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8F053C" id="Rectangle 1" o:spid="_x0000_s1026" style="position:absolute;margin-left:473.8pt;margin-top:5.4pt;width:26.5pt;height:23.8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u/zVM5wCAACN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B3858" w:rsidRPr="00FC7820">
        <w:rPr>
          <w:rFonts w:ascii="Arial" w:hAnsi="Arial" w:cs="Arial"/>
          <w:noProof/>
          <w:sz w:val="28"/>
          <w:szCs w:val="28"/>
          <w:lang w:eastAsia="en-GB"/>
        </w:rPr>
        <w:t>It is so important that your child reads frequently throughout the week.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60737F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3 reading entries should be completed across the week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>, recording the pages read and what happened in the text. This is recorded on the ‘Reading Journal’ sheet</w:t>
      </w:r>
      <w:r w:rsidR="00B5209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in this book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</w:p>
    <w:p w14:paraId="6369346E" w14:textId="59C7CF2A" w:rsidR="0060737F" w:rsidRPr="00FC7820" w:rsidRDefault="0060737F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91E55CE" w14:textId="2A6BBC1F" w:rsidR="003B385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DF75C60" wp14:editId="1A69BADB">
                <wp:simplePos x="0" y="0"/>
                <wp:positionH relativeFrom="column">
                  <wp:posOffset>6029009</wp:posOffset>
                </wp:positionH>
                <wp:positionV relativeFrom="paragraph">
                  <wp:posOffset>110490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D89E3C" id="Rectangle 2" o:spid="_x0000_s1026" style="position:absolute;margin-left:474.75pt;margin-top:8.7pt;width:26.5pt;height:23.8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8B128E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At the front of this homework book, there is a </w:t>
      </w:r>
      <w:r w:rsidR="008B128E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reading grid with 9 questions</w:t>
      </w:r>
      <w:r w:rsidR="008B128E" w:rsidRPr="00FC7820">
        <w:rPr>
          <w:rFonts w:ascii="Arial" w:hAnsi="Arial" w:cs="Arial"/>
          <w:noProof/>
          <w:sz w:val="28"/>
          <w:szCs w:val="28"/>
          <w:lang w:eastAsia="en-GB"/>
        </w:rPr>
        <w:t>. Y</w:t>
      </w:r>
      <w:r w:rsidR="003B3858" w:rsidRPr="00FC7820">
        <w:rPr>
          <w:rFonts w:ascii="Arial" w:hAnsi="Arial" w:cs="Arial"/>
          <w:noProof/>
          <w:sz w:val="28"/>
          <w:szCs w:val="28"/>
          <w:lang w:eastAsia="en-GB"/>
        </w:rPr>
        <w:t>our child can select any of the reading activities each week and record their activity in the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oval shape on the ‘Reading Journal’ page, or their </w:t>
      </w:r>
      <w:r w:rsidR="003B3858" w:rsidRPr="00FC7820">
        <w:rPr>
          <w:rFonts w:ascii="Arial" w:hAnsi="Arial" w:cs="Arial"/>
          <w:noProof/>
          <w:sz w:val="28"/>
          <w:szCs w:val="28"/>
          <w:lang w:eastAsia="en-GB"/>
        </w:rPr>
        <w:t>homework book.</w:t>
      </w:r>
      <w:r w:rsidR="0014711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The activity will be based on </w:t>
      </w:r>
      <w:r w:rsidR="00180179" w:rsidRPr="00FC7820">
        <w:rPr>
          <w:rFonts w:ascii="Arial" w:hAnsi="Arial" w:cs="Arial"/>
          <w:noProof/>
          <w:sz w:val="28"/>
          <w:szCs w:val="28"/>
          <w:lang w:eastAsia="en-GB"/>
        </w:rPr>
        <w:t>a</w:t>
      </w:r>
      <w:r w:rsidR="0014711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current reading book (school reading scheme</w:t>
      </w:r>
      <w:r w:rsidR="00180179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14711D" w:rsidRPr="00FC7820">
        <w:rPr>
          <w:rFonts w:ascii="Arial" w:hAnsi="Arial" w:cs="Arial"/>
          <w:noProof/>
          <w:sz w:val="28"/>
          <w:szCs w:val="28"/>
          <w:lang w:eastAsia="en-GB"/>
        </w:rPr>
        <w:t>or personal choice)</w:t>
      </w:r>
      <w:r w:rsidR="0060737F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</w:p>
    <w:p w14:paraId="2BCE8A3E" w14:textId="4CD146EE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290D53A0" w14:textId="7E3F9429" w:rsidR="00FF1A3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Please refer to the </w:t>
      </w:r>
      <w:r w:rsidR="004B3C76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half termly overview</w:t>
      </w:r>
      <w:r w:rsidR="004B3C76" w:rsidRPr="00FC7820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>for weekly spelling lists. This can also be found on the Year 5 class page on the school website</w:t>
      </w:r>
      <w:r w:rsidR="001D78EB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D90C8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0EE9B93C" w14:textId="6823D504" w:rsidR="003B3858" w:rsidRPr="00FC7820" w:rsidRDefault="001D78EB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w:t>You can also find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a copy of Year 5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S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pelling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P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0D85D36A" w14:textId="0288E647" w:rsidR="00D90C8D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Maths:</w:t>
      </w:r>
      <w:r w:rsidR="00687A4C" w:rsidRPr="00FC7820"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  <w:t xml:space="preserve"> </w:t>
      </w:r>
    </w:p>
    <w:p w14:paraId="0B5205E4" w14:textId="31BCC4E0" w:rsidR="005703DE" w:rsidRPr="00FC7820" w:rsidRDefault="00FF1A38" w:rsidP="005703DE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91530C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Page </w:t>
      </w:r>
      <w:r w:rsidR="00A50906">
        <w:rPr>
          <w:rFonts w:ascii="Arial" w:hAnsi="Arial" w:cs="Arial"/>
          <w:noProof/>
          <w:sz w:val="28"/>
          <w:szCs w:val="28"/>
          <w:lang w:eastAsia="en-GB"/>
        </w:rPr>
        <w:t>30</w:t>
      </w:r>
      <w:r w:rsidR="00FB13C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in the Year 5 Maths homework book.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302613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Please continue to practise multiplication tables at home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>, you can find online resources and games linked on the Year 5 ‘Homework’ section on the school website.</w:t>
      </w:r>
    </w:p>
    <w:p w14:paraId="57222E60" w14:textId="12FFF2B3" w:rsidR="001E7D75" w:rsidRDefault="001E7D7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000E8ACF" w14:textId="7C9481FE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84BDCB1" w14:textId="415E5009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5A314C06" w14:textId="303E6B75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AD22D8" w14:textId="3E1EB347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AD07978" w14:textId="6AD0BFCA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5AA85C" w14:textId="5F61B541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3906AFA" w14:textId="1F273F62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309C50E" w14:textId="3951F6B4" w:rsidR="00FC7820" w:rsidRP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DC32712" w14:textId="22062031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6ACA07AF" w14:textId="6819556B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EE825CC" w14:textId="453818FC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15E6B1F3" w14:textId="03D81A28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5B4ABB2F" w14:textId="3FB74B79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6A637A" wp14:editId="3229861E">
                <wp:simplePos x="0" y="0"/>
                <wp:positionH relativeFrom="page">
                  <wp:posOffset>477845</wp:posOffset>
                </wp:positionH>
                <wp:positionV relativeFrom="paragraph">
                  <wp:posOffset>195314</wp:posOffset>
                </wp:positionV>
                <wp:extent cx="6795770" cy="5209954"/>
                <wp:effectExtent l="19050" t="19050" r="43180" b="292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5209954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CFCB6" id="Rectangle 9" o:spid="_x0000_s1026" style="position:absolute;margin-left:37.65pt;margin-top:15.4pt;width:535.1pt;height:410.2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" filled="f" strokecolor="#1f3763 [1604]" strokeweight="4.5pt">
                <w10:wrap anchorx="page"/>
              </v:rect>
            </w:pict>
          </mc:Fallback>
        </mc:AlternateContent>
      </w:r>
    </w:p>
    <w:p w14:paraId="475EC2C1" w14:textId="5E650A45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88D1375" w14:textId="5CFBEA77" w:rsidR="001E7D75" w:rsidRPr="00FC7820" w:rsidRDefault="00EB19C5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Grammar:</w:t>
      </w:r>
    </w:p>
    <w:p w14:paraId="610A1C32" w14:textId="72BAC0AF" w:rsidR="001E7D75" w:rsidRPr="00A50906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E173227" wp14:editId="34AAA6C9">
                <wp:simplePos x="0" y="0"/>
                <wp:positionH relativeFrom="column">
                  <wp:posOffset>6050470</wp:posOffset>
                </wp:positionH>
                <wp:positionV relativeFrom="paragraph">
                  <wp:posOffset>62230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71805F" id="Rectangle 8" o:spid="_x0000_s1026" style="position:absolute;margin-left:476.4pt;margin-top:4.9pt;width:26.5pt;height:23.8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1E7D75" w:rsidRPr="00FC7820">
        <w:rPr>
          <w:rFonts w:ascii="Arial" w:hAnsi="Arial" w:cs="Arial"/>
          <w:noProof/>
          <w:sz w:val="28"/>
          <w:szCs w:val="28"/>
          <w:lang w:eastAsia="en-GB"/>
        </w:rPr>
        <w:t>You have an online SPaG activity to do on spag.com. Go to spag.com and log in using your login details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 xml:space="preserve">. You will have 10 questions to answer and Miss Byrne will see your score online. This week’s focus is </w:t>
      </w:r>
      <w:r w:rsidR="00A50906" w:rsidRPr="00A50906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 xml:space="preserve">speech punctuation. </w:t>
      </w:r>
      <w:r w:rsidR="00A50906" w:rsidRPr="00A50906">
        <w:rPr>
          <w:rFonts w:ascii="Arial" w:hAnsi="Arial" w:cs="Arial"/>
          <w:noProof/>
          <w:sz w:val="28"/>
          <w:szCs w:val="28"/>
          <w:lang w:eastAsia="en-GB"/>
        </w:rPr>
        <w:t>Try to improve on your score from the last time we did this test!</w:t>
      </w:r>
      <w:bookmarkStart w:id="4" w:name="_GoBack"/>
      <w:bookmarkEnd w:id="4"/>
    </w:p>
    <w:p w14:paraId="39AE1203" w14:textId="77777777" w:rsidR="00EB19C5" w:rsidRPr="00FC7820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23239B8F" w14:textId="6B2590D1" w:rsidR="00EB19C5" w:rsidRPr="00FC7820" w:rsidRDefault="00EB19C5" w:rsidP="00EB19C5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 xml:space="preserve">Please note that late or missing homework will be completed during </w:t>
      </w:r>
      <w:r w:rsidR="007B6D2B">
        <w:rPr>
          <w:rFonts w:ascii="Arial" w:hAnsi="Arial" w:cs="Arial"/>
          <w:b/>
          <w:noProof/>
          <w:sz w:val="28"/>
          <w:szCs w:val="28"/>
          <w:lang w:eastAsia="en-GB"/>
        </w:rPr>
        <w:t>Thur</w:t>
      </w: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>sday lunchtime.</w:t>
      </w:r>
    </w:p>
    <w:p w14:paraId="41F76B0D" w14:textId="77777777" w:rsidR="003B3858" w:rsidRPr="00FC7820" w:rsidRDefault="003B385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BD2BB5F" w14:textId="77777777" w:rsidR="003B3858" w:rsidRPr="00FC7820" w:rsidRDefault="003B3858" w:rsidP="003B3858">
      <w:pPr>
        <w:rPr>
          <w:rFonts w:ascii="Arial" w:hAnsi="Arial" w:cs="Arial"/>
          <w:b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Parent/Carer comment</w:t>
      </w:r>
      <w:r w:rsidR="00180179"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s:</w:t>
      </w:r>
    </w:p>
    <w:p w14:paraId="15BB616C" w14:textId="5095274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0510ADBB" w14:textId="6BE597BA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61FAAEA2" w14:textId="7777777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1B5FD7DE" w14:textId="77777777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</w:p>
    <w:sectPr w:rsidR="003B3858" w:rsidRPr="00FC78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33A29"/>
    <w:rsid w:val="0014711D"/>
    <w:rsid w:val="00180179"/>
    <w:rsid w:val="001D78EB"/>
    <w:rsid w:val="001E7D75"/>
    <w:rsid w:val="00210F81"/>
    <w:rsid w:val="0022732F"/>
    <w:rsid w:val="00302613"/>
    <w:rsid w:val="00350151"/>
    <w:rsid w:val="003B3858"/>
    <w:rsid w:val="0048458D"/>
    <w:rsid w:val="004B3C76"/>
    <w:rsid w:val="005235A1"/>
    <w:rsid w:val="00542EB6"/>
    <w:rsid w:val="005703DE"/>
    <w:rsid w:val="0060737F"/>
    <w:rsid w:val="006709AA"/>
    <w:rsid w:val="00687603"/>
    <w:rsid w:val="00687A4C"/>
    <w:rsid w:val="006A0385"/>
    <w:rsid w:val="0074418A"/>
    <w:rsid w:val="00784FA2"/>
    <w:rsid w:val="007B6D2B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C52885"/>
    <w:rsid w:val="00C91ADE"/>
    <w:rsid w:val="00D724F6"/>
    <w:rsid w:val="00D90C8D"/>
    <w:rsid w:val="00DF1C2F"/>
    <w:rsid w:val="00EA320F"/>
    <w:rsid w:val="00EB19C5"/>
    <w:rsid w:val="00F21A1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4E8B02DD</Template>
  <TotalTime>1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2021-05-06T15:57:00Z</dcterms:created>
  <dcterms:modified xsi:type="dcterms:W3CDTF">2021-05-06T15:57:00Z</dcterms:modified>
</cp:coreProperties>
</file>