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5236B065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822D38">
        <w:rPr>
          <w:rFonts w:ascii="Arial" w:hAnsi="Arial" w:cs="Arial"/>
          <w:sz w:val="28"/>
          <w:szCs w:val="28"/>
          <w:u w:val="single"/>
        </w:rPr>
        <w:t>14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A50906">
        <w:rPr>
          <w:rFonts w:ascii="Arial" w:hAnsi="Arial" w:cs="Arial"/>
          <w:sz w:val="28"/>
          <w:szCs w:val="28"/>
          <w:u w:val="single"/>
        </w:rPr>
        <w:t>5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57F01673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A50906">
        <w:rPr>
          <w:rFonts w:ascii="Arial" w:hAnsi="Arial" w:cs="Arial"/>
          <w:b/>
          <w:color w:val="FF0000"/>
          <w:sz w:val="28"/>
          <w:szCs w:val="28"/>
          <w:u w:val="single"/>
        </w:rPr>
        <w:t>1</w:t>
      </w:r>
      <w:r w:rsidR="00822D38">
        <w:rPr>
          <w:rFonts w:ascii="Arial" w:hAnsi="Arial" w:cs="Arial"/>
          <w:b/>
          <w:color w:val="FF0000"/>
          <w:sz w:val="28"/>
          <w:szCs w:val="28"/>
          <w:u w:val="single"/>
        </w:rPr>
        <w:t>9</w:t>
      </w:r>
      <w:r w:rsidR="009C1691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542EB6">
        <w:rPr>
          <w:rFonts w:ascii="Arial" w:hAnsi="Arial" w:cs="Arial"/>
          <w:b/>
          <w:color w:val="FF0000"/>
          <w:sz w:val="28"/>
          <w:szCs w:val="28"/>
          <w:u w:val="single"/>
        </w:rPr>
        <w:t>May</w:t>
      </w:r>
    </w:p>
    <w:p w14:paraId="29E74DDB" w14:textId="60FB50B6" w:rsidR="003B3858" w:rsidRPr="00FC7820" w:rsidRDefault="009B4FEA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E2DC6A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DBF5B5A" w14:textId="77777777" w:rsidR="00822D38" w:rsidRPr="00822D38" w:rsidRDefault="00822D38" w:rsidP="00822D3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66975129"/>
                            <w:r w:rsidRPr="00822D3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did some wonderful writing in English about rivers and consolidated our Geography learning about rivers in a balanced argument. We also began our new RE topic about what happened after Pentecost. </w:t>
                            </w:r>
                          </w:p>
                          <w:bookmarkEnd w:id="0"/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DBF5B5A" w14:textId="77777777" w:rsidR="00822D38" w:rsidRPr="00822D38" w:rsidRDefault="00822D38" w:rsidP="00822D3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Hlk66975129"/>
                      <w:r w:rsidRPr="00822D3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did some wonderful writing in English about rivers and consolidated our Geography learning about rivers in a balanced argument. We also began our new RE topic about what happened after Pentecost. </w:t>
                      </w:r>
                    </w:p>
                    <w:bookmarkEnd w:id="1"/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820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36B5B1">
                <wp:simplePos x="0" y="0"/>
                <wp:positionH relativeFrom="column">
                  <wp:posOffset>2725969</wp:posOffset>
                </wp:positionH>
                <wp:positionV relativeFrom="paragraph">
                  <wp:posOffset>84284</wp:posOffset>
                </wp:positionV>
                <wp:extent cx="3794077" cy="2849245"/>
                <wp:effectExtent l="0" t="0" r="1651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052C978E" w14:textId="77777777" w:rsidR="00822D38" w:rsidRPr="00822D38" w:rsidRDefault="00822D38" w:rsidP="00822D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2" w:name="_Hlk66975138"/>
                            <w:r w:rsidRPr="00822D3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Swimming is on Thursday, please make sure your child comes into school with their full kit, including verruca socks if needed.</w:t>
                            </w:r>
                          </w:p>
                          <w:p w14:paraId="1ABEE473" w14:textId="77777777" w:rsidR="00822D38" w:rsidRPr="00822D38" w:rsidRDefault="00822D38" w:rsidP="00822D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822D3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moving on to decimals and percentages in maths. Please look on the homework p</w:t>
                            </w:r>
                            <w:bookmarkStart w:id="3" w:name="_GoBack"/>
                            <w:bookmarkEnd w:id="3"/>
                            <w:r w:rsidRPr="00822D3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age for useful revision sites.</w:t>
                            </w:r>
                          </w:p>
                          <w:bookmarkEnd w:id="2"/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65pt;margin-top:6.65pt;width:298.7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+RlwIAALo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052C978E" w14:textId="77777777" w:rsidR="00822D38" w:rsidRPr="00822D38" w:rsidRDefault="00822D38" w:rsidP="00822D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4" w:name="_Hlk66975138"/>
                      <w:r w:rsidRPr="00822D3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Swimming is on Thursday, please make sure your child comes into school with their full kit, including verruca socks if needed.</w:t>
                      </w:r>
                    </w:p>
                    <w:p w14:paraId="1ABEE473" w14:textId="77777777" w:rsidR="00822D38" w:rsidRPr="00822D38" w:rsidRDefault="00822D38" w:rsidP="00822D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822D3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moving on to decimals and percentages in maths. Please look on the homework p</w:t>
                      </w:r>
                      <w:bookmarkStart w:id="5" w:name="_GoBack"/>
                      <w:bookmarkEnd w:id="5"/>
                      <w:r w:rsidRPr="00822D3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age for useful revision sites.</w:t>
                      </w:r>
                    </w:p>
                    <w:bookmarkEnd w:id="4"/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6170271" w14:textId="0432422D" w:rsidR="0060737F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7B59F8F" wp14:editId="43EE8258">
                <wp:simplePos x="0" y="0"/>
                <wp:positionH relativeFrom="column">
                  <wp:posOffset>6017101</wp:posOffset>
                </wp:positionH>
                <wp:positionV relativeFrom="paragraph">
                  <wp:posOffset>68767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F053C" id="Rectangle 1" o:spid="_x0000_s1026" style="position:absolute;margin-left:473.8pt;margin-top:5.4pt;width:26.5pt;height:23.8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60737F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3 reading entries should be completed across the week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, recording the pages read and what happened in the text. This is recorded on the ‘Reading Journal’ sheet</w:t>
      </w:r>
      <w:r w:rsidR="00B5209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in this book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6369346E" w14:textId="59C7CF2A" w:rsidR="0060737F" w:rsidRPr="00FC7820" w:rsidRDefault="0060737F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91E55CE" w14:textId="2A6BBC1F" w:rsidR="003B385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DF75C60" wp14:editId="1A69BADB">
                <wp:simplePos x="0" y="0"/>
                <wp:positionH relativeFrom="column">
                  <wp:posOffset>6029009</wp:posOffset>
                </wp:positionH>
                <wp:positionV relativeFrom="paragraph">
                  <wp:posOffset>110490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9E3C" id="Rectangle 2" o:spid="_x0000_s1026" style="position:absolute;margin-left:474.75pt;margin-top:8.7pt;width:26.5pt;height:2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TQ70OIAAAAKAQAADwAAAGRycy9kb3ducmV2&#10;LnhtbEyPwU7DMAyG70i8Q2QkLmhLOm1jLU0nhMQBcWCMgcQtS0Jb0TglSbfC0+Od4Gj/n35/Ltej&#10;69jBhth6lJBNBTCL2psWawm7l/vJClhMCo3qPFoJ3zbCujo/K1Vh/BGf7WGbakYlGAsloUmpLziP&#10;urFOxanvLVL24YNTicZQcxPUkcpdx2dCLLlTLdKFRvX2rrH6czs4Ce9fo34KV/otrF6HzcPPY8ra&#10;Opfy8mK8vQGW7Jj+YDjpkzpU5LT3A5rIOgn5PF8QSsH1HNgJEGJGm72E5SIDXpX8/wvVL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D1NDv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At the front of this homework book, there is a </w:t>
      </w:r>
      <w:r w:rsidR="008B128E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reading grid with 9 questions</w: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>. Y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our child can select any of the reading activities each week and record their activity in the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oval shape on the ‘Reading Journal’ page, or their 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homework book.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The activity will be based on 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>a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current reading book (school reading scheme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>or personal choice)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1F3BAD4B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A50906">
        <w:rPr>
          <w:rFonts w:ascii="Arial" w:hAnsi="Arial" w:cs="Arial"/>
          <w:noProof/>
          <w:sz w:val="28"/>
          <w:szCs w:val="28"/>
          <w:lang w:eastAsia="en-GB"/>
        </w:rPr>
        <w:t>3</w:t>
      </w:r>
      <w:r w:rsidR="00822D38">
        <w:rPr>
          <w:rFonts w:ascii="Arial" w:hAnsi="Arial" w:cs="Arial"/>
          <w:noProof/>
          <w:sz w:val="28"/>
          <w:szCs w:val="28"/>
          <w:lang w:eastAsia="en-GB"/>
        </w:rPr>
        <w:t>7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</w:t>
      </w:r>
      <w:r w:rsidR="00822D38">
        <w:rPr>
          <w:rFonts w:ascii="Arial" w:hAnsi="Arial" w:cs="Arial"/>
          <w:noProof/>
          <w:sz w:val="28"/>
          <w:szCs w:val="28"/>
          <w:lang w:eastAsia="en-GB"/>
        </w:rPr>
        <w:t xml:space="preserve"> (don’t worry about Q7)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484C6CE9" w:rsidR="001E7D75" w:rsidRPr="00A50906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822D38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relative clauses.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22D38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C52885"/>
    <w:rsid w:val="00C91ADE"/>
    <w:rsid w:val="00D724F6"/>
    <w:rsid w:val="00D90C8D"/>
    <w:rsid w:val="00DF1C2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17386225</Template>
  <TotalTime>0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2021-05-12T11:29:00Z</dcterms:created>
  <dcterms:modified xsi:type="dcterms:W3CDTF">2021-05-12T11:29:00Z</dcterms:modified>
</cp:coreProperties>
</file>