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08F5A19">
                <wp:simplePos x="0" y="0"/>
                <wp:positionH relativeFrom="column">
                  <wp:posOffset>-199095</wp:posOffset>
                </wp:positionH>
                <wp:positionV relativeFrom="paragraph">
                  <wp:posOffset>318978</wp:posOffset>
                </wp:positionV>
                <wp:extent cx="6795770" cy="9271590"/>
                <wp:effectExtent l="19050" t="19050" r="4318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27159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2C7D13" id="Rectangle 5" o:spid="_x0000_s1026" style="position:absolute;margin-left:-15.7pt;margin-top:25.1pt;width:535.1pt;height:73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" filled="f" strokecolor="#1f3763 [1604]" strokeweight="4.5pt"/>
            </w:pict>
          </mc:Fallback>
        </mc:AlternateContent>
      </w:r>
    </w:p>
    <w:p w14:paraId="65A70314" w14:textId="1D20DDDB" w:rsidR="003B3858" w:rsidRPr="00FC7820" w:rsidRDefault="00D90C8D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br/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Week </w:t>
      </w:r>
      <w:r w:rsidR="005235A1" w:rsidRPr="00FC7820">
        <w:rPr>
          <w:rFonts w:ascii="Arial" w:hAnsi="Arial" w:cs="Arial"/>
          <w:sz w:val="28"/>
          <w:szCs w:val="28"/>
          <w:u w:val="single"/>
        </w:rPr>
        <w:t>Ending</w:t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: </w:t>
      </w:r>
      <w:r w:rsidR="00893D27">
        <w:rPr>
          <w:rFonts w:ascii="Arial" w:hAnsi="Arial" w:cs="Arial"/>
          <w:sz w:val="28"/>
          <w:szCs w:val="28"/>
          <w:u w:val="single"/>
        </w:rPr>
        <w:t>2</w:t>
      </w:r>
      <w:r w:rsidR="003B3858" w:rsidRPr="00FC7820">
        <w:rPr>
          <w:rFonts w:ascii="Arial" w:hAnsi="Arial" w:cs="Arial"/>
          <w:sz w:val="28"/>
          <w:szCs w:val="28"/>
          <w:u w:val="single"/>
        </w:rPr>
        <w:t>.</w:t>
      </w:r>
      <w:r w:rsidR="00CC1224">
        <w:rPr>
          <w:rFonts w:ascii="Arial" w:hAnsi="Arial" w:cs="Arial"/>
          <w:sz w:val="28"/>
          <w:szCs w:val="28"/>
          <w:u w:val="single"/>
        </w:rPr>
        <w:t>7</w:t>
      </w:r>
      <w:r w:rsidR="003B3858" w:rsidRPr="00FC7820">
        <w:rPr>
          <w:rFonts w:ascii="Arial" w:hAnsi="Arial" w:cs="Arial"/>
          <w:sz w:val="28"/>
          <w:szCs w:val="28"/>
          <w:u w:val="single"/>
        </w:rPr>
        <w:t>.2</w:t>
      </w:r>
      <w:r w:rsidR="006709AA">
        <w:rPr>
          <w:rFonts w:ascii="Arial" w:hAnsi="Arial" w:cs="Arial"/>
          <w:sz w:val="28"/>
          <w:szCs w:val="28"/>
          <w:u w:val="single"/>
        </w:rPr>
        <w:t>1</w:t>
      </w:r>
    </w:p>
    <w:p w14:paraId="0B9AA8A4" w14:textId="140EAF32" w:rsidR="00D90C8D" w:rsidRPr="00FC7820" w:rsidRDefault="003B3858" w:rsidP="00D90C8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t xml:space="preserve">Homework due: 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Wednesday </w:t>
      </w:r>
      <w:r w:rsidR="00CC1224">
        <w:rPr>
          <w:rFonts w:ascii="Arial" w:hAnsi="Arial" w:cs="Arial"/>
          <w:b/>
          <w:color w:val="FF0000"/>
          <w:sz w:val="28"/>
          <w:szCs w:val="28"/>
          <w:u w:val="single"/>
        </w:rPr>
        <w:t>7th</w:t>
      </w:r>
      <w:r w:rsidR="00893D27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July</w:t>
      </w:r>
    </w:p>
    <w:p w14:paraId="29E74DDB" w14:textId="5A16E8A5" w:rsidR="003B3858" w:rsidRPr="00FC7820" w:rsidRDefault="00CC1224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BEB7427">
                <wp:simplePos x="0" y="0"/>
                <wp:positionH relativeFrom="column">
                  <wp:posOffset>2721610</wp:posOffset>
                </wp:positionH>
                <wp:positionV relativeFrom="paragraph">
                  <wp:posOffset>88265</wp:posOffset>
                </wp:positionV>
                <wp:extent cx="3793490" cy="3352800"/>
                <wp:effectExtent l="0" t="0" r="1651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35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Next week…</w:t>
                            </w:r>
                          </w:p>
                          <w:p w14:paraId="0A2335EE" w14:textId="4FDB096E" w:rsidR="00893D27" w:rsidRDefault="00CC1224" w:rsidP="00CC122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709" w:hanging="513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Please bring in </w:t>
                            </w:r>
                            <w:r w:rsidRPr="00CC122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green"/>
                              </w:rPr>
                              <w:t>toiletry items for men or women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to raise money for our outdoor school improvements. </w:t>
                            </w:r>
                          </w:p>
                          <w:p w14:paraId="2105B0C2" w14:textId="3BE7F8B4" w:rsidR="00CC1224" w:rsidRDefault="00CC1224" w:rsidP="00CC122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709" w:hanging="513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CC122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green"/>
                              </w:rPr>
                              <w:t>Thursday is BE FREE cake sale day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, please bring in cakes (homemade or store bought) to sell, and your money to buy cakes of your own! £1 to buy cakes and you can also buy little handmade fabric elephants for £1. They are very cute!</w:t>
                            </w:r>
                          </w:p>
                          <w:p w14:paraId="4D3CE768" w14:textId="34654F9C" w:rsidR="00CC1224" w:rsidRPr="00893D27" w:rsidRDefault="00CC1224" w:rsidP="00CC122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709" w:hanging="513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Wednesday is ‘move up morning’ where we will be Year 6s for the day!</w:t>
                            </w:r>
                          </w:p>
                          <w:p w14:paraId="64D51DC8" w14:textId="77777777" w:rsidR="00A76F98" w:rsidRPr="00FC7820" w:rsidRDefault="00A76F98" w:rsidP="00CC1224">
                            <w:pPr>
                              <w:pStyle w:val="ListParagraph"/>
                              <w:ind w:left="709" w:hanging="513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EE46F6D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27483A5" w14:textId="1D399D72" w:rsidR="003B3858" w:rsidRPr="00FC7820" w:rsidRDefault="003B3858" w:rsidP="003B385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3pt;margin-top:6.95pt;width:298.7pt;height:26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" fillcolor="white [3201]" strokeweight=".5pt">
                <v:textbox>
                  <w:txbxContent>
                    <w:p w14:paraId="445AE76D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Next week…</w:t>
                      </w:r>
                    </w:p>
                    <w:p w14:paraId="0A2335EE" w14:textId="4FDB096E" w:rsidR="00893D27" w:rsidRDefault="00CC1224" w:rsidP="00CC122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709" w:hanging="513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Please bring in </w:t>
                      </w:r>
                      <w:r w:rsidRPr="00CC1224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green"/>
                        </w:rPr>
                        <w:t>toiletry items for men or women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to raise money for our outdoor school improvements. </w:t>
                      </w:r>
                    </w:p>
                    <w:p w14:paraId="2105B0C2" w14:textId="3BE7F8B4" w:rsidR="00CC1224" w:rsidRDefault="00CC1224" w:rsidP="00CC122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709" w:hanging="513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CC1224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green"/>
                        </w:rPr>
                        <w:t>Thursday is BE FREE cake sale day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, please bring in cakes (homemade or store bought) to sell, and your money to buy cakes of your own! £1 to buy cakes and you can also buy little handmade fabric elephants for £1. They are very cute!</w:t>
                      </w:r>
                    </w:p>
                    <w:p w14:paraId="4D3CE768" w14:textId="34654F9C" w:rsidR="00CC1224" w:rsidRPr="00893D27" w:rsidRDefault="00CC1224" w:rsidP="00CC122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709" w:hanging="513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Wednesday is ‘move up morning’ where we will be Year 6s for the day!</w:t>
                      </w:r>
                    </w:p>
                    <w:p w14:paraId="64D51DC8" w14:textId="77777777" w:rsidR="00A76F98" w:rsidRPr="00FC7820" w:rsidRDefault="00A76F98" w:rsidP="00CC1224">
                      <w:pPr>
                        <w:pStyle w:val="ListParagraph"/>
                        <w:ind w:left="709" w:hanging="513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5EE46F6D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C782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27483A5" w14:textId="1D399D72" w:rsidR="003B3858" w:rsidRPr="00FC7820" w:rsidRDefault="003B3858" w:rsidP="003B385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FEA"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8C7B147">
                <wp:simplePos x="0" y="0"/>
                <wp:positionH relativeFrom="column">
                  <wp:posOffset>-167640</wp:posOffset>
                </wp:positionH>
                <wp:positionV relativeFrom="paragraph">
                  <wp:posOffset>88265</wp:posOffset>
                </wp:positionV>
                <wp:extent cx="2857500" cy="2849245"/>
                <wp:effectExtent l="0" t="0" r="19050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84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232D4DD6" w14:textId="0E24BCEB" w:rsidR="00893D27" w:rsidRPr="00893D27" w:rsidRDefault="00CC1224" w:rsidP="00893D2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We had an ‘Active Education Day’ on Monday where we learned about healthy diets and played dodgeball to earn points in a whole class competition! We also designed a healthy snack for our DT project, and completed our assessments! What a busy week!</w:t>
                            </w:r>
                          </w:p>
                          <w:p w14:paraId="197415B5" w14:textId="3E6459EC" w:rsidR="003B3858" w:rsidRPr="009B4FEA" w:rsidRDefault="003B3858" w:rsidP="009C0F9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6.95pt;width:225pt;height:22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" fillcolor="white [3201]" strokeweight=".5pt">
                <v:textbox>
                  <w:txbxContent>
                    <w:p w14:paraId="52ACFC38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232D4DD6" w14:textId="0E24BCEB" w:rsidR="00893D27" w:rsidRPr="00893D27" w:rsidRDefault="00CC1224" w:rsidP="00893D2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We had an ‘Active Education Day’ on Monday where we learned about healthy diets and played dodgeball to earn points in a whole class competition! We also designed a healthy snack for our DT project, and completed our assessments! What a busy week!</w:t>
                      </w:r>
                    </w:p>
                    <w:p w14:paraId="197415B5" w14:textId="3E6459EC" w:rsidR="003B3858" w:rsidRPr="009B4FEA" w:rsidRDefault="003B3858" w:rsidP="009C0F9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9327E3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6E1B49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4D19A7F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7BB0DE8F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78B61E3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24B69A3" w14:textId="79EC4465" w:rsidR="00D90C8D" w:rsidRDefault="00D90C8D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7808DD42" w14:textId="071D35E0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06A88076" w14:textId="77777777" w:rsidR="00FC7820" w:rsidRP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3F34217" w14:textId="77777777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6C4DB6DF" w14:textId="0AF3543C" w:rsidR="003B3858" w:rsidRPr="00FC7820" w:rsidRDefault="003B3858" w:rsidP="003B3858">
      <w:pPr>
        <w:pStyle w:val="NoSpacing"/>
        <w:rPr>
          <w:rFonts w:ascii="Arial" w:hAnsi="Arial" w:cs="Arial"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</w:rPr>
        <w:t>At Home…</w:t>
      </w:r>
      <w:r w:rsidRPr="00FC7820">
        <w:rPr>
          <w:rFonts w:ascii="Arial" w:hAnsi="Arial" w:cs="Arial"/>
          <w:sz w:val="28"/>
          <w:szCs w:val="28"/>
        </w:rPr>
        <w:t xml:space="preserve"> </w:t>
      </w:r>
    </w:p>
    <w:p w14:paraId="686D59BD" w14:textId="77777777" w:rsidR="001D78EB" w:rsidRPr="00FC7820" w:rsidRDefault="001D78EB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7C6D8AC9" w14:textId="4B571FD7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Reading:</w:t>
      </w:r>
    </w:p>
    <w:p w14:paraId="3060BFA8" w14:textId="6E1479D5" w:rsidR="00E43B7F" w:rsidRPr="00E43B7F" w:rsidRDefault="00E43B7F" w:rsidP="00E43B7F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E43B7F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E43B7F">
        <w:rPr>
          <w:rFonts w:ascii="Arial" w:hAnsi="Arial" w:cs="Arial"/>
          <w:noProof/>
          <w:sz w:val="28"/>
          <w:szCs w:val="28"/>
          <w:lang w:eastAsia="en-GB"/>
        </w:rPr>
        <w:t>It is so important that your child reads frequently throughout the week.</w:t>
      </w:r>
      <w:r w:rsidRPr="00E43B7F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Pr="00E43B7F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At least 3 reading entries should be completed across the week</w:t>
      </w:r>
      <w:r w:rsidRPr="00E43B7F">
        <w:rPr>
          <w:rFonts w:ascii="Arial" w:hAnsi="Arial" w:cs="Arial"/>
          <w:noProof/>
          <w:sz w:val="28"/>
          <w:szCs w:val="28"/>
          <w:lang w:eastAsia="en-GB"/>
        </w:rPr>
        <w:t>, recording the book title and the pages read in the reading record book. Dojos will be given to those children who are reading regularly at home – this can be independently or with an adult - but please do continue to read with your child to help develop their understanding of a text.</w:t>
      </w:r>
    </w:p>
    <w:p w14:paraId="2BCE8A3E" w14:textId="4CD146EE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2D9A2E29" w14:textId="6173750C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Spellings:</w:t>
      </w:r>
    </w:p>
    <w:p w14:paraId="290D53A0" w14:textId="7E3F9429" w:rsidR="00FF1A38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Please refer to the </w:t>
      </w:r>
      <w:r w:rsidR="004B3C76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half termly overview</w:t>
      </w:r>
      <w:r w:rsidR="004B3C76" w:rsidRPr="00FC7820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>for weekly spelling lists. This can also be found on the Year 5 class page on the school website</w:t>
      </w:r>
      <w:r w:rsidR="001D78EB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D90C8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</w:p>
    <w:p w14:paraId="0EE9B93C" w14:textId="6823D504" w:rsidR="003B3858" w:rsidRPr="00FC7820" w:rsidRDefault="001D78EB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w:t>You can also find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a copy of Year 5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S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pelling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P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assport words in this homework book, along with a ‘spelling menu’ of ideas on how to learn spellings at home. </w:t>
      </w:r>
    </w:p>
    <w:p w14:paraId="43944BF5" w14:textId="3FD9A2D6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0D85D36A" w14:textId="0288E647" w:rsidR="00D90C8D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Maths:</w:t>
      </w:r>
      <w:r w:rsidR="00687A4C" w:rsidRPr="00FC7820"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  <w:t xml:space="preserve"> </w:t>
      </w:r>
    </w:p>
    <w:p w14:paraId="0B5205E4" w14:textId="27782DF4" w:rsidR="005703DE" w:rsidRPr="00FC7820" w:rsidRDefault="00FF1A38" w:rsidP="005703DE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1EF48EA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A3E93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91530C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Page </w:t>
      </w:r>
      <w:r w:rsidR="008056CA">
        <w:rPr>
          <w:rFonts w:ascii="Arial" w:hAnsi="Arial" w:cs="Arial"/>
          <w:noProof/>
          <w:sz w:val="28"/>
          <w:szCs w:val="28"/>
          <w:lang w:eastAsia="en-GB"/>
        </w:rPr>
        <w:t>40</w:t>
      </w:r>
      <w:bookmarkStart w:id="0" w:name="_GoBack"/>
      <w:bookmarkEnd w:id="0"/>
      <w:r w:rsidR="00FB13C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5703DE" w:rsidRPr="00FC7820">
        <w:rPr>
          <w:rFonts w:ascii="Arial" w:hAnsi="Arial" w:cs="Arial"/>
          <w:noProof/>
          <w:sz w:val="28"/>
          <w:szCs w:val="28"/>
          <w:lang w:eastAsia="en-GB"/>
        </w:rPr>
        <w:t>in the Year 5 Maths homework book.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302613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Please continue to practise multiplication tables at home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>, you can find online resources and games linked on the Year 5 ‘Homework’ section on the school website.</w:t>
      </w:r>
    </w:p>
    <w:p w14:paraId="57222E60" w14:textId="12FFF2B3" w:rsidR="001E7D75" w:rsidRDefault="001E7D7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000E8ACF" w14:textId="7C9481FE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84BDCB1" w14:textId="415E5009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5A314C06" w14:textId="303E6B75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5AD22D8" w14:textId="3E1EB347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AD07978" w14:textId="6AD0BFCA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55AA85C" w14:textId="5F61B541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3906AFA" w14:textId="1F273F62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309C50E" w14:textId="3951F6B4" w:rsidR="00FC7820" w:rsidRP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DC32712" w14:textId="22062031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6ACA07AF" w14:textId="6819556B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7EE825CC" w14:textId="453818FC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15E6B1F3" w14:textId="03D81A28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5B4ABB2F" w14:textId="3FB74B79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6A637A" wp14:editId="3229861E">
                <wp:simplePos x="0" y="0"/>
                <wp:positionH relativeFrom="page">
                  <wp:posOffset>477845</wp:posOffset>
                </wp:positionH>
                <wp:positionV relativeFrom="paragraph">
                  <wp:posOffset>195314</wp:posOffset>
                </wp:positionV>
                <wp:extent cx="6795770" cy="5209954"/>
                <wp:effectExtent l="19050" t="19050" r="43180" b="2921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5209954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8CFCB6" id="Rectangle 9" o:spid="_x0000_s1026" style="position:absolute;margin-left:37.65pt;margin-top:15.4pt;width:535.1pt;height:410.2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" filled="f" strokecolor="#1f3763 [1604]" strokeweight="4.5pt">
                <w10:wrap anchorx="page"/>
              </v:rect>
            </w:pict>
          </mc:Fallback>
        </mc:AlternateContent>
      </w:r>
    </w:p>
    <w:p w14:paraId="475EC2C1" w14:textId="5E650A45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788D1375" w14:textId="5CFBEA77" w:rsidR="001E7D75" w:rsidRPr="00FC7820" w:rsidRDefault="00EB19C5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Grammar:</w:t>
      </w:r>
    </w:p>
    <w:p w14:paraId="610A1C32" w14:textId="18E64386" w:rsidR="001E7D75" w:rsidRPr="00A50906" w:rsidRDefault="00EB19C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5E173227" wp14:editId="34AAA6C9">
                <wp:simplePos x="0" y="0"/>
                <wp:positionH relativeFrom="column">
                  <wp:posOffset>6050470</wp:posOffset>
                </wp:positionH>
                <wp:positionV relativeFrom="paragraph">
                  <wp:posOffset>62230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71805F" id="Rectangle 8" o:spid="_x0000_s1026" style="position:absolute;margin-left:476.4pt;margin-top:4.9pt;width:26.5pt;height:23.8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1E7D75" w:rsidRPr="00FC7820">
        <w:rPr>
          <w:rFonts w:ascii="Arial" w:hAnsi="Arial" w:cs="Arial"/>
          <w:noProof/>
          <w:sz w:val="28"/>
          <w:szCs w:val="28"/>
          <w:lang w:eastAsia="en-GB"/>
        </w:rPr>
        <w:t>You have an online SPaG activity to do on spag.com. Go to spag.com and log in using your login details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 xml:space="preserve">. You will have 10 questions to answer and Miss Byrne will see your score online. This week’s focus is </w:t>
      </w:r>
      <w:r w:rsidR="00CC1224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suffixes and prefixes</w:t>
      </w:r>
      <w:r w:rsidR="00893D27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.</w:t>
      </w:r>
    </w:p>
    <w:p w14:paraId="39AE1203" w14:textId="77777777" w:rsidR="00EB19C5" w:rsidRPr="00FC7820" w:rsidRDefault="00EB19C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23239B8F" w14:textId="6B2590D1" w:rsidR="00EB19C5" w:rsidRPr="00FC7820" w:rsidRDefault="00EB19C5" w:rsidP="00EB19C5">
      <w:pPr>
        <w:pStyle w:val="NoSpacing"/>
        <w:rPr>
          <w:rFonts w:ascii="Arial" w:hAnsi="Arial" w:cs="Arial"/>
          <w:b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 xml:space="preserve">Please note that late or missing homework will be completed during </w:t>
      </w:r>
      <w:r w:rsidR="007B6D2B">
        <w:rPr>
          <w:rFonts w:ascii="Arial" w:hAnsi="Arial" w:cs="Arial"/>
          <w:b/>
          <w:noProof/>
          <w:sz w:val="28"/>
          <w:szCs w:val="28"/>
          <w:lang w:eastAsia="en-GB"/>
        </w:rPr>
        <w:t>Thur</w:t>
      </w: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>sday lunchtime.</w:t>
      </w:r>
    </w:p>
    <w:p w14:paraId="41F76B0D" w14:textId="77777777" w:rsidR="003B3858" w:rsidRPr="00FC7820" w:rsidRDefault="003B385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BD2BB5F" w14:textId="77777777" w:rsidR="003B3858" w:rsidRPr="00FC7820" w:rsidRDefault="003B3858" w:rsidP="003B3858">
      <w:pPr>
        <w:rPr>
          <w:rFonts w:ascii="Arial" w:hAnsi="Arial" w:cs="Arial"/>
          <w:b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Parent/Carer comment</w:t>
      </w:r>
      <w:r w:rsidR="00180179"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s:</w:t>
      </w:r>
    </w:p>
    <w:p w14:paraId="15BB616C" w14:textId="50952747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0510ADBB" w14:textId="6BE597BA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61FAAEA2" w14:textId="77777777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1B5FD7DE" w14:textId="77777777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</w:p>
    <w:sectPr w:rsidR="003B3858" w:rsidRPr="00FC782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824E8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92878"/>
    <w:rsid w:val="00133A29"/>
    <w:rsid w:val="0014711D"/>
    <w:rsid w:val="00180179"/>
    <w:rsid w:val="001D78EB"/>
    <w:rsid w:val="001E7D75"/>
    <w:rsid w:val="00210F81"/>
    <w:rsid w:val="0022732F"/>
    <w:rsid w:val="00302613"/>
    <w:rsid w:val="00350151"/>
    <w:rsid w:val="003B3858"/>
    <w:rsid w:val="0048458D"/>
    <w:rsid w:val="004B3C76"/>
    <w:rsid w:val="005235A1"/>
    <w:rsid w:val="00542EB6"/>
    <w:rsid w:val="005703DE"/>
    <w:rsid w:val="0060737F"/>
    <w:rsid w:val="006709AA"/>
    <w:rsid w:val="00687603"/>
    <w:rsid w:val="00687A4C"/>
    <w:rsid w:val="006A0385"/>
    <w:rsid w:val="0074418A"/>
    <w:rsid w:val="00784FA2"/>
    <w:rsid w:val="007B6D2B"/>
    <w:rsid w:val="008056CA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52885"/>
    <w:rsid w:val="00C91ADE"/>
    <w:rsid w:val="00CC1224"/>
    <w:rsid w:val="00D724F6"/>
    <w:rsid w:val="00D90C8D"/>
    <w:rsid w:val="00DF1C2F"/>
    <w:rsid w:val="00E43B7F"/>
    <w:rsid w:val="00EA320F"/>
    <w:rsid w:val="00EB19C5"/>
    <w:rsid w:val="00F21A1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7B72035</Template>
  <TotalTime>1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3</cp:revision>
  <cp:lastPrinted>2020-03-05T10:57:00Z</cp:lastPrinted>
  <dcterms:created xsi:type="dcterms:W3CDTF">2021-06-30T21:18:00Z</dcterms:created>
  <dcterms:modified xsi:type="dcterms:W3CDTF">2021-07-01T07:25:00Z</dcterms:modified>
</cp:coreProperties>
</file>