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0041C2" w14:textId="6DE2E15D" w:rsidR="00034775" w:rsidRPr="00463C15" w:rsidRDefault="00034775" w:rsidP="00034775">
      <w:pPr>
        <w:rPr>
          <w:rFonts w:ascii="Comic Sans MS" w:hAnsi="Comic Sans MS"/>
          <w:sz w:val="23"/>
          <w:szCs w:val="23"/>
        </w:rPr>
      </w:pPr>
      <w:r w:rsidRPr="00463C15">
        <w:rPr>
          <w:rFonts w:ascii="Comic Sans MS" w:hAnsi="Comic Sans MS"/>
          <w:sz w:val="23"/>
          <w:szCs w:val="23"/>
        </w:rPr>
        <w:t>Dear Parent / Guardian,</w:t>
      </w:r>
    </w:p>
    <w:p w14:paraId="3C71A05C" w14:textId="6AF7813A" w:rsidR="00463C15" w:rsidRPr="00463C15" w:rsidRDefault="00463C15" w:rsidP="00463C15">
      <w:pPr>
        <w:pStyle w:val="NormalWeb"/>
        <w:rPr>
          <w:rFonts w:ascii="Comic Sans MS" w:hAnsi="Comic Sans MS"/>
          <w:color w:val="000000"/>
          <w:sz w:val="23"/>
          <w:szCs w:val="23"/>
        </w:rPr>
      </w:pPr>
      <w:r w:rsidRPr="00463C15">
        <w:rPr>
          <w:rFonts w:ascii="Comic Sans MS" w:hAnsi="Comic Sans MS"/>
          <w:color w:val="000000"/>
          <w:sz w:val="23"/>
          <w:szCs w:val="23"/>
        </w:rPr>
        <w:t xml:space="preserve">As part of </w:t>
      </w:r>
      <w:r w:rsidRPr="00463C15">
        <w:rPr>
          <w:rFonts w:ascii="Comic Sans MS" w:hAnsi="Comic Sans MS"/>
          <w:color w:val="000000"/>
          <w:sz w:val="23"/>
          <w:szCs w:val="23"/>
        </w:rPr>
        <w:t>St Philip’s</w:t>
      </w:r>
      <w:r w:rsidRPr="00463C15">
        <w:rPr>
          <w:rFonts w:ascii="Comic Sans MS" w:hAnsi="Comic Sans MS"/>
          <w:color w:val="000000"/>
          <w:sz w:val="23"/>
          <w:szCs w:val="23"/>
        </w:rPr>
        <w:t xml:space="preserve"> efforts to encourage active travel to school, </w:t>
      </w:r>
      <w:r w:rsidR="00AF7B46">
        <w:rPr>
          <w:rFonts w:ascii="Comic Sans MS" w:hAnsi="Comic Sans MS"/>
          <w:color w:val="000000"/>
          <w:sz w:val="23"/>
          <w:szCs w:val="23"/>
        </w:rPr>
        <w:t>Year 5</w:t>
      </w:r>
      <w:bookmarkStart w:id="0" w:name="_GoBack"/>
      <w:bookmarkEnd w:id="0"/>
      <w:r w:rsidRPr="00463C15">
        <w:rPr>
          <w:rFonts w:ascii="Comic Sans MS" w:hAnsi="Comic Sans MS"/>
          <w:color w:val="000000"/>
          <w:sz w:val="23"/>
          <w:szCs w:val="23"/>
        </w:rPr>
        <w:t xml:space="preserve"> will be taking part in the </w:t>
      </w:r>
      <w:proofErr w:type="spellStart"/>
      <w:r w:rsidRPr="00463C15">
        <w:rPr>
          <w:rFonts w:ascii="Comic Sans MS" w:hAnsi="Comic Sans MS"/>
          <w:color w:val="000000"/>
          <w:sz w:val="23"/>
          <w:szCs w:val="23"/>
        </w:rPr>
        <w:t>Sustrans</w:t>
      </w:r>
      <w:proofErr w:type="spellEnd"/>
      <w:r w:rsidRPr="00463C15">
        <w:rPr>
          <w:rFonts w:ascii="Comic Sans MS" w:hAnsi="Comic Sans MS"/>
          <w:color w:val="000000"/>
          <w:sz w:val="23"/>
          <w:szCs w:val="23"/>
        </w:rPr>
        <w:t xml:space="preserve"> Big Street Survey on </w:t>
      </w:r>
      <w:r w:rsidRPr="00463C15">
        <w:rPr>
          <w:rFonts w:ascii="Comic Sans MS" w:hAnsi="Comic Sans MS"/>
          <w:color w:val="000000"/>
          <w:sz w:val="23"/>
          <w:szCs w:val="23"/>
        </w:rPr>
        <w:t>Wednesday 4</w:t>
      </w:r>
      <w:r w:rsidRPr="00463C15">
        <w:rPr>
          <w:rFonts w:ascii="Comic Sans MS" w:hAnsi="Comic Sans MS"/>
          <w:color w:val="000000"/>
          <w:sz w:val="23"/>
          <w:szCs w:val="23"/>
          <w:vertAlign w:val="superscript"/>
        </w:rPr>
        <w:t>th</w:t>
      </w:r>
      <w:r w:rsidRPr="00463C15">
        <w:rPr>
          <w:rFonts w:ascii="Comic Sans MS" w:hAnsi="Comic Sans MS"/>
          <w:color w:val="000000"/>
          <w:sz w:val="23"/>
          <w:szCs w:val="23"/>
        </w:rPr>
        <w:t xml:space="preserve"> November</w:t>
      </w:r>
      <w:r w:rsidRPr="00463C15">
        <w:rPr>
          <w:rFonts w:ascii="Comic Sans MS" w:hAnsi="Comic Sans MS"/>
          <w:color w:val="000000"/>
          <w:sz w:val="23"/>
          <w:szCs w:val="23"/>
        </w:rPr>
        <w:t xml:space="preserve">. </w:t>
      </w:r>
      <w:r w:rsidRPr="00463C15">
        <w:rPr>
          <w:rFonts w:ascii="Comic Sans MS" w:hAnsi="Comic Sans MS"/>
          <w:color w:val="000000"/>
          <w:sz w:val="23"/>
          <w:szCs w:val="23"/>
        </w:rPr>
        <w:t xml:space="preserve">This exciting opportunity links in with our Geography learning for this half term, and </w:t>
      </w:r>
      <w:r w:rsidRPr="00463C15">
        <w:rPr>
          <w:rFonts w:ascii="Comic Sans MS" w:hAnsi="Comic Sans MS"/>
          <w:color w:val="000000"/>
          <w:sz w:val="23"/>
          <w:szCs w:val="23"/>
        </w:rPr>
        <w:t>will involve taking the class to survey streets in the local area. We hope to use the children’s ideas to start a conversation about the top actions our school community can take to further encourage active travel. We also hope to identify possibilities for improving the street environment around school.</w:t>
      </w:r>
    </w:p>
    <w:p w14:paraId="50494BDC" w14:textId="0680E3FD" w:rsidR="001F769D" w:rsidRPr="00463C15" w:rsidRDefault="00463C15" w:rsidP="00463C15">
      <w:pPr>
        <w:pStyle w:val="NormalWeb"/>
        <w:rPr>
          <w:rFonts w:ascii="Comic Sans MS" w:hAnsi="Comic Sans MS"/>
          <w:color w:val="000000"/>
          <w:sz w:val="23"/>
          <w:szCs w:val="23"/>
        </w:rPr>
      </w:pPr>
      <w:r w:rsidRPr="00463C15">
        <w:rPr>
          <w:rFonts w:ascii="Comic Sans MS" w:hAnsi="Comic Sans MS"/>
          <w:color w:val="000000"/>
          <w:sz w:val="23"/>
          <w:szCs w:val="23"/>
        </w:rPr>
        <w:t xml:space="preserve">We are planning to do the survey on </w:t>
      </w:r>
      <w:r w:rsidRPr="00463C15">
        <w:rPr>
          <w:rFonts w:ascii="Comic Sans MS" w:hAnsi="Comic Sans MS"/>
          <w:color w:val="000000"/>
          <w:sz w:val="23"/>
          <w:szCs w:val="23"/>
        </w:rPr>
        <w:t>4</w:t>
      </w:r>
      <w:r w:rsidRPr="00463C15">
        <w:rPr>
          <w:rFonts w:ascii="Comic Sans MS" w:hAnsi="Comic Sans MS"/>
          <w:color w:val="000000"/>
          <w:sz w:val="23"/>
          <w:szCs w:val="23"/>
          <w:vertAlign w:val="superscript"/>
        </w:rPr>
        <w:t>th</w:t>
      </w:r>
      <w:r w:rsidRPr="00463C15">
        <w:rPr>
          <w:rFonts w:ascii="Comic Sans MS" w:hAnsi="Comic Sans MS"/>
          <w:color w:val="000000"/>
          <w:sz w:val="23"/>
          <w:szCs w:val="23"/>
        </w:rPr>
        <w:t xml:space="preserve"> November</w:t>
      </w:r>
      <w:r w:rsidRPr="00463C15">
        <w:rPr>
          <w:rFonts w:ascii="Comic Sans MS" w:hAnsi="Comic Sans MS"/>
          <w:color w:val="000000"/>
          <w:sz w:val="23"/>
          <w:szCs w:val="23"/>
        </w:rPr>
        <w:t xml:space="preserve"> and we ask that you ensure your child has weather appropriate clothing for the day. In particular, please make sure they have a coat and appropriate footwear to spend approximately an hour outside. A follow up session </w:t>
      </w:r>
      <w:r w:rsidRPr="00463C15">
        <w:rPr>
          <w:rFonts w:ascii="Comic Sans MS" w:hAnsi="Comic Sans MS"/>
          <w:color w:val="000000"/>
          <w:sz w:val="23"/>
          <w:szCs w:val="23"/>
        </w:rPr>
        <w:t>on 11</w:t>
      </w:r>
      <w:r w:rsidRPr="00463C15">
        <w:rPr>
          <w:rFonts w:ascii="Comic Sans MS" w:hAnsi="Comic Sans MS"/>
          <w:color w:val="000000"/>
          <w:sz w:val="23"/>
          <w:szCs w:val="23"/>
          <w:vertAlign w:val="superscript"/>
        </w:rPr>
        <w:t>th</w:t>
      </w:r>
      <w:r w:rsidRPr="00463C15">
        <w:rPr>
          <w:rFonts w:ascii="Comic Sans MS" w:hAnsi="Comic Sans MS"/>
          <w:color w:val="000000"/>
          <w:sz w:val="23"/>
          <w:szCs w:val="23"/>
        </w:rPr>
        <w:t xml:space="preserve"> November </w:t>
      </w:r>
      <w:r w:rsidRPr="00463C15">
        <w:rPr>
          <w:rFonts w:ascii="Comic Sans MS" w:hAnsi="Comic Sans MS"/>
          <w:color w:val="000000"/>
          <w:sz w:val="23"/>
          <w:szCs w:val="23"/>
        </w:rPr>
        <w:t>is dependent on the fieldwork being completed, so the fieldwork will take place in all but extreme conditions.</w:t>
      </w:r>
    </w:p>
    <w:p w14:paraId="089E5EF4" w14:textId="1A56F0BC" w:rsidR="001F769D" w:rsidRPr="00463C15" w:rsidRDefault="001F769D" w:rsidP="001F769D">
      <w:pPr>
        <w:jc w:val="both"/>
        <w:rPr>
          <w:rFonts w:ascii="Comic Sans MS" w:hAnsi="Comic Sans MS"/>
          <w:sz w:val="23"/>
          <w:szCs w:val="23"/>
        </w:rPr>
      </w:pPr>
      <w:r w:rsidRPr="00463C15">
        <w:rPr>
          <w:rFonts w:ascii="Comic Sans MS" w:hAnsi="Comic Sans MS"/>
          <w:sz w:val="23"/>
          <w:szCs w:val="23"/>
        </w:rPr>
        <w:t xml:space="preserve">All risk assessments created by school and the </w:t>
      </w:r>
      <w:proofErr w:type="spellStart"/>
      <w:r w:rsidRPr="00463C15">
        <w:rPr>
          <w:rFonts w:ascii="Comic Sans MS" w:hAnsi="Comic Sans MS"/>
          <w:sz w:val="23"/>
          <w:szCs w:val="23"/>
        </w:rPr>
        <w:t>Sustrans</w:t>
      </w:r>
      <w:proofErr w:type="spellEnd"/>
      <w:r w:rsidRPr="00463C15">
        <w:rPr>
          <w:rFonts w:ascii="Comic Sans MS" w:hAnsi="Comic Sans MS"/>
          <w:sz w:val="23"/>
          <w:szCs w:val="23"/>
        </w:rPr>
        <w:t xml:space="preserve"> Southport Liveable Project have been fully updated in line with current government guidance</w:t>
      </w:r>
      <w:r w:rsidR="001978D5">
        <w:rPr>
          <w:rFonts w:ascii="Comic Sans MS" w:hAnsi="Comic Sans MS"/>
          <w:sz w:val="23"/>
          <w:szCs w:val="23"/>
        </w:rPr>
        <w:t xml:space="preserve"> </w:t>
      </w:r>
      <w:r w:rsidRPr="00463C15">
        <w:rPr>
          <w:rFonts w:ascii="Comic Sans MS" w:hAnsi="Comic Sans MS"/>
          <w:sz w:val="23"/>
          <w:szCs w:val="23"/>
        </w:rPr>
        <w:t xml:space="preserve">in order to keep our ‘bubble’ as safe as possible. </w:t>
      </w:r>
    </w:p>
    <w:p w14:paraId="5D845B4E" w14:textId="39AFB20D" w:rsidR="007012F3" w:rsidRPr="00463C15" w:rsidRDefault="007012F3" w:rsidP="001F769D">
      <w:pPr>
        <w:jc w:val="both"/>
        <w:rPr>
          <w:rFonts w:ascii="Comic Sans MS" w:hAnsi="Comic Sans MS"/>
          <w:sz w:val="23"/>
          <w:szCs w:val="23"/>
        </w:rPr>
      </w:pPr>
    </w:p>
    <w:p w14:paraId="244E7A16" w14:textId="48EC6E89" w:rsidR="007012F3" w:rsidRPr="00463C15" w:rsidRDefault="007012F3" w:rsidP="001F769D">
      <w:pPr>
        <w:jc w:val="both"/>
        <w:rPr>
          <w:rFonts w:ascii="Comic Sans MS" w:hAnsi="Comic Sans MS"/>
          <w:sz w:val="23"/>
          <w:szCs w:val="23"/>
        </w:rPr>
      </w:pPr>
      <w:r w:rsidRPr="00463C15">
        <w:rPr>
          <w:rFonts w:ascii="Comic Sans MS" w:hAnsi="Comic Sans MS"/>
          <w:sz w:val="23"/>
          <w:szCs w:val="23"/>
        </w:rPr>
        <w:t xml:space="preserve">Please </w:t>
      </w:r>
      <w:r w:rsidR="00463C15" w:rsidRPr="00463C15">
        <w:rPr>
          <w:rFonts w:ascii="Comic Sans MS" w:hAnsi="Comic Sans MS"/>
          <w:sz w:val="23"/>
          <w:szCs w:val="23"/>
        </w:rPr>
        <w:t>complete</w:t>
      </w:r>
      <w:r w:rsidRPr="00463C15">
        <w:rPr>
          <w:rFonts w:ascii="Comic Sans MS" w:hAnsi="Comic Sans MS"/>
          <w:sz w:val="23"/>
          <w:szCs w:val="23"/>
        </w:rPr>
        <w:t xml:space="preserve"> the reply slip below to confirm you would like your child to take part in the </w:t>
      </w:r>
      <w:r w:rsidR="00463C15" w:rsidRPr="00463C15">
        <w:rPr>
          <w:rFonts w:ascii="Comic Sans MS" w:hAnsi="Comic Sans MS"/>
          <w:sz w:val="23"/>
          <w:szCs w:val="23"/>
        </w:rPr>
        <w:t>fieldwork workshop</w:t>
      </w:r>
      <w:r w:rsidRPr="00463C15">
        <w:rPr>
          <w:rFonts w:ascii="Comic Sans MS" w:hAnsi="Comic Sans MS"/>
          <w:sz w:val="23"/>
          <w:szCs w:val="23"/>
        </w:rPr>
        <w:t xml:space="preserve"> and return to school as soon as possible.</w:t>
      </w:r>
    </w:p>
    <w:p w14:paraId="122E3768" w14:textId="77777777" w:rsidR="00034775" w:rsidRPr="00463C15" w:rsidRDefault="00034775" w:rsidP="003969B0">
      <w:pPr>
        <w:jc w:val="both"/>
        <w:rPr>
          <w:rFonts w:ascii="Comic Sans MS" w:hAnsi="Comic Sans MS"/>
          <w:sz w:val="23"/>
          <w:szCs w:val="23"/>
        </w:rPr>
      </w:pPr>
    </w:p>
    <w:p w14:paraId="121054E5" w14:textId="77777777" w:rsidR="00034775" w:rsidRPr="00463C15" w:rsidRDefault="00034775" w:rsidP="00034775">
      <w:pPr>
        <w:rPr>
          <w:rFonts w:ascii="Comic Sans MS" w:hAnsi="Comic Sans MS"/>
          <w:sz w:val="23"/>
          <w:szCs w:val="23"/>
        </w:rPr>
      </w:pPr>
      <w:r w:rsidRPr="00463C15">
        <w:rPr>
          <w:rFonts w:ascii="Comic Sans MS" w:hAnsi="Comic Sans MS"/>
          <w:sz w:val="23"/>
          <w:szCs w:val="23"/>
        </w:rPr>
        <w:t>Thank you,</w:t>
      </w:r>
    </w:p>
    <w:p w14:paraId="7704C13F" w14:textId="2A34E691" w:rsidR="007012F3" w:rsidRPr="00463C15" w:rsidRDefault="00580322" w:rsidP="00034775">
      <w:pPr>
        <w:rPr>
          <w:rFonts w:ascii="Comic Sans MS" w:hAnsi="Comic Sans MS"/>
          <w:sz w:val="23"/>
          <w:szCs w:val="23"/>
        </w:rPr>
      </w:pPr>
      <w:r w:rsidRPr="00463C15">
        <w:rPr>
          <w:rFonts w:ascii="Comic Sans MS" w:hAnsi="Comic Sans MS"/>
          <w:sz w:val="23"/>
          <w:szCs w:val="23"/>
        </w:rPr>
        <w:t>Miss Byrne</w:t>
      </w:r>
    </w:p>
    <w:p w14:paraId="7127F4FA" w14:textId="77777777" w:rsidR="00034775" w:rsidRPr="00463C15" w:rsidRDefault="00034775" w:rsidP="00034775">
      <w:pPr>
        <w:rPr>
          <w:rFonts w:ascii="Comic Sans MS" w:hAnsi="Comic Sans MS"/>
          <w:sz w:val="23"/>
          <w:szCs w:val="23"/>
        </w:rPr>
      </w:pPr>
      <w:r w:rsidRPr="00463C15">
        <w:rPr>
          <w:rFonts w:ascii="Comic Sans MS" w:hAnsi="Comic Sans MS"/>
          <w:sz w:val="23"/>
          <w:szCs w:val="23"/>
        </w:rPr>
        <w:t>……………………………………………………………………………………………………………………………………</w:t>
      </w:r>
    </w:p>
    <w:p w14:paraId="24EE19D3" w14:textId="5A98D80D" w:rsidR="00034775" w:rsidRPr="00463C15" w:rsidRDefault="007012F3" w:rsidP="00034775">
      <w:pPr>
        <w:jc w:val="center"/>
        <w:rPr>
          <w:rFonts w:ascii="Comic Sans MS" w:hAnsi="Comic Sans MS"/>
          <w:b/>
          <w:sz w:val="23"/>
          <w:szCs w:val="23"/>
          <w:u w:val="single"/>
        </w:rPr>
      </w:pPr>
      <w:proofErr w:type="spellStart"/>
      <w:r w:rsidRPr="00463C15">
        <w:rPr>
          <w:rFonts w:ascii="Comic Sans MS" w:hAnsi="Comic Sans MS"/>
          <w:b/>
          <w:sz w:val="23"/>
          <w:szCs w:val="23"/>
          <w:u w:val="single"/>
        </w:rPr>
        <w:t>Sustrans</w:t>
      </w:r>
      <w:proofErr w:type="spellEnd"/>
      <w:r w:rsidRPr="00463C15">
        <w:rPr>
          <w:rFonts w:ascii="Comic Sans MS" w:hAnsi="Comic Sans MS"/>
          <w:b/>
          <w:sz w:val="23"/>
          <w:szCs w:val="23"/>
          <w:u w:val="single"/>
        </w:rPr>
        <w:t xml:space="preserve"> Southport Liveable Project Workshops</w:t>
      </w:r>
    </w:p>
    <w:p w14:paraId="5D6188FF" w14:textId="77777777" w:rsidR="00034775" w:rsidRPr="00463C15" w:rsidRDefault="00034775" w:rsidP="00034775">
      <w:pPr>
        <w:rPr>
          <w:rFonts w:ascii="Comic Sans MS" w:hAnsi="Comic Sans MS"/>
          <w:sz w:val="23"/>
          <w:szCs w:val="23"/>
        </w:rPr>
      </w:pPr>
    </w:p>
    <w:p w14:paraId="11719F86" w14:textId="70593AE2" w:rsidR="003969B0" w:rsidRPr="00463C15" w:rsidRDefault="007012F3" w:rsidP="00034775">
      <w:pPr>
        <w:rPr>
          <w:rFonts w:ascii="Comic Sans MS" w:hAnsi="Comic Sans MS"/>
          <w:sz w:val="23"/>
          <w:szCs w:val="23"/>
        </w:rPr>
      </w:pPr>
      <w:r w:rsidRPr="00463C15">
        <w:rPr>
          <w:rFonts w:ascii="Comic Sans MS" w:hAnsi="Comic Sans MS"/>
          <w:sz w:val="23"/>
          <w:szCs w:val="23"/>
        </w:rPr>
        <w:t xml:space="preserve">I give permission for </w:t>
      </w:r>
      <w:r w:rsidR="00034775" w:rsidRPr="00463C15">
        <w:rPr>
          <w:rFonts w:ascii="Comic Sans MS" w:hAnsi="Comic Sans MS"/>
          <w:sz w:val="23"/>
          <w:szCs w:val="23"/>
        </w:rPr>
        <w:t xml:space="preserve">………………………………………………. to </w:t>
      </w:r>
      <w:r w:rsidRPr="00463C15">
        <w:rPr>
          <w:rFonts w:ascii="Comic Sans MS" w:hAnsi="Comic Sans MS"/>
          <w:sz w:val="23"/>
          <w:szCs w:val="23"/>
        </w:rPr>
        <w:t xml:space="preserve">take part in the </w:t>
      </w:r>
      <w:proofErr w:type="spellStart"/>
      <w:r w:rsidRPr="00463C15">
        <w:rPr>
          <w:rFonts w:ascii="Comic Sans MS" w:hAnsi="Comic Sans MS"/>
          <w:sz w:val="23"/>
          <w:szCs w:val="23"/>
        </w:rPr>
        <w:t>Sustrans</w:t>
      </w:r>
      <w:proofErr w:type="spellEnd"/>
      <w:r w:rsidRPr="00463C15">
        <w:rPr>
          <w:rFonts w:ascii="Comic Sans MS" w:hAnsi="Comic Sans MS"/>
          <w:sz w:val="23"/>
          <w:szCs w:val="23"/>
        </w:rPr>
        <w:t xml:space="preserve"> Southport Liveable Project</w:t>
      </w:r>
      <w:r w:rsidR="00034775" w:rsidRPr="00463C15">
        <w:rPr>
          <w:rFonts w:ascii="Comic Sans MS" w:hAnsi="Comic Sans MS"/>
          <w:sz w:val="23"/>
          <w:szCs w:val="23"/>
        </w:rPr>
        <w:t xml:space="preserve"> </w:t>
      </w:r>
      <w:r w:rsidR="00463C15" w:rsidRPr="00463C15">
        <w:rPr>
          <w:rFonts w:ascii="Comic Sans MS" w:hAnsi="Comic Sans MS"/>
          <w:sz w:val="23"/>
          <w:szCs w:val="23"/>
        </w:rPr>
        <w:t xml:space="preserve">fieldwork </w:t>
      </w:r>
      <w:r w:rsidRPr="00463C15">
        <w:rPr>
          <w:rFonts w:ascii="Comic Sans MS" w:hAnsi="Comic Sans MS"/>
          <w:sz w:val="23"/>
          <w:szCs w:val="23"/>
        </w:rPr>
        <w:t>workshop</w:t>
      </w:r>
      <w:r w:rsidR="00034775" w:rsidRPr="00463C15">
        <w:rPr>
          <w:rFonts w:ascii="Comic Sans MS" w:hAnsi="Comic Sans MS"/>
          <w:sz w:val="23"/>
          <w:szCs w:val="23"/>
        </w:rPr>
        <w:t xml:space="preserve"> on </w:t>
      </w:r>
      <w:r w:rsidRPr="00463C15">
        <w:rPr>
          <w:rFonts w:ascii="Comic Sans MS" w:hAnsi="Comic Sans MS"/>
          <w:sz w:val="23"/>
          <w:szCs w:val="23"/>
        </w:rPr>
        <w:t>Wednesday 4</w:t>
      </w:r>
      <w:r w:rsidRPr="00463C15">
        <w:rPr>
          <w:rFonts w:ascii="Comic Sans MS" w:hAnsi="Comic Sans MS"/>
          <w:sz w:val="23"/>
          <w:szCs w:val="23"/>
          <w:vertAlign w:val="superscript"/>
        </w:rPr>
        <w:t>th</w:t>
      </w:r>
      <w:r w:rsidRPr="00463C15">
        <w:rPr>
          <w:rFonts w:ascii="Comic Sans MS" w:hAnsi="Comic Sans MS"/>
          <w:sz w:val="23"/>
          <w:szCs w:val="23"/>
        </w:rPr>
        <w:t xml:space="preserve"> November.</w:t>
      </w:r>
    </w:p>
    <w:p w14:paraId="2096A2E6" w14:textId="77777777" w:rsidR="00034775" w:rsidRPr="00463C15" w:rsidRDefault="00034775" w:rsidP="00034775">
      <w:pPr>
        <w:rPr>
          <w:rFonts w:ascii="Comic Sans MS" w:hAnsi="Comic Sans MS"/>
          <w:sz w:val="23"/>
          <w:szCs w:val="23"/>
        </w:rPr>
      </w:pPr>
    </w:p>
    <w:p w14:paraId="0110CB93" w14:textId="6A09A4F2" w:rsidR="008721C4" w:rsidRPr="00463C15" w:rsidRDefault="00034775" w:rsidP="003969B0">
      <w:pPr>
        <w:rPr>
          <w:sz w:val="23"/>
          <w:szCs w:val="23"/>
        </w:rPr>
      </w:pPr>
      <w:r w:rsidRPr="00463C15">
        <w:rPr>
          <w:rFonts w:ascii="Comic Sans MS" w:hAnsi="Comic Sans MS"/>
          <w:sz w:val="23"/>
          <w:szCs w:val="23"/>
        </w:rPr>
        <w:t>Signed …………………………………</w:t>
      </w:r>
      <w:proofErr w:type="gramStart"/>
      <w:r w:rsidRPr="00463C15">
        <w:rPr>
          <w:rFonts w:ascii="Comic Sans MS" w:hAnsi="Comic Sans MS"/>
          <w:sz w:val="23"/>
          <w:szCs w:val="23"/>
        </w:rPr>
        <w:t>…..</w:t>
      </w:r>
      <w:proofErr w:type="gramEnd"/>
      <w:r w:rsidRPr="00463C15">
        <w:rPr>
          <w:rFonts w:ascii="Comic Sans MS" w:hAnsi="Comic Sans MS"/>
          <w:sz w:val="23"/>
          <w:szCs w:val="23"/>
        </w:rPr>
        <w:t xml:space="preserve">   Date ………………………………………</w:t>
      </w:r>
    </w:p>
    <w:sectPr w:rsidR="008721C4" w:rsidRPr="00463C1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7" w:right="1797" w:bottom="567" w:left="179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21EC66" w14:textId="77777777" w:rsidR="008721C4" w:rsidRDefault="008721C4">
      <w:r>
        <w:separator/>
      </w:r>
    </w:p>
  </w:endnote>
  <w:endnote w:type="continuationSeparator" w:id="0">
    <w:p w14:paraId="2DF9B1EF" w14:textId="77777777" w:rsidR="008721C4" w:rsidRDefault="008721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Estrangelo Edessa">
    <w:altName w:val="Segoe UI Historic"/>
    <w:panose1 w:val="00000000000000000000"/>
    <w:charset w:val="00"/>
    <w:family w:val="script"/>
    <w:pitch w:val="variable"/>
    <w:sig w:usb0="80002043" w:usb1="00000000" w:usb2="0000008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97D15A" w14:textId="77777777" w:rsidR="00326DA8" w:rsidRDefault="00326DA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08B548" w14:textId="77777777" w:rsidR="005D09B0" w:rsidRDefault="005D09B0">
    <w:pPr>
      <w:pStyle w:val="Footer"/>
      <w:rPr>
        <w:rFonts w:ascii="Arial Narrow" w:hAnsi="Arial Narrow"/>
        <w:b/>
        <w:bCs/>
        <w:color w:val="333333"/>
        <w:sz w:val="18"/>
      </w:rPr>
    </w:pPr>
  </w:p>
  <w:p w14:paraId="056FD04E" w14:textId="75ECC9D4" w:rsidR="008721C4" w:rsidRDefault="00186F41">
    <w:pPr>
      <w:pStyle w:val="Footer"/>
      <w:rPr>
        <w:rFonts w:ascii="Arial Narrow" w:hAnsi="Arial Narrow"/>
        <w:b/>
        <w:bCs/>
        <w:color w:val="333333"/>
        <w:sz w:val="18"/>
      </w:rPr>
    </w:pP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1C876D2A" wp14:editId="1F8B25B4">
              <wp:simplePos x="0" y="0"/>
              <wp:positionH relativeFrom="column">
                <wp:posOffset>2173606</wp:posOffset>
              </wp:positionH>
              <wp:positionV relativeFrom="paragraph">
                <wp:posOffset>105410</wp:posOffset>
              </wp:positionV>
              <wp:extent cx="1905000" cy="784860"/>
              <wp:effectExtent l="0" t="0" r="0" b="0"/>
              <wp:wrapNone/>
              <wp:docPr id="7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05000" cy="7848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414009" w14:textId="306BAB83" w:rsidR="008721C4" w:rsidRDefault="00186F41">
                          <w:r w:rsidRPr="00186F41"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 wp14:anchorId="28CD19BE" wp14:editId="5864DC7E">
                                <wp:extent cx="1733550" cy="685800"/>
                                <wp:effectExtent l="0" t="0" r="0" b="0"/>
                                <wp:docPr id="15" name="Picture 1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33550" cy="6858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876D2A" id="_x0000_t202" coordsize="21600,21600" o:spt="202" path="m,l,21600r21600,l21600,xe">
              <v:stroke joinstyle="miter"/>
              <v:path gradientshapeok="t" o:connecttype="rect"/>
            </v:shapetype>
            <v:shape id="Text Box 21" o:spid="_x0000_s1029" type="#_x0000_t202" style="position:absolute;margin-left:171.15pt;margin-top:8.3pt;width:150pt;height:61.8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" stroked="f">
              <v:textbox>
                <w:txbxContent>
                  <w:p w14:paraId="44414009" w14:textId="306BAB83" w:rsidR="008721C4" w:rsidRDefault="00186F41">
                    <w:r w:rsidRPr="00186F41">
                      <w:rPr>
                        <w:noProof/>
                        <w:lang w:eastAsia="en-GB"/>
                      </w:rPr>
                      <w:drawing>
                        <wp:inline distT="0" distB="0" distL="0" distR="0" wp14:anchorId="28CD19BE" wp14:editId="5864DC7E">
                          <wp:extent cx="1733550" cy="685800"/>
                          <wp:effectExtent l="0" t="0" r="0" b="0"/>
                          <wp:docPr id="15" name="Picture 1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33550" cy="6858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2739E7B" wp14:editId="652B5E3C">
              <wp:simplePos x="0" y="0"/>
              <wp:positionH relativeFrom="column">
                <wp:posOffset>2135505</wp:posOffset>
              </wp:positionH>
              <wp:positionV relativeFrom="paragraph">
                <wp:posOffset>-37465</wp:posOffset>
              </wp:positionV>
              <wp:extent cx="1943100" cy="926465"/>
              <wp:effectExtent l="0" t="0" r="0" b="6985"/>
              <wp:wrapNone/>
              <wp:docPr id="6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43100" cy="9264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558138" w14:textId="0360BA59" w:rsidR="008721C4" w:rsidRDefault="008721C4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18000" tIns="45720" rIns="1800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2739E7B" id="Text Box 15" o:spid="_x0000_s1030" type="#_x0000_t202" style="position:absolute;margin-left:168.15pt;margin-top:-2.95pt;width:153pt;height:72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" stroked="f">
              <v:textbox inset=".5mm,,.5mm">
                <w:txbxContent>
                  <w:p w14:paraId="0C558138" w14:textId="0360BA59" w:rsidR="008721C4" w:rsidRDefault="008721C4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51584" behindDoc="0" locked="0" layoutInCell="1" allowOverlap="1" wp14:anchorId="78938D54" wp14:editId="30B99592">
              <wp:simplePos x="0" y="0"/>
              <wp:positionH relativeFrom="column">
                <wp:posOffset>2630805</wp:posOffset>
              </wp:positionH>
              <wp:positionV relativeFrom="paragraph">
                <wp:posOffset>-39370</wp:posOffset>
              </wp:positionV>
              <wp:extent cx="1600200" cy="845185"/>
              <wp:effectExtent l="0" t="0" r="0" b="0"/>
              <wp:wrapNone/>
              <wp:docPr id="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0200" cy="8451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E92812" w14:textId="2CC6A9A0" w:rsidR="008721C4" w:rsidRDefault="008721C4"/>
                        <w:p w14:paraId="1FB301B9" w14:textId="61B27AA2" w:rsidR="008721C4" w:rsidRDefault="008721C4"/>
                      </w:txbxContent>
                    </wps:txbx>
                    <wps:bodyPr rot="0" vert="horz" wrap="square" lIns="18000" tIns="18000" rIns="18000" bIns="180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8938D54" id="Text Box 23" o:spid="_x0000_s1031" type="#_x0000_t202" style="position:absolute;margin-left:207.15pt;margin-top:-3.1pt;width:126pt;height:66.5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" stroked="f">
              <v:textbox inset=".5mm,.5mm,.5mm,.5mm">
                <w:txbxContent>
                  <w:p w14:paraId="24E92812" w14:textId="2CC6A9A0" w:rsidR="008721C4" w:rsidRDefault="008721C4"/>
                  <w:p w14:paraId="1FB301B9" w14:textId="61B27AA2" w:rsidR="008721C4" w:rsidRDefault="008721C4"/>
                </w:txbxContent>
              </v:textbox>
            </v:shape>
          </w:pict>
        </mc:Fallback>
      </mc:AlternateContent>
    </w: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63872" behindDoc="0" locked="0" layoutInCell="1" allowOverlap="1" wp14:anchorId="4FA1B5A4" wp14:editId="5ED9532E">
              <wp:simplePos x="0" y="0"/>
              <wp:positionH relativeFrom="column">
                <wp:posOffset>-798195</wp:posOffset>
              </wp:positionH>
              <wp:positionV relativeFrom="paragraph">
                <wp:posOffset>74930</wp:posOffset>
              </wp:positionV>
              <wp:extent cx="657225" cy="933450"/>
              <wp:effectExtent l="0" t="0" r="9525" b="0"/>
              <wp:wrapNone/>
              <wp:docPr id="4" name="Text Box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7225" cy="933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65D2B42" w14:textId="7B63C42C" w:rsidR="008721C4" w:rsidRDefault="00186F41">
                          <w:r>
                            <w:rPr>
                              <w:rFonts w:ascii="Arial Narrow" w:hAnsi="Arial Narrow"/>
                              <w:b/>
                              <w:bCs/>
                              <w:noProof/>
                              <w:color w:val="333333"/>
                              <w:sz w:val="18"/>
                              <w:lang w:eastAsia="en-GB"/>
                            </w:rPr>
                            <w:drawing>
                              <wp:inline distT="0" distB="0" distL="0" distR="0" wp14:anchorId="3D69B63C" wp14:editId="1B80E527">
                                <wp:extent cx="495300" cy="825500"/>
                                <wp:effectExtent l="0" t="0" r="0" b="0"/>
                                <wp:docPr id="129" name="Picture 129" descr="SLP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9" descr="SLP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95300" cy="8255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FA1B5A4" id="Text Box 24" o:spid="_x0000_s1032" type="#_x0000_t202" style="position:absolute;margin-left:-62.85pt;margin-top:5.9pt;width:51.75pt;height:73.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" filled="f" stroked="f">
              <v:textbox inset=".5mm,.5mm,.5mm,.5mm">
                <w:txbxContent>
                  <w:p w14:paraId="465D2B42" w14:textId="7B63C42C" w:rsidR="008721C4" w:rsidRDefault="00186F41">
                    <w:r>
                      <w:rPr>
                        <w:rFonts w:ascii="Arial Narrow" w:hAnsi="Arial Narrow"/>
                        <w:b/>
                        <w:bCs/>
                        <w:noProof/>
                        <w:color w:val="333333"/>
                        <w:sz w:val="18"/>
                        <w:lang w:eastAsia="en-GB"/>
                      </w:rPr>
                      <w:drawing>
                        <wp:inline distT="0" distB="0" distL="0" distR="0" wp14:anchorId="3D69B63C" wp14:editId="1B80E527">
                          <wp:extent cx="495300" cy="825500"/>
                          <wp:effectExtent l="0" t="0" r="0" b="0"/>
                          <wp:docPr id="129" name="Picture 129" descr="SLP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9" descr="SLP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95300" cy="8255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F869B8"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2229113F" wp14:editId="1807C101">
              <wp:simplePos x="0" y="0"/>
              <wp:positionH relativeFrom="column">
                <wp:posOffset>914400</wp:posOffset>
              </wp:positionH>
              <wp:positionV relativeFrom="paragraph">
                <wp:posOffset>73025</wp:posOffset>
              </wp:positionV>
              <wp:extent cx="1143000" cy="619760"/>
              <wp:effectExtent l="0" t="0" r="0" b="2540"/>
              <wp:wrapNone/>
              <wp:docPr id="8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3000" cy="6197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B48811" w14:textId="2AF3706A" w:rsidR="008721C4" w:rsidRDefault="00F869B8">
                          <w:r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 wp14:anchorId="50646C83" wp14:editId="6AEC5B2F">
                                <wp:extent cx="1054100" cy="533400"/>
                                <wp:effectExtent l="0" t="0" r="0" b="0"/>
                                <wp:docPr id="127" name="Picture 127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7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t="9247" b="19594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54100" cy="533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5720" rIns="1800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229113F" id="Text Box 17" o:spid="_x0000_s1033" type="#_x0000_t202" style="position:absolute;margin-left:1in;margin-top:5.75pt;width:90pt;height:48.8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" stroked="f">
              <v:textbox inset=".5mm,,.5mm">
                <w:txbxContent>
                  <w:p w14:paraId="40B48811" w14:textId="2AF3706A" w:rsidR="008721C4" w:rsidRDefault="00F869B8">
                    <w:r>
                      <w:rPr>
                        <w:noProof/>
                        <w:lang w:eastAsia="en-GB"/>
                      </w:rPr>
                      <w:drawing>
                        <wp:inline distT="0" distB="0" distL="0" distR="0" wp14:anchorId="50646C83" wp14:editId="6AEC5B2F">
                          <wp:extent cx="1054100" cy="533400"/>
                          <wp:effectExtent l="0" t="0" r="0" b="0"/>
                          <wp:docPr id="127" name="Picture 127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7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t="9247" b="19594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054100" cy="533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2D96E8F3" w14:textId="38E11573" w:rsidR="008721C4" w:rsidRDefault="005D09B0">
    <w:pPr>
      <w:pStyle w:val="Footer"/>
      <w:rPr>
        <w:rFonts w:ascii="Arial Narrow" w:hAnsi="Arial Narrow"/>
        <w:b/>
        <w:bCs/>
        <w:color w:val="333333"/>
        <w:sz w:val="18"/>
      </w:rPr>
    </w:pP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7CCE6A42" wp14:editId="6F9B225A">
              <wp:simplePos x="0" y="0"/>
              <wp:positionH relativeFrom="column">
                <wp:posOffset>5412104</wp:posOffset>
              </wp:positionH>
              <wp:positionV relativeFrom="paragraph">
                <wp:posOffset>55245</wp:posOffset>
              </wp:positionV>
              <wp:extent cx="600075" cy="733425"/>
              <wp:effectExtent l="0" t="0" r="9525" b="9525"/>
              <wp:wrapNone/>
              <wp:docPr id="2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0075" cy="7334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5032E65" w14:textId="76BED9F2" w:rsidR="005D09B0" w:rsidRPr="005D09B0" w:rsidRDefault="005D09B0" w:rsidP="005D09B0">
                          <w:pPr>
                            <w:rPr>
                              <w:rFonts w:ascii="Estrangelo Edessa" w:hAnsi="Estrangelo Edessa"/>
                              <w:color w:val="333333"/>
                              <w:sz w:val="16"/>
                            </w:rPr>
                          </w:pPr>
                          <w:r w:rsidRPr="005D09B0">
                            <w:rPr>
                              <w:rFonts w:ascii="Estrangelo Edessa" w:hAnsi="Estrangelo Edessa"/>
                              <w:noProof/>
                              <w:color w:val="333333"/>
                              <w:sz w:val="16"/>
                              <w:lang w:eastAsia="en-GB"/>
                            </w:rPr>
                            <w:drawing>
                              <wp:inline distT="0" distB="0" distL="0" distR="0" wp14:anchorId="7D42C16B" wp14:editId="242E361E">
                                <wp:extent cx="533400" cy="533400"/>
                                <wp:effectExtent l="0" t="0" r="0" b="0"/>
                                <wp:docPr id="18" name="Picture 18" descr="Vehicle Signage &gt; Twitter 'Bird' logo">
                                  <a:hlinkClick xmlns:a="http://schemas.openxmlformats.org/drawingml/2006/main" r:id="rId4" tgtFrame="&quot;&quot;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6" descr="Vehicle Signage &gt; Twitter 'Bird' logo">
                                          <a:hlinkClick r:id="rId5" tgtFrame="&quot;&quot;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33400" cy="533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701AAF12" w14:textId="277D69A2" w:rsidR="008721C4" w:rsidRDefault="008721C4" w:rsidP="005D09B0">
                          <w:pPr>
                            <w:jc w:val="right"/>
                            <w:rPr>
                              <w:rFonts w:ascii="Estrangelo Edessa" w:hAnsi="Estrangelo Edessa"/>
                              <w:color w:val="333333"/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18000" tIns="10800" rIns="18000" bIns="10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CCE6A42" id="Text Box 8" o:spid="_x0000_s1034" type="#_x0000_t202" style="position:absolute;margin-left:426.15pt;margin-top:4.35pt;width:47.25pt;height:57.7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" stroked="f">
              <v:textbox inset=".5mm,.3mm,.5mm,.3mm">
                <w:txbxContent>
                  <w:p w14:paraId="05032E65" w14:textId="76BED9F2" w:rsidR="005D09B0" w:rsidRPr="005D09B0" w:rsidRDefault="005D09B0" w:rsidP="005D09B0">
                    <w:pPr>
                      <w:rPr>
                        <w:rFonts w:ascii="Estrangelo Edessa" w:hAnsi="Estrangelo Edessa"/>
                        <w:color w:val="333333"/>
                        <w:sz w:val="16"/>
                      </w:rPr>
                    </w:pPr>
                    <w:r w:rsidRPr="005D09B0">
                      <w:rPr>
                        <w:rFonts w:ascii="Estrangelo Edessa" w:hAnsi="Estrangelo Edessa"/>
                        <w:noProof/>
                        <w:color w:val="333333"/>
                        <w:sz w:val="16"/>
                        <w:lang w:eastAsia="en-GB"/>
                      </w:rPr>
                      <w:drawing>
                        <wp:inline distT="0" distB="0" distL="0" distR="0" wp14:anchorId="7D42C16B" wp14:editId="242E361E">
                          <wp:extent cx="533400" cy="533400"/>
                          <wp:effectExtent l="0" t="0" r="0" b="0"/>
                          <wp:docPr id="18" name="Picture 18" descr="Vehicle Signage &gt; Twitter 'Bird' logo">
                            <a:hlinkClick xmlns:a="http://schemas.openxmlformats.org/drawingml/2006/main" r:id="rId4" tgtFrame="&quot;&quot;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6" descr="Vehicle Signage &gt; Twitter 'Bird' logo">
                                    <a:hlinkClick r:id="rId5" tgtFrame="&quot;&quot;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33400" cy="533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14:paraId="701AAF12" w14:textId="277D69A2" w:rsidR="008721C4" w:rsidRDefault="008721C4" w:rsidP="005D09B0">
                    <w:pPr>
                      <w:jc w:val="right"/>
                      <w:rPr>
                        <w:rFonts w:ascii="Estrangelo Edessa" w:hAnsi="Estrangelo Edessa"/>
                        <w:color w:val="333333"/>
                        <w:sz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F869B8"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9C24499" wp14:editId="2E00A070">
              <wp:simplePos x="0" y="0"/>
              <wp:positionH relativeFrom="column">
                <wp:posOffset>4229100</wp:posOffset>
              </wp:positionH>
              <wp:positionV relativeFrom="paragraph">
                <wp:posOffset>56515</wp:posOffset>
              </wp:positionV>
              <wp:extent cx="916305" cy="435610"/>
              <wp:effectExtent l="0" t="0" r="0" b="3175"/>
              <wp:wrapNone/>
              <wp:docPr id="3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6305" cy="4356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E97E02" w14:textId="756FD89D" w:rsidR="008721C4" w:rsidRDefault="00F869B8">
                          <w:pPr>
                            <w:pStyle w:val="Header"/>
                            <w:tabs>
                              <w:tab w:val="clear" w:pos="4153"/>
                              <w:tab w:val="clear" w:pos="8306"/>
                            </w:tabs>
                            <w:jc w:val="center"/>
                          </w:pPr>
                          <w:r>
                            <w:rPr>
                              <w:rFonts w:ascii="Arial Narrow" w:hAnsi="Arial Narrow"/>
                              <w:b/>
                              <w:bCs/>
                              <w:noProof/>
                              <w:color w:val="333333"/>
                              <w:sz w:val="18"/>
                              <w:lang w:eastAsia="en-GB"/>
                            </w:rPr>
                            <w:drawing>
                              <wp:inline distT="0" distB="0" distL="0" distR="0" wp14:anchorId="23B0CAE5" wp14:editId="50D0CDB1">
                                <wp:extent cx="825500" cy="342900"/>
                                <wp:effectExtent l="0" t="0" r="0" b="0"/>
                                <wp:docPr id="16" name="Picture 16" descr="CU_log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33" descr="CU_log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25500" cy="3429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5720" rIns="1800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9C24499" id="Text Box 16" o:spid="_x0000_s1035" type="#_x0000_t202" style="position:absolute;margin-left:333pt;margin-top:4.45pt;width:72.15pt;height:34.3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" stroked="f">
              <v:textbox inset=".5mm,,.5mm">
                <w:txbxContent>
                  <w:p w14:paraId="70E97E02" w14:textId="756FD89D" w:rsidR="008721C4" w:rsidRDefault="00F869B8">
                    <w:pPr>
                      <w:pStyle w:val="Header"/>
                      <w:tabs>
                        <w:tab w:val="clear" w:pos="4153"/>
                        <w:tab w:val="clear" w:pos="8306"/>
                      </w:tabs>
                      <w:jc w:val="center"/>
                    </w:pPr>
                    <w:r>
                      <w:rPr>
                        <w:rFonts w:ascii="Arial Narrow" w:hAnsi="Arial Narrow"/>
                        <w:b/>
                        <w:bCs/>
                        <w:noProof/>
                        <w:color w:val="333333"/>
                        <w:sz w:val="18"/>
                        <w:lang w:eastAsia="en-GB"/>
                      </w:rPr>
                      <w:drawing>
                        <wp:inline distT="0" distB="0" distL="0" distR="0" wp14:anchorId="23B0CAE5" wp14:editId="50D0CDB1">
                          <wp:extent cx="825500" cy="342900"/>
                          <wp:effectExtent l="0" t="0" r="0" b="0"/>
                          <wp:docPr id="16" name="Picture 16" descr="CU_log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33" descr="CU_log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25500" cy="3429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35900F02" w14:textId="7F7F9386" w:rsidR="008721C4" w:rsidRDefault="005D09B0">
    <w:pPr>
      <w:pStyle w:val="Footer"/>
      <w:rPr>
        <w:rFonts w:ascii="Arial Narrow" w:hAnsi="Arial Narrow"/>
        <w:b/>
        <w:bCs/>
        <w:color w:val="333333"/>
        <w:sz w:val="18"/>
      </w:rPr>
    </w:pP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64896" behindDoc="0" locked="0" layoutInCell="1" allowOverlap="1" wp14:anchorId="15CF6D86" wp14:editId="0E1E1207">
              <wp:simplePos x="0" y="0"/>
              <wp:positionH relativeFrom="column">
                <wp:posOffset>4554220</wp:posOffset>
              </wp:positionH>
              <wp:positionV relativeFrom="paragraph">
                <wp:posOffset>627380</wp:posOffset>
              </wp:positionV>
              <wp:extent cx="1600200" cy="228600"/>
              <wp:effectExtent l="0" t="0" r="0" b="0"/>
              <wp:wrapNone/>
              <wp:docPr id="1" name="Text 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020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E18F438" w14:textId="77777777" w:rsidR="008721C4" w:rsidRPr="00311216" w:rsidRDefault="008721C4">
                          <w:pPr>
                            <w:pStyle w:val="BodyText"/>
                            <w:rPr>
                              <w:rFonts w:asciiTheme="minorHAnsi" w:hAnsiTheme="minorHAnsi"/>
                              <w:sz w:val="20"/>
                            </w:rPr>
                          </w:pPr>
                          <w:r w:rsidRPr="00311216">
                            <w:rPr>
                              <w:rFonts w:asciiTheme="minorHAnsi" w:hAnsiTheme="minorHAnsi"/>
                              <w:sz w:val="20"/>
                            </w:rPr>
                            <w:t>www.stphilipssouthport.com</w:t>
                          </w:r>
                        </w:p>
                      </w:txbxContent>
                    </wps:txbx>
                    <wps:bodyPr rot="0" vert="horz" wrap="square" lIns="18000" tIns="10800" rIns="18000" bIns="10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5CF6D86" id="Text Box 19" o:spid="_x0000_s1036" type="#_x0000_t202" style="position:absolute;margin-left:358.6pt;margin-top:49.4pt;width:126pt;height:18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" filled="f" stroked="f">
              <v:textbox inset=".5mm,.3mm,.5mm,.3mm">
                <w:txbxContent>
                  <w:p w14:paraId="0E18F438" w14:textId="77777777" w:rsidR="008721C4" w:rsidRPr="00311216" w:rsidRDefault="008721C4">
                    <w:pPr>
                      <w:pStyle w:val="BodyText"/>
                      <w:rPr>
                        <w:rFonts w:asciiTheme="minorHAnsi" w:hAnsiTheme="minorHAnsi"/>
                        <w:sz w:val="20"/>
                      </w:rPr>
                    </w:pPr>
                    <w:r w:rsidRPr="00311216">
                      <w:rPr>
                        <w:rFonts w:asciiTheme="minorHAnsi" w:hAnsiTheme="minorHAnsi"/>
                        <w:sz w:val="20"/>
                      </w:rPr>
                      <w:t>www.stphilipssouthport.com</w:t>
                    </w:r>
                  </w:p>
                </w:txbxContent>
              </v:textbox>
            </v:shape>
          </w:pict>
        </mc:Fallback>
      </mc:AlternateContent>
    </w:r>
    <w:r w:rsidR="00186F41">
      <w:rPr>
        <w:noProof/>
        <w:lang w:eastAsia="en-GB"/>
      </w:rPr>
      <w:drawing>
        <wp:inline distT="0" distB="0" distL="0" distR="0" wp14:anchorId="7A510D15" wp14:editId="5C4B7F7A">
          <wp:extent cx="571500" cy="685800"/>
          <wp:effectExtent l="0" t="0" r="0" b="0"/>
          <wp:docPr id="128" name="Picture 128" descr="ARTSMARK_BL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8" descr="ARTSMARK_BLK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611" t="7877" r="14252" b="6429"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7CF1E2" w14:textId="77777777" w:rsidR="00326DA8" w:rsidRDefault="00326DA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5E6C3D" w14:textId="77777777" w:rsidR="008721C4" w:rsidRDefault="008721C4">
      <w:r>
        <w:separator/>
      </w:r>
    </w:p>
  </w:footnote>
  <w:footnote w:type="continuationSeparator" w:id="0">
    <w:p w14:paraId="29CD1EF9" w14:textId="77777777" w:rsidR="008721C4" w:rsidRDefault="008721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A384FF" w14:textId="77777777" w:rsidR="00326DA8" w:rsidRDefault="00326DA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F47B83" w14:textId="1ED5A685" w:rsidR="008721C4" w:rsidRDefault="004E0481">
    <w:pPr>
      <w:pStyle w:val="Header"/>
      <w:rPr>
        <w:rFonts w:ascii="Arial Narrow" w:hAnsi="Arial Narrow"/>
        <w:b/>
        <w:bCs/>
        <w:sz w:val="20"/>
      </w:rPr>
    </w:pPr>
    <w:r>
      <w:rPr>
        <w:rFonts w:ascii="Arial Narrow" w:hAnsi="Arial Narrow"/>
        <w:b/>
        <w:bCs/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501D1C7" wp14:editId="2369B6A4">
              <wp:simplePos x="0" y="0"/>
              <wp:positionH relativeFrom="column">
                <wp:posOffset>4573905</wp:posOffset>
              </wp:positionH>
              <wp:positionV relativeFrom="paragraph">
                <wp:posOffset>1904</wp:posOffset>
              </wp:positionV>
              <wp:extent cx="1582420" cy="1590675"/>
              <wp:effectExtent l="0" t="0" r="0" b="9525"/>
              <wp:wrapNone/>
              <wp:docPr id="11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82420" cy="159067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5000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C754842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  <w:t>St Philip’s Church of England Primary School</w:t>
                          </w:r>
                        </w:p>
                        <w:p w14:paraId="1A61FEB2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Hampton Road, Southport</w:t>
                          </w:r>
                        </w:p>
                        <w:p w14:paraId="3C74A9A9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Merseyside PR8 6SS</w:t>
                          </w:r>
                        </w:p>
                        <w:p w14:paraId="629D9EAB" w14:textId="77777777" w:rsidR="008721C4" w:rsidRPr="00326DA8" w:rsidRDefault="008721C4">
                          <w:pPr>
                            <w:spacing w:before="40"/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  <w:t>Telephone:</w:t>
                          </w:r>
                        </w:p>
                        <w:p w14:paraId="53DD0400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color w:val="000044"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color w:val="000044"/>
                              <w:sz w:val="18"/>
                              <w:szCs w:val="18"/>
                            </w:rPr>
                            <w:t>01704 535737</w:t>
                          </w:r>
                        </w:p>
                        <w:p w14:paraId="60EF53D5" w14:textId="77777777" w:rsidR="008721C4" w:rsidRPr="00326DA8" w:rsidRDefault="008721C4">
                          <w:pPr>
                            <w:spacing w:before="40"/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  <w:t>Email:</w:t>
                          </w:r>
                        </w:p>
                        <w:p w14:paraId="5A9A7CEF" w14:textId="6C9BDB8B" w:rsidR="008721C4" w:rsidRPr="00326DA8" w:rsidRDefault="008721C4" w:rsidP="004E0481">
                          <w:pPr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</w:pPr>
                          <w:proofErr w:type="spellStart"/>
                          <w:r w:rsidRPr="00326DA8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head</w:t>
                          </w:r>
                          <w:r w:rsidR="004E0481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@sps.sefton.school</w:t>
                          </w:r>
                          <w:proofErr w:type="spellEnd"/>
                        </w:p>
                        <w:p w14:paraId="73B7C905" w14:textId="77777777" w:rsidR="008721C4" w:rsidRPr="00311216" w:rsidRDefault="008721C4">
                          <w:pPr>
                            <w:rPr>
                              <w:rFonts w:asciiTheme="minorHAnsi" w:hAnsiTheme="minorHAnsi"/>
                              <w:b/>
                              <w:bCs/>
                              <w:sz w:val="1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501D1C7"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26" type="#_x0000_t202" style="position:absolute;margin-left:360.15pt;margin-top:.15pt;width:124.6pt;height:125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" stroked="f">
              <v:fill opacity="32896f"/>
              <v:textbox>
                <w:txbxContent>
                  <w:p w14:paraId="5C754842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  <w:t>St Philip’s Church of England Primary School</w:t>
                    </w:r>
                  </w:p>
                  <w:p w14:paraId="1A61FEB2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Hampton Road, Southport</w:t>
                    </w:r>
                  </w:p>
                  <w:p w14:paraId="3C74A9A9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Merseyside PR8 6SS</w:t>
                    </w:r>
                  </w:p>
                  <w:p w14:paraId="629D9EAB" w14:textId="77777777" w:rsidR="008721C4" w:rsidRPr="00326DA8" w:rsidRDefault="008721C4">
                    <w:pPr>
                      <w:spacing w:before="40"/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  <w:t>Telephone:</w:t>
                    </w:r>
                  </w:p>
                  <w:p w14:paraId="53DD0400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color w:val="000044"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color w:val="000044"/>
                        <w:sz w:val="18"/>
                        <w:szCs w:val="18"/>
                      </w:rPr>
                      <w:t>01704 535737</w:t>
                    </w:r>
                  </w:p>
                  <w:p w14:paraId="60EF53D5" w14:textId="77777777" w:rsidR="008721C4" w:rsidRPr="00326DA8" w:rsidRDefault="008721C4">
                    <w:pPr>
                      <w:spacing w:before="40"/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  <w:t>Email:</w:t>
                    </w:r>
                  </w:p>
                  <w:p w14:paraId="5A9A7CEF" w14:textId="6C9BDB8B" w:rsidR="008721C4" w:rsidRPr="00326DA8" w:rsidRDefault="008721C4" w:rsidP="004E0481">
                    <w:pPr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</w:pPr>
                    <w:proofErr w:type="spellStart"/>
                    <w:r w:rsidRPr="00326DA8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head</w:t>
                    </w:r>
                    <w:r w:rsidR="004E0481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@sps.sefton.school</w:t>
                    </w:r>
                    <w:proofErr w:type="spellEnd"/>
                  </w:p>
                  <w:p w14:paraId="73B7C905" w14:textId="77777777" w:rsidR="008721C4" w:rsidRPr="00311216" w:rsidRDefault="008721C4">
                    <w:pPr>
                      <w:rPr>
                        <w:rFonts w:asciiTheme="minorHAnsi" w:hAnsiTheme="minorHAnsi"/>
                        <w:b/>
                        <w:bCs/>
                        <w:sz w:val="14"/>
                      </w:rPr>
                    </w:pPr>
                  </w:p>
                </w:txbxContent>
              </v:textbox>
            </v:shape>
          </w:pict>
        </mc:Fallback>
      </mc:AlternateContent>
    </w:r>
    <w:r w:rsidR="00F869B8">
      <w:rPr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1D972B1" wp14:editId="330F834D">
              <wp:simplePos x="0" y="0"/>
              <wp:positionH relativeFrom="column">
                <wp:posOffset>1028700</wp:posOffset>
              </wp:positionH>
              <wp:positionV relativeFrom="paragraph">
                <wp:posOffset>0</wp:posOffset>
              </wp:positionV>
              <wp:extent cx="3200400" cy="1495425"/>
              <wp:effectExtent l="0" t="0" r="1905" b="1905"/>
              <wp:wrapNone/>
              <wp:docPr id="13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00400" cy="14954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27D1A2" w14:textId="77777777" w:rsidR="008721C4" w:rsidRPr="00503EF1" w:rsidRDefault="008721C4">
                          <w:pPr>
                            <w:pStyle w:val="Heading1"/>
                            <w:rPr>
                              <w:rFonts w:cs="Estrangelo Edessa"/>
                              <w:color w:val="000044"/>
                              <w:sz w:val="78"/>
                              <w:szCs w:val="8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  <w:r w:rsidRPr="00503EF1">
                            <w:rPr>
                              <w:rFonts w:cs="Estrangelo Edessa"/>
                              <w:color w:val="000044"/>
                              <w:sz w:val="78"/>
                              <w:szCs w:val="8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St Philip’s CE</w:t>
                          </w:r>
                        </w:p>
                        <w:p w14:paraId="4DA23E8B" w14:textId="77777777" w:rsidR="008721C4" w:rsidRPr="00326DA8" w:rsidRDefault="008721C4">
                          <w:pPr>
                            <w:pStyle w:val="Heading2"/>
                            <w:rPr>
                              <w:rFonts w:cs="Estrangelo Edessa"/>
                              <w:color w:val="333333"/>
                            </w:rPr>
                          </w:pPr>
                          <w:r w:rsidRPr="00326DA8">
                            <w:rPr>
                              <w:rFonts w:cs="Estrangelo Edessa"/>
                              <w:color w:val="333333"/>
                            </w:rPr>
                            <w:t>PRIMARY SCHOOL</w:t>
                          </w:r>
                        </w:p>
                        <w:p w14:paraId="64463CBA" w14:textId="77777777" w:rsidR="008721C4" w:rsidRPr="00326DA8" w:rsidRDefault="008721C4">
                          <w:pPr>
                            <w:jc w:val="center"/>
                            <w:rPr>
                              <w:rFonts w:ascii="Estrangelo Edessa" w:hAnsi="Estrangelo Edessa" w:cs="Estrangelo Edessa"/>
                              <w:sz w:val="16"/>
                            </w:rPr>
                          </w:pPr>
                        </w:p>
                        <w:p w14:paraId="75948A6D" w14:textId="58EAE63B" w:rsidR="008721C4" w:rsidRPr="00326DA8" w:rsidRDefault="008721C4">
                          <w:pPr>
                            <w:jc w:val="center"/>
                            <w:rPr>
                              <w:rFonts w:ascii="Estrangelo Edessa" w:hAnsi="Estrangelo Edessa" w:cs="Estrangelo Edessa"/>
                              <w:sz w:val="20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20"/>
                            </w:rPr>
                            <w:t xml:space="preserve">Headteacher: </w:t>
                          </w:r>
                          <w:r w:rsidRPr="00326DA8">
                            <w:rPr>
                              <w:rFonts w:ascii="Estrangelo Edessa" w:hAnsi="Estrangelo Edessa" w:cs="Estrangelo Edessa"/>
                              <w:sz w:val="20"/>
                            </w:rPr>
                            <w:t xml:space="preserve">Mrs S C Edward </w:t>
                          </w:r>
                          <w:r w:rsidRPr="00326DA8">
                            <w:rPr>
                              <w:rFonts w:ascii="Estrangelo Edessa" w:hAnsi="Estrangelo Edessa" w:cs="Estrangelo Edessa"/>
                              <w:color w:val="333333"/>
                              <w:sz w:val="20"/>
                            </w:rPr>
                            <w:t>BSc</w:t>
                          </w:r>
                          <w:r w:rsidR="00DB6067">
                            <w:rPr>
                              <w:rFonts w:ascii="Estrangelo Edessa" w:hAnsi="Estrangelo Edessa" w:cs="Estrangelo Edessa"/>
                              <w:color w:val="333333"/>
                              <w:sz w:val="20"/>
                            </w:rPr>
                            <w:t xml:space="preserve"> (Hons)</w:t>
                          </w:r>
                          <w:r w:rsidRPr="00326DA8">
                            <w:rPr>
                              <w:rFonts w:ascii="Estrangelo Edessa" w:hAnsi="Estrangelo Edessa" w:cs="Estrangelo Edessa"/>
                              <w:color w:val="333333"/>
                              <w:sz w:val="20"/>
                            </w:rPr>
                            <w:t xml:space="preserve"> PGCE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D972B1" id="Text Box 13" o:spid="_x0000_s1027" type="#_x0000_t202" style="position:absolute;margin-left:81pt;margin-top:0;width:252pt;height:117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" stroked="f">
              <v:textbox>
                <w:txbxContent>
                  <w:p w14:paraId="7727D1A2" w14:textId="77777777" w:rsidR="008721C4" w:rsidRPr="00503EF1" w:rsidRDefault="008721C4">
                    <w:pPr>
                      <w:pStyle w:val="Heading1"/>
                      <w:rPr>
                        <w:rFonts w:cs="Estrangelo Edessa"/>
                        <w:color w:val="000044"/>
                        <w:sz w:val="78"/>
                        <w:szCs w:val="8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  <w:r w:rsidRPr="00503EF1">
                      <w:rPr>
                        <w:rFonts w:cs="Estrangelo Edessa"/>
                        <w:color w:val="000044"/>
                        <w:sz w:val="78"/>
                        <w:szCs w:val="8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>St Philip’s CE</w:t>
                    </w:r>
                  </w:p>
                  <w:p w14:paraId="4DA23E8B" w14:textId="77777777" w:rsidR="008721C4" w:rsidRPr="00326DA8" w:rsidRDefault="008721C4">
                    <w:pPr>
                      <w:pStyle w:val="Heading2"/>
                      <w:rPr>
                        <w:rFonts w:cs="Estrangelo Edessa"/>
                        <w:color w:val="333333"/>
                      </w:rPr>
                    </w:pPr>
                    <w:r w:rsidRPr="00326DA8">
                      <w:rPr>
                        <w:rFonts w:cs="Estrangelo Edessa"/>
                        <w:color w:val="333333"/>
                      </w:rPr>
                      <w:t>PRIMARY SCHOOL</w:t>
                    </w:r>
                  </w:p>
                  <w:p w14:paraId="64463CBA" w14:textId="77777777" w:rsidR="008721C4" w:rsidRPr="00326DA8" w:rsidRDefault="008721C4">
                    <w:pPr>
                      <w:jc w:val="center"/>
                      <w:rPr>
                        <w:rFonts w:ascii="Estrangelo Edessa" w:hAnsi="Estrangelo Edessa" w:cs="Estrangelo Edessa"/>
                        <w:sz w:val="16"/>
                      </w:rPr>
                    </w:pPr>
                  </w:p>
                  <w:p w14:paraId="75948A6D" w14:textId="58EAE63B" w:rsidR="008721C4" w:rsidRPr="00326DA8" w:rsidRDefault="008721C4">
                    <w:pPr>
                      <w:jc w:val="center"/>
                      <w:rPr>
                        <w:rFonts w:ascii="Estrangelo Edessa" w:hAnsi="Estrangelo Edessa" w:cs="Estrangelo Edessa"/>
                        <w:sz w:val="20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20"/>
                      </w:rPr>
                      <w:t xml:space="preserve">Headteacher: </w:t>
                    </w:r>
                    <w:r w:rsidRPr="00326DA8">
                      <w:rPr>
                        <w:rFonts w:ascii="Estrangelo Edessa" w:hAnsi="Estrangelo Edessa" w:cs="Estrangelo Edessa"/>
                        <w:sz w:val="20"/>
                      </w:rPr>
                      <w:t xml:space="preserve">Mrs S C Edward </w:t>
                    </w:r>
                    <w:r w:rsidRPr="00326DA8">
                      <w:rPr>
                        <w:rFonts w:ascii="Estrangelo Edessa" w:hAnsi="Estrangelo Edessa" w:cs="Estrangelo Edessa"/>
                        <w:color w:val="333333"/>
                        <w:sz w:val="20"/>
                      </w:rPr>
                      <w:t>BSc</w:t>
                    </w:r>
                    <w:r w:rsidR="00DB6067">
                      <w:rPr>
                        <w:rFonts w:ascii="Estrangelo Edessa" w:hAnsi="Estrangelo Edessa" w:cs="Estrangelo Edessa"/>
                        <w:color w:val="333333"/>
                        <w:sz w:val="20"/>
                      </w:rPr>
                      <w:t xml:space="preserve"> (Hons)</w:t>
                    </w:r>
                    <w:r w:rsidRPr="00326DA8">
                      <w:rPr>
                        <w:rFonts w:ascii="Estrangelo Edessa" w:hAnsi="Estrangelo Edessa" w:cs="Estrangelo Edessa"/>
                        <w:color w:val="333333"/>
                        <w:sz w:val="20"/>
                      </w:rPr>
                      <w:t xml:space="preserve"> PGCE</w:t>
                    </w:r>
                  </w:p>
                </w:txbxContent>
              </v:textbox>
            </v:shape>
          </w:pict>
        </mc:Fallback>
      </mc:AlternateContent>
    </w:r>
    <w:r w:rsidR="00F869B8">
      <w:rPr>
        <w:rFonts w:ascii="Arial Narrow" w:hAnsi="Arial Narrow"/>
        <w:b/>
        <w:bCs/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3D3B3F8D" wp14:editId="65F27DDB">
              <wp:simplePos x="0" y="0"/>
              <wp:positionH relativeFrom="column">
                <wp:posOffset>-914400</wp:posOffset>
              </wp:positionH>
              <wp:positionV relativeFrom="paragraph">
                <wp:posOffset>-114300</wp:posOffset>
              </wp:positionV>
              <wp:extent cx="1920875" cy="1584960"/>
              <wp:effectExtent l="0" t="0" r="3175" b="0"/>
              <wp:wrapNone/>
              <wp:docPr id="12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20875" cy="15849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A977C8" w14:textId="29E07651" w:rsidR="008721C4" w:rsidRDefault="00F869B8">
                          <w:r>
                            <w:rPr>
                              <w:rFonts w:ascii="Arial Narrow" w:hAnsi="Arial Narrow"/>
                              <w:b/>
                              <w:bCs/>
                              <w:noProof/>
                              <w:sz w:val="20"/>
                              <w:lang w:eastAsia="en-GB"/>
                            </w:rPr>
                            <w:drawing>
                              <wp:inline distT="0" distB="0" distL="0" distR="0" wp14:anchorId="0E328FA8" wp14:editId="0C0EABC6">
                                <wp:extent cx="1739900" cy="1549400"/>
                                <wp:effectExtent l="0" t="0" r="0" b="0"/>
                                <wp:docPr id="126" name="Picture 126" descr="F:\Inbox\IMG_0791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6" descr="F:\Inbox\IMG_0791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39900" cy="1549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ascii="Arial Narrow" w:hAnsi="Arial Narrow"/>
                              <w:b/>
                              <w:bCs/>
                              <w:noProof/>
                              <w:sz w:val="20"/>
                              <w:lang w:eastAsia="en-GB"/>
                            </w:rPr>
                            <w:drawing>
                              <wp:inline distT="0" distB="0" distL="0" distR="0" wp14:anchorId="2158709E" wp14:editId="67EBF3F9">
                                <wp:extent cx="1739900" cy="1485900"/>
                                <wp:effectExtent l="0" t="0" r="0" b="0"/>
                                <wp:docPr id="125" name="Picture 125" descr="St-Pilips-LOGO-colour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5" descr="St-Pilips-LOGO-colour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15224" t="4410" r="14815" b="30930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39900" cy="14859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D3B3F8D" id="Text Box 11" o:spid="_x0000_s1028" type="#_x0000_t202" style="position:absolute;margin-left:-1in;margin-top:-9pt;width:151.25pt;height:124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" filled="f" stroked="f">
              <v:textbox>
                <w:txbxContent>
                  <w:p w14:paraId="51A977C8" w14:textId="29E07651" w:rsidR="008721C4" w:rsidRDefault="00F869B8">
                    <w:r>
                      <w:rPr>
                        <w:rFonts w:ascii="Arial Narrow" w:hAnsi="Arial Narrow"/>
                        <w:b/>
                        <w:bCs/>
                        <w:noProof/>
                        <w:sz w:val="20"/>
                        <w:lang w:eastAsia="en-GB"/>
                      </w:rPr>
                      <w:drawing>
                        <wp:inline distT="0" distB="0" distL="0" distR="0" wp14:anchorId="0E328FA8" wp14:editId="0C0EABC6">
                          <wp:extent cx="1739900" cy="1549400"/>
                          <wp:effectExtent l="0" t="0" r="0" b="0"/>
                          <wp:docPr id="126" name="Picture 126" descr="F:\Inbox\IMG_0791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6" descr="F:\Inbox\IMG_0791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39900" cy="1549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rFonts w:ascii="Arial Narrow" w:hAnsi="Arial Narrow"/>
                        <w:b/>
                        <w:bCs/>
                        <w:noProof/>
                        <w:sz w:val="20"/>
                        <w:lang w:eastAsia="en-GB"/>
                      </w:rPr>
                      <w:drawing>
                        <wp:inline distT="0" distB="0" distL="0" distR="0" wp14:anchorId="2158709E" wp14:editId="67EBF3F9">
                          <wp:extent cx="1739900" cy="1485900"/>
                          <wp:effectExtent l="0" t="0" r="0" b="0"/>
                          <wp:docPr id="125" name="Picture 125" descr="St-Pilips-LOGO-colour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5" descr="St-Pilips-LOGO-colour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15224" t="4410" r="14815" b="30930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39900" cy="14859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F869B8">
      <w:rPr>
        <w:rFonts w:ascii="Arial Narrow" w:hAnsi="Arial Narrow"/>
        <w:b/>
        <w:bCs/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53632" behindDoc="1" locked="0" layoutInCell="1" allowOverlap="1" wp14:anchorId="1E11E15F" wp14:editId="0D29FCAB">
              <wp:simplePos x="0" y="0"/>
              <wp:positionH relativeFrom="column">
                <wp:posOffset>7086600</wp:posOffset>
              </wp:positionH>
              <wp:positionV relativeFrom="paragraph">
                <wp:posOffset>3314700</wp:posOffset>
              </wp:positionV>
              <wp:extent cx="114300" cy="0"/>
              <wp:effectExtent l="9525" t="9525" r="9525" b="9525"/>
              <wp:wrapNone/>
              <wp:docPr id="10" name="Lin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114300" cy="0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17E76E" id="Line 10" o:spid="_x0000_s1026" style="position:absolute;flip:x;z-index:-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8pt,261pt" to="567pt,26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" strokeweight=".25pt"/>
          </w:pict>
        </mc:Fallback>
      </mc:AlternateContent>
    </w:r>
  </w:p>
  <w:p w14:paraId="6833172C" w14:textId="77777777" w:rsidR="008721C4" w:rsidRDefault="008721C4">
    <w:pPr>
      <w:pStyle w:val="Header"/>
    </w:pPr>
  </w:p>
  <w:p w14:paraId="0B0CD0E0" w14:textId="77777777" w:rsidR="008721C4" w:rsidRDefault="008721C4">
    <w:pPr>
      <w:pStyle w:val="Header"/>
    </w:pPr>
  </w:p>
  <w:p w14:paraId="05B5C558" w14:textId="77777777" w:rsidR="008721C4" w:rsidRDefault="008721C4">
    <w:pPr>
      <w:pStyle w:val="Header"/>
    </w:pPr>
  </w:p>
  <w:p w14:paraId="29607BA4" w14:textId="77777777" w:rsidR="008721C4" w:rsidRDefault="008721C4">
    <w:pPr>
      <w:pStyle w:val="Header"/>
    </w:pPr>
  </w:p>
  <w:p w14:paraId="7573FEAB" w14:textId="77777777" w:rsidR="008721C4" w:rsidRDefault="008721C4">
    <w:pPr>
      <w:pStyle w:val="Header"/>
    </w:pPr>
  </w:p>
  <w:p w14:paraId="7DFDD9E2" w14:textId="77777777" w:rsidR="008721C4" w:rsidRDefault="008721C4">
    <w:pPr>
      <w:pStyle w:val="Header"/>
    </w:pPr>
  </w:p>
  <w:p w14:paraId="0E9CA55F" w14:textId="77777777" w:rsidR="008721C4" w:rsidRDefault="008721C4">
    <w:pPr>
      <w:pStyle w:val="Header"/>
    </w:pPr>
  </w:p>
  <w:p w14:paraId="2A80E124" w14:textId="5C1E826A" w:rsidR="008721C4" w:rsidRDefault="00F869B8">
    <w:pPr>
      <w:pStyle w:val="Header"/>
    </w:pPr>
    <w:r>
      <w:rPr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2EFFB0A9" wp14:editId="21051C61">
              <wp:simplePos x="0" y="0"/>
              <wp:positionH relativeFrom="column">
                <wp:posOffset>6172200</wp:posOffset>
              </wp:positionH>
              <wp:positionV relativeFrom="paragraph">
                <wp:posOffset>1828165</wp:posOffset>
              </wp:positionV>
              <wp:extent cx="342900" cy="0"/>
              <wp:effectExtent l="9525" t="8890" r="9525" b="10160"/>
              <wp:wrapNone/>
              <wp:docPr id="9" name="Line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3429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50D6992" id="Line 20" o:spid="_x0000_s1026" style="position:absolute;flip:x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6pt,143.95pt" to="513pt,14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747CB6" w14:textId="77777777" w:rsidR="00326DA8" w:rsidRDefault="00326DA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D5579E"/>
    <w:multiLevelType w:val="hybridMultilevel"/>
    <w:tmpl w:val="27F8DF1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095BCC"/>
    <w:multiLevelType w:val="hybridMultilevel"/>
    <w:tmpl w:val="B0FE84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6"/>
  <w:activeWritingStyle w:appName="MSWord" w:lang="en-GB" w:vendorID="64" w:dllVersion="5" w:nlCheck="1" w:checkStyle="1"/>
  <w:activeWritingStyle w:appName="MSWord" w:lang="en-GB" w:vendorID="64" w:dllVersion="0" w:nlCheck="1" w:checkStyle="0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n-GB" w:vendorID="64" w:dllVersion="4096" w:nlCheck="1" w:checkStyle="0"/>
  <w:proofState w:spelling="clean" w:grammar="clean"/>
  <w:defaultTabStop w:val="720"/>
  <w:noPunctuationKerning/>
  <w:characterSpacingControl w:val="doNotCompress"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7E3F"/>
    <w:rsid w:val="00034775"/>
    <w:rsid w:val="000F5016"/>
    <w:rsid w:val="001105EC"/>
    <w:rsid w:val="00186F41"/>
    <w:rsid w:val="00194F93"/>
    <w:rsid w:val="001978D5"/>
    <w:rsid w:val="001F769D"/>
    <w:rsid w:val="00250E88"/>
    <w:rsid w:val="00311216"/>
    <w:rsid w:val="00326DA8"/>
    <w:rsid w:val="003969B0"/>
    <w:rsid w:val="00463C15"/>
    <w:rsid w:val="004E0481"/>
    <w:rsid w:val="00503EF1"/>
    <w:rsid w:val="00580322"/>
    <w:rsid w:val="005D09B0"/>
    <w:rsid w:val="007012F3"/>
    <w:rsid w:val="00790414"/>
    <w:rsid w:val="008721C4"/>
    <w:rsid w:val="00884C6A"/>
    <w:rsid w:val="009D7A41"/>
    <w:rsid w:val="009F2FA0"/>
    <w:rsid w:val="00AF7B46"/>
    <w:rsid w:val="00BC1D70"/>
    <w:rsid w:val="00C67E3F"/>
    <w:rsid w:val="00D24107"/>
    <w:rsid w:val="00D52880"/>
    <w:rsid w:val="00D709AF"/>
    <w:rsid w:val="00DB6067"/>
    <w:rsid w:val="00F86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."/>
  <w:listSeparator w:val=","/>
  <w14:docId w14:val="75ED07FD"/>
  <w15:docId w15:val="{79F6AA96-46C4-456D-AD75-C5F2D671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Estrangelo Edessa" w:hAnsi="Estrangelo Edessa"/>
      <w:b/>
      <w:bCs/>
      <w:sz w:val="52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Estrangelo Edessa" w:hAnsi="Estrangelo Edessa"/>
      <w:b/>
      <w:bCs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semiHidden/>
    <w:pPr>
      <w:spacing w:before="60" w:line="360" w:lineRule="auto"/>
      <w:jc w:val="right"/>
    </w:pPr>
    <w:rPr>
      <w:rFonts w:ascii="Estrangelo Edessa" w:hAnsi="Estrangelo Edessa"/>
      <w:color w:val="333333"/>
      <w:sz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4F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4F93"/>
    <w:rPr>
      <w:rFonts w:ascii="Tahoma" w:hAnsi="Tahoma" w:cs="Tahoma"/>
      <w:sz w:val="16"/>
      <w:szCs w:val="16"/>
      <w:lang w:eastAsia="en-US"/>
    </w:rPr>
  </w:style>
  <w:style w:type="character" w:styleId="Hyperlink">
    <w:name w:val="Hyperlink"/>
    <w:uiPriority w:val="99"/>
    <w:unhideWhenUsed/>
    <w:rsid w:val="004E048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F769D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463C15"/>
    <w:pPr>
      <w:spacing w:before="100" w:beforeAutospacing="1" w:after="100" w:afterAutospacing="1"/>
    </w:pPr>
    <w:rPr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231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5.png"/><Relationship Id="rId7" Type="http://schemas.openxmlformats.org/officeDocument/2006/relationships/image" Target="media/image7.png"/><Relationship Id="rId2" Type="http://schemas.openxmlformats.org/officeDocument/2006/relationships/image" Target="media/image4.jpeg"/><Relationship Id="rId1" Type="http://schemas.openxmlformats.org/officeDocument/2006/relationships/image" Target="media/image3.wmf"/><Relationship Id="rId6" Type="http://schemas.openxmlformats.org/officeDocument/2006/relationships/image" Target="media/image6.jpeg"/><Relationship Id="rId5" Type="http://schemas.openxmlformats.org/officeDocument/2006/relationships/hyperlink" Target="/images/view;_ylt=A2KLj.thsEZUBSoAcppNBQx.;_ylu=X3oDMTIzZTduZ3VoBHNlYwNzcgRzbGsDaW1nBG9pZANjN2EwNzc2NzE2YTFjNjUyYmQwZTljYjM1MTYyZDU0MQRncG9zAzEzBGl0A2Jpbmc-?back=http://uk.images.search.yahoo.com/search/images?_adv_prop=image&amp;va=twitter+logo&amp;fr=mcsaoffblock&amp;tab=organic&amp;ri=13&amp;w=600&amp;h=600&amp;imgurl=www.d-ss.co.uk/164-thickbox_default/twitter-bird-logo.jpg&amp;rurl=http://www.d-ss.co.uk/vehicle-signage/122-twitter-bird-logo.html&amp;size=17.6KB&amp;name=Vehicle+Signage+&amp;gt;+%3cb%3eTwitter%3c/b%3e+&amp;#39;Bird%26#39;+&lt;b&gt;logo&lt;/b&gt;&amp;p=twitter+logo&amp;oid=c7a0776716a1c652bd0e9cb35162d541&amp;fr2=&amp;fr=mcsaoffblock&amp;tt=Vehicle+Signage+%26gt;+&lt;b&gt;Twitter&lt;/b&gt;+%26#39;Bird%26#39;+&lt;b&gt;logo&lt;/b&gt;&amp;b=0&amp;ni=240&amp;no=13&amp;ts=&amp;tab=organic&amp;sigr=120pp08ha&amp;sigb=13hi8osfc&amp;sigi=11pd9o1or&amp;sigt=11ub1q3j2&amp;sign=11ub1q3j2&amp;.crumb=54oXl2v1nXI&amp;fr=mcsaoffblock" TargetMode="External"/><Relationship Id="rId4" Type="http://schemas.openxmlformats.org/officeDocument/2006/relationships/hyperlink" Target="file:///\\spps-dc01\images\view;_ylt=A2KLj.thsEZUBSoAcppNBQx.;_ylu=X3oDMTIzZTduZ3VoBHNlYwNzcgRzbGsDaW1nBG9pZANjN2EwNzc2NzE2YTFjNjUyYmQwZTljYjM1MTYyZDU0MQRncG9zAzEzBGl0A2Jpbmc-?back=http:\uk.images.search.yahoo.com\search\images?_adv_prop=image&amp;va=twitter+logo&amp;fr=mcsaoffblock&amp;tab=organic&amp;ri=13&amp;w=600&amp;h=600&amp;imgurl=www.d-ss.co.uk\164-thickbox_default\twitter-bird-logo.jpg&amp;rurl=http:\www.d-ss.co.uk\vehicle-signage\122-twitter-bird-logo.html&amp;size=17.6KB&amp;name=Vehicle+Signage+&amp;gt;+%3cb%3eTwitter%3c\b%3e+&amp;#39;Bird%26#39;+&lt;b&gt;logo&lt;/b&gt;&amp;p=twitter+logo&amp;oid=c7a0776716a1c652bd0e9cb35162d541&amp;fr2=&amp;fr=mcsaoffblock&amp;tt=Vehicle+Signage+%26gt;+&lt;b&gt;Twitter&lt;/b&gt;+%26#39;Bird%26#39;+&lt;b&gt;logo&lt;/b&gt;&amp;b=0&amp;ni=240&amp;no=13&amp;ts=&amp;tab=organic&amp;sigr=120pp08ha&amp;sigb=13hi8osfc&amp;sigi=11pd9o1or&amp;sigt=11ub1q3j2&amp;sign=11ub1q3j2&amp;.crumb=54oXl2v1nXI&amp;fr=mcsaoffblock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6F90347C</Template>
  <TotalTime>28</TotalTime>
  <Pages>1</Pages>
  <Words>258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 Day Plumbing &amp; Heating</Company>
  <LinksUpToDate>false</LinksUpToDate>
  <CharactersWithSpaces>1635</CharactersWithSpaces>
  <SharedDoc>false</SharedDoc>
  <HLinks>
    <vt:vector size="6" baseType="variant">
      <vt:variant>
        <vt:i4>7929903</vt:i4>
      </vt:variant>
      <vt:variant>
        <vt:i4>2456</vt:i4>
      </vt:variant>
      <vt:variant>
        <vt:i4>1033</vt:i4>
      </vt:variant>
      <vt:variant>
        <vt:i4>4</vt:i4>
      </vt:variant>
      <vt:variant>
        <vt:lpwstr>/images/view;_ylt=A2KLj.thsEZUBSoAcppNBQx.;_ylu=X3oDMTIzZTduZ3VoBHNlYwNzcgRzbGsDaW1nBG9pZANjN2EwNzc2NzE2YTFjNjUyYmQwZTljYjM1MTYyZDU0MQRncG9zAzEzBGl0A2Jpbmc-?back=http%3A%2F%2Fuk.images.search.yahoo.com%2Fsearch%2Fimages%3F_adv_prop%3Dimage%26va%3Dtwitter%2Blogo%26fr%3Dmcsaoffblock%26tab%3Dorganic%26ri%3D13&amp;w=600&amp;h=600&amp;imgurl=www.d-ss.co.uk%2F164-thickbox_default%2Ftwitter-bird-logo.jpg&amp;rurl=http%3A%2F%2Fwww.d-ss.co.uk%2Fvehicle-signage%2F122-twitter-bird-logo.html&amp;size=17.6KB&amp;name=Vehicle+Signage+%26gt%3B+%3Cb%3ETwitter%3C%2Fb%3E+%26%2339%3BBird%26%2339%3B+%3Cb%3Elogo%3C%2Fb%3E&amp;p=twitter+logo&amp;oid=c7a0776716a1c652bd0e9cb35162d541&amp;fr2=&amp;fr=mcsaoffblock&amp;tt=Vehicle+Signage+%26gt%3B+%3Cb%3ETwitter%3C%2Fb%3E+%26%2339%3BBird%26%2339%3B+%3Cb%3Elogo%3C%2Fb%3E&amp;b=0&amp;ni=240&amp;no=13&amp;ts=&amp;tab=organic&amp;sigr=120pp08ha&amp;sigb=13hi8osfc&amp;sigi=11pd9o1or&amp;sigt=11ub1q3j2&amp;sign=11ub1q3j2&amp;.crumb=54oXl2v1nXI&amp;fr=mcsaoffbloc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Lucy Byrne</cp:lastModifiedBy>
  <cp:revision>3</cp:revision>
  <cp:lastPrinted>2018-12-18T10:13:00Z</cp:lastPrinted>
  <dcterms:created xsi:type="dcterms:W3CDTF">2020-10-21T20:43:00Z</dcterms:created>
  <dcterms:modified xsi:type="dcterms:W3CDTF">2020-10-22T16:06:00Z</dcterms:modified>
</cp:coreProperties>
</file>