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BF335B" w14:textId="683BB981" w:rsidR="00807872" w:rsidRPr="007E08A2" w:rsidRDefault="00807872" w:rsidP="00C55950">
      <w:pPr>
        <w:ind w:left="-426" w:right="-619"/>
        <w:jc w:val="both"/>
        <w:rPr>
          <w:rFonts w:asciiTheme="minorHAnsi" w:hAnsiTheme="minorHAnsi" w:cstheme="minorHAnsi"/>
          <w:sz w:val="22"/>
          <w:szCs w:val="28"/>
          <w:lang w:eastAsia="en-GB"/>
        </w:rPr>
      </w:pPr>
      <w:r w:rsidRPr="007E08A2">
        <w:rPr>
          <w:rFonts w:asciiTheme="minorHAnsi" w:hAnsiTheme="minorHAnsi" w:cstheme="minorHAnsi"/>
          <w:sz w:val="22"/>
          <w:szCs w:val="28"/>
          <w:lang w:eastAsia="en-GB"/>
        </w:rPr>
        <w:t xml:space="preserve">                                                                                                 </w:t>
      </w:r>
      <w:r w:rsidR="00C55950">
        <w:rPr>
          <w:rFonts w:asciiTheme="minorHAnsi" w:hAnsiTheme="minorHAnsi" w:cstheme="minorHAnsi"/>
          <w:sz w:val="22"/>
          <w:szCs w:val="28"/>
          <w:lang w:eastAsia="en-GB"/>
        </w:rPr>
        <w:tab/>
      </w:r>
      <w:r w:rsidR="00C55950">
        <w:rPr>
          <w:rFonts w:asciiTheme="minorHAnsi" w:hAnsiTheme="minorHAnsi" w:cstheme="minorHAnsi"/>
          <w:sz w:val="22"/>
          <w:szCs w:val="28"/>
          <w:lang w:eastAsia="en-GB"/>
        </w:rPr>
        <w:tab/>
        <w:t>Monday</w:t>
      </w:r>
      <w:r w:rsidR="007E08A2" w:rsidRPr="007E08A2">
        <w:rPr>
          <w:rFonts w:asciiTheme="minorHAnsi" w:hAnsiTheme="minorHAnsi" w:cstheme="minorHAnsi"/>
          <w:sz w:val="22"/>
          <w:szCs w:val="28"/>
          <w:lang w:eastAsia="en-GB"/>
        </w:rPr>
        <w:t xml:space="preserve"> </w:t>
      </w:r>
      <w:r w:rsidR="00C55950">
        <w:rPr>
          <w:rFonts w:asciiTheme="minorHAnsi" w:hAnsiTheme="minorHAnsi" w:cstheme="minorHAnsi"/>
          <w:sz w:val="22"/>
          <w:szCs w:val="28"/>
          <w:lang w:eastAsia="en-GB"/>
        </w:rPr>
        <w:t>14th</w:t>
      </w:r>
      <w:r w:rsidRPr="007E08A2">
        <w:rPr>
          <w:rFonts w:asciiTheme="minorHAnsi" w:hAnsiTheme="minorHAnsi" w:cstheme="minorHAnsi"/>
          <w:sz w:val="22"/>
          <w:szCs w:val="28"/>
          <w:lang w:eastAsia="en-GB"/>
        </w:rPr>
        <w:t xml:space="preserve"> </w:t>
      </w:r>
      <w:r w:rsidR="00C55950">
        <w:rPr>
          <w:rFonts w:asciiTheme="minorHAnsi" w:hAnsiTheme="minorHAnsi" w:cstheme="minorHAnsi"/>
          <w:sz w:val="22"/>
          <w:szCs w:val="28"/>
          <w:lang w:eastAsia="en-GB"/>
        </w:rPr>
        <w:t>Decem</w:t>
      </w:r>
      <w:r w:rsidRPr="007E08A2">
        <w:rPr>
          <w:rFonts w:asciiTheme="minorHAnsi" w:hAnsiTheme="minorHAnsi" w:cstheme="minorHAnsi"/>
          <w:sz w:val="22"/>
          <w:szCs w:val="28"/>
          <w:lang w:eastAsia="en-GB"/>
        </w:rPr>
        <w:t>ber 2020</w:t>
      </w:r>
    </w:p>
    <w:p w14:paraId="430D4881" w14:textId="0DC9D420" w:rsidR="00807872" w:rsidRPr="007E08A2" w:rsidRDefault="00494B28" w:rsidP="00C55950">
      <w:pPr>
        <w:ind w:left="-426" w:right="-619"/>
        <w:jc w:val="both"/>
        <w:rPr>
          <w:rFonts w:asciiTheme="minorHAnsi" w:hAnsiTheme="minorHAnsi" w:cstheme="minorHAnsi"/>
          <w:sz w:val="22"/>
          <w:szCs w:val="28"/>
          <w:lang w:eastAsia="en-GB"/>
        </w:rPr>
      </w:pPr>
      <w:r>
        <w:rPr>
          <w:rFonts w:asciiTheme="minorHAnsi" w:hAnsiTheme="minorHAnsi" w:cstheme="minorHAnsi"/>
          <w:sz w:val="22"/>
          <w:szCs w:val="28"/>
          <w:lang w:eastAsia="en-GB"/>
        </w:rPr>
        <w:t xml:space="preserve"> </w:t>
      </w:r>
    </w:p>
    <w:p w14:paraId="1127A752" w14:textId="347D7709" w:rsidR="00985320" w:rsidRPr="007E08A2" w:rsidRDefault="00985320" w:rsidP="00C55950">
      <w:pPr>
        <w:ind w:left="-426" w:right="-619"/>
        <w:jc w:val="both"/>
        <w:rPr>
          <w:rFonts w:asciiTheme="minorHAnsi" w:hAnsiTheme="minorHAnsi" w:cstheme="minorHAnsi"/>
          <w:sz w:val="22"/>
          <w:szCs w:val="28"/>
          <w:lang w:eastAsia="en-GB"/>
        </w:rPr>
      </w:pPr>
      <w:r w:rsidRPr="007E08A2">
        <w:rPr>
          <w:rFonts w:asciiTheme="minorHAnsi" w:hAnsiTheme="minorHAnsi" w:cstheme="minorHAnsi"/>
          <w:sz w:val="22"/>
          <w:szCs w:val="28"/>
          <w:lang w:eastAsia="en-GB"/>
        </w:rPr>
        <w:t xml:space="preserve">Dear Parent / </w:t>
      </w:r>
      <w:r w:rsidR="00E578D8" w:rsidRPr="007E08A2">
        <w:rPr>
          <w:rFonts w:asciiTheme="minorHAnsi" w:hAnsiTheme="minorHAnsi" w:cstheme="minorHAnsi"/>
          <w:sz w:val="22"/>
          <w:szCs w:val="28"/>
          <w:lang w:eastAsia="en-GB"/>
        </w:rPr>
        <w:t xml:space="preserve">Guardian,  </w:t>
      </w:r>
      <w:r w:rsidR="00E71BD5" w:rsidRPr="007E08A2">
        <w:rPr>
          <w:rFonts w:asciiTheme="minorHAnsi" w:hAnsiTheme="minorHAnsi" w:cstheme="minorHAnsi"/>
          <w:sz w:val="22"/>
          <w:szCs w:val="28"/>
          <w:lang w:eastAsia="en-GB"/>
        </w:rPr>
        <w:t xml:space="preserve">                                                          </w:t>
      </w:r>
    </w:p>
    <w:p w14:paraId="394AAA24" w14:textId="77777777" w:rsidR="00985320" w:rsidRPr="007E08A2" w:rsidRDefault="00985320" w:rsidP="00C55950">
      <w:pPr>
        <w:ind w:left="-426" w:right="-619"/>
        <w:jc w:val="both"/>
        <w:rPr>
          <w:rFonts w:asciiTheme="minorHAnsi" w:hAnsiTheme="minorHAnsi" w:cstheme="minorHAnsi"/>
          <w:sz w:val="22"/>
          <w:szCs w:val="28"/>
          <w:lang w:eastAsia="en-GB"/>
        </w:rPr>
      </w:pPr>
    </w:p>
    <w:p w14:paraId="13493589" w14:textId="0DA290B7" w:rsidR="00985320" w:rsidRPr="007E08A2" w:rsidRDefault="00985320" w:rsidP="00C55950">
      <w:pPr>
        <w:ind w:left="-426" w:right="-619"/>
        <w:jc w:val="both"/>
        <w:rPr>
          <w:rFonts w:asciiTheme="minorHAnsi" w:hAnsiTheme="minorHAnsi" w:cstheme="minorHAnsi"/>
          <w:b/>
          <w:sz w:val="22"/>
          <w:u w:val="single"/>
          <w:lang w:eastAsia="en-GB"/>
        </w:rPr>
      </w:pPr>
      <w:r w:rsidRPr="007E08A2">
        <w:rPr>
          <w:rFonts w:asciiTheme="minorHAnsi" w:hAnsiTheme="minorHAnsi" w:cstheme="minorHAnsi"/>
          <w:sz w:val="22"/>
          <w:szCs w:val="28"/>
          <w:lang w:eastAsia="en-GB"/>
        </w:rPr>
        <w:t xml:space="preserve">I would like to inform you that your child in Year </w:t>
      </w:r>
      <w:r w:rsidR="00C55950">
        <w:rPr>
          <w:rFonts w:asciiTheme="minorHAnsi" w:hAnsiTheme="minorHAnsi" w:cstheme="minorHAnsi"/>
          <w:sz w:val="22"/>
          <w:szCs w:val="28"/>
          <w:lang w:eastAsia="en-GB"/>
        </w:rPr>
        <w:t>5</w:t>
      </w:r>
      <w:r w:rsidRPr="007E08A2">
        <w:rPr>
          <w:rFonts w:asciiTheme="minorHAnsi" w:hAnsiTheme="minorHAnsi" w:cstheme="minorHAnsi"/>
          <w:sz w:val="22"/>
          <w:szCs w:val="28"/>
          <w:lang w:eastAsia="en-GB"/>
        </w:rPr>
        <w:t xml:space="preserve"> will be going swimming every week of the </w:t>
      </w:r>
      <w:r w:rsidR="00C55950">
        <w:rPr>
          <w:rFonts w:asciiTheme="minorHAnsi" w:hAnsiTheme="minorHAnsi" w:cstheme="minorHAnsi"/>
          <w:sz w:val="22"/>
          <w:szCs w:val="28"/>
          <w:lang w:eastAsia="en-GB"/>
        </w:rPr>
        <w:t>Spring</w:t>
      </w:r>
      <w:r w:rsidRPr="007E08A2">
        <w:rPr>
          <w:rFonts w:asciiTheme="minorHAnsi" w:hAnsiTheme="minorHAnsi" w:cstheme="minorHAnsi"/>
          <w:sz w:val="22"/>
          <w:szCs w:val="28"/>
          <w:lang w:eastAsia="en-GB"/>
        </w:rPr>
        <w:t xml:space="preserve"> Term at the Dunes complex in Southport. This will take place on </w:t>
      </w:r>
      <w:r w:rsidRPr="007E08A2">
        <w:rPr>
          <w:rFonts w:asciiTheme="minorHAnsi" w:hAnsiTheme="minorHAnsi" w:cstheme="minorHAnsi"/>
          <w:b/>
          <w:bCs/>
          <w:sz w:val="22"/>
          <w:szCs w:val="28"/>
          <w:u w:val="single"/>
          <w:lang w:eastAsia="en-GB"/>
        </w:rPr>
        <w:t>THURSDAY AFTERNOONS</w:t>
      </w:r>
      <w:r w:rsidRPr="007E08A2">
        <w:rPr>
          <w:rFonts w:asciiTheme="minorHAnsi" w:hAnsiTheme="minorHAnsi" w:cstheme="minorHAnsi"/>
          <w:sz w:val="22"/>
          <w:szCs w:val="28"/>
          <w:lang w:eastAsia="en-GB"/>
        </w:rPr>
        <w:t xml:space="preserve">, </w:t>
      </w:r>
      <w:r w:rsidRPr="007E08A2">
        <w:rPr>
          <w:rFonts w:asciiTheme="minorHAnsi" w:hAnsiTheme="minorHAnsi" w:cstheme="minorHAnsi"/>
          <w:sz w:val="22"/>
          <w:lang w:eastAsia="en-GB"/>
        </w:rPr>
        <w:t xml:space="preserve">starting on </w:t>
      </w:r>
      <w:r w:rsidR="00E62634" w:rsidRPr="007E08A2">
        <w:rPr>
          <w:rFonts w:asciiTheme="minorHAnsi" w:hAnsiTheme="minorHAnsi" w:cstheme="minorHAnsi"/>
          <w:b/>
          <w:sz w:val="22"/>
          <w:u w:val="single"/>
          <w:lang w:eastAsia="en-GB"/>
        </w:rPr>
        <w:t>Thursday 7</w:t>
      </w:r>
      <w:r w:rsidR="00E62634" w:rsidRPr="007E08A2">
        <w:rPr>
          <w:rFonts w:asciiTheme="minorHAnsi" w:hAnsiTheme="minorHAnsi" w:cstheme="minorHAnsi"/>
          <w:b/>
          <w:sz w:val="22"/>
          <w:u w:val="single"/>
          <w:vertAlign w:val="superscript"/>
          <w:lang w:eastAsia="en-GB"/>
        </w:rPr>
        <w:t>th</w:t>
      </w:r>
      <w:r w:rsidR="00E62634" w:rsidRPr="007E08A2">
        <w:rPr>
          <w:rFonts w:asciiTheme="minorHAnsi" w:hAnsiTheme="minorHAnsi" w:cstheme="minorHAnsi"/>
          <w:b/>
          <w:sz w:val="22"/>
          <w:u w:val="single"/>
          <w:lang w:eastAsia="en-GB"/>
        </w:rPr>
        <w:t xml:space="preserve"> </w:t>
      </w:r>
      <w:r w:rsidR="00C55950">
        <w:rPr>
          <w:rFonts w:asciiTheme="minorHAnsi" w:hAnsiTheme="minorHAnsi" w:cstheme="minorHAnsi"/>
          <w:b/>
          <w:sz w:val="22"/>
          <w:u w:val="single"/>
          <w:lang w:eastAsia="en-GB"/>
        </w:rPr>
        <w:t>January</w:t>
      </w:r>
      <w:r w:rsidR="00E62634" w:rsidRPr="007E08A2">
        <w:rPr>
          <w:rFonts w:asciiTheme="minorHAnsi" w:hAnsiTheme="minorHAnsi" w:cstheme="minorHAnsi"/>
          <w:b/>
          <w:sz w:val="22"/>
          <w:u w:val="single"/>
          <w:lang w:eastAsia="en-GB"/>
        </w:rPr>
        <w:t xml:space="preserve">. </w:t>
      </w:r>
    </w:p>
    <w:p w14:paraId="71CF5E31" w14:textId="77777777" w:rsidR="00E62634" w:rsidRPr="007E08A2" w:rsidRDefault="00E62634" w:rsidP="00C55950">
      <w:pPr>
        <w:ind w:left="-426" w:right="-619"/>
        <w:jc w:val="both"/>
        <w:rPr>
          <w:rFonts w:asciiTheme="minorHAnsi" w:hAnsiTheme="minorHAnsi" w:cstheme="minorHAnsi"/>
          <w:sz w:val="22"/>
          <w:szCs w:val="28"/>
          <w:lang w:eastAsia="en-GB"/>
        </w:rPr>
      </w:pPr>
    </w:p>
    <w:p w14:paraId="7A9779FF" w14:textId="3FEB3806" w:rsidR="00985320" w:rsidRPr="007E08A2" w:rsidRDefault="00985320" w:rsidP="00C55950">
      <w:pPr>
        <w:ind w:left="-426" w:right="-619"/>
        <w:jc w:val="both"/>
        <w:rPr>
          <w:rFonts w:asciiTheme="minorHAnsi" w:hAnsiTheme="minorHAnsi" w:cstheme="minorHAnsi"/>
          <w:sz w:val="22"/>
          <w:szCs w:val="28"/>
          <w:lang w:eastAsia="en-GB"/>
        </w:rPr>
      </w:pPr>
      <w:r w:rsidRPr="007E08A2">
        <w:rPr>
          <w:rFonts w:asciiTheme="minorHAnsi" w:hAnsiTheme="minorHAnsi" w:cstheme="minorHAnsi"/>
          <w:sz w:val="22"/>
          <w:szCs w:val="28"/>
          <w:lang w:eastAsia="en-GB"/>
        </w:rPr>
        <w:t>The children will be transported by coach to and from the lesson</w:t>
      </w:r>
      <w:r w:rsidR="00E62634" w:rsidRPr="007E08A2">
        <w:rPr>
          <w:rFonts w:asciiTheme="minorHAnsi" w:hAnsiTheme="minorHAnsi" w:cstheme="minorHAnsi"/>
          <w:sz w:val="22"/>
          <w:szCs w:val="28"/>
          <w:lang w:eastAsia="en-GB"/>
        </w:rPr>
        <w:t xml:space="preserve">, </w:t>
      </w:r>
      <w:r w:rsidRPr="007E08A2">
        <w:rPr>
          <w:rFonts w:asciiTheme="minorHAnsi" w:hAnsiTheme="minorHAnsi" w:cstheme="minorHAnsi"/>
          <w:sz w:val="22"/>
          <w:szCs w:val="28"/>
          <w:lang w:eastAsia="en-GB"/>
        </w:rPr>
        <w:t>with one of Sefton’s qualified swimming instructors meeting us at the pool.</w:t>
      </w:r>
      <w:r w:rsidR="00C55950">
        <w:rPr>
          <w:rFonts w:asciiTheme="minorHAnsi" w:hAnsiTheme="minorHAnsi" w:cstheme="minorHAnsi"/>
          <w:sz w:val="22"/>
          <w:szCs w:val="28"/>
          <w:lang w:eastAsia="en-GB"/>
        </w:rPr>
        <w:t xml:space="preserve"> We may need a parent helper to assist with adult to pupil ratio, so please could you indicate on the reply slip below if you are available to help.</w:t>
      </w:r>
    </w:p>
    <w:p w14:paraId="20301DF1" w14:textId="77777777" w:rsidR="00985320" w:rsidRPr="007E08A2" w:rsidRDefault="00985320" w:rsidP="00C55950">
      <w:pPr>
        <w:ind w:left="-426" w:right="-619"/>
        <w:jc w:val="both"/>
        <w:rPr>
          <w:rFonts w:asciiTheme="minorHAnsi" w:hAnsiTheme="minorHAnsi" w:cstheme="minorHAnsi"/>
          <w:sz w:val="22"/>
          <w:szCs w:val="28"/>
          <w:lang w:eastAsia="en-GB"/>
        </w:rPr>
      </w:pPr>
    </w:p>
    <w:p w14:paraId="5083E4F9" w14:textId="771DFA66" w:rsidR="003D5658" w:rsidRPr="007E08A2" w:rsidRDefault="00985320" w:rsidP="00C55950">
      <w:pPr>
        <w:ind w:left="-426" w:right="-619"/>
        <w:jc w:val="both"/>
        <w:rPr>
          <w:rFonts w:asciiTheme="minorHAnsi" w:hAnsiTheme="minorHAnsi" w:cstheme="minorHAnsi"/>
          <w:sz w:val="22"/>
          <w:szCs w:val="28"/>
          <w:lang w:eastAsia="en-GB"/>
        </w:rPr>
      </w:pPr>
      <w:r w:rsidRPr="007E08A2">
        <w:rPr>
          <w:rFonts w:asciiTheme="minorHAnsi" w:hAnsiTheme="minorHAnsi" w:cstheme="minorHAnsi"/>
          <w:sz w:val="22"/>
          <w:szCs w:val="28"/>
          <w:lang w:eastAsia="en-GB"/>
        </w:rPr>
        <w:t>Please can you ensure that your child remembers to bring the appropriate items into school</w:t>
      </w:r>
      <w:r w:rsidR="004A2F03" w:rsidRPr="007E08A2">
        <w:rPr>
          <w:rFonts w:asciiTheme="minorHAnsi" w:hAnsiTheme="minorHAnsi" w:cstheme="minorHAnsi"/>
          <w:sz w:val="22"/>
          <w:szCs w:val="28"/>
          <w:lang w:eastAsia="en-GB"/>
        </w:rPr>
        <w:t xml:space="preserve"> on </w:t>
      </w:r>
      <w:r w:rsidR="004A2F03" w:rsidRPr="007E08A2">
        <w:rPr>
          <w:rFonts w:asciiTheme="minorHAnsi" w:hAnsiTheme="minorHAnsi" w:cstheme="minorHAnsi"/>
          <w:b/>
          <w:sz w:val="22"/>
          <w:szCs w:val="28"/>
          <w:u w:val="single"/>
          <w:lang w:eastAsia="en-GB"/>
        </w:rPr>
        <w:t>Thursday morning</w:t>
      </w:r>
      <w:r w:rsidRPr="007E08A2">
        <w:rPr>
          <w:rFonts w:asciiTheme="minorHAnsi" w:hAnsiTheme="minorHAnsi" w:cstheme="minorHAnsi"/>
          <w:b/>
          <w:sz w:val="22"/>
          <w:szCs w:val="28"/>
          <w:u w:val="single"/>
          <w:lang w:eastAsia="en-GB"/>
        </w:rPr>
        <w:t xml:space="preserve"> </w:t>
      </w:r>
      <w:r w:rsidRPr="007E08A2">
        <w:rPr>
          <w:rFonts w:asciiTheme="minorHAnsi" w:hAnsiTheme="minorHAnsi" w:cstheme="minorHAnsi"/>
          <w:sz w:val="22"/>
          <w:szCs w:val="28"/>
          <w:lang w:eastAsia="en-GB"/>
        </w:rPr>
        <w:t>for their swimming lesson</w:t>
      </w:r>
      <w:r w:rsidR="004A2F03" w:rsidRPr="007E08A2">
        <w:rPr>
          <w:rFonts w:asciiTheme="minorHAnsi" w:hAnsiTheme="minorHAnsi" w:cstheme="minorHAnsi"/>
          <w:sz w:val="22"/>
          <w:szCs w:val="28"/>
          <w:lang w:eastAsia="en-GB"/>
        </w:rPr>
        <w:t xml:space="preserve"> in the afternoon</w:t>
      </w:r>
      <w:r w:rsidRPr="007E08A2">
        <w:rPr>
          <w:rFonts w:asciiTheme="minorHAnsi" w:hAnsiTheme="minorHAnsi" w:cstheme="minorHAnsi"/>
          <w:sz w:val="22"/>
          <w:szCs w:val="28"/>
          <w:lang w:eastAsia="en-GB"/>
        </w:rPr>
        <w:t xml:space="preserve">. These include: </w:t>
      </w:r>
    </w:p>
    <w:p w14:paraId="2C6968E7" w14:textId="77777777" w:rsidR="00985320" w:rsidRPr="007E08A2" w:rsidRDefault="00985320" w:rsidP="00C55950">
      <w:pPr>
        <w:numPr>
          <w:ilvl w:val="0"/>
          <w:numId w:val="2"/>
        </w:numPr>
        <w:ind w:left="-426" w:right="-619"/>
        <w:jc w:val="both"/>
        <w:rPr>
          <w:rFonts w:asciiTheme="minorHAnsi" w:hAnsiTheme="minorHAnsi" w:cstheme="minorHAnsi"/>
          <w:b/>
          <w:sz w:val="22"/>
          <w:szCs w:val="28"/>
          <w:lang w:eastAsia="en-GB"/>
        </w:rPr>
      </w:pPr>
      <w:r w:rsidRPr="007E08A2">
        <w:rPr>
          <w:rFonts w:asciiTheme="minorHAnsi" w:hAnsiTheme="minorHAnsi" w:cstheme="minorHAnsi"/>
          <w:b/>
          <w:sz w:val="22"/>
          <w:szCs w:val="28"/>
          <w:lang w:eastAsia="en-GB"/>
        </w:rPr>
        <w:t>swimming trunks for boys (not swimming shorts)</w:t>
      </w:r>
    </w:p>
    <w:p w14:paraId="62EA2648" w14:textId="77777777" w:rsidR="00985320" w:rsidRPr="007E08A2" w:rsidRDefault="00985320" w:rsidP="00C55950">
      <w:pPr>
        <w:numPr>
          <w:ilvl w:val="0"/>
          <w:numId w:val="2"/>
        </w:numPr>
        <w:ind w:left="-426" w:right="-619"/>
        <w:jc w:val="both"/>
        <w:rPr>
          <w:rFonts w:asciiTheme="minorHAnsi" w:hAnsiTheme="minorHAnsi" w:cstheme="minorHAnsi"/>
          <w:b/>
          <w:sz w:val="22"/>
          <w:szCs w:val="28"/>
          <w:lang w:eastAsia="en-GB"/>
        </w:rPr>
      </w:pPr>
      <w:r w:rsidRPr="007E08A2">
        <w:rPr>
          <w:rFonts w:asciiTheme="minorHAnsi" w:hAnsiTheme="minorHAnsi" w:cstheme="minorHAnsi"/>
          <w:b/>
          <w:sz w:val="22"/>
          <w:szCs w:val="28"/>
          <w:lang w:eastAsia="en-GB"/>
        </w:rPr>
        <w:t xml:space="preserve">one-piece swimsuit for girls </w:t>
      </w:r>
    </w:p>
    <w:p w14:paraId="4BCB731E" w14:textId="77777777" w:rsidR="00985320" w:rsidRPr="007E08A2" w:rsidRDefault="00985320" w:rsidP="00C55950">
      <w:pPr>
        <w:numPr>
          <w:ilvl w:val="0"/>
          <w:numId w:val="2"/>
        </w:numPr>
        <w:ind w:left="-426" w:right="-619"/>
        <w:jc w:val="both"/>
        <w:rPr>
          <w:rFonts w:asciiTheme="minorHAnsi" w:hAnsiTheme="minorHAnsi" w:cstheme="minorHAnsi"/>
          <w:b/>
          <w:sz w:val="22"/>
          <w:szCs w:val="28"/>
          <w:lang w:eastAsia="en-GB"/>
        </w:rPr>
      </w:pPr>
      <w:r w:rsidRPr="007E08A2">
        <w:rPr>
          <w:rFonts w:asciiTheme="minorHAnsi" w:hAnsiTheme="minorHAnsi" w:cstheme="minorHAnsi"/>
          <w:b/>
          <w:sz w:val="22"/>
          <w:szCs w:val="28"/>
          <w:lang w:eastAsia="en-GB"/>
        </w:rPr>
        <w:t>swimming cap for all children</w:t>
      </w:r>
    </w:p>
    <w:p w14:paraId="570C335E" w14:textId="0E260373" w:rsidR="00985320" w:rsidRPr="007E08A2" w:rsidRDefault="00494B28" w:rsidP="00C55950">
      <w:pPr>
        <w:numPr>
          <w:ilvl w:val="0"/>
          <w:numId w:val="2"/>
        </w:numPr>
        <w:ind w:left="-426" w:right="-619"/>
        <w:jc w:val="both"/>
        <w:rPr>
          <w:rFonts w:asciiTheme="minorHAnsi" w:hAnsiTheme="minorHAnsi" w:cstheme="minorHAnsi"/>
          <w:b/>
          <w:sz w:val="22"/>
          <w:szCs w:val="28"/>
          <w:lang w:eastAsia="en-GB"/>
        </w:rPr>
      </w:pPr>
      <w:r>
        <w:rPr>
          <w:rFonts w:asciiTheme="minorHAnsi" w:hAnsiTheme="minorHAnsi" w:cstheme="minorHAnsi"/>
          <w:b/>
          <w:sz w:val="22"/>
          <w:szCs w:val="28"/>
          <w:lang w:eastAsia="en-GB"/>
        </w:rPr>
        <w:t>towel</w:t>
      </w:r>
    </w:p>
    <w:p w14:paraId="5CDB609F" w14:textId="2F57E7EF" w:rsidR="00985320" w:rsidRPr="007E08A2" w:rsidRDefault="00494B28" w:rsidP="00C55950">
      <w:pPr>
        <w:numPr>
          <w:ilvl w:val="0"/>
          <w:numId w:val="2"/>
        </w:numPr>
        <w:ind w:left="-426" w:right="-619"/>
        <w:jc w:val="both"/>
        <w:rPr>
          <w:rFonts w:asciiTheme="minorHAnsi" w:hAnsiTheme="minorHAnsi" w:cstheme="minorHAnsi"/>
          <w:b/>
          <w:sz w:val="22"/>
          <w:szCs w:val="28"/>
          <w:lang w:eastAsia="en-GB"/>
        </w:rPr>
      </w:pPr>
      <w:r>
        <w:rPr>
          <w:rFonts w:asciiTheme="minorHAnsi" w:hAnsiTheme="minorHAnsi" w:cstheme="minorHAnsi"/>
          <w:b/>
          <w:sz w:val="22"/>
          <w:szCs w:val="28"/>
          <w:lang w:eastAsia="en-GB"/>
        </w:rPr>
        <w:t>goggles (optional)</w:t>
      </w:r>
    </w:p>
    <w:p w14:paraId="6716976A" w14:textId="77777777" w:rsidR="00985320" w:rsidRPr="007E08A2" w:rsidRDefault="00985320" w:rsidP="00C55950">
      <w:pPr>
        <w:ind w:left="-426" w:right="-619"/>
        <w:jc w:val="both"/>
        <w:rPr>
          <w:rFonts w:asciiTheme="minorHAnsi" w:hAnsiTheme="minorHAnsi" w:cstheme="minorHAnsi"/>
          <w:sz w:val="22"/>
          <w:szCs w:val="28"/>
          <w:lang w:eastAsia="en-GB"/>
        </w:rPr>
      </w:pPr>
      <w:r w:rsidRPr="007E08A2">
        <w:rPr>
          <w:rFonts w:asciiTheme="minorHAnsi" w:hAnsiTheme="minorHAnsi" w:cstheme="minorHAnsi"/>
          <w:b/>
          <w:sz w:val="22"/>
          <w:szCs w:val="28"/>
          <w:u w:val="single"/>
          <w:lang w:eastAsia="en-GB"/>
        </w:rPr>
        <w:t>Earrings must not be worn (including studs)</w:t>
      </w:r>
      <w:r w:rsidRPr="007E08A2">
        <w:rPr>
          <w:rFonts w:asciiTheme="minorHAnsi" w:hAnsiTheme="minorHAnsi" w:cstheme="minorHAnsi"/>
          <w:sz w:val="22"/>
          <w:szCs w:val="28"/>
          <w:lang w:eastAsia="en-GB"/>
        </w:rPr>
        <w:t xml:space="preserve"> and verruca socks should be worn if at any point your child has a foot infection. </w:t>
      </w:r>
    </w:p>
    <w:p w14:paraId="68BBADAC" w14:textId="77777777" w:rsidR="00985320" w:rsidRPr="007E08A2" w:rsidRDefault="00985320" w:rsidP="00C55950">
      <w:pPr>
        <w:ind w:left="-426" w:right="-619"/>
        <w:jc w:val="both"/>
        <w:rPr>
          <w:rFonts w:asciiTheme="minorHAnsi" w:hAnsiTheme="minorHAnsi" w:cstheme="minorHAnsi"/>
          <w:sz w:val="22"/>
          <w:szCs w:val="28"/>
          <w:lang w:eastAsia="en-GB"/>
        </w:rPr>
      </w:pPr>
    </w:p>
    <w:p w14:paraId="03029C78" w14:textId="77777777" w:rsidR="00985320" w:rsidRPr="007E08A2" w:rsidRDefault="00985320" w:rsidP="00C55950">
      <w:pPr>
        <w:ind w:left="-426" w:right="-619"/>
        <w:jc w:val="both"/>
        <w:rPr>
          <w:rFonts w:asciiTheme="minorHAnsi" w:hAnsiTheme="minorHAnsi" w:cstheme="minorHAnsi"/>
          <w:sz w:val="22"/>
          <w:szCs w:val="28"/>
          <w:lang w:eastAsia="en-GB"/>
        </w:rPr>
      </w:pPr>
      <w:r w:rsidRPr="007E08A2">
        <w:rPr>
          <w:rFonts w:asciiTheme="minorHAnsi" w:hAnsiTheme="minorHAnsi" w:cstheme="minorHAnsi"/>
          <w:sz w:val="22"/>
          <w:szCs w:val="28"/>
          <w:lang w:eastAsia="en-GB"/>
        </w:rPr>
        <w:t>It would help if every child could include a plastic carrier bag in their swimming bag, to help when getting changed for keeping their items of clothing together.</w:t>
      </w:r>
    </w:p>
    <w:p w14:paraId="16395A2C" w14:textId="77777777" w:rsidR="00985320" w:rsidRPr="007E08A2" w:rsidRDefault="00985320" w:rsidP="00C55950">
      <w:pPr>
        <w:ind w:left="-426" w:right="-619"/>
        <w:jc w:val="both"/>
        <w:rPr>
          <w:rFonts w:asciiTheme="minorHAnsi" w:hAnsiTheme="minorHAnsi" w:cstheme="minorHAnsi"/>
          <w:sz w:val="22"/>
          <w:szCs w:val="28"/>
          <w:lang w:eastAsia="en-GB"/>
        </w:rPr>
      </w:pPr>
    </w:p>
    <w:p w14:paraId="5826C8D0" w14:textId="0FE499D3" w:rsidR="00985320" w:rsidRPr="007E08A2" w:rsidRDefault="00985320" w:rsidP="00C55950">
      <w:pPr>
        <w:ind w:left="-426" w:right="-619"/>
        <w:jc w:val="both"/>
        <w:rPr>
          <w:rFonts w:asciiTheme="minorHAnsi" w:hAnsiTheme="minorHAnsi" w:cstheme="minorHAnsi"/>
          <w:sz w:val="22"/>
          <w:szCs w:val="28"/>
          <w:lang w:eastAsia="en-GB"/>
        </w:rPr>
      </w:pPr>
      <w:r w:rsidRPr="007E08A2">
        <w:rPr>
          <w:rFonts w:asciiTheme="minorHAnsi" w:hAnsiTheme="minorHAnsi" w:cstheme="minorHAnsi"/>
          <w:sz w:val="22"/>
          <w:szCs w:val="28"/>
          <w:lang w:eastAsia="en-GB"/>
        </w:rPr>
        <w:t>If your child is unable to attend the lesson for any reason, please notify me in writing.</w:t>
      </w:r>
      <w:r w:rsidR="007E08A2" w:rsidRPr="007E08A2">
        <w:rPr>
          <w:rFonts w:asciiTheme="minorHAnsi" w:hAnsiTheme="minorHAnsi" w:cstheme="minorHAnsi"/>
          <w:sz w:val="22"/>
          <w:szCs w:val="28"/>
          <w:lang w:eastAsia="en-GB"/>
        </w:rPr>
        <w:t xml:space="preserve"> </w:t>
      </w:r>
      <w:r w:rsidRPr="007E08A2">
        <w:rPr>
          <w:rFonts w:asciiTheme="minorHAnsi" w:hAnsiTheme="minorHAnsi" w:cstheme="minorHAnsi"/>
          <w:sz w:val="22"/>
          <w:szCs w:val="28"/>
          <w:lang w:eastAsia="en-GB"/>
        </w:rPr>
        <w:t xml:space="preserve">If you have time between now and the first session, a visit to the pool would help those children who feel less confident about swimming. This is a compulsory part of the primary curriculum, but also a great opportunity to learn, and </w:t>
      </w:r>
      <w:r w:rsidR="00494B28">
        <w:rPr>
          <w:rFonts w:asciiTheme="minorHAnsi" w:hAnsiTheme="minorHAnsi" w:cstheme="minorHAnsi"/>
          <w:sz w:val="22"/>
          <w:szCs w:val="28"/>
          <w:lang w:eastAsia="en-GB"/>
        </w:rPr>
        <w:t xml:space="preserve">develop </w:t>
      </w:r>
      <w:r w:rsidRPr="007E08A2">
        <w:rPr>
          <w:rFonts w:asciiTheme="minorHAnsi" w:hAnsiTheme="minorHAnsi" w:cstheme="minorHAnsi"/>
          <w:sz w:val="22"/>
          <w:szCs w:val="28"/>
          <w:lang w:eastAsia="en-GB"/>
        </w:rPr>
        <w:t>a vital life skill. I look forward to seeing your child make great progress in the pool.</w:t>
      </w:r>
    </w:p>
    <w:p w14:paraId="62F2CA66" w14:textId="77777777" w:rsidR="00985320" w:rsidRPr="007E08A2" w:rsidRDefault="00985320" w:rsidP="00C55950">
      <w:pPr>
        <w:ind w:left="-426" w:right="-619"/>
        <w:jc w:val="both"/>
        <w:rPr>
          <w:rFonts w:asciiTheme="minorHAnsi" w:hAnsiTheme="minorHAnsi" w:cstheme="minorHAnsi"/>
          <w:sz w:val="22"/>
          <w:szCs w:val="28"/>
          <w:lang w:eastAsia="en-GB"/>
        </w:rPr>
      </w:pPr>
    </w:p>
    <w:p w14:paraId="174B880B" w14:textId="77777777" w:rsidR="00985320" w:rsidRPr="007E08A2" w:rsidRDefault="00985320" w:rsidP="00C55950">
      <w:pPr>
        <w:ind w:left="-426" w:right="-619"/>
        <w:jc w:val="both"/>
        <w:rPr>
          <w:rFonts w:asciiTheme="minorHAnsi" w:hAnsiTheme="minorHAnsi" w:cstheme="minorHAnsi"/>
          <w:sz w:val="22"/>
          <w:szCs w:val="28"/>
          <w:lang w:eastAsia="en-GB"/>
        </w:rPr>
      </w:pPr>
      <w:r w:rsidRPr="007E08A2">
        <w:rPr>
          <w:rFonts w:asciiTheme="minorHAnsi" w:hAnsiTheme="minorHAnsi" w:cstheme="minorHAnsi"/>
          <w:sz w:val="22"/>
          <w:szCs w:val="28"/>
          <w:lang w:eastAsia="en-GB"/>
        </w:rPr>
        <w:t>Kind regards,</w:t>
      </w:r>
    </w:p>
    <w:p w14:paraId="24F74628" w14:textId="47B1A21C" w:rsidR="00985320" w:rsidRPr="007E08A2" w:rsidRDefault="00985320" w:rsidP="00C55950">
      <w:pPr>
        <w:ind w:left="-426" w:right="-619"/>
        <w:rPr>
          <w:rFonts w:asciiTheme="minorHAnsi" w:hAnsiTheme="minorHAnsi" w:cstheme="minorHAnsi"/>
          <w:b/>
          <w:sz w:val="22"/>
          <w:szCs w:val="28"/>
          <w:u w:val="single"/>
          <w:lang w:eastAsia="en-GB"/>
        </w:rPr>
      </w:pPr>
      <w:r w:rsidRPr="007E08A2">
        <w:rPr>
          <w:rFonts w:asciiTheme="minorHAnsi" w:hAnsiTheme="minorHAnsi" w:cstheme="minorHAnsi"/>
          <w:b/>
          <w:sz w:val="22"/>
          <w:szCs w:val="28"/>
          <w:u w:val="single"/>
          <w:lang w:eastAsia="en-GB"/>
        </w:rPr>
        <w:t>M</w:t>
      </w:r>
      <w:r w:rsidR="00D52F69" w:rsidRPr="007E08A2">
        <w:rPr>
          <w:rFonts w:asciiTheme="minorHAnsi" w:hAnsiTheme="minorHAnsi" w:cstheme="minorHAnsi"/>
          <w:b/>
          <w:sz w:val="22"/>
          <w:szCs w:val="28"/>
          <w:u w:val="single"/>
          <w:lang w:eastAsia="en-GB"/>
        </w:rPr>
        <w:t>iss</w:t>
      </w:r>
      <w:r w:rsidRPr="007E08A2">
        <w:rPr>
          <w:rFonts w:asciiTheme="minorHAnsi" w:hAnsiTheme="minorHAnsi" w:cstheme="minorHAnsi"/>
          <w:b/>
          <w:sz w:val="22"/>
          <w:szCs w:val="28"/>
          <w:u w:val="single"/>
          <w:lang w:eastAsia="en-GB"/>
        </w:rPr>
        <w:t xml:space="preserve"> </w:t>
      </w:r>
      <w:r w:rsidR="00C55950">
        <w:rPr>
          <w:rFonts w:asciiTheme="minorHAnsi" w:hAnsiTheme="minorHAnsi" w:cstheme="minorHAnsi"/>
          <w:b/>
          <w:sz w:val="22"/>
          <w:szCs w:val="28"/>
          <w:u w:val="single"/>
          <w:lang w:eastAsia="en-GB"/>
        </w:rPr>
        <w:t>L Byrne</w:t>
      </w:r>
    </w:p>
    <w:p w14:paraId="15D426CA" w14:textId="42A90ED3" w:rsidR="004E0481" w:rsidRPr="007E08A2" w:rsidRDefault="00985320" w:rsidP="00C55950">
      <w:pPr>
        <w:ind w:left="-426" w:right="-619"/>
        <w:rPr>
          <w:rFonts w:asciiTheme="minorHAnsi" w:hAnsiTheme="minorHAnsi" w:cstheme="minorHAnsi"/>
          <w:sz w:val="22"/>
          <w:szCs w:val="28"/>
          <w:lang w:eastAsia="en-GB"/>
        </w:rPr>
      </w:pPr>
      <w:r w:rsidRPr="007E08A2">
        <w:rPr>
          <w:rFonts w:asciiTheme="minorHAnsi" w:hAnsiTheme="minorHAnsi" w:cstheme="minorHAnsi"/>
          <w:sz w:val="22"/>
          <w:szCs w:val="28"/>
          <w:lang w:eastAsia="en-GB"/>
        </w:rPr>
        <w:t xml:space="preserve">Year </w:t>
      </w:r>
      <w:r w:rsidR="00C55950">
        <w:rPr>
          <w:rFonts w:asciiTheme="minorHAnsi" w:hAnsiTheme="minorHAnsi" w:cstheme="minorHAnsi"/>
          <w:sz w:val="22"/>
          <w:szCs w:val="28"/>
          <w:lang w:eastAsia="en-GB"/>
        </w:rPr>
        <w:t>5</w:t>
      </w:r>
      <w:r w:rsidRPr="007E08A2">
        <w:rPr>
          <w:rFonts w:asciiTheme="minorHAnsi" w:hAnsiTheme="minorHAnsi" w:cstheme="minorHAnsi"/>
          <w:sz w:val="22"/>
          <w:szCs w:val="28"/>
          <w:lang w:eastAsia="en-GB"/>
        </w:rPr>
        <w:t xml:space="preserve"> Class Teach</w:t>
      </w:r>
      <w:r w:rsidR="007E08A2" w:rsidRPr="007E08A2">
        <w:rPr>
          <w:rFonts w:asciiTheme="minorHAnsi" w:hAnsiTheme="minorHAnsi" w:cstheme="minorHAnsi"/>
          <w:sz w:val="22"/>
          <w:szCs w:val="28"/>
          <w:lang w:eastAsia="en-GB"/>
        </w:rPr>
        <w:t>er</w:t>
      </w:r>
    </w:p>
    <w:p w14:paraId="607FB780" w14:textId="77777777" w:rsidR="007E08A2" w:rsidRPr="007E08A2" w:rsidRDefault="007E08A2" w:rsidP="00C55950">
      <w:pPr>
        <w:pBdr>
          <w:bottom w:val="single" w:sz="6" w:space="1" w:color="auto"/>
        </w:pBdr>
        <w:ind w:left="-426" w:right="-619"/>
        <w:jc w:val="center"/>
        <w:rPr>
          <w:rFonts w:asciiTheme="minorHAnsi" w:hAnsiTheme="minorHAnsi" w:cstheme="minorHAnsi"/>
          <w:bCs/>
          <w:noProof/>
          <w:sz w:val="22"/>
          <w:lang w:val="en-US"/>
        </w:rPr>
      </w:pPr>
    </w:p>
    <w:p w14:paraId="1C02A018" w14:textId="3873D6B6" w:rsidR="007E08A2" w:rsidRPr="007E08A2" w:rsidRDefault="007E08A2" w:rsidP="00C55950">
      <w:pPr>
        <w:ind w:left="-426" w:right="-619"/>
        <w:jc w:val="center"/>
        <w:rPr>
          <w:rFonts w:asciiTheme="minorHAnsi" w:hAnsiTheme="minorHAnsi" w:cstheme="minorHAnsi"/>
          <w:bCs/>
          <w:noProof/>
          <w:sz w:val="22"/>
          <w:lang w:val="en-US"/>
        </w:rPr>
      </w:pPr>
      <w:r w:rsidRPr="007E08A2">
        <w:rPr>
          <w:rFonts w:asciiTheme="minorHAnsi" w:hAnsiTheme="minorHAnsi" w:cstheme="minorHAnsi"/>
          <w:bCs/>
          <w:noProof/>
          <w:sz w:val="22"/>
          <w:lang w:val="en-US"/>
        </w:rPr>
        <w:softHyphen/>
      </w:r>
      <w:r w:rsidRPr="007E08A2">
        <w:rPr>
          <w:rFonts w:asciiTheme="minorHAnsi" w:hAnsiTheme="minorHAnsi" w:cstheme="minorHAnsi"/>
          <w:bCs/>
          <w:noProof/>
          <w:sz w:val="22"/>
          <w:lang w:val="en-US"/>
        </w:rPr>
        <w:softHyphen/>
      </w:r>
      <w:r w:rsidRPr="007E08A2">
        <w:rPr>
          <w:rFonts w:asciiTheme="minorHAnsi" w:hAnsiTheme="minorHAnsi" w:cstheme="minorHAnsi"/>
          <w:bCs/>
          <w:noProof/>
          <w:sz w:val="22"/>
          <w:lang w:val="en-US"/>
        </w:rPr>
        <w:softHyphen/>
      </w:r>
      <w:r w:rsidRPr="007E08A2">
        <w:rPr>
          <w:rFonts w:asciiTheme="minorHAnsi" w:hAnsiTheme="minorHAnsi" w:cstheme="minorHAnsi"/>
          <w:bCs/>
          <w:noProof/>
          <w:sz w:val="22"/>
          <w:lang w:val="en-US"/>
        </w:rPr>
        <w:softHyphen/>
      </w:r>
      <w:r w:rsidRPr="007E08A2">
        <w:rPr>
          <w:rFonts w:asciiTheme="minorHAnsi" w:hAnsiTheme="minorHAnsi" w:cstheme="minorHAnsi"/>
          <w:bCs/>
          <w:noProof/>
          <w:sz w:val="22"/>
          <w:lang w:val="en-US"/>
        </w:rPr>
        <w:softHyphen/>
      </w:r>
      <w:r w:rsidRPr="007E08A2">
        <w:rPr>
          <w:rFonts w:asciiTheme="minorHAnsi" w:hAnsiTheme="minorHAnsi" w:cstheme="minorHAnsi"/>
          <w:bCs/>
          <w:noProof/>
          <w:sz w:val="22"/>
          <w:lang w:val="en-US"/>
        </w:rPr>
        <w:softHyphen/>
      </w:r>
      <w:r w:rsidRPr="007E08A2">
        <w:rPr>
          <w:rFonts w:asciiTheme="minorHAnsi" w:hAnsiTheme="minorHAnsi" w:cstheme="minorHAnsi"/>
          <w:bCs/>
          <w:noProof/>
          <w:sz w:val="22"/>
          <w:lang w:val="en-US"/>
        </w:rPr>
        <w:softHyphen/>
      </w:r>
      <w:r w:rsidRPr="007E08A2">
        <w:rPr>
          <w:rFonts w:asciiTheme="minorHAnsi" w:hAnsiTheme="minorHAnsi" w:cstheme="minorHAnsi"/>
          <w:bCs/>
          <w:noProof/>
          <w:sz w:val="22"/>
          <w:lang w:val="en-US"/>
        </w:rPr>
        <w:softHyphen/>
      </w:r>
      <w:r w:rsidRPr="007E08A2">
        <w:rPr>
          <w:rFonts w:asciiTheme="minorHAnsi" w:hAnsiTheme="minorHAnsi" w:cstheme="minorHAnsi"/>
          <w:bCs/>
          <w:noProof/>
          <w:sz w:val="22"/>
          <w:lang w:val="en-US"/>
        </w:rPr>
        <w:softHyphen/>
      </w:r>
      <w:r w:rsidRPr="007E08A2">
        <w:rPr>
          <w:rFonts w:asciiTheme="minorHAnsi" w:hAnsiTheme="minorHAnsi" w:cstheme="minorHAnsi"/>
          <w:bCs/>
          <w:noProof/>
          <w:sz w:val="22"/>
          <w:lang w:val="en-US"/>
        </w:rPr>
        <w:softHyphen/>
      </w:r>
      <w:r w:rsidRPr="007E08A2">
        <w:rPr>
          <w:rFonts w:asciiTheme="minorHAnsi" w:hAnsiTheme="minorHAnsi" w:cstheme="minorHAnsi"/>
          <w:bCs/>
          <w:noProof/>
          <w:sz w:val="22"/>
          <w:lang w:val="en-US"/>
        </w:rPr>
        <w:softHyphen/>
      </w:r>
      <w:r w:rsidRPr="007E08A2">
        <w:rPr>
          <w:rFonts w:asciiTheme="minorHAnsi" w:hAnsiTheme="minorHAnsi" w:cstheme="minorHAnsi"/>
          <w:bCs/>
          <w:noProof/>
          <w:sz w:val="22"/>
          <w:lang w:val="en-US"/>
        </w:rPr>
        <w:softHyphen/>
      </w:r>
      <w:r w:rsidRPr="007E08A2">
        <w:rPr>
          <w:rFonts w:asciiTheme="minorHAnsi" w:hAnsiTheme="minorHAnsi" w:cstheme="minorHAnsi"/>
          <w:bCs/>
          <w:noProof/>
          <w:sz w:val="22"/>
          <w:lang w:val="en-US"/>
        </w:rPr>
        <w:softHyphen/>
      </w:r>
      <w:r w:rsidRPr="007E08A2">
        <w:rPr>
          <w:rFonts w:asciiTheme="minorHAnsi" w:hAnsiTheme="minorHAnsi" w:cstheme="minorHAnsi"/>
          <w:bCs/>
          <w:noProof/>
          <w:sz w:val="22"/>
          <w:lang w:val="en-US"/>
        </w:rPr>
        <w:softHyphen/>
      </w:r>
    </w:p>
    <w:p w14:paraId="2BC46F58" w14:textId="46E1C87A" w:rsidR="007E08A2" w:rsidRPr="007E08A2" w:rsidRDefault="007E08A2" w:rsidP="00C55950">
      <w:pPr>
        <w:spacing w:line="480" w:lineRule="auto"/>
        <w:ind w:left="-426" w:right="-619"/>
        <w:rPr>
          <w:rFonts w:asciiTheme="minorHAnsi" w:hAnsiTheme="minorHAnsi" w:cstheme="minorHAnsi"/>
          <w:bCs/>
          <w:noProof/>
          <w:sz w:val="22"/>
          <w:lang w:val="en-US"/>
        </w:rPr>
      </w:pPr>
      <w:r w:rsidRPr="007E08A2">
        <w:rPr>
          <w:rFonts w:asciiTheme="minorHAnsi" w:hAnsiTheme="minorHAnsi" w:cstheme="minorHAnsi"/>
          <w:bCs/>
          <w:noProof/>
          <w:sz w:val="22"/>
          <w:lang w:val="en-US"/>
        </w:rPr>
        <w:t xml:space="preserve">I acknowledge receipt of the letter dated </w:t>
      </w:r>
      <w:r w:rsidR="00494B28">
        <w:rPr>
          <w:rFonts w:asciiTheme="minorHAnsi" w:hAnsiTheme="minorHAnsi" w:cstheme="minorHAnsi"/>
          <w:bCs/>
          <w:noProof/>
          <w:sz w:val="22"/>
          <w:lang w:val="en-US"/>
        </w:rPr>
        <w:t>1</w:t>
      </w:r>
      <w:r w:rsidR="00C55950">
        <w:rPr>
          <w:rFonts w:asciiTheme="minorHAnsi" w:hAnsiTheme="minorHAnsi" w:cstheme="minorHAnsi"/>
          <w:bCs/>
          <w:noProof/>
          <w:sz w:val="22"/>
          <w:lang w:val="en-US"/>
        </w:rPr>
        <w:t>4</w:t>
      </w:r>
      <w:r w:rsidR="00494B28" w:rsidRPr="00494B28">
        <w:rPr>
          <w:rFonts w:asciiTheme="minorHAnsi" w:hAnsiTheme="minorHAnsi" w:cstheme="minorHAnsi"/>
          <w:bCs/>
          <w:noProof/>
          <w:sz w:val="22"/>
          <w:vertAlign w:val="superscript"/>
          <w:lang w:val="en-US"/>
        </w:rPr>
        <w:t>th</w:t>
      </w:r>
      <w:r w:rsidR="00494B28">
        <w:rPr>
          <w:rFonts w:asciiTheme="minorHAnsi" w:hAnsiTheme="minorHAnsi" w:cstheme="minorHAnsi"/>
          <w:bCs/>
          <w:noProof/>
          <w:sz w:val="22"/>
          <w:lang w:val="en-US"/>
        </w:rPr>
        <w:t xml:space="preserve"> </w:t>
      </w:r>
      <w:r w:rsidR="00C55950">
        <w:rPr>
          <w:rFonts w:asciiTheme="minorHAnsi" w:hAnsiTheme="minorHAnsi" w:cstheme="minorHAnsi"/>
          <w:bCs/>
          <w:noProof/>
          <w:sz w:val="22"/>
          <w:lang w:val="en-US"/>
        </w:rPr>
        <w:t>Dec</w:t>
      </w:r>
      <w:r w:rsidR="00494B28">
        <w:rPr>
          <w:rFonts w:asciiTheme="minorHAnsi" w:hAnsiTheme="minorHAnsi" w:cstheme="minorHAnsi"/>
          <w:bCs/>
          <w:noProof/>
          <w:sz w:val="22"/>
          <w:lang w:val="en-US"/>
        </w:rPr>
        <w:t>ember</w:t>
      </w:r>
      <w:r w:rsidRPr="007E08A2">
        <w:rPr>
          <w:rFonts w:asciiTheme="minorHAnsi" w:hAnsiTheme="minorHAnsi" w:cstheme="minorHAnsi"/>
          <w:bCs/>
          <w:noProof/>
          <w:sz w:val="22"/>
          <w:lang w:val="en-US"/>
        </w:rPr>
        <w:t>,</w:t>
      </w:r>
      <w:r w:rsidR="00494B28">
        <w:rPr>
          <w:rFonts w:asciiTheme="minorHAnsi" w:hAnsiTheme="minorHAnsi" w:cstheme="minorHAnsi"/>
          <w:bCs/>
          <w:noProof/>
          <w:sz w:val="22"/>
          <w:lang w:val="en-US"/>
        </w:rPr>
        <w:t xml:space="preserve"> </w:t>
      </w:r>
      <w:r w:rsidRPr="007E08A2">
        <w:rPr>
          <w:rFonts w:asciiTheme="minorHAnsi" w:hAnsiTheme="minorHAnsi" w:cstheme="minorHAnsi"/>
          <w:bCs/>
          <w:noProof/>
          <w:sz w:val="22"/>
          <w:lang w:val="en-US"/>
        </w:rPr>
        <w:t xml:space="preserve">regarding swimming lessons for </w:t>
      </w:r>
    </w:p>
    <w:p w14:paraId="29F04668" w14:textId="77777777" w:rsidR="007E08A2" w:rsidRPr="007E08A2" w:rsidRDefault="007E08A2" w:rsidP="00C55950">
      <w:pPr>
        <w:spacing w:line="480" w:lineRule="auto"/>
        <w:ind w:left="-426" w:right="-619"/>
        <w:rPr>
          <w:rFonts w:asciiTheme="minorHAnsi" w:hAnsiTheme="minorHAnsi" w:cstheme="minorHAnsi"/>
          <w:bCs/>
          <w:i/>
          <w:noProof/>
          <w:sz w:val="22"/>
          <w:lang w:val="en-US"/>
        </w:rPr>
      </w:pPr>
      <w:r w:rsidRPr="007E08A2">
        <w:rPr>
          <w:rFonts w:asciiTheme="minorHAnsi" w:hAnsiTheme="minorHAnsi" w:cstheme="minorHAnsi"/>
          <w:bCs/>
          <w:noProof/>
          <w:sz w:val="22"/>
          <w:lang w:val="en-US"/>
        </w:rPr>
        <w:t xml:space="preserve">  ---------------------------------------------------------      </w:t>
      </w:r>
      <w:r w:rsidRPr="007E08A2">
        <w:rPr>
          <w:rFonts w:asciiTheme="minorHAnsi" w:hAnsiTheme="minorHAnsi" w:cstheme="minorHAnsi"/>
          <w:bCs/>
          <w:i/>
          <w:noProof/>
          <w:sz w:val="22"/>
          <w:lang w:val="en-US"/>
        </w:rPr>
        <w:t>(child’s name)</w:t>
      </w:r>
    </w:p>
    <w:p w14:paraId="0110CB93" w14:textId="3DD124E8" w:rsidR="008721C4" w:rsidRDefault="007E08A2" w:rsidP="00C55950">
      <w:pPr>
        <w:spacing w:line="480" w:lineRule="auto"/>
        <w:ind w:left="-426" w:right="-619"/>
        <w:rPr>
          <w:rFonts w:asciiTheme="minorHAnsi" w:hAnsiTheme="minorHAnsi" w:cstheme="minorHAnsi"/>
          <w:bCs/>
          <w:i/>
          <w:noProof/>
          <w:sz w:val="22"/>
          <w:lang w:val="en-US"/>
        </w:rPr>
      </w:pPr>
      <w:r w:rsidRPr="007E08A2">
        <w:rPr>
          <w:rFonts w:asciiTheme="minorHAnsi" w:hAnsiTheme="minorHAnsi" w:cstheme="minorHAnsi"/>
          <w:bCs/>
          <w:noProof/>
          <w:sz w:val="22"/>
          <w:lang w:val="en-US"/>
        </w:rPr>
        <w:t xml:space="preserve"> Signed  ______________________________   </w:t>
      </w:r>
      <w:r w:rsidRPr="007E08A2">
        <w:rPr>
          <w:rFonts w:asciiTheme="minorHAnsi" w:hAnsiTheme="minorHAnsi" w:cstheme="minorHAnsi"/>
          <w:bCs/>
          <w:i/>
          <w:noProof/>
          <w:sz w:val="22"/>
          <w:lang w:val="en-US"/>
        </w:rPr>
        <w:t>(parent / carer signature)</w:t>
      </w:r>
    </w:p>
    <w:p w14:paraId="38165DA6" w14:textId="058815DA" w:rsidR="00C55950" w:rsidRPr="007E08A2" w:rsidRDefault="00C55950" w:rsidP="00C55950">
      <w:pPr>
        <w:spacing w:line="480" w:lineRule="auto"/>
        <w:ind w:left="-426" w:right="-619"/>
        <w:rPr>
          <w:rFonts w:asciiTheme="minorHAnsi" w:hAnsiTheme="minorHAnsi" w:cstheme="minorHAnsi"/>
          <w:bCs/>
          <w:i/>
          <w:noProof/>
          <w:sz w:val="22"/>
          <w:lang w:val="en-US"/>
        </w:rPr>
      </w:pPr>
      <w:r w:rsidRPr="00C55950">
        <w:rPr>
          <w:rFonts w:asciiTheme="minorHAnsi" w:hAnsiTheme="minorHAnsi" w:cstheme="minorHAnsi"/>
          <w:bCs/>
          <w:noProof/>
          <w:sz w:val="22"/>
          <w:lang w:val="en-US"/>
        </w:rPr>
        <w:t xml:space="preserve">I </w:t>
      </w:r>
      <w:r w:rsidRPr="00C55950">
        <w:rPr>
          <w:rFonts w:asciiTheme="minorHAnsi" w:hAnsiTheme="minorHAnsi" w:cstheme="minorHAnsi"/>
          <w:b/>
          <w:bCs/>
          <w:noProof/>
          <w:sz w:val="22"/>
          <w:lang w:val="en-US"/>
        </w:rPr>
        <w:t>will / will not</w:t>
      </w:r>
      <w:r w:rsidRPr="00C55950">
        <w:rPr>
          <w:rFonts w:asciiTheme="minorHAnsi" w:hAnsiTheme="minorHAnsi" w:cstheme="minorHAnsi"/>
          <w:bCs/>
          <w:noProof/>
          <w:sz w:val="22"/>
          <w:lang w:val="en-US"/>
        </w:rPr>
        <w:t xml:space="preserve"> be available to be a parent helper for Thursday afternoon swimming lessons.</w:t>
      </w:r>
      <w:bookmarkStart w:id="0" w:name="_GoBack"/>
      <w:bookmarkEnd w:id="0"/>
    </w:p>
    <w:sectPr w:rsidR="00C55950" w:rsidRPr="007E08A2" w:rsidSect="00C5595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1797" w:bottom="142" w:left="179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21EC66" w14:textId="77777777" w:rsidR="008721C4" w:rsidRDefault="008721C4">
      <w:r>
        <w:separator/>
      </w:r>
    </w:p>
  </w:endnote>
  <w:endnote w:type="continuationSeparator" w:id="0">
    <w:p w14:paraId="2DF9B1EF" w14:textId="77777777" w:rsidR="008721C4" w:rsidRDefault="00872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strangelo Edessa">
    <w:altName w:val="Segoe UI Historic"/>
    <w:panose1 w:val="00000000000000000000"/>
    <w:charset w:val="00"/>
    <w:family w:val="script"/>
    <w:pitch w:val="variable"/>
    <w:sig w:usb0="80002043" w:usb1="00000000" w:usb2="0000008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97D15A" w14:textId="77777777" w:rsidR="00326DA8" w:rsidRDefault="00326DA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08B548" w14:textId="77777777" w:rsidR="005D09B0" w:rsidRDefault="005D09B0">
    <w:pPr>
      <w:pStyle w:val="Footer"/>
      <w:rPr>
        <w:rFonts w:ascii="Arial Narrow" w:hAnsi="Arial Narrow"/>
        <w:b/>
        <w:bCs/>
        <w:color w:val="333333"/>
        <w:sz w:val="18"/>
      </w:rPr>
    </w:pPr>
  </w:p>
  <w:p w14:paraId="056FD04E" w14:textId="75ECC9D4" w:rsidR="008721C4" w:rsidRDefault="00186F41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1C876D2A" wp14:editId="1F8B25B4">
              <wp:simplePos x="0" y="0"/>
              <wp:positionH relativeFrom="column">
                <wp:posOffset>2173606</wp:posOffset>
              </wp:positionH>
              <wp:positionV relativeFrom="paragraph">
                <wp:posOffset>105410</wp:posOffset>
              </wp:positionV>
              <wp:extent cx="1905000" cy="784860"/>
              <wp:effectExtent l="0" t="0" r="0" b="0"/>
              <wp:wrapNone/>
              <wp:docPr id="7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05000" cy="7848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4414009" w14:textId="306BAB83" w:rsidR="008721C4" w:rsidRDefault="00186F41">
                          <w:r w:rsidRPr="00186F41"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28CD19BE" wp14:editId="5864DC7E">
                                <wp:extent cx="1733550" cy="685800"/>
                                <wp:effectExtent l="0" t="0" r="0" b="0"/>
                                <wp:docPr id="36" name="Picture 3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3550" cy="6858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876D2A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9" type="#_x0000_t202" style="position:absolute;margin-left:171.15pt;margin-top:8.3pt;width:150pt;height:61.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" stroked="f">
              <v:textbox>
                <w:txbxContent>
                  <w:p w14:paraId="44414009" w14:textId="306BAB83" w:rsidR="008721C4" w:rsidRDefault="00186F41">
                    <w:r w:rsidRPr="00186F41">
                      <w:rPr>
                        <w:noProof/>
                        <w:lang w:eastAsia="en-GB"/>
                      </w:rPr>
                      <w:drawing>
                        <wp:inline distT="0" distB="0" distL="0" distR="0" wp14:anchorId="28CD19BE" wp14:editId="5864DC7E">
                          <wp:extent cx="1733550" cy="685800"/>
                          <wp:effectExtent l="0" t="0" r="0" b="0"/>
                          <wp:docPr id="15" name="Picture 1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3550" cy="6858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2739E7B" wp14:editId="652B5E3C">
              <wp:simplePos x="0" y="0"/>
              <wp:positionH relativeFrom="column">
                <wp:posOffset>2135505</wp:posOffset>
              </wp:positionH>
              <wp:positionV relativeFrom="paragraph">
                <wp:posOffset>-37465</wp:posOffset>
              </wp:positionV>
              <wp:extent cx="1943100" cy="926465"/>
              <wp:effectExtent l="0" t="0" r="0" b="6985"/>
              <wp:wrapNone/>
              <wp:docPr id="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0" cy="9264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558138" w14:textId="0360BA59" w:rsidR="008721C4" w:rsidRDefault="008721C4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2739E7B" id="Text Box 15" o:spid="_x0000_s1030" type="#_x0000_t202" style="position:absolute;margin-left:168.15pt;margin-top:-2.95pt;width:153pt;height:72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" stroked="f">
              <v:textbox inset=".5mm,,.5mm">
                <w:txbxContent>
                  <w:p w14:paraId="0C558138" w14:textId="0360BA59" w:rsidR="008721C4" w:rsidRDefault="008721C4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78938D54" wp14:editId="30B99592">
              <wp:simplePos x="0" y="0"/>
              <wp:positionH relativeFrom="column">
                <wp:posOffset>2630805</wp:posOffset>
              </wp:positionH>
              <wp:positionV relativeFrom="paragraph">
                <wp:posOffset>-39370</wp:posOffset>
              </wp:positionV>
              <wp:extent cx="1600200" cy="845185"/>
              <wp:effectExtent l="0" t="0" r="0" b="0"/>
              <wp:wrapNone/>
              <wp:docPr id="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8451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92812" w14:textId="2CC6A9A0" w:rsidR="008721C4" w:rsidRDefault="008721C4"/>
                        <w:p w14:paraId="1FB301B9" w14:textId="61B27AA2" w:rsidR="008721C4" w:rsidRDefault="008721C4"/>
                      </w:txbxContent>
                    </wps:txbx>
                    <wps:bodyPr rot="0" vert="horz" wrap="square" lIns="18000" tIns="18000" rIns="18000" bIns="18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8938D54" id="Text Box 23" o:spid="_x0000_s1031" type="#_x0000_t202" style="position:absolute;margin-left:207.15pt;margin-top:-3.1pt;width:126pt;height:66.5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" stroked="f">
              <v:textbox inset=".5mm,.5mm,.5mm,.5mm">
                <w:txbxContent>
                  <w:p w14:paraId="24E92812" w14:textId="2CC6A9A0" w:rsidR="008721C4" w:rsidRDefault="008721C4"/>
                  <w:p w14:paraId="1FB301B9" w14:textId="61B27AA2" w:rsidR="008721C4" w:rsidRDefault="008721C4"/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3872" behindDoc="0" locked="0" layoutInCell="1" allowOverlap="1" wp14:anchorId="4FA1B5A4" wp14:editId="5ED9532E">
              <wp:simplePos x="0" y="0"/>
              <wp:positionH relativeFrom="column">
                <wp:posOffset>-798195</wp:posOffset>
              </wp:positionH>
              <wp:positionV relativeFrom="paragraph">
                <wp:posOffset>74930</wp:posOffset>
              </wp:positionV>
              <wp:extent cx="657225" cy="933450"/>
              <wp:effectExtent l="0" t="0" r="9525" b="0"/>
              <wp:wrapNone/>
              <wp:docPr id="4" name="Text 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7225" cy="933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5D2B42" w14:textId="7B63C42C" w:rsidR="008721C4" w:rsidRDefault="00186F41"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color w:val="333333"/>
                              <w:sz w:val="18"/>
                              <w:lang w:eastAsia="en-GB"/>
                            </w:rPr>
                            <w:drawing>
                              <wp:inline distT="0" distB="0" distL="0" distR="0" wp14:anchorId="3D69B63C" wp14:editId="1B80E527">
                                <wp:extent cx="495300" cy="825500"/>
                                <wp:effectExtent l="0" t="0" r="0" b="0"/>
                                <wp:docPr id="37" name="Picture 37" descr="SLP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9" descr="SLP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8255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A1B5A4" id="Text Box 24" o:spid="_x0000_s1032" type="#_x0000_t202" style="position:absolute;margin-left:-62.85pt;margin-top:5.9pt;width:51.75pt;height:73.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" filled="f" stroked="f">
              <v:textbox inset=".5mm,.5mm,.5mm,.5mm">
                <w:txbxContent>
                  <w:p w14:paraId="465D2B42" w14:textId="7B63C42C" w:rsidR="008721C4" w:rsidRDefault="00186F41">
                    <w:r>
                      <w:rPr>
                        <w:rFonts w:ascii="Arial Narrow" w:hAnsi="Arial Narrow"/>
                        <w:b/>
                        <w:bCs/>
                        <w:noProof/>
                        <w:color w:val="333333"/>
                        <w:sz w:val="18"/>
                        <w:lang w:eastAsia="en-GB"/>
                      </w:rPr>
                      <w:drawing>
                        <wp:inline distT="0" distB="0" distL="0" distR="0" wp14:anchorId="3D69B63C" wp14:editId="1B80E527">
                          <wp:extent cx="495300" cy="825500"/>
                          <wp:effectExtent l="0" t="0" r="0" b="0"/>
                          <wp:docPr id="129" name="Picture 129" descr="SLP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9" descr="SLP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8255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2229113F" wp14:editId="1807C101">
              <wp:simplePos x="0" y="0"/>
              <wp:positionH relativeFrom="column">
                <wp:posOffset>914400</wp:posOffset>
              </wp:positionH>
              <wp:positionV relativeFrom="paragraph">
                <wp:posOffset>73025</wp:posOffset>
              </wp:positionV>
              <wp:extent cx="1143000" cy="619760"/>
              <wp:effectExtent l="0" t="0" r="0" b="2540"/>
              <wp:wrapNone/>
              <wp:docPr id="8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0" cy="619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B48811" w14:textId="2AF3706A" w:rsidR="008721C4" w:rsidRDefault="00F869B8"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50646C83" wp14:editId="6AEC5B2F">
                                <wp:extent cx="1054100" cy="533400"/>
                                <wp:effectExtent l="0" t="0" r="0" b="0"/>
                                <wp:docPr id="38" name="Picture 3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t="9247" b="19594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54100" cy="533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229113F" id="Text Box 17" o:spid="_x0000_s1033" type="#_x0000_t202" style="position:absolute;margin-left:1in;margin-top:5.75pt;width:90pt;height:48.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" stroked="f">
              <v:textbox inset=".5mm,,.5mm">
                <w:txbxContent>
                  <w:p w14:paraId="40B48811" w14:textId="2AF3706A" w:rsidR="008721C4" w:rsidRDefault="00F869B8"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50646C83" wp14:editId="6AEC5B2F">
                          <wp:extent cx="1054100" cy="533400"/>
                          <wp:effectExtent l="0" t="0" r="0" b="0"/>
                          <wp:docPr id="127" name="Picture 127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7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t="9247" b="19594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54100" cy="533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2D96E8F3" w14:textId="38E11573" w:rsidR="008721C4" w:rsidRDefault="005D09B0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7CCE6A42" wp14:editId="6F9B225A">
              <wp:simplePos x="0" y="0"/>
              <wp:positionH relativeFrom="column">
                <wp:posOffset>5412104</wp:posOffset>
              </wp:positionH>
              <wp:positionV relativeFrom="paragraph">
                <wp:posOffset>55245</wp:posOffset>
              </wp:positionV>
              <wp:extent cx="600075" cy="733425"/>
              <wp:effectExtent l="0" t="0" r="9525" b="9525"/>
              <wp:wrapNone/>
              <wp:docPr id="2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0075" cy="733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032E65" w14:textId="76BED9F2" w:rsidR="005D09B0" w:rsidRPr="005D09B0" w:rsidRDefault="005D09B0" w:rsidP="005D09B0">
                          <w:pPr>
                            <w:rPr>
                              <w:rFonts w:ascii="Estrangelo Edessa" w:hAnsi="Estrangelo Edessa"/>
                              <w:color w:val="333333"/>
                              <w:sz w:val="16"/>
                            </w:rPr>
                          </w:pPr>
                          <w:r w:rsidRPr="005D09B0">
                            <w:rPr>
                              <w:rFonts w:ascii="Estrangelo Edessa" w:hAnsi="Estrangelo Edessa"/>
                              <w:noProof/>
                              <w:color w:val="333333"/>
                              <w:sz w:val="16"/>
                              <w:lang w:eastAsia="en-GB"/>
                            </w:rPr>
                            <w:drawing>
                              <wp:inline distT="0" distB="0" distL="0" distR="0" wp14:anchorId="7D42C16B" wp14:editId="242E361E">
                                <wp:extent cx="533400" cy="533400"/>
                                <wp:effectExtent l="0" t="0" r="0" b="0"/>
                                <wp:docPr id="39" name="Picture 39" descr="Vehicle Signage &gt; Twitter 'Bird' logo">
                                  <a:hlinkClick xmlns:a="http://schemas.openxmlformats.org/drawingml/2006/main" r:id="rId7" tgtFrame="&quot;&quot;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6" descr="Vehicle Signage &gt; Twitter 'Bird' logo">
                                          <a:hlinkClick r:id="rId8" tgtFrame="&quot;&quot;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33400" cy="533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701AAF12" w14:textId="277D69A2" w:rsidR="008721C4" w:rsidRDefault="008721C4" w:rsidP="005D09B0">
                          <w:pPr>
                            <w:jc w:val="right"/>
                            <w:rPr>
                              <w:rFonts w:ascii="Estrangelo Edessa" w:hAnsi="Estrangelo Edessa"/>
                              <w:color w:val="333333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18000" tIns="10800" rIns="18000" bIns="1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CCE6A42" id="Text Box 8" o:spid="_x0000_s1034" type="#_x0000_t202" style="position:absolute;margin-left:426.15pt;margin-top:4.35pt;width:47.25pt;height:57.7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" stroked="f">
              <v:textbox inset=".5mm,.3mm,.5mm,.3mm">
                <w:txbxContent>
                  <w:p w14:paraId="05032E65" w14:textId="76BED9F2" w:rsidR="005D09B0" w:rsidRPr="005D09B0" w:rsidRDefault="005D09B0" w:rsidP="005D09B0">
                    <w:pPr>
                      <w:rPr>
                        <w:rFonts w:ascii="Estrangelo Edessa" w:hAnsi="Estrangelo Edessa"/>
                        <w:color w:val="333333"/>
                        <w:sz w:val="16"/>
                      </w:rPr>
                    </w:pPr>
                    <w:r w:rsidRPr="005D09B0">
                      <w:rPr>
                        <w:rFonts w:ascii="Estrangelo Edessa" w:hAnsi="Estrangelo Edessa"/>
                        <w:noProof/>
                        <w:color w:val="333333"/>
                        <w:sz w:val="16"/>
                        <w:lang w:eastAsia="en-GB"/>
                      </w:rPr>
                      <w:drawing>
                        <wp:inline distT="0" distB="0" distL="0" distR="0" wp14:anchorId="7D42C16B" wp14:editId="242E361E">
                          <wp:extent cx="533400" cy="533400"/>
                          <wp:effectExtent l="0" t="0" r="0" b="0"/>
                          <wp:docPr id="18" name="Picture 18" descr="Vehicle Signage &gt; Twitter 'Bird' logo">
                            <a:hlinkClick xmlns:a="http://schemas.openxmlformats.org/drawingml/2006/main" r:id="rId10" tgtFrame="&quot;&quot;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6" descr="Vehicle Signage &gt; Twitter 'Bird' logo">
                                    <a:hlinkClick r:id="rId11" tgtFrame="&quot;&quot;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33400" cy="533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701AAF12" w14:textId="277D69A2" w:rsidR="008721C4" w:rsidRDefault="008721C4" w:rsidP="005D09B0">
                    <w:pPr>
                      <w:jc w:val="right"/>
                      <w:rPr>
                        <w:rFonts w:ascii="Estrangelo Edessa" w:hAnsi="Estrangelo Edessa"/>
                        <w:color w:val="333333"/>
                        <w:sz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9C24499" wp14:editId="2E00A070">
              <wp:simplePos x="0" y="0"/>
              <wp:positionH relativeFrom="column">
                <wp:posOffset>4229100</wp:posOffset>
              </wp:positionH>
              <wp:positionV relativeFrom="paragraph">
                <wp:posOffset>56515</wp:posOffset>
              </wp:positionV>
              <wp:extent cx="916305" cy="435610"/>
              <wp:effectExtent l="0" t="0" r="0" b="3175"/>
              <wp:wrapNone/>
              <wp:docPr id="3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6305" cy="4356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E97E02" w14:textId="756FD89D" w:rsidR="008721C4" w:rsidRDefault="00F869B8">
                          <w:pPr>
                            <w:pStyle w:val="Header"/>
                            <w:tabs>
                              <w:tab w:val="clear" w:pos="4153"/>
                              <w:tab w:val="clear" w:pos="8306"/>
                            </w:tabs>
                            <w:jc w:val="center"/>
                          </w:pPr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color w:val="333333"/>
                              <w:sz w:val="18"/>
                              <w:lang w:eastAsia="en-GB"/>
                            </w:rPr>
                            <w:drawing>
                              <wp:inline distT="0" distB="0" distL="0" distR="0" wp14:anchorId="23B0CAE5" wp14:editId="50D0CDB1">
                                <wp:extent cx="825500" cy="342900"/>
                                <wp:effectExtent l="0" t="0" r="0" b="0"/>
                                <wp:docPr id="40" name="Picture 40" descr="CU_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33" descr="CU_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25500" cy="342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9C24499" id="Text Box 16" o:spid="_x0000_s1035" type="#_x0000_t202" style="position:absolute;margin-left:333pt;margin-top:4.45pt;width:72.15pt;height:34.3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" stroked="f">
              <v:textbox inset=".5mm,,.5mm">
                <w:txbxContent>
                  <w:p w14:paraId="70E97E02" w14:textId="756FD89D" w:rsidR="008721C4" w:rsidRDefault="00F869B8">
                    <w:pPr>
                      <w:pStyle w:val="Header"/>
                      <w:tabs>
                        <w:tab w:val="clear" w:pos="4153"/>
                        <w:tab w:val="clear" w:pos="8306"/>
                      </w:tabs>
                      <w:jc w:val="center"/>
                    </w:pPr>
                    <w:r>
                      <w:rPr>
                        <w:rFonts w:ascii="Arial Narrow" w:hAnsi="Arial Narrow"/>
                        <w:b/>
                        <w:bCs/>
                        <w:noProof/>
                        <w:color w:val="333333"/>
                        <w:sz w:val="18"/>
                        <w:lang w:eastAsia="en-GB"/>
                      </w:rPr>
                      <w:drawing>
                        <wp:inline distT="0" distB="0" distL="0" distR="0" wp14:anchorId="23B0CAE5" wp14:editId="50D0CDB1">
                          <wp:extent cx="825500" cy="342900"/>
                          <wp:effectExtent l="0" t="0" r="0" b="0"/>
                          <wp:docPr id="16" name="Picture 16" descr="CU_log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33" descr="CU_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25500" cy="342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35900F02" w14:textId="7F7F9386" w:rsidR="008721C4" w:rsidRDefault="005D09B0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15CF6D86" wp14:editId="0E1E1207">
              <wp:simplePos x="0" y="0"/>
              <wp:positionH relativeFrom="column">
                <wp:posOffset>4554220</wp:posOffset>
              </wp:positionH>
              <wp:positionV relativeFrom="paragraph">
                <wp:posOffset>627380</wp:posOffset>
              </wp:positionV>
              <wp:extent cx="1600200" cy="228600"/>
              <wp:effectExtent l="0" t="0" r="0" b="0"/>
              <wp:wrapNone/>
              <wp:docPr id="1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18F438" w14:textId="77777777" w:rsidR="008721C4" w:rsidRPr="00311216" w:rsidRDefault="008721C4">
                          <w:pPr>
                            <w:pStyle w:val="BodyText"/>
                            <w:rPr>
                              <w:rFonts w:asciiTheme="minorHAnsi" w:hAnsiTheme="minorHAnsi"/>
                              <w:sz w:val="20"/>
                            </w:rPr>
                          </w:pPr>
                          <w:r w:rsidRPr="00311216">
                            <w:rPr>
                              <w:rFonts w:asciiTheme="minorHAnsi" w:hAnsiTheme="minorHAnsi"/>
                              <w:sz w:val="20"/>
                            </w:rPr>
                            <w:t>www.stphilipssouthport.com</w:t>
                          </w:r>
                        </w:p>
                      </w:txbxContent>
                    </wps:txbx>
                    <wps:bodyPr rot="0" vert="horz" wrap="square" lIns="18000" tIns="10800" rIns="18000" bIns="1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5CF6D86" id="Text Box 19" o:spid="_x0000_s1036" type="#_x0000_t202" style="position:absolute;margin-left:358.6pt;margin-top:49.4pt;width:126pt;height:18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" filled="f" stroked="f">
              <v:textbox inset=".5mm,.3mm,.5mm,.3mm">
                <w:txbxContent>
                  <w:p w14:paraId="0E18F438" w14:textId="77777777" w:rsidR="008721C4" w:rsidRPr="00311216" w:rsidRDefault="008721C4">
                    <w:pPr>
                      <w:pStyle w:val="BodyText"/>
                      <w:rPr>
                        <w:rFonts w:asciiTheme="minorHAnsi" w:hAnsiTheme="minorHAnsi"/>
                        <w:sz w:val="20"/>
                      </w:rPr>
                    </w:pPr>
                    <w:r w:rsidRPr="00311216">
                      <w:rPr>
                        <w:rFonts w:asciiTheme="minorHAnsi" w:hAnsiTheme="minorHAnsi"/>
                        <w:sz w:val="20"/>
                      </w:rPr>
                      <w:t>www.stphilipssouthport.com</w:t>
                    </w:r>
                  </w:p>
                </w:txbxContent>
              </v:textbox>
            </v:shape>
          </w:pict>
        </mc:Fallback>
      </mc:AlternateContent>
    </w:r>
    <w:r w:rsidR="00186F41">
      <w:rPr>
        <w:noProof/>
        <w:lang w:eastAsia="en-GB"/>
      </w:rPr>
      <w:drawing>
        <wp:inline distT="0" distB="0" distL="0" distR="0" wp14:anchorId="7A510D15" wp14:editId="5C4B7F7A">
          <wp:extent cx="571500" cy="685800"/>
          <wp:effectExtent l="0" t="0" r="0" b="0"/>
          <wp:docPr id="33" name="Picture 33" descr="ARTSMARK_BL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8" descr="ARTSMARK_BLK"/>
                  <pic:cNvPicPr>
                    <a:picLocks noChangeAspect="1" noChangeArrowheads="1"/>
                  </pic:cNvPicPr>
                </pic:nvPicPr>
                <pic:blipFill>
                  <a:blip r:embed="rId1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611" t="7877" r="14252" b="6429"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7CF1E2" w14:textId="77777777" w:rsidR="00326DA8" w:rsidRDefault="00326D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5E6C3D" w14:textId="77777777" w:rsidR="008721C4" w:rsidRDefault="008721C4">
      <w:r>
        <w:separator/>
      </w:r>
    </w:p>
  </w:footnote>
  <w:footnote w:type="continuationSeparator" w:id="0">
    <w:p w14:paraId="29CD1EF9" w14:textId="77777777" w:rsidR="008721C4" w:rsidRDefault="008721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A384FF" w14:textId="77777777" w:rsidR="00326DA8" w:rsidRDefault="00326DA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F47B83" w14:textId="1ED5A685" w:rsidR="008721C4" w:rsidRDefault="004E0481">
    <w:pPr>
      <w:pStyle w:val="Header"/>
      <w:rPr>
        <w:rFonts w:ascii="Arial Narrow" w:hAnsi="Arial Narrow"/>
        <w:b/>
        <w:bCs/>
        <w:sz w:val="20"/>
      </w:rPr>
    </w:pPr>
    <w:r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501D1C7" wp14:editId="2369B6A4">
              <wp:simplePos x="0" y="0"/>
              <wp:positionH relativeFrom="column">
                <wp:posOffset>4573905</wp:posOffset>
              </wp:positionH>
              <wp:positionV relativeFrom="paragraph">
                <wp:posOffset>1904</wp:posOffset>
              </wp:positionV>
              <wp:extent cx="1582420" cy="1590675"/>
              <wp:effectExtent l="0" t="0" r="0" b="9525"/>
              <wp:wrapNone/>
              <wp:docPr id="11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82420" cy="159067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754842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St Philip’s Church of England Primary School</w:t>
                          </w:r>
                        </w:p>
                        <w:p w14:paraId="1A61FEB2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Hampton Road, Southport</w:t>
                          </w:r>
                        </w:p>
                        <w:p w14:paraId="3C74A9A9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Merseyside PR8 6SS</w:t>
                          </w:r>
                        </w:p>
                        <w:p w14:paraId="629D9EAB" w14:textId="77777777" w:rsidR="008721C4" w:rsidRPr="00326DA8" w:rsidRDefault="008721C4">
                          <w:pPr>
                            <w:spacing w:before="40"/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Telephone:</w:t>
                          </w:r>
                        </w:p>
                        <w:p w14:paraId="53DD0400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color w:val="000044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color w:val="000044"/>
                              <w:sz w:val="18"/>
                              <w:szCs w:val="18"/>
                            </w:rPr>
                            <w:t>01704 535737</w:t>
                          </w:r>
                        </w:p>
                        <w:p w14:paraId="60EF53D5" w14:textId="77777777" w:rsidR="008721C4" w:rsidRPr="00326DA8" w:rsidRDefault="008721C4">
                          <w:pPr>
                            <w:spacing w:before="40"/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Email:</w:t>
                          </w:r>
                        </w:p>
                        <w:p w14:paraId="5A9A7CEF" w14:textId="6C9BDB8B" w:rsidR="008721C4" w:rsidRPr="00326DA8" w:rsidRDefault="008721C4" w:rsidP="004E0481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head</w:t>
                          </w:r>
                          <w:r w:rsidR="004E0481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@sps.sefton.school</w:t>
                          </w:r>
                          <w:proofErr w:type="spellEnd"/>
                        </w:p>
                        <w:p w14:paraId="73B7C905" w14:textId="77777777" w:rsidR="008721C4" w:rsidRPr="00311216" w:rsidRDefault="008721C4">
                          <w:pPr>
                            <w:rPr>
                              <w:rFonts w:asciiTheme="minorHAnsi" w:hAnsiTheme="minorHAnsi"/>
                              <w:b/>
                              <w:bCs/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01D1C7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6" type="#_x0000_t202" style="position:absolute;margin-left:360.15pt;margin-top:.15pt;width:124.6pt;height:125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" stroked="f">
              <v:fill opacity="32896f"/>
              <v:textbox>
                <w:txbxContent>
                  <w:p w14:paraId="5C754842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St Philip’s Church of England Primary School</w:t>
                    </w:r>
                  </w:p>
                  <w:p w14:paraId="1A61FEB2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Hampton Road, Southport</w:t>
                    </w:r>
                  </w:p>
                  <w:p w14:paraId="3C74A9A9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Merseyside PR8 6SS</w:t>
                    </w:r>
                  </w:p>
                  <w:p w14:paraId="629D9EAB" w14:textId="77777777" w:rsidR="008721C4" w:rsidRPr="00326DA8" w:rsidRDefault="008721C4">
                    <w:pPr>
                      <w:spacing w:before="40"/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Telephone:</w:t>
                    </w:r>
                  </w:p>
                  <w:p w14:paraId="53DD0400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color w:val="000044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color w:val="000044"/>
                        <w:sz w:val="18"/>
                        <w:szCs w:val="18"/>
                      </w:rPr>
                      <w:t>01704 535737</w:t>
                    </w:r>
                  </w:p>
                  <w:p w14:paraId="60EF53D5" w14:textId="77777777" w:rsidR="008721C4" w:rsidRPr="00326DA8" w:rsidRDefault="008721C4">
                    <w:pPr>
                      <w:spacing w:before="40"/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Email:</w:t>
                    </w:r>
                  </w:p>
                  <w:p w14:paraId="5A9A7CEF" w14:textId="6C9BDB8B" w:rsidR="008721C4" w:rsidRPr="00326DA8" w:rsidRDefault="008721C4" w:rsidP="004E0481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proofErr w:type="spellStart"/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head</w:t>
                    </w:r>
                    <w:r w:rsidR="004E0481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@sps.sefton.school</w:t>
                    </w:r>
                    <w:proofErr w:type="spellEnd"/>
                  </w:p>
                  <w:p w14:paraId="73B7C905" w14:textId="77777777" w:rsidR="008721C4" w:rsidRPr="00311216" w:rsidRDefault="008721C4">
                    <w:pPr>
                      <w:rPr>
                        <w:rFonts w:asciiTheme="minorHAnsi" w:hAnsiTheme="minorHAnsi"/>
                        <w:b/>
                        <w:bCs/>
                        <w:sz w:val="14"/>
                      </w:rPr>
                    </w:pPr>
                  </w:p>
                </w:txbxContent>
              </v:textbox>
            </v:shape>
          </w:pict>
        </mc:Fallback>
      </mc:AlternateContent>
    </w:r>
    <w:r w:rsidR="00F869B8"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1D972B1" wp14:editId="330F834D">
              <wp:simplePos x="0" y="0"/>
              <wp:positionH relativeFrom="column">
                <wp:posOffset>1028700</wp:posOffset>
              </wp:positionH>
              <wp:positionV relativeFrom="paragraph">
                <wp:posOffset>0</wp:posOffset>
              </wp:positionV>
              <wp:extent cx="3200400" cy="1495425"/>
              <wp:effectExtent l="0" t="0" r="1905" b="1905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040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27D1A2" w14:textId="77777777" w:rsidR="008721C4" w:rsidRPr="00503EF1" w:rsidRDefault="008721C4">
                          <w:pPr>
                            <w:pStyle w:val="Heading1"/>
                            <w:rPr>
                              <w:rFonts w:cs="Estrangelo Edessa"/>
                              <w:color w:val="000044"/>
                              <w:sz w:val="78"/>
                              <w:szCs w:val="8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503EF1">
                            <w:rPr>
                              <w:rFonts w:cs="Estrangelo Edessa"/>
                              <w:color w:val="000044"/>
                              <w:sz w:val="78"/>
                              <w:szCs w:val="8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St Philip’s CE</w:t>
                          </w:r>
                        </w:p>
                        <w:p w14:paraId="4DA23E8B" w14:textId="77777777" w:rsidR="008721C4" w:rsidRPr="00326DA8" w:rsidRDefault="008721C4">
                          <w:pPr>
                            <w:pStyle w:val="Heading2"/>
                            <w:rPr>
                              <w:rFonts w:cs="Estrangelo Edessa"/>
                              <w:color w:val="333333"/>
                            </w:rPr>
                          </w:pPr>
                          <w:r w:rsidRPr="00326DA8">
                            <w:rPr>
                              <w:rFonts w:cs="Estrangelo Edessa"/>
                              <w:color w:val="333333"/>
                            </w:rPr>
                            <w:t>PRIMARY SCHOOL</w:t>
                          </w:r>
                        </w:p>
                        <w:p w14:paraId="64463CBA" w14:textId="77777777" w:rsidR="008721C4" w:rsidRPr="00326DA8" w:rsidRDefault="008721C4">
                          <w:pPr>
                            <w:jc w:val="center"/>
                            <w:rPr>
                              <w:rFonts w:ascii="Estrangelo Edessa" w:hAnsi="Estrangelo Edessa" w:cs="Estrangelo Edessa"/>
                              <w:sz w:val="16"/>
                            </w:rPr>
                          </w:pPr>
                        </w:p>
                        <w:p w14:paraId="75948A6D" w14:textId="58EAE63B" w:rsidR="008721C4" w:rsidRPr="00326DA8" w:rsidRDefault="008721C4">
                          <w:pPr>
                            <w:jc w:val="center"/>
                            <w:rPr>
                              <w:rFonts w:ascii="Estrangelo Edessa" w:hAnsi="Estrangelo Edessa" w:cs="Estrangelo Edessa"/>
                              <w:sz w:val="20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20"/>
                            </w:rPr>
                            <w:t xml:space="preserve">Headteacher: 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sz w:val="20"/>
                            </w:rPr>
                            <w:t xml:space="preserve">Mrs S C Edward 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>BSc</w:t>
                          </w:r>
                          <w:r w:rsidR="00DB6067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 xml:space="preserve"> (Hons)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 xml:space="preserve"> PGCE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D972B1" id="Text Box 13" o:spid="_x0000_s1027" type="#_x0000_t202" style="position:absolute;margin-left:81pt;margin-top:0;width:252pt;height:117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" stroked="f">
              <v:textbox>
                <w:txbxContent>
                  <w:p w14:paraId="7727D1A2" w14:textId="77777777" w:rsidR="008721C4" w:rsidRPr="00503EF1" w:rsidRDefault="008721C4">
                    <w:pPr>
                      <w:pStyle w:val="Heading1"/>
                      <w:rPr>
                        <w:rFonts w:cs="Estrangelo Edessa"/>
                        <w:color w:val="000044"/>
                        <w:sz w:val="78"/>
                        <w:szCs w:val="8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503EF1">
                      <w:rPr>
                        <w:rFonts w:cs="Estrangelo Edessa"/>
                        <w:color w:val="000044"/>
                        <w:sz w:val="78"/>
                        <w:szCs w:val="8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St Philip’s CE</w:t>
                    </w:r>
                  </w:p>
                  <w:p w14:paraId="4DA23E8B" w14:textId="77777777" w:rsidR="008721C4" w:rsidRPr="00326DA8" w:rsidRDefault="008721C4">
                    <w:pPr>
                      <w:pStyle w:val="Heading2"/>
                      <w:rPr>
                        <w:rFonts w:cs="Estrangelo Edessa"/>
                        <w:color w:val="333333"/>
                      </w:rPr>
                    </w:pPr>
                    <w:r w:rsidRPr="00326DA8">
                      <w:rPr>
                        <w:rFonts w:cs="Estrangelo Edessa"/>
                        <w:color w:val="333333"/>
                      </w:rPr>
                      <w:t>PRIMARY SCHOOL</w:t>
                    </w:r>
                  </w:p>
                  <w:p w14:paraId="64463CBA" w14:textId="77777777" w:rsidR="008721C4" w:rsidRPr="00326DA8" w:rsidRDefault="008721C4">
                    <w:pPr>
                      <w:jc w:val="center"/>
                      <w:rPr>
                        <w:rFonts w:ascii="Estrangelo Edessa" w:hAnsi="Estrangelo Edessa" w:cs="Estrangelo Edessa"/>
                        <w:sz w:val="16"/>
                      </w:rPr>
                    </w:pPr>
                  </w:p>
                  <w:p w14:paraId="75948A6D" w14:textId="58EAE63B" w:rsidR="008721C4" w:rsidRPr="00326DA8" w:rsidRDefault="008721C4">
                    <w:pPr>
                      <w:jc w:val="center"/>
                      <w:rPr>
                        <w:rFonts w:ascii="Estrangelo Edessa" w:hAnsi="Estrangelo Edessa" w:cs="Estrangelo Edessa"/>
                        <w:sz w:val="20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20"/>
                      </w:rPr>
                      <w:t xml:space="preserve">Headteacher: </w:t>
                    </w:r>
                    <w:r w:rsidRPr="00326DA8">
                      <w:rPr>
                        <w:rFonts w:ascii="Estrangelo Edessa" w:hAnsi="Estrangelo Edessa" w:cs="Estrangelo Edessa"/>
                        <w:sz w:val="20"/>
                      </w:rPr>
                      <w:t xml:space="preserve">Mrs S C Edward </w:t>
                    </w:r>
                    <w:r w:rsidRPr="00326DA8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>BSc</w:t>
                    </w:r>
                    <w:r w:rsidR="00DB6067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 xml:space="preserve"> (Hons)</w:t>
                    </w:r>
                    <w:r w:rsidRPr="00326DA8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 xml:space="preserve"> PGCE</w:t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D3B3F8D" wp14:editId="65F27DDB">
              <wp:simplePos x="0" y="0"/>
              <wp:positionH relativeFrom="column">
                <wp:posOffset>-914400</wp:posOffset>
              </wp:positionH>
              <wp:positionV relativeFrom="paragraph">
                <wp:posOffset>-114300</wp:posOffset>
              </wp:positionV>
              <wp:extent cx="1920875" cy="1584960"/>
              <wp:effectExtent l="0" t="0" r="3175" b="0"/>
              <wp:wrapNone/>
              <wp:docPr id="12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20875" cy="1584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A977C8" w14:textId="29E07651" w:rsidR="008721C4" w:rsidRDefault="00F869B8"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sz w:val="20"/>
                              <w:lang w:eastAsia="en-GB"/>
                            </w:rPr>
                            <w:drawing>
                              <wp:inline distT="0" distB="0" distL="0" distR="0" wp14:anchorId="0E328FA8" wp14:editId="0C0EABC6">
                                <wp:extent cx="1739900" cy="1549400"/>
                                <wp:effectExtent l="0" t="0" r="0" b="0"/>
                                <wp:docPr id="34" name="Picture 34" descr="F:\Inbox\IMG_0791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6" descr="F:\Inbox\IMG_0791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0" cy="1549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sz w:val="20"/>
                              <w:lang w:eastAsia="en-GB"/>
                            </w:rPr>
                            <w:drawing>
                              <wp:inline distT="0" distB="0" distL="0" distR="0" wp14:anchorId="2158709E" wp14:editId="67EBF3F9">
                                <wp:extent cx="1739900" cy="1485900"/>
                                <wp:effectExtent l="0" t="0" r="0" b="0"/>
                                <wp:docPr id="35" name="Picture 35" descr="St-Pilips-LOGO-colour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5" descr="St-Pilips-LOGO-colour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15224" t="4410" r="14815" b="30930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0" cy="1485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3B3F8D" id="Text Box 11" o:spid="_x0000_s1028" type="#_x0000_t202" style="position:absolute;margin-left:-1in;margin-top:-9pt;width:151.25pt;height:124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" filled="f" stroked="f">
              <v:textbox>
                <w:txbxContent>
                  <w:p w14:paraId="51A977C8" w14:textId="29E07651" w:rsidR="008721C4" w:rsidRDefault="00F869B8">
                    <w:r>
                      <w:rPr>
                        <w:rFonts w:ascii="Arial Narrow" w:hAnsi="Arial Narrow"/>
                        <w:b/>
                        <w:bCs/>
                        <w:noProof/>
                        <w:sz w:val="20"/>
                        <w:lang w:eastAsia="en-GB"/>
                      </w:rPr>
                      <w:drawing>
                        <wp:inline distT="0" distB="0" distL="0" distR="0" wp14:anchorId="0E328FA8" wp14:editId="0C0EABC6">
                          <wp:extent cx="1739900" cy="1549400"/>
                          <wp:effectExtent l="0" t="0" r="0" b="0"/>
                          <wp:docPr id="126" name="Picture 126" descr="F:\Inbox\IMG_0791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6" descr="F:\Inbox\IMG_0791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0" cy="1549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rFonts w:ascii="Arial Narrow" w:hAnsi="Arial Narrow"/>
                        <w:b/>
                        <w:bCs/>
                        <w:noProof/>
                        <w:sz w:val="20"/>
                        <w:lang w:eastAsia="en-GB"/>
                      </w:rPr>
                      <w:drawing>
                        <wp:inline distT="0" distB="0" distL="0" distR="0" wp14:anchorId="2158709E" wp14:editId="67EBF3F9">
                          <wp:extent cx="1739900" cy="1485900"/>
                          <wp:effectExtent l="0" t="0" r="0" b="0"/>
                          <wp:docPr id="125" name="Picture 125" descr="St-Pilips-LOGO-colour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5" descr="St-Pilips-LOGO-colour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15224" t="4410" r="14815" b="30930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0" cy="1485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3632" behindDoc="1" locked="0" layoutInCell="1" allowOverlap="1" wp14:anchorId="1E11E15F" wp14:editId="0D29FCAB">
              <wp:simplePos x="0" y="0"/>
              <wp:positionH relativeFrom="column">
                <wp:posOffset>7086600</wp:posOffset>
              </wp:positionH>
              <wp:positionV relativeFrom="paragraph">
                <wp:posOffset>3314700</wp:posOffset>
              </wp:positionV>
              <wp:extent cx="114300" cy="0"/>
              <wp:effectExtent l="9525" t="9525" r="9525" b="9525"/>
              <wp:wrapNone/>
              <wp:docPr id="10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11430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17E76E" id="Line 10" o:spid="_x0000_s1026" style="position:absolute;flip:x;z-index:-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8pt,261pt" to="567pt,2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" strokeweight=".25pt"/>
          </w:pict>
        </mc:Fallback>
      </mc:AlternateContent>
    </w:r>
  </w:p>
  <w:p w14:paraId="6833172C" w14:textId="77777777" w:rsidR="008721C4" w:rsidRDefault="008721C4">
    <w:pPr>
      <w:pStyle w:val="Header"/>
    </w:pPr>
  </w:p>
  <w:p w14:paraId="0B0CD0E0" w14:textId="77777777" w:rsidR="008721C4" w:rsidRDefault="008721C4">
    <w:pPr>
      <w:pStyle w:val="Header"/>
    </w:pPr>
  </w:p>
  <w:p w14:paraId="05B5C558" w14:textId="77777777" w:rsidR="008721C4" w:rsidRDefault="008721C4">
    <w:pPr>
      <w:pStyle w:val="Header"/>
    </w:pPr>
  </w:p>
  <w:p w14:paraId="29607BA4" w14:textId="77777777" w:rsidR="008721C4" w:rsidRDefault="008721C4">
    <w:pPr>
      <w:pStyle w:val="Header"/>
    </w:pPr>
  </w:p>
  <w:p w14:paraId="7573FEAB" w14:textId="77777777" w:rsidR="008721C4" w:rsidRDefault="008721C4">
    <w:pPr>
      <w:pStyle w:val="Header"/>
    </w:pPr>
  </w:p>
  <w:p w14:paraId="7DFDD9E2" w14:textId="77777777" w:rsidR="008721C4" w:rsidRDefault="008721C4">
    <w:pPr>
      <w:pStyle w:val="Header"/>
    </w:pPr>
  </w:p>
  <w:p w14:paraId="0E9CA55F" w14:textId="77777777" w:rsidR="008721C4" w:rsidRDefault="008721C4">
    <w:pPr>
      <w:pStyle w:val="Header"/>
    </w:pPr>
  </w:p>
  <w:p w14:paraId="2A80E124" w14:textId="5C1E826A" w:rsidR="008721C4" w:rsidRDefault="00F869B8">
    <w:pPr>
      <w:pStyle w:val="Header"/>
    </w:pPr>
    <w:r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2EFFB0A9" wp14:editId="21051C61">
              <wp:simplePos x="0" y="0"/>
              <wp:positionH relativeFrom="column">
                <wp:posOffset>6172200</wp:posOffset>
              </wp:positionH>
              <wp:positionV relativeFrom="paragraph">
                <wp:posOffset>1828165</wp:posOffset>
              </wp:positionV>
              <wp:extent cx="342900" cy="0"/>
              <wp:effectExtent l="9525" t="8890" r="9525" b="10160"/>
              <wp:wrapNone/>
              <wp:docPr id="9" name="Lin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3429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50D6992" id="Line 20" o:spid="_x0000_s1026" style="position:absolute;flip:x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6pt,143.95pt" to="513pt,14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747CB6" w14:textId="77777777" w:rsidR="00326DA8" w:rsidRDefault="00326DA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62C30"/>
    <w:multiLevelType w:val="hybridMultilevel"/>
    <w:tmpl w:val="CA98A2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D5579E"/>
    <w:multiLevelType w:val="hybridMultilevel"/>
    <w:tmpl w:val="27F8DF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activeWritingStyle w:appName="MSWord" w:lang="en-GB" w:vendorID="64" w:dllVersion="5" w:nlCheck="1" w:checkStyle="1"/>
  <w:activeWritingStyle w:appName="MSWord" w:lang="en-GB" w:vendorID="64" w:dllVersion="0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20"/>
  <w:noPunctuationKerning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E3F"/>
    <w:rsid w:val="000F5016"/>
    <w:rsid w:val="00162327"/>
    <w:rsid w:val="00186F41"/>
    <w:rsid w:val="00194F93"/>
    <w:rsid w:val="0024692C"/>
    <w:rsid w:val="00250E88"/>
    <w:rsid w:val="00311216"/>
    <w:rsid w:val="00326DA8"/>
    <w:rsid w:val="003617D7"/>
    <w:rsid w:val="003A5689"/>
    <w:rsid w:val="003A6EA3"/>
    <w:rsid w:val="003D5658"/>
    <w:rsid w:val="00494B28"/>
    <w:rsid w:val="004A2F03"/>
    <w:rsid w:val="004E0481"/>
    <w:rsid w:val="00503EF1"/>
    <w:rsid w:val="005D09B0"/>
    <w:rsid w:val="00745E29"/>
    <w:rsid w:val="00790414"/>
    <w:rsid w:val="007E08A2"/>
    <w:rsid w:val="00807872"/>
    <w:rsid w:val="008721C4"/>
    <w:rsid w:val="00884C6A"/>
    <w:rsid w:val="00985320"/>
    <w:rsid w:val="009A5FB8"/>
    <w:rsid w:val="009B0ED7"/>
    <w:rsid w:val="009D7A41"/>
    <w:rsid w:val="00B635D4"/>
    <w:rsid w:val="00BC1D70"/>
    <w:rsid w:val="00C25B3C"/>
    <w:rsid w:val="00C278B1"/>
    <w:rsid w:val="00C55950"/>
    <w:rsid w:val="00C67E3F"/>
    <w:rsid w:val="00D24107"/>
    <w:rsid w:val="00D52880"/>
    <w:rsid w:val="00D52F69"/>
    <w:rsid w:val="00D92393"/>
    <w:rsid w:val="00DB6067"/>
    <w:rsid w:val="00E578D8"/>
    <w:rsid w:val="00E62634"/>
    <w:rsid w:val="00E71BD5"/>
    <w:rsid w:val="00F869B8"/>
    <w:rsid w:val="00FA4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."/>
  <w:listSeparator w:val=","/>
  <w14:docId w14:val="75ED07FD"/>
  <w15:docId w15:val="{79F6AA96-46C4-456D-AD75-C5F2D671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Estrangelo Edessa" w:hAnsi="Estrangelo Edessa"/>
      <w:b/>
      <w:bCs/>
      <w:sz w:val="5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Estrangelo Edessa" w:hAnsi="Estrangelo Edessa"/>
      <w:b/>
      <w:b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semiHidden/>
    <w:pPr>
      <w:spacing w:before="60" w:line="360" w:lineRule="auto"/>
      <w:jc w:val="right"/>
    </w:pPr>
    <w:rPr>
      <w:rFonts w:ascii="Estrangelo Edessa" w:hAnsi="Estrangelo Edessa"/>
      <w:color w:val="333333"/>
      <w:sz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4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F93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uiPriority w:val="99"/>
    <w:unhideWhenUsed/>
    <w:rsid w:val="004E048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/images/view;_ylt=A2KLj.thsEZUBSoAcppNBQx.;_ylu=X3oDMTIzZTduZ3VoBHNlYwNzcgRzbGsDaW1nBG9pZANjN2EwNzc2NzE2YTFjNjUyYmQwZTljYjM1MTYyZDU0MQRncG9zAzEzBGl0A2Jpbmc-?back=http://uk.images.search.yahoo.com/search/images?_adv_prop=image&amp;va=twitter+logo&amp;fr=mcsaoffblock&amp;tab=organic&amp;ri=13&amp;w=600&amp;h=600&amp;imgurl=www.d-ss.co.uk/164-thickbox_default/twitter-bird-logo.jpg&amp;rurl=http://www.d-ss.co.uk/vehicle-signage/122-twitter-bird-logo.html&amp;size=17.6KB&amp;name=Vehicle+Signage+&amp;gt;+%3cb%3eTwitter%3c/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Relationship Id="rId13" Type="http://schemas.openxmlformats.org/officeDocument/2006/relationships/image" Target="media/image7.png"/><Relationship Id="rId3" Type="http://schemas.openxmlformats.org/officeDocument/2006/relationships/image" Target="media/image4.jpeg"/><Relationship Id="rId7" Type="http://schemas.openxmlformats.org/officeDocument/2006/relationships/hyperlink" Target="file:///\\spps-dc01\images\view;_ylt=A2KLj.thsEZUBSoAcppNBQx.;_ylu=X3oDMTIzZTduZ3VoBHNlYwNzcgRzbGsDaW1nBG9pZANjN2EwNzc2NzE2YTFjNjUyYmQwZTljYjM1MTYyZDU0MQRncG9zAzEzBGl0A2Jpbmc-?back=http:\uk.images.search.yahoo.com\search\images?_adv_prop=image&amp;va=twitter+logo&amp;fr=mcsaoffblock&amp;tab=organic&amp;ri=13&amp;w=600&amp;h=600&amp;imgurl=www.d-ss.co.uk\164-thickbox_default\twitter-bird-logo.jpg&amp;rurl=http:\www.d-ss.co.uk\vehicle-signage\122-twitter-bird-logo.html&amp;size=17.6KB&amp;name=Vehicle+Signage+&amp;gt;+%3cb%3eTwitter%3c\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Relationship Id="rId12" Type="http://schemas.openxmlformats.org/officeDocument/2006/relationships/image" Target="media/image60.jpeg"/><Relationship Id="rId2" Type="http://schemas.openxmlformats.org/officeDocument/2006/relationships/image" Target="media/image30.wmf"/><Relationship Id="rId1" Type="http://schemas.openxmlformats.org/officeDocument/2006/relationships/image" Target="media/image3.wmf"/><Relationship Id="rId6" Type="http://schemas.openxmlformats.org/officeDocument/2006/relationships/image" Target="media/image50.png"/><Relationship Id="rId11" Type="http://schemas.openxmlformats.org/officeDocument/2006/relationships/hyperlink" Target="/images/view;_ylt=A2KLj.thsEZUBSoAcppNBQx.;_ylu=X3oDMTIzZTduZ3VoBHNlYwNzcgRzbGsDaW1nBG9pZANjN2EwNzc2NzE2YTFjNjUyYmQwZTljYjM1MTYyZDU0MQRncG9zAzEzBGl0A2Jpbmc-?back=http://uk.images.search.yahoo.com/search/images?_adv_prop=image&amp;va=twitter+logo&amp;fr=mcsaoffblock&amp;tab=organic&amp;ri=13&amp;w=600&amp;h=600&amp;imgurl=www.d-ss.co.uk/164-thickbox_default/twitter-bird-logo.jpg&amp;rurl=http://www.d-ss.co.uk/vehicle-signage/122-twitter-bird-logo.html&amp;size=17.6KB&amp;name=Vehicle+Signage+&amp;gt;+%3cb%3eTwitter%3c/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Relationship Id="rId5" Type="http://schemas.openxmlformats.org/officeDocument/2006/relationships/image" Target="media/image5.png"/><Relationship Id="rId15" Type="http://schemas.openxmlformats.org/officeDocument/2006/relationships/image" Target="media/image8.jpeg"/><Relationship Id="rId10" Type="http://schemas.openxmlformats.org/officeDocument/2006/relationships/hyperlink" Target="file:///\\spps-dc01\images\view;_ylt=A2KLj.thsEZUBSoAcppNBQx.;_ylu=X3oDMTIzZTduZ3VoBHNlYwNzcgRzbGsDaW1nBG9pZANjN2EwNzc2NzE2YTFjNjUyYmQwZTljYjM1MTYyZDU0MQRncG9zAzEzBGl0A2Jpbmc-?back=http:\uk.images.search.yahoo.com\search\images?_adv_prop=image&amp;va=twitter+logo&amp;fr=mcsaoffblock&amp;tab=organic&amp;ri=13&amp;w=600&amp;h=600&amp;imgurl=www.d-ss.co.uk\164-thickbox_default\twitter-bird-logo.jpg&amp;rurl=http:\www.d-ss.co.uk\vehicle-signage\122-twitter-bird-logo.html&amp;size=17.6KB&amp;name=Vehicle+Signage+&amp;gt;+%3cb%3eTwitter%3c\b%3e+&amp;#39;Bird%26#39;+&lt;b&gt;logo&lt;/b&gt;&amp;p=twitter+logo&amp;oid=c7a0776716a1c652bd0e9cb35162d541&amp;fr2=&amp;fr=mcsaoffblock&amp;tt=Vehicle+Signage+%26gt;+&lt;b&gt;Twitter&lt;/b&gt;+%26#39;Bird%26#39;+&lt;b&gt;logo&lt;/b&gt;&amp;b=0&amp;ni=240&amp;no=13&amp;ts=&amp;tab=organic&amp;sigr=120pp08ha&amp;sigb=13hi8osfc&amp;sigi=11pd9o1or&amp;sigt=11ub1q3j2&amp;sign=11ub1q3j2&amp;.crumb=54oXl2v1nXI&amp;fr=mcsaoffblock" TargetMode="External"/><Relationship Id="rId4" Type="http://schemas.openxmlformats.org/officeDocument/2006/relationships/image" Target="media/image40.jpeg"/><Relationship Id="rId9" Type="http://schemas.openxmlformats.org/officeDocument/2006/relationships/image" Target="media/image6.jpeg"/><Relationship Id="rId14" Type="http://schemas.openxmlformats.org/officeDocument/2006/relationships/image" Target="media/image70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0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689C37E6</Template>
  <TotalTime>0</TotalTime>
  <Pages>1</Pages>
  <Words>323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 Day Plumbing &amp; Heating</Company>
  <LinksUpToDate>false</LinksUpToDate>
  <CharactersWithSpaces>2134</CharactersWithSpaces>
  <SharedDoc>false</SharedDoc>
  <HLinks>
    <vt:vector size="6" baseType="variant">
      <vt:variant>
        <vt:i4>7929903</vt:i4>
      </vt:variant>
      <vt:variant>
        <vt:i4>2456</vt:i4>
      </vt:variant>
      <vt:variant>
        <vt:i4>1033</vt:i4>
      </vt:variant>
      <vt:variant>
        <vt:i4>4</vt:i4>
      </vt:variant>
      <vt:variant>
        <vt:lpwstr>/images/view;_ylt=A2KLj.thsEZUBSoAcppNBQx.;_ylu=X3oDMTIzZTduZ3VoBHNlYwNzcgRzbGsDaW1nBG9pZANjN2EwNzc2NzE2YTFjNjUyYmQwZTljYjM1MTYyZDU0MQRncG9zAzEzBGl0A2Jpbmc-?back=http%3A%2F%2Fuk.images.search.yahoo.com%2Fsearch%2Fimages%3F_adv_prop%3Dimage%26va%3Dtwitter%2Blogo%26fr%3Dmcsaoffblock%26tab%3Dorganic%26ri%3D13&amp;w=600&amp;h=600&amp;imgurl=www.d-ss.co.uk%2F164-thickbox_default%2Ftwitter-bird-logo.jpg&amp;rurl=http%3A%2F%2Fwww.d-ss.co.uk%2Fvehicle-signage%2F122-twitter-bird-logo.html&amp;size=17.6KB&amp;name=Vehicle+Signage+%26gt%3B+%3Cb%3ETwitter%3C%2Fb%3E+%26%2339%3BBird%26%2339%3B+%3Cb%3Elogo%3C%2Fb%3E&amp;p=twitter+logo&amp;oid=c7a0776716a1c652bd0e9cb35162d541&amp;fr2=&amp;fr=mcsaoffblock&amp;tt=Vehicle+Signage+%26gt%3B+%3Cb%3ETwitter%3C%2Fb%3E+%26%2339%3BBird%26%2339%3B+%3Cb%3Elogo%3C%2Fb%3E&amp;b=0&amp;ni=240&amp;no=13&amp;ts=&amp;tab=organic&amp;sigr=120pp08ha&amp;sigb=13hi8osfc&amp;sigi=11pd9o1or&amp;sigt=11ub1q3j2&amp;sign=11ub1q3j2&amp;.crumb=54oXl2v1nXI&amp;fr=mcsaoffbloc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Lucy Byrne</cp:lastModifiedBy>
  <cp:revision>2</cp:revision>
  <cp:lastPrinted>2018-12-18T10:13:00Z</cp:lastPrinted>
  <dcterms:created xsi:type="dcterms:W3CDTF">2020-12-11T14:13:00Z</dcterms:created>
  <dcterms:modified xsi:type="dcterms:W3CDTF">2020-12-11T14:13:00Z</dcterms:modified>
</cp:coreProperties>
</file>