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69053" w14:textId="4787313B" w:rsidR="004E0481" w:rsidRPr="00551E9F" w:rsidRDefault="00315F77" w:rsidP="0094252F">
      <w:pPr>
        <w:jc w:val="right"/>
        <w:rPr>
          <w:rFonts w:asciiTheme="minorHAnsi" w:hAnsiTheme="minorHAnsi" w:cstheme="minorHAnsi"/>
        </w:rPr>
      </w:pPr>
      <w:r w:rsidRPr="00551E9F">
        <w:rPr>
          <w:rFonts w:asciiTheme="minorHAnsi" w:hAnsiTheme="minorHAnsi" w:cstheme="minorHAnsi"/>
        </w:rPr>
        <w:t>January</w:t>
      </w:r>
      <w:r w:rsidR="0094252F" w:rsidRPr="00551E9F">
        <w:rPr>
          <w:rFonts w:asciiTheme="minorHAnsi" w:hAnsiTheme="minorHAnsi" w:cstheme="minorHAnsi"/>
        </w:rPr>
        <w:t xml:space="preserve"> 202</w:t>
      </w:r>
      <w:r w:rsidRPr="00551E9F">
        <w:rPr>
          <w:rFonts w:asciiTheme="minorHAnsi" w:hAnsiTheme="minorHAnsi" w:cstheme="minorHAnsi"/>
        </w:rPr>
        <w:t>1</w:t>
      </w:r>
    </w:p>
    <w:p w14:paraId="5F8DFC3A" w14:textId="77777777" w:rsidR="0094252F" w:rsidRPr="00551E9F" w:rsidRDefault="0094252F" w:rsidP="0094252F">
      <w:pPr>
        <w:jc w:val="right"/>
        <w:rPr>
          <w:rFonts w:asciiTheme="minorHAnsi" w:hAnsiTheme="minorHAnsi" w:cstheme="minorHAnsi"/>
        </w:rPr>
      </w:pPr>
    </w:p>
    <w:p w14:paraId="531DC56B" w14:textId="0DF58C01" w:rsidR="00D246E7" w:rsidRPr="00551E9F" w:rsidRDefault="00D246E7" w:rsidP="004E0481"/>
    <w:p w14:paraId="74A42E90" w14:textId="0441FE04" w:rsidR="00D246E7" w:rsidRPr="00551E9F" w:rsidRDefault="00D246E7" w:rsidP="004E0481">
      <w:pPr>
        <w:rPr>
          <w:rFonts w:asciiTheme="minorHAnsi" w:hAnsiTheme="minorHAnsi" w:cstheme="minorHAnsi"/>
        </w:rPr>
      </w:pPr>
      <w:r w:rsidRPr="00551E9F">
        <w:rPr>
          <w:rFonts w:asciiTheme="minorHAnsi" w:hAnsiTheme="minorHAnsi" w:cstheme="minorHAnsi"/>
        </w:rPr>
        <w:t xml:space="preserve">Dear </w:t>
      </w:r>
      <w:r w:rsidR="00315F77" w:rsidRPr="00551E9F">
        <w:rPr>
          <w:rFonts w:asciiTheme="minorHAnsi" w:hAnsiTheme="minorHAnsi" w:cstheme="minorHAnsi"/>
        </w:rPr>
        <w:t xml:space="preserve">Year </w:t>
      </w:r>
      <w:r w:rsidR="00BC05F9">
        <w:rPr>
          <w:rFonts w:asciiTheme="minorHAnsi" w:hAnsiTheme="minorHAnsi" w:cstheme="minorHAnsi"/>
        </w:rPr>
        <w:t>5 parents/carers</w:t>
      </w:r>
      <w:r w:rsidR="00315F77" w:rsidRPr="00551E9F">
        <w:rPr>
          <w:rFonts w:asciiTheme="minorHAnsi" w:hAnsiTheme="minorHAnsi" w:cstheme="minorHAnsi"/>
        </w:rPr>
        <w:t xml:space="preserve"> </w:t>
      </w:r>
    </w:p>
    <w:p w14:paraId="7E73DFDE" w14:textId="3E604FF2" w:rsidR="00315F77" w:rsidRPr="00551E9F" w:rsidRDefault="00315F77" w:rsidP="004E0481">
      <w:pPr>
        <w:rPr>
          <w:rFonts w:asciiTheme="minorHAnsi" w:hAnsiTheme="minorHAnsi" w:cstheme="minorHAnsi"/>
        </w:rPr>
      </w:pPr>
    </w:p>
    <w:p w14:paraId="0FE7B9FA" w14:textId="698E835A" w:rsidR="00315F77" w:rsidRPr="00551E9F" w:rsidRDefault="00315F77" w:rsidP="004E0481">
      <w:pPr>
        <w:rPr>
          <w:rFonts w:asciiTheme="minorHAnsi" w:hAnsiTheme="minorHAnsi" w:cstheme="minorHAnsi"/>
        </w:rPr>
      </w:pPr>
      <w:r w:rsidRPr="00551E9F">
        <w:rPr>
          <w:rFonts w:asciiTheme="minorHAnsi" w:hAnsiTheme="minorHAnsi" w:cstheme="minorHAnsi"/>
        </w:rPr>
        <w:t>After a fantastic first term this is certainly not how we had planned to start our Spring Term. We loved getting to know our class during the Autumn Term and we are disappointed that, at this time, face to face teaching cannot continue. We have put together a remote learning plan for our class</w:t>
      </w:r>
      <w:r w:rsidR="00551E9F">
        <w:rPr>
          <w:rFonts w:asciiTheme="minorHAnsi" w:hAnsiTheme="minorHAnsi" w:cstheme="minorHAnsi"/>
        </w:rPr>
        <w:t>, y</w:t>
      </w:r>
      <w:r w:rsidRPr="00551E9F">
        <w:rPr>
          <w:rFonts w:asciiTheme="minorHAnsi" w:hAnsiTheme="minorHAnsi" w:cstheme="minorHAnsi"/>
        </w:rPr>
        <w:t xml:space="preserve">ou will need to download </w:t>
      </w:r>
      <w:r w:rsidR="00BC05F9">
        <w:rPr>
          <w:rFonts w:asciiTheme="minorHAnsi" w:hAnsiTheme="minorHAnsi" w:cstheme="minorHAnsi"/>
        </w:rPr>
        <w:t xml:space="preserve">Microsoft </w:t>
      </w:r>
      <w:r w:rsidRPr="00551E9F">
        <w:rPr>
          <w:rFonts w:asciiTheme="minorHAnsi" w:hAnsiTheme="minorHAnsi" w:cstheme="minorHAnsi"/>
        </w:rPr>
        <w:t xml:space="preserve">Teams. This is available as an app that will work through tablets and smart phones as well as laptops and PCs. This is extremely important as daily meetings and tasks for your child will be set through Teams. Teams will work with Microsoft Edge and Google Chrome. </w:t>
      </w:r>
    </w:p>
    <w:p w14:paraId="4B498B65" w14:textId="5F7579E1" w:rsidR="00315F77" w:rsidRPr="00551E9F" w:rsidRDefault="00315F77" w:rsidP="004E0481">
      <w:pPr>
        <w:rPr>
          <w:rFonts w:asciiTheme="minorHAnsi" w:hAnsiTheme="minorHAnsi" w:cstheme="minorHAnsi"/>
        </w:rPr>
      </w:pPr>
    </w:p>
    <w:p w14:paraId="38D1A4ED" w14:textId="4BA61400" w:rsidR="00315F77" w:rsidRPr="00551E9F" w:rsidRDefault="00315F77" w:rsidP="004E0481">
      <w:pPr>
        <w:rPr>
          <w:rFonts w:asciiTheme="minorHAnsi" w:hAnsiTheme="minorHAnsi" w:cstheme="minorHAnsi"/>
          <w:b/>
        </w:rPr>
      </w:pPr>
      <w:r w:rsidRPr="00551E9F">
        <w:rPr>
          <w:rFonts w:asciiTheme="minorHAnsi" w:hAnsiTheme="minorHAnsi" w:cstheme="minorHAnsi"/>
          <w:b/>
        </w:rPr>
        <w:t xml:space="preserve">Our Year </w:t>
      </w:r>
      <w:r w:rsidR="00170405">
        <w:rPr>
          <w:rFonts w:asciiTheme="minorHAnsi" w:hAnsiTheme="minorHAnsi" w:cstheme="minorHAnsi"/>
          <w:b/>
        </w:rPr>
        <w:t>5</w:t>
      </w:r>
      <w:r w:rsidRPr="00551E9F">
        <w:rPr>
          <w:rFonts w:asciiTheme="minorHAnsi" w:hAnsiTheme="minorHAnsi" w:cstheme="minorHAnsi"/>
          <w:b/>
        </w:rPr>
        <w:t xml:space="preserve"> class plan is as follows:</w:t>
      </w:r>
    </w:p>
    <w:p w14:paraId="7803F965" w14:textId="4B839A97" w:rsidR="00315F77" w:rsidRPr="00551E9F" w:rsidRDefault="00315F77" w:rsidP="004E0481">
      <w:pPr>
        <w:rPr>
          <w:rFonts w:asciiTheme="minorHAnsi" w:hAnsiTheme="minorHAnsi" w:cstheme="minorHAnsi"/>
        </w:rPr>
      </w:pPr>
    </w:p>
    <w:p w14:paraId="12CE7949" w14:textId="60BBE323" w:rsidR="00315F77" w:rsidRPr="00551E9F" w:rsidRDefault="00916D76" w:rsidP="004E0481">
      <w:pPr>
        <w:rPr>
          <w:rFonts w:asciiTheme="minorHAnsi" w:hAnsiTheme="minorHAnsi" w:cstheme="minorHAnsi"/>
        </w:rPr>
      </w:pPr>
      <w:r>
        <w:rPr>
          <w:rFonts w:asciiTheme="minorHAnsi" w:hAnsiTheme="minorHAnsi" w:cstheme="minorHAnsi"/>
        </w:rPr>
        <w:t>10</w:t>
      </w:r>
      <w:r w:rsidR="00551E9F" w:rsidRPr="00551E9F">
        <w:rPr>
          <w:rFonts w:asciiTheme="minorHAnsi" w:hAnsiTheme="minorHAnsi" w:cstheme="minorHAnsi"/>
        </w:rPr>
        <w:t xml:space="preserve">.20am every morning we will have a welcome meeting, which will be a chance for a hello chat and an opportunity for children to hear about their tasks for the </w:t>
      </w:r>
      <w:r>
        <w:rPr>
          <w:rFonts w:asciiTheme="minorHAnsi" w:hAnsiTheme="minorHAnsi" w:cstheme="minorHAnsi"/>
        </w:rPr>
        <w:t>day, or feedback about their lessons</w:t>
      </w:r>
      <w:r w:rsidR="00551E9F" w:rsidRPr="00551E9F">
        <w:rPr>
          <w:rFonts w:asciiTheme="minorHAnsi" w:hAnsiTheme="minorHAnsi" w:cstheme="minorHAnsi"/>
        </w:rPr>
        <w:t xml:space="preserve">. </w:t>
      </w:r>
      <w:r>
        <w:rPr>
          <w:rFonts w:asciiTheme="minorHAnsi" w:hAnsiTheme="minorHAnsi" w:cstheme="minorHAnsi"/>
        </w:rPr>
        <w:t>Children can begin their lessons independently before the meeting</w:t>
      </w:r>
      <w:r w:rsidR="00A139D8">
        <w:rPr>
          <w:rFonts w:asciiTheme="minorHAnsi" w:hAnsiTheme="minorHAnsi" w:cstheme="minorHAnsi"/>
        </w:rPr>
        <w:t>.</w:t>
      </w:r>
    </w:p>
    <w:p w14:paraId="3FC8290F" w14:textId="7CDBEAF4" w:rsidR="00551E9F" w:rsidRPr="00551E9F" w:rsidRDefault="00551E9F" w:rsidP="004E0481">
      <w:pPr>
        <w:rPr>
          <w:rFonts w:asciiTheme="minorHAnsi" w:hAnsiTheme="minorHAnsi" w:cstheme="minorHAnsi"/>
        </w:rPr>
      </w:pPr>
    </w:p>
    <w:p w14:paraId="1BD18FEC" w14:textId="452B5D1B" w:rsidR="00551E9F" w:rsidRPr="00551E9F" w:rsidRDefault="00551E9F" w:rsidP="004E0481">
      <w:pPr>
        <w:rPr>
          <w:rFonts w:asciiTheme="minorHAnsi" w:hAnsiTheme="minorHAnsi" w:cstheme="minorHAnsi"/>
        </w:rPr>
      </w:pPr>
      <w:r w:rsidRPr="00551E9F">
        <w:rPr>
          <w:rFonts w:asciiTheme="minorHAnsi" w:hAnsiTheme="minorHAnsi" w:cstheme="minorHAnsi"/>
        </w:rPr>
        <w:t xml:space="preserve">Tasks will be set through the assignments section on Teams. </w:t>
      </w:r>
      <w:r w:rsidR="006A6667">
        <w:rPr>
          <w:rFonts w:asciiTheme="minorHAnsi" w:hAnsiTheme="minorHAnsi" w:cstheme="minorHAnsi"/>
        </w:rPr>
        <w:t xml:space="preserve">This will be as a tab down the side of your main page. </w:t>
      </w:r>
    </w:p>
    <w:p w14:paraId="4F36059D" w14:textId="66823339" w:rsidR="00551E9F" w:rsidRPr="00551E9F" w:rsidRDefault="00551E9F" w:rsidP="004E0481">
      <w:pPr>
        <w:rPr>
          <w:rFonts w:asciiTheme="minorHAnsi" w:hAnsiTheme="minorHAnsi" w:cstheme="minorHAnsi"/>
        </w:rPr>
      </w:pPr>
    </w:p>
    <w:p w14:paraId="2BF3EDB8" w14:textId="480BEBED" w:rsidR="00551E9F" w:rsidRPr="00551E9F" w:rsidRDefault="00551E9F" w:rsidP="004E0481">
      <w:pPr>
        <w:rPr>
          <w:rFonts w:asciiTheme="minorHAnsi" w:hAnsiTheme="minorHAnsi" w:cstheme="minorHAnsi"/>
        </w:rPr>
      </w:pPr>
      <w:r w:rsidRPr="00551E9F">
        <w:rPr>
          <w:rFonts w:asciiTheme="minorHAnsi" w:hAnsiTheme="minorHAnsi" w:cstheme="minorHAnsi"/>
        </w:rPr>
        <w:t xml:space="preserve">An afternoon meeting will take place at </w:t>
      </w:r>
      <w:r w:rsidR="00916D76">
        <w:rPr>
          <w:rFonts w:asciiTheme="minorHAnsi" w:hAnsiTheme="minorHAnsi" w:cstheme="minorHAnsi"/>
        </w:rPr>
        <w:t>2</w:t>
      </w:r>
      <w:r w:rsidRPr="00551E9F">
        <w:rPr>
          <w:rFonts w:asciiTheme="minorHAnsi" w:hAnsiTheme="minorHAnsi" w:cstheme="minorHAnsi"/>
        </w:rPr>
        <w:t xml:space="preserve">.20pm. This will be an opportunity to see how children have coped with the </w:t>
      </w:r>
      <w:r w:rsidR="00916D76">
        <w:rPr>
          <w:rFonts w:asciiTheme="minorHAnsi" w:hAnsiTheme="minorHAnsi" w:cstheme="minorHAnsi"/>
        </w:rPr>
        <w:t>day’s</w:t>
      </w:r>
      <w:r w:rsidRPr="00551E9F">
        <w:rPr>
          <w:rFonts w:asciiTheme="minorHAnsi" w:hAnsiTheme="minorHAnsi" w:cstheme="minorHAnsi"/>
        </w:rPr>
        <w:t xml:space="preserve"> activities. </w:t>
      </w:r>
    </w:p>
    <w:p w14:paraId="0B409128" w14:textId="470D6334" w:rsidR="00551E9F" w:rsidRPr="00551E9F" w:rsidRDefault="00551E9F" w:rsidP="004E0481">
      <w:pPr>
        <w:rPr>
          <w:rFonts w:asciiTheme="minorHAnsi" w:hAnsiTheme="minorHAnsi" w:cstheme="minorHAnsi"/>
        </w:rPr>
      </w:pPr>
    </w:p>
    <w:p w14:paraId="40199483" w14:textId="25C56CDA" w:rsidR="00C35743" w:rsidRDefault="00C35743" w:rsidP="004E0481">
      <w:pPr>
        <w:rPr>
          <w:rFonts w:asciiTheme="minorHAnsi" w:hAnsiTheme="minorHAnsi" w:cstheme="minorHAnsi"/>
        </w:rPr>
      </w:pPr>
      <w:r>
        <w:rPr>
          <w:rFonts w:asciiTheme="minorHAnsi" w:hAnsiTheme="minorHAnsi" w:cstheme="minorHAnsi"/>
        </w:rPr>
        <w:t xml:space="preserve">Within the assignments section children will be set work from a Word document where possible as these are editable and able to be handed in to class teachers through Teams. Where a PDF or other document is assigned for class work, children should use the blended learning book that they have at home. We will then try to discuss all work completed at our morning or afternoon meetings. </w:t>
      </w:r>
    </w:p>
    <w:p w14:paraId="21ED9D85" w14:textId="33C0C53E" w:rsidR="00C35743" w:rsidRDefault="00C35743" w:rsidP="004E0481">
      <w:pPr>
        <w:rPr>
          <w:rFonts w:asciiTheme="minorHAnsi" w:hAnsiTheme="minorHAnsi" w:cstheme="minorHAnsi"/>
        </w:rPr>
      </w:pPr>
    </w:p>
    <w:p w14:paraId="7B7C9C97" w14:textId="5A088C97" w:rsidR="00C35743" w:rsidRDefault="00C35743" w:rsidP="00C35743">
      <w:pPr>
        <w:rPr>
          <w:rFonts w:asciiTheme="minorHAnsi" w:hAnsiTheme="minorHAnsi" w:cstheme="minorHAnsi"/>
        </w:rPr>
      </w:pPr>
      <w:r>
        <w:rPr>
          <w:rFonts w:asciiTheme="minorHAnsi" w:hAnsiTheme="minorHAnsi" w:cstheme="minorHAnsi"/>
        </w:rPr>
        <w:t>Each teacher will read a story to their class every day at 3pm. We are aware that there are many children who have siblings throughout the school so we are happy for you to choose which story you would like to access.</w:t>
      </w:r>
      <w:bookmarkStart w:id="0" w:name="_GoBack"/>
      <w:bookmarkEnd w:id="0"/>
      <w:r w:rsidR="00A139D8">
        <w:rPr>
          <w:rFonts w:asciiTheme="minorHAnsi" w:hAnsiTheme="minorHAnsi" w:cstheme="minorHAnsi"/>
        </w:rPr>
        <w:t xml:space="preserve"> </w:t>
      </w:r>
    </w:p>
    <w:p w14:paraId="769046E9" w14:textId="77777777" w:rsidR="00C35743" w:rsidRDefault="00C35743" w:rsidP="00C35743">
      <w:pPr>
        <w:rPr>
          <w:rFonts w:asciiTheme="minorHAnsi" w:hAnsiTheme="minorHAnsi" w:cstheme="minorHAnsi"/>
        </w:rPr>
      </w:pPr>
    </w:p>
    <w:p w14:paraId="47F668D2" w14:textId="77777777" w:rsidR="00C35743" w:rsidRDefault="00C35743" w:rsidP="004E0481">
      <w:pPr>
        <w:rPr>
          <w:rFonts w:asciiTheme="minorHAnsi" w:hAnsiTheme="minorHAnsi" w:cstheme="minorHAnsi"/>
        </w:rPr>
      </w:pPr>
    </w:p>
    <w:p w14:paraId="1074E2BA" w14:textId="77777777" w:rsidR="00C35743" w:rsidRDefault="00C35743" w:rsidP="004E0481">
      <w:pPr>
        <w:rPr>
          <w:rFonts w:asciiTheme="minorHAnsi" w:hAnsiTheme="minorHAnsi" w:cstheme="minorHAnsi"/>
        </w:rPr>
      </w:pPr>
    </w:p>
    <w:p w14:paraId="055BB1C5" w14:textId="533F9828" w:rsidR="00C35743" w:rsidRDefault="00C35743" w:rsidP="004E0481">
      <w:pPr>
        <w:rPr>
          <w:rFonts w:asciiTheme="minorHAnsi" w:hAnsiTheme="minorHAnsi" w:cstheme="minorHAnsi"/>
        </w:rPr>
      </w:pPr>
      <w:r>
        <w:rPr>
          <w:rFonts w:asciiTheme="minorHAnsi" w:hAnsiTheme="minorHAnsi" w:cstheme="minorHAnsi"/>
        </w:rPr>
        <w:lastRenderedPageBreak/>
        <w:t>We would like to make you aware that whole classes are invited to meet at the given times, therefore can we ask that children follow these basic rules:</w:t>
      </w:r>
    </w:p>
    <w:p w14:paraId="49B6DD12" w14:textId="074BD349" w:rsidR="00C35743" w:rsidRDefault="00C35743" w:rsidP="004E0481">
      <w:pPr>
        <w:rPr>
          <w:rFonts w:asciiTheme="minorHAnsi" w:hAnsiTheme="minorHAnsi" w:cstheme="minorHAnsi"/>
        </w:rPr>
      </w:pPr>
    </w:p>
    <w:p w14:paraId="02F53F89" w14:textId="67503AE1" w:rsidR="00C35743" w:rsidRDefault="00C35743" w:rsidP="00C35743">
      <w:pPr>
        <w:pStyle w:val="ListParagraph"/>
        <w:numPr>
          <w:ilvl w:val="0"/>
          <w:numId w:val="2"/>
        </w:numPr>
        <w:rPr>
          <w:rFonts w:asciiTheme="minorHAnsi" w:hAnsiTheme="minorHAnsi" w:cstheme="minorHAnsi"/>
        </w:rPr>
      </w:pPr>
      <w:r>
        <w:rPr>
          <w:rFonts w:asciiTheme="minorHAnsi" w:hAnsiTheme="minorHAnsi" w:cstheme="minorHAnsi"/>
        </w:rPr>
        <w:t xml:space="preserve">Be dressed appropriately </w:t>
      </w:r>
    </w:p>
    <w:p w14:paraId="0BEFB796" w14:textId="085AB48D" w:rsidR="00C35743" w:rsidRDefault="00C35743" w:rsidP="00C35743">
      <w:pPr>
        <w:pStyle w:val="ListParagraph"/>
        <w:numPr>
          <w:ilvl w:val="0"/>
          <w:numId w:val="2"/>
        </w:numPr>
        <w:rPr>
          <w:rFonts w:asciiTheme="minorHAnsi" w:hAnsiTheme="minorHAnsi" w:cstheme="minorHAnsi"/>
        </w:rPr>
      </w:pPr>
      <w:r>
        <w:rPr>
          <w:rFonts w:asciiTheme="minorHAnsi" w:hAnsiTheme="minorHAnsi" w:cstheme="minorHAnsi"/>
        </w:rPr>
        <w:t xml:space="preserve">Choose your location carefully within your home. If at all possible your child will need a quiet space. </w:t>
      </w:r>
      <w:r w:rsidR="00916D76">
        <w:rPr>
          <w:rFonts w:asciiTheme="minorHAnsi" w:hAnsiTheme="minorHAnsi" w:cstheme="minorHAnsi"/>
        </w:rPr>
        <w:t>You might like to try using headphones for better concentration and to reduce background noise.</w:t>
      </w:r>
    </w:p>
    <w:p w14:paraId="2D62BF67" w14:textId="2FB13E5B" w:rsidR="00C35743" w:rsidRDefault="00C35743" w:rsidP="00C35743">
      <w:pPr>
        <w:pStyle w:val="ListParagraph"/>
        <w:numPr>
          <w:ilvl w:val="0"/>
          <w:numId w:val="2"/>
        </w:numPr>
        <w:rPr>
          <w:rFonts w:asciiTheme="minorHAnsi" w:hAnsiTheme="minorHAnsi" w:cstheme="minorHAnsi"/>
        </w:rPr>
      </w:pPr>
      <w:r>
        <w:rPr>
          <w:rFonts w:asciiTheme="minorHAnsi" w:hAnsiTheme="minorHAnsi" w:cstheme="minorHAnsi"/>
        </w:rPr>
        <w:t xml:space="preserve">As there will be a lot of children at each meeting please keep your microphone on mute and use the raise hand tool for opportunities to speak to each other. </w:t>
      </w:r>
    </w:p>
    <w:p w14:paraId="3DB20598" w14:textId="34F616F3" w:rsidR="00C35743" w:rsidRPr="00C35743" w:rsidRDefault="00C35743" w:rsidP="00C35743">
      <w:pPr>
        <w:pStyle w:val="ListParagraph"/>
        <w:numPr>
          <w:ilvl w:val="0"/>
          <w:numId w:val="2"/>
        </w:numPr>
        <w:rPr>
          <w:rFonts w:asciiTheme="minorHAnsi" w:hAnsiTheme="minorHAnsi" w:cstheme="minorHAnsi"/>
        </w:rPr>
      </w:pPr>
      <w:r>
        <w:rPr>
          <w:rFonts w:asciiTheme="minorHAnsi" w:hAnsiTheme="minorHAnsi" w:cstheme="minorHAnsi"/>
        </w:rPr>
        <w:t xml:space="preserve">Even though we are working from home we will still be following our </w:t>
      </w:r>
      <w:r w:rsidR="00772B97">
        <w:rPr>
          <w:rFonts w:asciiTheme="minorHAnsi" w:hAnsiTheme="minorHAnsi" w:cstheme="minorHAnsi"/>
        </w:rPr>
        <w:t xml:space="preserve">St Philip’s Standards of Be Ready, Be Respectful and Be Responsible. </w:t>
      </w:r>
    </w:p>
    <w:p w14:paraId="6CAB158F" w14:textId="3249E952" w:rsidR="00C35743" w:rsidRDefault="00C35743" w:rsidP="004E0481">
      <w:pPr>
        <w:rPr>
          <w:rFonts w:asciiTheme="minorHAnsi" w:hAnsiTheme="minorHAnsi" w:cstheme="minorHAnsi"/>
        </w:rPr>
      </w:pPr>
    </w:p>
    <w:p w14:paraId="6D746498" w14:textId="0622C25D" w:rsidR="00772B97" w:rsidRDefault="00772B97" w:rsidP="004E0481">
      <w:pPr>
        <w:rPr>
          <w:rFonts w:asciiTheme="minorHAnsi" w:hAnsiTheme="minorHAnsi" w:cstheme="minorHAnsi"/>
        </w:rPr>
      </w:pPr>
      <w:r>
        <w:rPr>
          <w:rFonts w:asciiTheme="minorHAnsi" w:hAnsiTheme="minorHAnsi" w:cstheme="minorHAnsi"/>
        </w:rPr>
        <w:t xml:space="preserve">This is a learning curve for all of us so we may experience a few bumps in the road, while we get used to this way of teaching and learning. </w:t>
      </w:r>
    </w:p>
    <w:p w14:paraId="3CA4009C" w14:textId="77777777" w:rsidR="00772B97" w:rsidRDefault="00772B97" w:rsidP="004E0481">
      <w:pPr>
        <w:rPr>
          <w:rFonts w:asciiTheme="minorHAnsi" w:hAnsiTheme="minorHAnsi" w:cstheme="minorHAnsi"/>
        </w:rPr>
      </w:pPr>
    </w:p>
    <w:p w14:paraId="0D48455C" w14:textId="7AB829A6" w:rsidR="00551E9F" w:rsidRPr="00551E9F" w:rsidRDefault="00551E9F" w:rsidP="004E0481">
      <w:pPr>
        <w:rPr>
          <w:rFonts w:asciiTheme="minorHAnsi" w:hAnsiTheme="minorHAnsi" w:cstheme="minorHAnsi"/>
        </w:rPr>
      </w:pPr>
      <w:r w:rsidRPr="00551E9F">
        <w:rPr>
          <w:rFonts w:asciiTheme="minorHAnsi" w:hAnsiTheme="minorHAnsi" w:cstheme="minorHAnsi"/>
        </w:rPr>
        <w:t>We sincerely hope that this is a temporary measure to take us to February half term and can’t wait t</w:t>
      </w:r>
      <w:r w:rsidR="00C35743">
        <w:rPr>
          <w:rFonts w:asciiTheme="minorHAnsi" w:hAnsiTheme="minorHAnsi" w:cstheme="minorHAnsi"/>
        </w:rPr>
        <w:t>o</w:t>
      </w:r>
      <w:r w:rsidRPr="00551E9F">
        <w:rPr>
          <w:rFonts w:asciiTheme="minorHAnsi" w:hAnsiTheme="minorHAnsi" w:cstheme="minorHAnsi"/>
        </w:rPr>
        <w:t xml:space="preserve"> welcome you all back to school as soon as it is safe. </w:t>
      </w:r>
    </w:p>
    <w:p w14:paraId="5B9EFD3D" w14:textId="7D65E619" w:rsidR="00551E9F" w:rsidRPr="00551E9F" w:rsidRDefault="00551E9F" w:rsidP="004E0481">
      <w:pPr>
        <w:rPr>
          <w:rFonts w:asciiTheme="minorHAnsi" w:hAnsiTheme="minorHAnsi" w:cstheme="minorHAnsi"/>
        </w:rPr>
      </w:pPr>
    </w:p>
    <w:p w14:paraId="49393E39" w14:textId="645277DC" w:rsidR="00551E9F" w:rsidRPr="00551E9F" w:rsidRDefault="00551E9F" w:rsidP="004E0481">
      <w:pPr>
        <w:rPr>
          <w:rFonts w:asciiTheme="minorHAnsi" w:hAnsiTheme="minorHAnsi" w:cstheme="minorHAnsi"/>
        </w:rPr>
      </w:pPr>
      <w:r w:rsidRPr="00551E9F">
        <w:rPr>
          <w:rFonts w:asciiTheme="minorHAnsi" w:hAnsiTheme="minorHAnsi" w:cstheme="minorHAnsi"/>
        </w:rPr>
        <w:t>If you are worried that you have no longer got your child’s Teams login</w:t>
      </w:r>
      <w:r w:rsidR="00916D76">
        <w:rPr>
          <w:rFonts w:asciiTheme="minorHAnsi" w:hAnsiTheme="minorHAnsi" w:cstheme="minorHAnsi"/>
        </w:rPr>
        <w:t>,</w:t>
      </w:r>
      <w:r w:rsidRPr="00551E9F">
        <w:rPr>
          <w:rFonts w:asciiTheme="minorHAnsi" w:hAnsiTheme="minorHAnsi" w:cstheme="minorHAnsi"/>
        </w:rPr>
        <w:t xml:space="preserve"> please email us and we will be able to send the details to you. </w:t>
      </w:r>
    </w:p>
    <w:p w14:paraId="531E83C3" w14:textId="54B1BDD5" w:rsidR="00551E9F" w:rsidRPr="00551E9F" w:rsidRDefault="00551E9F" w:rsidP="004E0481">
      <w:pPr>
        <w:rPr>
          <w:rFonts w:asciiTheme="minorHAnsi" w:hAnsiTheme="minorHAnsi" w:cstheme="minorHAnsi"/>
        </w:rPr>
      </w:pPr>
    </w:p>
    <w:p w14:paraId="41CC8718" w14:textId="1D367278" w:rsidR="00551E9F" w:rsidRPr="00551E9F" w:rsidRDefault="00916D76" w:rsidP="004E0481">
      <w:pPr>
        <w:rPr>
          <w:rFonts w:asciiTheme="minorHAnsi" w:hAnsiTheme="minorHAnsi" w:cstheme="minorHAnsi"/>
        </w:rPr>
      </w:pPr>
      <w:proofErr w:type="spellStart"/>
      <w:r>
        <w:rPr>
          <w:rStyle w:val="Hyperlink"/>
          <w:rFonts w:asciiTheme="minorHAnsi" w:hAnsiTheme="minorHAnsi" w:cstheme="minorHAnsi"/>
        </w:rPr>
        <w:t>byrnel@sps.sefton.school</w:t>
      </w:r>
      <w:proofErr w:type="spellEnd"/>
    </w:p>
    <w:p w14:paraId="174992AC" w14:textId="0A57C5F8" w:rsidR="00551E9F" w:rsidRPr="00551E9F" w:rsidRDefault="00916D76" w:rsidP="004E0481">
      <w:pPr>
        <w:rPr>
          <w:rFonts w:asciiTheme="minorHAnsi" w:hAnsiTheme="minorHAnsi" w:cstheme="minorHAnsi"/>
        </w:rPr>
      </w:pPr>
      <w:hyperlink r:id="rId7" w:history="1">
        <w:r w:rsidRPr="00D5784B">
          <w:rPr>
            <w:rStyle w:val="Hyperlink"/>
            <w:rFonts w:asciiTheme="minorHAnsi" w:hAnsiTheme="minorHAnsi" w:cstheme="minorHAnsi"/>
          </w:rPr>
          <w:t>hankinsone@sps.sefton.school</w:t>
        </w:r>
      </w:hyperlink>
    </w:p>
    <w:p w14:paraId="0C5FEADB" w14:textId="447E3B19" w:rsidR="00551E9F" w:rsidRPr="00551E9F" w:rsidRDefault="00551E9F" w:rsidP="004E0481">
      <w:pPr>
        <w:rPr>
          <w:rFonts w:asciiTheme="minorHAnsi" w:hAnsiTheme="minorHAnsi" w:cstheme="minorHAnsi"/>
        </w:rPr>
      </w:pPr>
    </w:p>
    <w:p w14:paraId="39AE0E4A" w14:textId="2CD29642" w:rsidR="00551E9F" w:rsidRPr="00551E9F" w:rsidRDefault="00551E9F" w:rsidP="004E0481">
      <w:pPr>
        <w:rPr>
          <w:rFonts w:asciiTheme="minorHAnsi" w:hAnsiTheme="minorHAnsi" w:cstheme="minorHAnsi"/>
        </w:rPr>
      </w:pPr>
      <w:r w:rsidRPr="00551E9F">
        <w:rPr>
          <w:rFonts w:asciiTheme="minorHAnsi" w:hAnsiTheme="minorHAnsi" w:cstheme="minorHAnsi"/>
        </w:rPr>
        <w:t>Kind regards</w:t>
      </w:r>
    </w:p>
    <w:p w14:paraId="7109146F" w14:textId="1F0E74EB" w:rsidR="00D246E7" w:rsidRPr="00551E9F" w:rsidRDefault="00916D76" w:rsidP="004E0481">
      <w:pPr>
        <w:rPr>
          <w:rFonts w:asciiTheme="minorHAnsi" w:hAnsiTheme="minorHAnsi" w:cstheme="minorHAnsi"/>
        </w:rPr>
      </w:pPr>
      <w:r>
        <w:rPr>
          <w:rFonts w:asciiTheme="minorHAnsi" w:hAnsiTheme="minorHAnsi" w:cstheme="minorHAnsi"/>
        </w:rPr>
        <w:t>Miss Byrne</w:t>
      </w:r>
      <w:r w:rsidR="00551E9F" w:rsidRPr="00551E9F">
        <w:rPr>
          <w:rFonts w:asciiTheme="minorHAnsi" w:hAnsiTheme="minorHAnsi" w:cstheme="minorHAnsi"/>
        </w:rPr>
        <w:t xml:space="preserve"> and </w:t>
      </w:r>
      <w:r>
        <w:rPr>
          <w:rFonts w:asciiTheme="minorHAnsi" w:hAnsiTheme="minorHAnsi" w:cstheme="minorHAnsi"/>
        </w:rPr>
        <w:t>Miss Hankinson</w:t>
      </w:r>
      <w:r w:rsidR="00551E9F" w:rsidRPr="00551E9F">
        <w:rPr>
          <w:rFonts w:asciiTheme="minorHAnsi" w:hAnsiTheme="minorHAnsi" w:cstheme="minorHAnsi"/>
        </w:rPr>
        <w:t xml:space="preserve"> </w:t>
      </w:r>
    </w:p>
    <w:sectPr w:rsidR="00D246E7" w:rsidRPr="00551E9F">
      <w:headerReference w:type="even" r:id="rId8"/>
      <w:headerReference w:type="default" r:id="rId9"/>
      <w:footerReference w:type="even" r:id="rId10"/>
      <w:footerReference w:type="default" r:id="rId11"/>
      <w:headerReference w:type="first" r:id="rId12"/>
      <w:footerReference w:type="first" r:id="rId13"/>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7D15A" w14:textId="77777777" w:rsidR="00326DA8" w:rsidRDefault="00326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76D2A"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39E7B"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1B5A4"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9113F"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E6A42"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24499"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128" name="Picture 128"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8">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CF1E2" w14:textId="77777777" w:rsidR="00326DA8" w:rsidRDefault="00326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384FF" w14:textId="77777777" w:rsidR="00326DA8" w:rsidRDefault="00326D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D6992"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47CB6" w14:textId="77777777" w:rsidR="00326DA8" w:rsidRDefault="00326D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9BC766D"/>
    <w:multiLevelType w:val="hybridMultilevel"/>
    <w:tmpl w:val="1EA4C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54AB5"/>
    <w:rsid w:val="000F5016"/>
    <w:rsid w:val="00170405"/>
    <w:rsid w:val="00186F41"/>
    <w:rsid w:val="00194F93"/>
    <w:rsid w:val="00250E88"/>
    <w:rsid w:val="002C249E"/>
    <w:rsid w:val="00311216"/>
    <w:rsid w:val="00315F77"/>
    <w:rsid w:val="00326DA8"/>
    <w:rsid w:val="004E0481"/>
    <w:rsid w:val="00503EF1"/>
    <w:rsid w:val="00551E9F"/>
    <w:rsid w:val="005D09B0"/>
    <w:rsid w:val="00615432"/>
    <w:rsid w:val="006A6667"/>
    <w:rsid w:val="00772B97"/>
    <w:rsid w:val="00790414"/>
    <w:rsid w:val="008721C4"/>
    <w:rsid w:val="00884C6A"/>
    <w:rsid w:val="00916D76"/>
    <w:rsid w:val="0094252F"/>
    <w:rsid w:val="009D7A41"/>
    <w:rsid w:val="00A139D8"/>
    <w:rsid w:val="00B54CD2"/>
    <w:rsid w:val="00BC05F9"/>
    <w:rsid w:val="00BC1D70"/>
    <w:rsid w:val="00BD5CCE"/>
    <w:rsid w:val="00BE6CF4"/>
    <w:rsid w:val="00C35743"/>
    <w:rsid w:val="00C67E3F"/>
    <w:rsid w:val="00D24107"/>
    <w:rsid w:val="00D246E7"/>
    <w:rsid w:val="00D52880"/>
    <w:rsid w:val="00DB6067"/>
    <w:rsid w:val="00EB0673"/>
    <w:rsid w:val="00F86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 w:type="character" w:styleId="UnresolvedMention">
    <w:name w:val="Unresolved Mention"/>
    <w:basedOn w:val="DefaultParagraphFont"/>
    <w:uiPriority w:val="99"/>
    <w:semiHidden/>
    <w:unhideWhenUsed/>
    <w:rsid w:val="00D246E7"/>
    <w:rPr>
      <w:color w:val="605E5C"/>
      <w:shd w:val="clear" w:color="auto" w:fill="E1DFDD"/>
    </w:rPr>
  </w:style>
  <w:style w:type="paragraph" w:styleId="ListParagraph">
    <w:name w:val="List Paragraph"/>
    <w:basedOn w:val="Normal"/>
    <w:uiPriority w:val="34"/>
    <w:qFormat/>
    <w:rsid w:val="00C357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hankinsone@sps.sefton.schoo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5.png"/><Relationship Id="rId7" Type="http://schemas.openxmlformats.org/officeDocument/2006/relationships/image" Target="media/image7.png"/><Relationship Id="rId2" Type="http://schemas.openxmlformats.org/officeDocument/2006/relationships/image" Target="media/image4.jpeg"/><Relationship Id="rId1" Type="http://schemas.openxmlformats.org/officeDocument/2006/relationships/image" Target="media/image3.wmf"/><Relationship Id="rId6" Type="http://schemas.openxmlformats.org/officeDocument/2006/relationships/image" Target="media/image6.jpeg"/><Relationship Id="rId5"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BA2E0646</Template>
  <TotalTime>0</TotalTime>
  <Pages>2</Pages>
  <Words>539</Words>
  <Characters>2537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3070</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Lucy Byrne</cp:lastModifiedBy>
  <cp:revision>2</cp:revision>
  <cp:lastPrinted>2018-12-18T10:13:00Z</cp:lastPrinted>
  <dcterms:created xsi:type="dcterms:W3CDTF">2021-01-05T14:45:00Z</dcterms:created>
  <dcterms:modified xsi:type="dcterms:W3CDTF">2021-01-05T14:45:00Z</dcterms:modified>
</cp:coreProperties>
</file>