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Default="00C9720A">
      <w:bookmarkStart w:id="0" w:name="_GoBack"/>
      <w:r>
        <w:rPr>
          <w:noProof/>
        </w:rPr>
        <w:drawing>
          <wp:inline distT="0" distB="0" distL="0" distR="0" wp14:anchorId="0468BCC5" wp14:editId="5F3CD13D">
            <wp:extent cx="6720639" cy="9936480"/>
            <wp:effectExtent l="0" t="0" r="444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6641" t="29114" r="38390" b="7961"/>
                    <a:stretch/>
                  </pic:blipFill>
                  <pic:spPr bwMode="auto">
                    <a:xfrm>
                      <a:off x="0" y="0"/>
                      <a:ext cx="6755284" cy="99877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14FEA" w:rsidSect="00C972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20A"/>
    <w:rsid w:val="00962DB5"/>
    <w:rsid w:val="00C9720A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2C7C3B-1879-423A-A725-6D8FFF8ED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1E569031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1</cp:revision>
  <dcterms:created xsi:type="dcterms:W3CDTF">2020-10-19T07:37:00Z</dcterms:created>
  <dcterms:modified xsi:type="dcterms:W3CDTF">2020-10-19T07:38:00Z</dcterms:modified>
</cp:coreProperties>
</file>