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C24" w:rsidRDefault="00C52DC6">
      <w:pPr>
        <w:rPr>
          <w:rFonts w:ascii="XCCW Joined 7a" w:hAnsi="XCCW Joined 7a"/>
        </w:rPr>
      </w:pPr>
      <w:bookmarkStart w:id="0" w:name="_Hlk57836052"/>
      <w:r w:rsidRPr="00C52DC6">
        <w:rPr>
          <w:rFonts w:ascii="XCCW Joined 7a" w:hAnsi="XCCW Joined 7a"/>
        </w:rPr>
        <w:t xml:space="preserve">Wednesday </w:t>
      </w:r>
      <w:r>
        <w:rPr>
          <w:rFonts w:ascii="XCCW Joined 7a" w:hAnsi="XCCW Joined 7a"/>
        </w:rPr>
        <w:t>3</w:t>
      </w:r>
      <w:r w:rsidRPr="00C52DC6">
        <w:rPr>
          <w:rFonts w:ascii="XCCW Joined 7a" w:hAnsi="XCCW Joined 7a"/>
          <w:vertAlign w:val="superscript"/>
        </w:rPr>
        <w:t>rd</w:t>
      </w:r>
      <w:r>
        <w:rPr>
          <w:rFonts w:ascii="XCCW Joined 7a" w:hAnsi="XCCW Joined 7a"/>
        </w:rPr>
        <w:t xml:space="preserve"> December </w:t>
      </w:r>
    </w:p>
    <w:p w:rsidR="00C52DC6" w:rsidRDefault="00C52DC6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LO. To rewrite the story from the point of view of the boy. </w:t>
      </w:r>
    </w:p>
    <w:p w:rsidR="00C52DC6" w:rsidRDefault="00C52DC6" w:rsidP="00C52DC6">
      <w:pPr>
        <w:jc w:val="center"/>
        <w:rPr>
          <w:rFonts w:ascii="XCCW Joined 7a" w:hAnsi="XCCW Joined 7a"/>
          <w:sz w:val="28"/>
          <w:szCs w:val="28"/>
        </w:rPr>
      </w:pPr>
      <w:r w:rsidRPr="00C52DC6">
        <w:rPr>
          <w:rFonts w:ascii="XCCW Joined 7a" w:hAnsi="XCCW Joined 7a"/>
          <w:sz w:val="28"/>
          <w:szCs w:val="28"/>
        </w:rPr>
        <w:t>Feeding of the five thousand Matthew 14:(13-21)</w:t>
      </w:r>
    </w:p>
    <w:p w:rsidR="009C247A" w:rsidRDefault="00B92C12" w:rsidP="00C52DC6">
      <w:pPr>
        <w:jc w:val="center"/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-195768</wp:posOffset>
                </wp:positionH>
                <wp:positionV relativeFrom="paragraph">
                  <wp:posOffset>164465</wp:posOffset>
                </wp:positionV>
                <wp:extent cx="6883120" cy="1577040"/>
                <wp:effectExtent l="0" t="0" r="13335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3120" cy="1577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C3EF2" w:rsidRPr="00715BC9" w:rsidRDefault="00EC3EF2" w:rsidP="00EC3EF2">
                            <w:pPr>
                              <w:jc w:val="center"/>
                              <w:rPr>
                                <w:rFonts w:ascii="XCCW Joined 7a" w:hAnsi="XCCW Joined 7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15BC9">
                              <w:rPr>
                                <w:rFonts w:ascii="XCCW Joined 7a" w:hAnsi="XCCW Joined 7a"/>
                                <w:b/>
                                <w:sz w:val="24"/>
                                <w:szCs w:val="24"/>
                                <w:u w:val="single"/>
                              </w:rPr>
                              <w:t>Useful words</w:t>
                            </w:r>
                          </w:p>
                          <w:p w:rsidR="009C247A" w:rsidRDefault="009C247A" w:rsidP="009C247A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="002E159D" w:rsidRPr="00063D90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l</w:t>
                            </w:r>
                            <w:r w:rsidRPr="00063D90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oaves</w:t>
                            </w:r>
                            <w:r w:rsidR="002E159D" w:rsidRPr="00063D90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063D90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fishes</w:t>
                            </w:r>
                            <w:r w:rsidR="002E159D"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="000F4534">
                              <w:rPr>
                                <w:rFonts w:ascii="XCCW Joined 7a" w:hAnsi="XCCW Joined 7a"/>
                              </w:rPr>
                              <w:t xml:space="preserve">     </w:t>
                            </w:r>
                            <w:r w:rsidR="002E159D" w:rsidRPr="00B92C12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Jesus</w:t>
                            </w:r>
                            <w:r w:rsidR="002E159D"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="000F4534">
                              <w:rPr>
                                <w:rFonts w:ascii="XCCW Joined 7a" w:hAnsi="XCCW Joined 7a"/>
                              </w:rPr>
                              <w:t xml:space="preserve">  </w:t>
                            </w:r>
                            <w:r w:rsidR="002E159D" w:rsidRPr="00B92C12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disciples </w:t>
                            </w:r>
                            <w:r w:rsidR="000F4534" w:rsidRPr="00B92C12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    crowd       hungry</w:t>
                            </w:r>
                            <w:r w:rsidR="000F4534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:rsidR="002E159D" w:rsidRDefault="002E159D" w:rsidP="009C247A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 xml:space="preserve">                 </w:t>
                            </w:r>
                            <w:r w:rsidRPr="00063D90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4534" w:rsidRPr="00063D90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bread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 </w:t>
                            </w:r>
                          </w:p>
                          <w:p w:rsidR="009C247A" w:rsidRDefault="009C247A" w:rsidP="009C247A">
                            <w:pPr>
                              <w:rPr>
                                <w:rFonts w:ascii="XCCW Joined 7a" w:hAnsi="XCCW Joined 7a"/>
                              </w:rPr>
                            </w:pPr>
                          </w:p>
                          <w:p w:rsidR="002E159D" w:rsidRPr="009C247A" w:rsidRDefault="002E159D" w:rsidP="009C247A">
                            <w:pPr>
                              <w:rPr>
                                <w:rFonts w:ascii="XCCW Joined 7a" w:hAnsi="XCCW Joined 7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5.4pt;margin-top:12.95pt;width:542pt;height:12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" fillcolor="white [3201]" strokeweight=".5pt">
                <v:textbox>
                  <w:txbxContent>
                    <w:p w:rsidR="00EC3EF2" w:rsidRPr="00715BC9" w:rsidRDefault="00EC3EF2" w:rsidP="00EC3EF2">
                      <w:pPr>
                        <w:jc w:val="center"/>
                        <w:rPr>
                          <w:rFonts w:ascii="XCCW Joined 7a" w:hAnsi="XCCW Joined 7a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15BC9">
                        <w:rPr>
                          <w:rFonts w:ascii="XCCW Joined 7a" w:hAnsi="XCCW Joined 7a"/>
                          <w:b/>
                          <w:sz w:val="24"/>
                          <w:szCs w:val="24"/>
                          <w:u w:val="single"/>
                        </w:rPr>
                        <w:t>Useful words</w:t>
                      </w:r>
                    </w:p>
                    <w:p w:rsidR="009C247A" w:rsidRDefault="009C247A" w:rsidP="009C247A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="002E159D" w:rsidRPr="00063D90">
                        <w:rPr>
                          <w:rFonts w:ascii="XCCW Joined 7a" w:hAnsi="XCCW Joined 7a"/>
                          <w:sz w:val="24"/>
                          <w:szCs w:val="24"/>
                        </w:rPr>
                        <w:t>l</w:t>
                      </w:r>
                      <w:r w:rsidRPr="00063D90">
                        <w:rPr>
                          <w:rFonts w:ascii="XCCW Joined 7a" w:hAnsi="XCCW Joined 7a"/>
                          <w:sz w:val="24"/>
                          <w:szCs w:val="24"/>
                        </w:rPr>
                        <w:t>oaves</w:t>
                      </w:r>
                      <w:r w:rsidR="002E159D" w:rsidRPr="00063D90"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 and </w:t>
                      </w:r>
                      <w:r w:rsidRPr="00063D90">
                        <w:rPr>
                          <w:rFonts w:ascii="XCCW Joined 7a" w:hAnsi="XCCW Joined 7a"/>
                          <w:sz w:val="24"/>
                          <w:szCs w:val="24"/>
                        </w:rPr>
                        <w:t>fishes</w:t>
                      </w:r>
                      <w:r w:rsidR="002E159D">
                        <w:rPr>
                          <w:rFonts w:ascii="XCCW Joined 7a" w:hAnsi="XCCW Joined 7a"/>
                        </w:rPr>
                        <w:t xml:space="preserve">   </w:t>
                      </w:r>
                      <w:r w:rsidR="000F4534">
                        <w:rPr>
                          <w:rFonts w:ascii="XCCW Joined 7a" w:hAnsi="XCCW Joined 7a"/>
                        </w:rPr>
                        <w:t xml:space="preserve">     </w:t>
                      </w:r>
                      <w:r w:rsidR="002E159D" w:rsidRPr="00B92C12">
                        <w:rPr>
                          <w:rFonts w:ascii="XCCW Joined 7a" w:hAnsi="XCCW Joined 7a"/>
                          <w:sz w:val="24"/>
                          <w:szCs w:val="24"/>
                        </w:rPr>
                        <w:t>Jesus</w:t>
                      </w:r>
                      <w:r w:rsidR="002E159D">
                        <w:rPr>
                          <w:rFonts w:ascii="XCCW Joined 7a" w:hAnsi="XCCW Joined 7a"/>
                        </w:rPr>
                        <w:t xml:space="preserve">   </w:t>
                      </w:r>
                      <w:r w:rsidR="000F4534">
                        <w:rPr>
                          <w:rFonts w:ascii="XCCW Joined 7a" w:hAnsi="XCCW Joined 7a"/>
                        </w:rPr>
                        <w:t xml:space="preserve">  </w:t>
                      </w:r>
                      <w:r w:rsidR="002E159D" w:rsidRPr="00B92C12"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disciples </w:t>
                      </w:r>
                      <w:r w:rsidR="000F4534" w:rsidRPr="00B92C12"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    crowd       hungry</w:t>
                      </w:r>
                      <w:r w:rsidR="000F4534"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:rsidR="002E159D" w:rsidRDefault="002E159D" w:rsidP="009C247A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 xml:space="preserve">                 </w:t>
                      </w:r>
                      <w:r w:rsidRPr="00063D90"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 </w:t>
                      </w:r>
                      <w:r w:rsidR="000F4534" w:rsidRPr="00063D90">
                        <w:rPr>
                          <w:rFonts w:ascii="XCCW Joined 7a" w:hAnsi="XCCW Joined 7a"/>
                          <w:sz w:val="24"/>
                          <w:szCs w:val="24"/>
                        </w:rPr>
                        <w:t>bread</w:t>
                      </w:r>
                      <w:r>
                        <w:rPr>
                          <w:rFonts w:ascii="XCCW Joined 7a" w:hAnsi="XCCW Joined 7a"/>
                        </w:rPr>
                        <w:t xml:space="preserve">    </w:t>
                      </w:r>
                    </w:p>
                    <w:p w:rsidR="009C247A" w:rsidRDefault="009C247A" w:rsidP="009C247A">
                      <w:pPr>
                        <w:rPr>
                          <w:rFonts w:ascii="XCCW Joined 7a" w:hAnsi="XCCW Joined 7a"/>
                        </w:rPr>
                      </w:pPr>
                    </w:p>
                    <w:p w:rsidR="002E159D" w:rsidRPr="009C247A" w:rsidRDefault="002E159D" w:rsidP="009C247A">
                      <w:pPr>
                        <w:rPr>
                          <w:rFonts w:ascii="XCCW Joined 7a" w:hAnsi="XCCW Joined 7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C247A" w:rsidRPr="009C247A" w:rsidRDefault="000F4534" w:rsidP="009C247A">
      <w:pPr>
        <w:rPr>
          <w:rFonts w:ascii="XCCW Joined 7a" w:hAnsi="XCCW Joined 7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6DB8740">
            <wp:simplePos x="0" y="0"/>
            <wp:positionH relativeFrom="column">
              <wp:posOffset>4374515</wp:posOffset>
            </wp:positionH>
            <wp:positionV relativeFrom="paragraph">
              <wp:posOffset>400050</wp:posOffset>
            </wp:positionV>
            <wp:extent cx="1075055" cy="755650"/>
            <wp:effectExtent l="0" t="0" r="0" b="6350"/>
            <wp:wrapTight wrapText="bothSides">
              <wp:wrapPolygon edited="0">
                <wp:start x="0" y="0"/>
                <wp:lineTo x="0" y="21237"/>
                <wp:lineTo x="21051" y="21237"/>
                <wp:lineTo x="2105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53" t="-1" r="30998" b="29791"/>
                    <a:stretch/>
                  </pic:blipFill>
                  <pic:spPr bwMode="auto">
                    <a:xfrm>
                      <a:off x="0" y="0"/>
                      <a:ext cx="1075055" cy="75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1CB3F152">
            <wp:simplePos x="0" y="0"/>
            <wp:positionH relativeFrom="margin">
              <wp:align>right</wp:align>
            </wp:positionH>
            <wp:positionV relativeFrom="paragraph">
              <wp:posOffset>399415</wp:posOffset>
            </wp:positionV>
            <wp:extent cx="1077595" cy="763270"/>
            <wp:effectExtent l="0" t="0" r="8255" b="0"/>
            <wp:wrapTight wrapText="bothSides">
              <wp:wrapPolygon edited="0">
                <wp:start x="0" y="0"/>
                <wp:lineTo x="0" y="21025"/>
                <wp:lineTo x="21384" y="21025"/>
                <wp:lineTo x="21384" y="0"/>
                <wp:lineTo x="0" y="0"/>
              </wp:wrapPolygon>
            </wp:wrapTight>
            <wp:docPr id="3" name="Picture 2" descr="Coloring Page hungry - free printable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oring Page hungry - free printable coloring p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47A" w:rsidRPr="009C247A" w:rsidRDefault="000F4534" w:rsidP="009C247A">
      <w:pPr>
        <w:rPr>
          <w:rFonts w:ascii="XCCW Joined 7a" w:hAnsi="XCCW Joined 7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2D0FC1F">
            <wp:simplePos x="0" y="0"/>
            <wp:positionH relativeFrom="column">
              <wp:posOffset>1381125</wp:posOffset>
            </wp:positionH>
            <wp:positionV relativeFrom="paragraph">
              <wp:posOffset>334645</wp:posOffset>
            </wp:positionV>
            <wp:extent cx="793750" cy="354965"/>
            <wp:effectExtent l="0" t="0" r="6350" b="6985"/>
            <wp:wrapTight wrapText="bothSides">
              <wp:wrapPolygon edited="0">
                <wp:start x="0" y="0"/>
                <wp:lineTo x="0" y="20866"/>
                <wp:lineTo x="21254" y="20866"/>
                <wp:lineTo x="21254" y="0"/>
                <wp:lineTo x="0" y="0"/>
              </wp:wrapPolygon>
            </wp:wrapTight>
            <wp:docPr id="9" name="Picture 4" descr="How to Draw Bread - Drawing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Draw Bread - DrawingNow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8" t="23751" r="5795" b="16354"/>
                    <a:stretch/>
                  </pic:blipFill>
                  <pic:spPr bwMode="auto">
                    <a:xfrm>
                      <a:off x="0" y="0"/>
                      <a:ext cx="793750" cy="35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159D">
        <w:rPr>
          <w:noProof/>
        </w:rPr>
        <w:drawing>
          <wp:anchor distT="0" distB="0" distL="114300" distR="114300" simplePos="0" relativeHeight="251661312" behindDoc="1" locked="0" layoutInCell="1" allowOverlap="1" wp14:anchorId="58D93C08">
            <wp:simplePos x="0" y="0"/>
            <wp:positionH relativeFrom="column">
              <wp:posOffset>2328545</wp:posOffset>
            </wp:positionH>
            <wp:positionV relativeFrom="paragraph">
              <wp:posOffset>12700</wp:posOffset>
            </wp:positionV>
            <wp:extent cx="586740" cy="883920"/>
            <wp:effectExtent l="0" t="0" r="3810" b="0"/>
            <wp:wrapTight wrapText="bothSides">
              <wp:wrapPolygon edited="0">
                <wp:start x="0" y="0"/>
                <wp:lineTo x="0" y="20948"/>
                <wp:lineTo x="21039" y="20948"/>
                <wp:lineTo x="2103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2B9EE7D">
            <wp:simplePos x="0" y="0"/>
            <wp:positionH relativeFrom="margin">
              <wp:posOffset>3159760</wp:posOffset>
            </wp:positionH>
            <wp:positionV relativeFrom="paragraph">
              <wp:posOffset>13335</wp:posOffset>
            </wp:positionV>
            <wp:extent cx="1014730" cy="755650"/>
            <wp:effectExtent l="0" t="0" r="0" b="6350"/>
            <wp:wrapTight wrapText="bothSides">
              <wp:wrapPolygon edited="0">
                <wp:start x="0" y="0"/>
                <wp:lineTo x="0" y="21237"/>
                <wp:lineTo x="21086" y="21237"/>
                <wp:lineTo x="21086" y="0"/>
                <wp:lineTo x="0" y="0"/>
              </wp:wrapPolygon>
            </wp:wrapTight>
            <wp:docPr id="7" name="Picture 7" descr="The Twelve Disciples | Jubilee 2000 And Beyond | Children's Christian Song 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welve Disciples | Jubilee 2000 And Beyond | Children's Christian Song 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4" r="20458" b="23202"/>
                    <a:stretch/>
                  </pic:blipFill>
                  <pic:spPr bwMode="auto">
                    <a:xfrm>
                      <a:off x="0" y="0"/>
                      <a:ext cx="101473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59D">
        <w:rPr>
          <w:rFonts w:ascii="XCCW Joined 7a" w:hAnsi="XCCW Joined 7a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3F8FBF2">
            <wp:simplePos x="0" y="0"/>
            <wp:positionH relativeFrom="column">
              <wp:posOffset>306070</wp:posOffset>
            </wp:positionH>
            <wp:positionV relativeFrom="paragraph">
              <wp:posOffset>12700</wp:posOffset>
            </wp:positionV>
            <wp:extent cx="822960" cy="82296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="009C247A" w:rsidRDefault="002B0FE1" w:rsidP="009C247A">
      <w:pPr>
        <w:rPr>
          <w:rFonts w:ascii="XCCW Joined 7a" w:hAnsi="XCCW Joined 7a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1809481</wp:posOffset>
                </wp:positionH>
                <wp:positionV relativeFrom="paragraph">
                  <wp:posOffset>684754</wp:posOffset>
                </wp:positionV>
                <wp:extent cx="1307205" cy="1023620"/>
                <wp:effectExtent l="0" t="0" r="26670" b="2413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205" cy="1023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0FE1" w:rsidRPr="002B0FE1" w:rsidRDefault="002B0FE1" w:rsidP="002B0FE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B0FE1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The crowd were hungry</w:t>
                            </w:r>
                            <w:r w:rsidRPr="002B0FE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27" type="#_x0000_t202" style="position:absolute;margin-left:142.5pt;margin-top:53.9pt;width:102.95pt;height:80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" fillcolor="white [3201]" strokeweight=".5pt">
                <v:textbox>
                  <w:txbxContent>
                    <w:p w:rsidR="002B0FE1" w:rsidRPr="002B0FE1" w:rsidRDefault="002B0FE1" w:rsidP="002B0FE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B0FE1">
                        <w:rPr>
                          <w:rFonts w:ascii="XCCW Joined 7a" w:hAnsi="XCCW Joined 7a"/>
                          <w:sz w:val="24"/>
                          <w:szCs w:val="24"/>
                        </w:rPr>
                        <w:t>The crowd were hungry</w:t>
                      </w:r>
                      <w:r w:rsidRPr="002B0FE1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792890A4" wp14:editId="2441E2E2">
            <wp:simplePos x="0" y="0"/>
            <wp:positionH relativeFrom="margin">
              <wp:posOffset>3108960</wp:posOffset>
            </wp:positionH>
            <wp:positionV relativeFrom="paragraph">
              <wp:posOffset>703580</wp:posOffset>
            </wp:positionV>
            <wp:extent cx="1831975" cy="978535"/>
            <wp:effectExtent l="0" t="0" r="0" b="0"/>
            <wp:wrapTight wrapText="bothSides">
              <wp:wrapPolygon edited="0">
                <wp:start x="0" y="0"/>
                <wp:lineTo x="0" y="21025"/>
                <wp:lineTo x="21338" y="21025"/>
                <wp:lineTo x="213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01" t="20513" r="19219" b="51385"/>
                    <a:stretch/>
                  </pic:blipFill>
                  <pic:spPr bwMode="auto">
                    <a:xfrm>
                      <a:off x="0" y="0"/>
                      <a:ext cx="1831975" cy="978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0D6869A8" wp14:editId="79AA07D4">
            <wp:simplePos x="0" y="0"/>
            <wp:positionH relativeFrom="column">
              <wp:posOffset>4918710</wp:posOffset>
            </wp:positionH>
            <wp:positionV relativeFrom="paragraph">
              <wp:posOffset>699770</wp:posOffset>
            </wp:positionV>
            <wp:extent cx="1821815" cy="973455"/>
            <wp:effectExtent l="0" t="0" r="6985" b="0"/>
            <wp:wrapTight wrapText="bothSides">
              <wp:wrapPolygon edited="0">
                <wp:start x="0" y="0"/>
                <wp:lineTo x="0" y="21135"/>
                <wp:lineTo x="21457" y="21135"/>
                <wp:lineTo x="21457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1" t="64156" r="52079" b="7742"/>
                    <a:stretch/>
                  </pic:blipFill>
                  <pic:spPr bwMode="auto">
                    <a:xfrm>
                      <a:off x="0" y="0"/>
                      <a:ext cx="1821815" cy="97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369BE503" wp14:editId="15AD837A">
            <wp:simplePos x="0" y="0"/>
            <wp:positionH relativeFrom="margin">
              <wp:posOffset>-154940</wp:posOffset>
            </wp:positionH>
            <wp:positionV relativeFrom="paragraph">
              <wp:posOffset>680085</wp:posOffset>
            </wp:positionV>
            <wp:extent cx="2004695" cy="1052195"/>
            <wp:effectExtent l="0" t="0" r="0" b="0"/>
            <wp:wrapTight wrapText="bothSides">
              <wp:wrapPolygon edited="0">
                <wp:start x="0" y="0"/>
                <wp:lineTo x="0" y="21118"/>
                <wp:lineTo x="21347" y="21118"/>
                <wp:lineTo x="213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7" t="22233" r="11432" b="42940"/>
                    <a:stretch/>
                  </pic:blipFill>
                  <pic:spPr bwMode="auto">
                    <a:xfrm>
                      <a:off x="0" y="0"/>
                      <a:ext cx="2004695" cy="1052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FE1" w:rsidRDefault="002B0FE1" w:rsidP="002B0FE1">
      <w:pPr>
        <w:rPr>
          <w:rFonts w:ascii="XCCW Joined 7a" w:hAnsi="XCCW Joined 7a"/>
        </w:rPr>
      </w:pPr>
      <w:r w:rsidRPr="00C52DC6">
        <w:rPr>
          <w:rFonts w:ascii="XCCW Joined 7a" w:hAnsi="XCCW Joined 7a"/>
        </w:rPr>
        <w:t xml:space="preserve">Wednesday </w:t>
      </w:r>
      <w:r>
        <w:rPr>
          <w:rFonts w:ascii="XCCW Joined 7a" w:hAnsi="XCCW Joined 7a"/>
        </w:rPr>
        <w:t>3</w:t>
      </w:r>
      <w:r w:rsidRPr="00C52DC6">
        <w:rPr>
          <w:rFonts w:ascii="XCCW Joined 7a" w:hAnsi="XCCW Joined 7a"/>
          <w:vertAlign w:val="superscript"/>
        </w:rPr>
        <w:t>rd</w:t>
      </w:r>
      <w:r>
        <w:rPr>
          <w:rFonts w:ascii="XCCW Joined 7a" w:hAnsi="XCCW Joined 7a"/>
        </w:rPr>
        <w:t xml:space="preserve"> December </w:t>
      </w:r>
    </w:p>
    <w:p w:rsidR="002B0FE1" w:rsidRDefault="002B0FE1" w:rsidP="002B0FE1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LO. To </w:t>
      </w:r>
    </w:p>
    <w:p w:rsidR="002B0FE1" w:rsidRDefault="002B0FE1" w:rsidP="002B0FE1">
      <w:pPr>
        <w:rPr>
          <w:rFonts w:ascii="XCCW Joined 7a" w:hAnsi="XCCW Joined 7a"/>
        </w:rPr>
      </w:pPr>
      <w:bookmarkStart w:id="1" w:name="_GoBack"/>
      <w:bookmarkEnd w:id="1"/>
    </w:p>
    <w:sectPr w:rsidR="002B0FE1" w:rsidSect="00C52D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DC6"/>
    <w:rsid w:val="00063D90"/>
    <w:rsid w:val="000F4534"/>
    <w:rsid w:val="001A2FE3"/>
    <w:rsid w:val="001C1DD6"/>
    <w:rsid w:val="002B0FE1"/>
    <w:rsid w:val="002C1AB7"/>
    <w:rsid w:val="002E159D"/>
    <w:rsid w:val="00715BC9"/>
    <w:rsid w:val="009C247A"/>
    <w:rsid w:val="00B52C24"/>
    <w:rsid w:val="00B92C12"/>
    <w:rsid w:val="00BD51B0"/>
    <w:rsid w:val="00C52DC6"/>
    <w:rsid w:val="00EC3EF2"/>
    <w:rsid w:val="00FB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9E8F6F-091D-4CC4-81D9-19F6B7CA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75880C1D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2</cp:revision>
  <cp:lastPrinted>2020-12-03T07:49:00Z</cp:lastPrinted>
  <dcterms:created xsi:type="dcterms:W3CDTF">2020-12-03T09:40:00Z</dcterms:created>
  <dcterms:modified xsi:type="dcterms:W3CDTF">2020-12-03T09:40:00Z</dcterms:modified>
</cp:coreProperties>
</file>