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299" w:rsidRDefault="00266299">
      <w:r>
        <w:rPr>
          <w:noProof/>
        </w:rPr>
        <w:drawing>
          <wp:inline distT="0" distB="0" distL="0" distR="0" wp14:anchorId="75BB8923" wp14:editId="5A65C2AC">
            <wp:extent cx="6095294" cy="89916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4716" t="19404" r="39139" b="11993"/>
                    <a:stretch/>
                  </pic:blipFill>
                  <pic:spPr bwMode="auto">
                    <a:xfrm>
                      <a:off x="0" y="0"/>
                      <a:ext cx="6102209" cy="900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6299" w:rsidRPr="00266299" w:rsidRDefault="00266299" w:rsidP="00266299"/>
    <w:p w:rsidR="00266299" w:rsidRPr="00266299" w:rsidRDefault="00266299" w:rsidP="00266299"/>
    <w:p w:rsidR="00266299" w:rsidRPr="00266299" w:rsidRDefault="00266299" w:rsidP="00266299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CE5C2BC">
            <wp:simplePos x="0" y="0"/>
            <wp:positionH relativeFrom="column">
              <wp:posOffset>232410</wp:posOffset>
            </wp:positionH>
            <wp:positionV relativeFrom="paragraph">
              <wp:posOffset>301625</wp:posOffset>
            </wp:positionV>
            <wp:extent cx="6267450" cy="9178290"/>
            <wp:effectExtent l="0" t="0" r="0" b="3810"/>
            <wp:wrapTight wrapText="bothSides">
              <wp:wrapPolygon edited="0">
                <wp:start x="0" y="0"/>
                <wp:lineTo x="0" y="21564"/>
                <wp:lineTo x="21534" y="21564"/>
                <wp:lineTo x="215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88" t="14778" r="36658" b="10843"/>
                    <a:stretch/>
                  </pic:blipFill>
                  <pic:spPr bwMode="auto">
                    <a:xfrm>
                      <a:off x="0" y="0"/>
                      <a:ext cx="6267450" cy="9178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6299" w:rsidRPr="00266299" w:rsidRDefault="00266299" w:rsidP="00266299"/>
    <w:p w:rsidR="00266299" w:rsidRDefault="00266299" w:rsidP="00266299"/>
    <w:p w:rsidR="00266299" w:rsidRDefault="00266299" w:rsidP="00266299"/>
    <w:p w:rsidR="00266299" w:rsidRDefault="00266299" w:rsidP="00266299"/>
    <w:p w:rsidR="00814FEA" w:rsidRDefault="00266299" w:rsidP="00266299">
      <w:pPr>
        <w:jc w:val="center"/>
      </w:pPr>
    </w:p>
    <w:p w:rsidR="00266299" w:rsidRDefault="00266299" w:rsidP="00266299">
      <w:pPr>
        <w:jc w:val="center"/>
      </w:pPr>
    </w:p>
    <w:p w:rsidR="00266299" w:rsidRDefault="00266299" w:rsidP="00266299">
      <w:pPr>
        <w:jc w:val="center"/>
      </w:pPr>
    </w:p>
    <w:p w:rsidR="00266299" w:rsidRDefault="00266299" w:rsidP="00266299">
      <w:pPr>
        <w:jc w:val="center"/>
      </w:pPr>
    </w:p>
    <w:p w:rsidR="00266299" w:rsidRPr="00266299" w:rsidRDefault="00266299" w:rsidP="00266299">
      <w:pPr>
        <w:jc w:val="center"/>
      </w:pPr>
    </w:p>
    <w:sectPr w:rsidR="00266299" w:rsidRPr="00266299" w:rsidSect="002662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299" w:rsidRDefault="00266299" w:rsidP="00266299">
      <w:pPr>
        <w:spacing w:after="0" w:line="240" w:lineRule="auto"/>
      </w:pPr>
      <w:r>
        <w:separator/>
      </w:r>
    </w:p>
  </w:endnote>
  <w:endnote w:type="continuationSeparator" w:id="0">
    <w:p w:rsidR="00266299" w:rsidRDefault="00266299" w:rsidP="00266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299" w:rsidRDefault="00266299" w:rsidP="00266299">
      <w:pPr>
        <w:spacing w:after="0" w:line="240" w:lineRule="auto"/>
      </w:pPr>
      <w:r>
        <w:separator/>
      </w:r>
    </w:p>
  </w:footnote>
  <w:footnote w:type="continuationSeparator" w:id="0">
    <w:p w:rsidR="00266299" w:rsidRDefault="00266299" w:rsidP="002662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99"/>
    <w:rsid w:val="00266299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B0595"/>
  <w15:chartTrackingRefBased/>
  <w15:docId w15:val="{46FF1858-6790-4ACF-BDE0-FED542B6C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62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299"/>
  </w:style>
  <w:style w:type="paragraph" w:styleId="Footer">
    <w:name w:val="footer"/>
    <w:basedOn w:val="Normal"/>
    <w:link w:val="FooterChar"/>
    <w:uiPriority w:val="99"/>
    <w:unhideWhenUsed/>
    <w:rsid w:val="002662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43C337C2</Template>
  <TotalTime>2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2020-11-11T08:20:00Z</dcterms:created>
  <dcterms:modified xsi:type="dcterms:W3CDTF">2020-11-11T08:22:00Z</dcterms:modified>
</cp:coreProperties>
</file>