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345E9B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0EB18E9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47326" cy="8488392"/>
            <wp:effectExtent l="0" t="0" r="6350" b="8255"/>
            <wp:wrapTight wrapText="bothSides">
              <wp:wrapPolygon edited="0">
                <wp:start x="0" y="0"/>
                <wp:lineTo x="0" y="21573"/>
                <wp:lineTo x="21558" y="21573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25" t="21426" r="37693" b="16823"/>
                    <a:stretch/>
                  </pic:blipFill>
                  <pic:spPr bwMode="auto">
                    <a:xfrm>
                      <a:off x="0" y="0"/>
                      <a:ext cx="6547326" cy="8488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14F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E9B"/>
    <w:rsid w:val="00345E9B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0A398E-AFA9-4E87-B9FD-12FD2EFF4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6DD1B112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2020-11-23T08:12:00Z</dcterms:created>
  <dcterms:modified xsi:type="dcterms:W3CDTF">2020-11-23T08:13:00Z</dcterms:modified>
</cp:coreProperties>
</file>