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6A4A9B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102217A">
            <wp:simplePos x="0" y="0"/>
            <wp:positionH relativeFrom="margin">
              <wp:align>center</wp:align>
            </wp:positionH>
            <wp:positionV relativeFrom="paragraph">
              <wp:posOffset>111652</wp:posOffset>
            </wp:positionV>
            <wp:extent cx="7033260" cy="7953375"/>
            <wp:effectExtent l="0" t="0" r="0" b="0"/>
            <wp:wrapTight wrapText="bothSides">
              <wp:wrapPolygon edited="0">
                <wp:start x="0" y="0"/>
                <wp:lineTo x="0" y="21522"/>
                <wp:lineTo x="21530" y="21522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31" t="14779" r="32504" b="26724"/>
                    <a:stretch/>
                  </pic:blipFill>
                  <pic:spPr bwMode="auto">
                    <a:xfrm>
                      <a:off x="0" y="0"/>
                      <a:ext cx="7044977" cy="7966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14FEA" w:rsidSect="006A4A9B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A9B" w:rsidRDefault="006A4A9B" w:rsidP="006A4A9B">
      <w:pPr>
        <w:spacing w:after="0" w:line="240" w:lineRule="auto"/>
      </w:pPr>
      <w:r>
        <w:separator/>
      </w:r>
    </w:p>
  </w:endnote>
  <w:endnote w:type="continuationSeparator" w:id="0">
    <w:p w:rsidR="006A4A9B" w:rsidRDefault="006A4A9B" w:rsidP="006A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A9B" w:rsidRDefault="006A4A9B">
    <w:pPr>
      <w:pStyle w:val="Footer"/>
    </w:pPr>
  </w:p>
  <w:p w:rsidR="006A4A9B" w:rsidRDefault="006A4A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A9B" w:rsidRDefault="006A4A9B" w:rsidP="006A4A9B">
      <w:pPr>
        <w:spacing w:after="0" w:line="240" w:lineRule="auto"/>
      </w:pPr>
      <w:r>
        <w:separator/>
      </w:r>
    </w:p>
  </w:footnote>
  <w:footnote w:type="continuationSeparator" w:id="0">
    <w:p w:rsidR="006A4A9B" w:rsidRDefault="006A4A9B" w:rsidP="006A4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9B"/>
    <w:rsid w:val="006A4A9B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CA1E"/>
  <w15:chartTrackingRefBased/>
  <w15:docId w15:val="{B4AA65FE-F8BD-4A76-8678-A1C9EE77C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4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A9B"/>
  </w:style>
  <w:style w:type="paragraph" w:styleId="Footer">
    <w:name w:val="footer"/>
    <w:basedOn w:val="Normal"/>
    <w:link w:val="FooterChar"/>
    <w:uiPriority w:val="99"/>
    <w:unhideWhenUsed/>
    <w:rsid w:val="006A4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4CAA7579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2020-11-23T08:07:00Z</dcterms:created>
  <dcterms:modified xsi:type="dcterms:W3CDTF">2020-11-23T08:11:00Z</dcterms:modified>
</cp:coreProperties>
</file>