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8AF" w:rsidRDefault="00E758AF">
      <w:r>
        <w:rPr>
          <w:noProof/>
        </w:rPr>
        <w:drawing>
          <wp:anchor distT="0" distB="0" distL="114300" distR="114300" simplePos="0" relativeHeight="251658240" behindDoc="1" locked="0" layoutInCell="1" allowOverlap="1" wp14:anchorId="5532DEA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57900" cy="9930840"/>
            <wp:effectExtent l="0" t="0" r="0" b="0"/>
            <wp:wrapTight wrapText="bothSides">
              <wp:wrapPolygon edited="0">
                <wp:start x="0" y="0"/>
                <wp:lineTo x="0" y="21546"/>
                <wp:lineTo x="21532" y="21546"/>
                <wp:lineTo x="2153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35" t="17485" r="38721" b="5993"/>
                    <a:stretch/>
                  </pic:blipFill>
                  <pic:spPr bwMode="auto">
                    <a:xfrm>
                      <a:off x="0" y="0"/>
                      <a:ext cx="6057900" cy="993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58AF" w:rsidRDefault="00E758AF">
      <w:bookmarkStart w:id="0" w:name="_GoBack"/>
      <w:bookmarkEnd w:id="0"/>
      <w:r w:rsidRPr="00E758AF">
        <w:lastRenderedPageBreak/>
        <w:drawing>
          <wp:anchor distT="0" distB="0" distL="114300" distR="114300" simplePos="0" relativeHeight="251659264" behindDoc="1" locked="0" layoutInCell="1" allowOverlap="1" wp14:anchorId="7FD354DD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317782" cy="10195560"/>
            <wp:effectExtent l="0" t="0" r="0" b="0"/>
            <wp:wrapTight wrapText="bothSides">
              <wp:wrapPolygon edited="0">
                <wp:start x="0" y="0"/>
                <wp:lineTo x="0" y="21552"/>
                <wp:lineTo x="21536" y="21552"/>
                <wp:lineTo x="215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21" t="14683" r="36366" b="9450"/>
                    <a:stretch/>
                  </pic:blipFill>
                  <pic:spPr bwMode="auto">
                    <a:xfrm>
                      <a:off x="0" y="0"/>
                      <a:ext cx="7317782" cy="10195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4FEA" w:rsidRDefault="00E758AF"/>
    <w:sectPr w:rsidR="00814FEA" w:rsidSect="00846A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AC1"/>
    <w:rsid w:val="00846AC1"/>
    <w:rsid w:val="00962DB5"/>
    <w:rsid w:val="00E758AF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E9D28"/>
  <w15:chartTrackingRefBased/>
  <w15:docId w15:val="{B6F46B70-F28C-49E9-B364-5F8A24B7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84DC8BF0</Template>
  <TotalTime>2</TotalTime>
  <Pages>3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2020-12-03T09:17:00Z</dcterms:created>
  <dcterms:modified xsi:type="dcterms:W3CDTF">2020-12-03T09:19:00Z</dcterms:modified>
</cp:coreProperties>
</file>